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85D82C" w14:textId="77777777" w:rsidR="008E18FC" w:rsidRDefault="009D186B">
      <w:pPr>
        <w:numPr>
          <w:ilvl w:val="0"/>
          <w:numId w:val="0"/>
        </w:numPr>
      </w:pPr>
      <w:r>
        <w:rPr>
          <w:noProof/>
          <w:lang w:eastAsia="en-AU"/>
        </w:rPr>
        <w:drawing>
          <wp:anchor distT="0" distB="0" distL="114300" distR="114300" simplePos="0" relativeHeight="251656190" behindDoc="0" locked="0" layoutInCell="1" allowOverlap="1" wp14:anchorId="2A3C5D44" wp14:editId="68D2C6F4">
            <wp:simplePos x="0" y="0"/>
            <wp:positionH relativeFrom="page">
              <wp:posOffset>-579120</wp:posOffset>
            </wp:positionH>
            <wp:positionV relativeFrom="page">
              <wp:posOffset>3560445</wp:posOffset>
            </wp:positionV>
            <wp:extent cx="8891905" cy="3574415"/>
            <wp:effectExtent l="0" t="0" r="4445" b="6985"/>
            <wp:wrapNone/>
            <wp:docPr id="15" name="Picture 15" descr="Imag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title="Image"/>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8891905" cy="3574415"/>
                    </a:xfrm>
                    <a:prstGeom prst="rect">
                      <a:avLst/>
                    </a:prstGeom>
                  </pic:spPr>
                </pic:pic>
              </a:graphicData>
            </a:graphic>
          </wp:anchor>
        </w:drawing>
      </w:r>
      <w:r w:rsidR="00F05B99">
        <w:rPr>
          <w:noProof/>
          <w:lang w:eastAsia="en-AU"/>
        </w:rPr>
        <mc:AlternateContent>
          <mc:Choice Requires="wps">
            <w:drawing>
              <wp:anchor distT="0" distB="0" distL="114300" distR="114300" simplePos="0" relativeHeight="251688960" behindDoc="0" locked="0" layoutInCell="1" allowOverlap="1" wp14:anchorId="792762E4" wp14:editId="7709C660">
                <wp:simplePos x="0" y="0"/>
                <wp:positionH relativeFrom="page">
                  <wp:posOffset>0</wp:posOffset>
                </wp:positionH>
                <wp:positionV relativeFrom="page">
                  <wp:posOffset>0</wp:posOffset>
                </wp:positionV>
                <wp:extent cx="7560000" cy="3564000"/>
                <wp:effectExtent l="0" t="0" r="3175" b="0"/>
                <wp:wrapNone/>
                <wp:docPr id="7" name="Rectangle 7" descr="Colour Background" title="Colour Background"/>
                <wp:cNvGraphicFramePr/>
                <a:graphic xmlns:a="http://schemas.openxmlformats.org/drawingml/2006/main">
                  <a:graphicData uri="http://schemas.microsoft.com/office/word/2010/wordprocessingShape">
                    <wps:wsp>
                      <wps:cNvSpPr/>
                      <wps:spPr>
                        <a:xfrm>
                          <a:off x="0" y="0"/>
                          <a:ext cx="7560000" cy="3564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3C6ABD" w14:textId="77777777" w:rsidR="00D1742D" w:rsidRDefault="00D1742D" w:rsidP="004C09DB">
                            <w:pPr>
                              <w:pStyle w:val="Title"/>
                            </w:pPr>
                            <w:r w:rsidRPr="00794579">
                              <w:t>Waste Less</w:t>
                            </w:r>
                            <w:r>
                              <w:t>,</w:t>
                            </w:r>
                            <w:r w:rsidRPr="00794579">
                              <w:t xml:space="preserve"> Recycle More</w:t>
                            </w:r>
                          </w:p>
                          <w:p w14:paraId="66D7BAC9" w14:textId="1E88FEEB" w:rsidR="00D1742D" w:rsidRPr="00F471B9" w:rsidRDefault="00D1742D" w:rsidP="004C09DB">
                            <w:pPr>
                              <w:pStyle w:val="Title"/>
                              <w:rPr>
                                <w:sz w:val="96"/>
                                <w:szCs w:val="140"/>
                              </w:rPr>
                            </w:pPr>
                            <w:r>
                              <w:t xml:space="preserve">Circulate </w:t>
                            </w:r>
                          </w:p>
                          <w:p w14:paraId="7D25A0F6" w14:textId="77777777" w:rsidR="00D1742D" w:rsidRDefault="00D1742D" w:rsidP="008E18FC">
                            <w:pPr>
                              <w:pStyle w:val="Subtitle"/>
                            </w:pPr>
                          </w:p>
                          <w:p w14:paraId="279CE572" w14:textId="3BFAD835" w:rsidR="00D1742D" w:rsidRDefault="00D1742D" w:rsidP="008E18FC">
                            <w:pPr>
                              <w:pStyle w:val="Subtitle"/>
                            </w:pPr>
                            <w:r>
                              <w:t xml:space="preserve">Round three </w:t>
                            </w:r>
                          </w:p>
                          <w:p w14:paraId="491B056E" w14:textId="342BA681" w:rsidR="00D1742D" w:rsidRDefault="00D1742D" w:rsidP="008E18FC">
                            <w:pPr>
                              <w:pStyle w:val="Subtitle"/>
                            </w:pPr>
                            <w:r>
                              <w:t>Application form</w:t>
                            </w:r>
                          </w:p>
                          <w:p w14:paraId="2CAC1D96" w14:textId="77777777" w:rsidR="00D1742D" w:rsidRPr="00BD055F" w:rsidRDefault="00D1742D" w:rsidP="00BD055F">
                            <w:pPr>
                              <w:numPr>
                                <w:ilvl w:val="0"/>
                                <w:numId w:val="0"/>
                              </w:numPr>
                            </w:pPr>
                            <w:r w:rsidRPr="00BD055F">
                              <w:t xml:space="preserve"> </w:t>
                            </w:r>
                          </w:p>
                          <w:p w14:paraId="61F7C80D" w14:textId="77777777" w:rsidR="00D1742D" w:rsidRPr="00BD055F" w:rsidRDefault="00D1742D" w:rsidP="00BD055F"/>
                        </w:txbxContent>
                      </wps:txbx>
                      <wps:bodyPr rot="0" spcFirstLastPara="0" vertOverflow="overflow" horzOverflow="overflow" vert="horz" wrap="square" lIns="396000" tIns="360000" rIns="396000" bIns="45720" numCol="1" spcCol="0" rtlCol="0" fromWordArt="0" anchor="t" anchorCtr="0" forceAA="0" compatLnSpc="1">
                        <a:prstTxWarp prst="textNoShape">
                          <a:avLst/>
                        </a:prstTxWarp>
                        <a:noAutofit/>
                      </wps:bodyPr>
                    </wps:wsp>
                  </a:graphicData>
                </a:graphic>
              </wp:anchor>
            </w:drawing>
          </mc:Choice>
          <mc:Fallback>
            <w:pict>
              <v:rect w14:anchorId="792762E4" id="Rectangle 7" o:spid="_x0000_s1026" alt="Title: Colour Background - Description: Colour Background" style="position:absolute;margin-left:0;margin-top:0;width:595.3pt;height:280.65pt;z-index:2516889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" fillcolor="#0088cb [3206]" stroked="f" strokeweight="2pt">
                <v:textbox inset="11mm,10mm,11mm">
                  <w:txbxContent>
                    <w:p w14:paraId="563C6ABD" w14:textId="77777777" w:rsidR="00D1742D" w:rsidRDefault="00D1742D" w:rsidP="004C09DB">
                      <w:pPr>
                        <w:pStyle w:val="Title"/>
                      </w:pPr>
                      <w:r w:rsidRPr="00794579">
                        <w:t>Waste Less</w:t>
                      </w:r>
                      <w:r>
                        <w:t>,</w:t>
                      </w:r>
                      <w:r w:rsidRPr="00794579">
                        <w:t xml:space="preserve"> Recycle More</w:t>
                      </w:r>
                    </w:p>
                    <w:p w14:paraId="66D7BAC9" w14:textId="1E88FEEB" w:rsidR="00D1742D" w:rsidRPr="00F471B9" w:rsidRDefault="00D1742D" w:rsidP="004C09DB">
                      <w:pPr>
                        <w:pStyle w:val="Title"/>
                        <w:rPr>
                          <w:sz w:val="96"/>
                          <w:szCs w:val="140"/>
                        </w:rPr>
                      </w:pPr>
                      <w:r>
                        <w:t xml:space="preserve">Circulate </w:t>
                      </w:r>
                    </w:p>
                    <w:p w14:paraId="7D25A0F6" w14:textId="77777777" w:rsidR="00D1742D" w:rsidRDefault="00D1742D" w:rsidP="008E18FC">
                      <w:pPr>
                        <w:pStyle w:val="Subtitle"/>
                      </w:pPr>
                    </w:p>
                    <w:p w14:paraId="279CE572" w14:textId="3BFAD835" w:rsidR="00D1742D" w:rsidRDefault="00D1742D" w:rsidP="008E18FC">
                      <w:pPr>
                        <w:pStyle w:val="Subtitle"/>
                      </w:pPr>
                      <w:r>
                        <w:t xml:space="preserve">Round three </w:t>
                      </w:r>
                    </w:p>
                    <w:p w14:paraId="491B056E" w14:textId="342BA681" w:rsidR="00D1742D" w:rsidRDefault="00D1742D" w:rsidP="008E18FC">
                      <w:pPr>
                        <w:pStyle w:val="Subtitle"/>
                      </w:pPr>
                      <w:r>
                        <w:t>Application form</w:t>
                      </w:r>
                    </w:p>
                    <w:p w14:paraId="2CAC1D96" w14:textId="77777777" w:rsidR="00D1742D" w:rsidRPr="00BD055F" w:rsidRDefault="00D1742D" w:rsidP="00BD055F">
                      <w:pPr>
                        <w:numPr>
                          <w:ilvl w:val="0"/>
                          <w:numId w:val="0"/>
                        </w:numPr>
                      </w:pPr>
                      <w:r w:rsidRPr="00BD055F">
                        <w:t xml:space="preserve"> </w:t>
                      </w:r>
                    </w:p>
                    <w:p w14:paraId="61F7C80D" w14:textId="77777777" w:rsidR="00D1742D" w:rsidRPr="00BD055F" w:rsidRDefault="00D1742D" w:rsidP="00BD055F"/>
                  </w:txbxContent>
                </v:textbox>
                <w10:wrap anchorx="page" anchory="page"/>
              </v:rect>
            </w:pict>
          </mc:Fallback>
        </mc:AlternateContent>
      </w:r>
      <w:r w:rsidR="00F05B99">
        <w:rPr>
          <w:noProof/>
          <w:lang w:eastAsia="en-AU"/>
        </w:rPr>
        <mc:AlternateContent>
          <mc:Choice Requires="wps">
            <w:drawing>
              <wp:anchor distT="0" distB="0" distL="114300" distR="114300" simplePos="0" relativeHeight="251689984" behindDoc="0" locked="0" layoutInCell="1" allowOverlap="1" wp14:anchorId="4D0C5353" wp14:editId="6CE57A21">
                <wp:simplePos x="0" y="0"/>
                <wp:positionH relativeFrom="page">
                  <wp:posOffset>0</wp:posOffset>
                </wp:positionH>
                <wp:positionV relativeFrom="page">
                  <wp:posOffset>7132320</wp:posOffset>
                </wp:positionV>
                <wp:extent cx="7560000" cy="3564000"/>
                <wp:effectExtent l="0" t="0" r="3175" b="0"/>
                <wp:wrapNone/>
                <wp:docPr id="19" name="Rectangle 19" descr="Colour background" title="Colour background"/>
                <wp:cNvGraphicFramePr/>
                <a:graphic xmlns:a="http://schemas.openxmlformats.org/drawingml/2006/main">
                  <a:graphicData uri="http://schemas.microsoft.com/office/word/2010/wordprocessingShape">
                    <wps:wsp>
                      <wps:cNvSpPr/>
                      <wps:spPr>
                        <a:xfrm>
                          <a:off x="0" y="0"/>
                          <a:ext cx="7560000" cy="3564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269CAA" w14:textId="77777777" w:rsidR="00D1742D" w:rsidRPr="0049779E" w:rsidRDefault="00D1742D" w:rsidP="001469D9">
                            <w:pPr>
                              <w:pStyle w:val="CoverWeb"/>
                            </w:pPr>
                            <w:r>
                              <w:rPr>
                                <w:noProof/>
                                <w:lang w:eastAsia="en-AU"/>
                              </w:rPr>
                              <w:drawing>
                                <wp:inline distT="0" distB="0" distL="0" distR="0" wp14:anchorId="4EF2D298" wp14:editId="5485E4EA">
                                  <wp:extent cx="1368000" cy="896400"/>
                                  <wp:effectExtent l="0" t="0" r="3810" b="0"/>
                                  <wp:docPr id="23" name="Picture 23" descr="EPA NSW Logo" title="EPA NS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PA_Master_Logo_White_sRG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8000" cy="896400"/>
                                          </a:xfrm>
                                          <a:prstGeom prst="rect">
                                            <a:avLst/>
                                          </a:prstGeom>
                                        </pic:spPr>
                                      </pic:pic>
                                    </a:graphicData>
                                  </a:graphic>
                                </wp:inline>
                              </w:drawing>
                            </w:r>
                            <w:r>
                              <w:tab/>
                            </w:r>
                            <w:hyperlink r:id="rId10" w:history="1">
                              <w:r w:rsidRPr="0049779E">
                                <w:rPr>
                                  <w:rStyle w:val="Hyperlink"/>
                                  <w:u w:val="none"/>
                                </w:rPr>
                                <w:t>www.epa.nsw.gov.au</w:t>
                              </w:r>
                            </w:hyperlink>
                          </w:p>
                        </w:txbxContent>
                      </wps:txbx>
                      <wps:bodyPr rot="0" spcFirstLastPara="0" vertOverflow="overflow" horzOverflow="overflow" vert="horz" wrap="square" lIns="396000" tIns="0" rIns="396000" bIns="252000" numCol="1" spcCol="0" rtlCol="0" fromWordArt="0" anchor="b" anchorCtr="0" forceAA="0" compatLnSpc="1">
                        <a:prstTxWarp prst="textNoShape">
                          <a:avLst/>
                        </a:prstTxWarp>
                        <a:noAutofit/>
                      </wps:bodyPr>
                    </wps:wsp>
                  </a:graphicData>
                </a:graphic>
              </wp:anchor>
            </w:drawing>
          </mc:Choice>
          <mc:Fallback>
            <w:pict>
              <v:rect w14:anchorId="4D0C5353" id="Rectangle 19" o:spid="_x0000_s1027" alt="Title: Colour background - Description: Colour background" style="position:absolute;margin-left:0;margin-top:561.6pt;width:595.3pt;height:280.65pt;z-index:2516899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" fillcolor="#0088cb [3206]" stroked="f" strokeweight="2pt">
                <v:textbox inset="11mm,0,11mm,7mm">
                  <w:txbxContent>
                    <w:p w14:paraId="35269CAA" w14:textId="77777777" w:rsidR="00D1742D" w:rsidRPr="0049779E" w:rsidRDefault="00D1742D" w:rsidP="001469D9">
                      <w:pPr>
                        <w:pStyle w:val="CoverWeb"/>
                      </w:pPr>
                      <w:r>
                        <w:rPr>
                          <w:noProof/>
                          <w:lang w:eastAsia="en-AU"/>
                        </w:rPr>
                        <w:drawing>
                          <wp:inline distT="0" distB="0" distL="0" distR="0" wp14:anchorId="4EF2D298" wp14:editId="5485E4EA">
                            <wp:extent cx="1368000" cy="896400"/>
                            <wp:effectExtent l="0" t="0" r="3810" b="0"/>
                            <wp:docPr id="23" name="Picture 23" descr="EPA NSW Logo" title="EPA NS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PA_Master_Logo_White_sRG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8000" cy="896400"/>
                                    </a:xfrm>
                                    <a:prstGeom prst="rect">
                                      <a:avLst/>
                                    </a:prstGeom>
                                  </pic:spPr>
                                </pic:pic>
                              </a:graphicData>
                            </a:graphic>
                          </wp:inline>
                        </w:drawing>
                      </w:r>
                      <w:r>
                        <w:tab/>
                      </w:r>
                      <w:hyperlink r:id="rId12" w:history="1">
                        <w:r w:rsidRPr="0049779E">
                          <w:rPr>
                            <w:rStyle w:val="Hyperlink"/>
                            <w:u w:val="none"/>
                          </w:rPr>
                          <w:t>www.epa.nsw.gov.au</w:t>
                        </w:r>
                      </w:hyperlink>
                    </w:p>
                  </w:txbxContent>
                </v:textbox>
                <w10:wrap anchorx="page" anchory="page"/>
              </v:rect>
            </w:pict>
          </mc:Fallback>
        </mc:AlternateContent>
      </w:r>
      <w:r w:rsidR="008E18FC">
        <w:br w:type="page"/>
      </w:r>
    </w:p>
    <w:p w14:paraId="72C2ECD1" w14:textId="77777777" w:rsidR="0039478A" w:rsidRDefault="0039478A" w:rsidP="00023212"/>
    <w:p w14:paraId="3B041027" w14:textId="77777777" w:rsidR="0039478A" w:rsidRDefault="0039478A" w:rsidP="00023212"/>
    <w:p w14:paraId="25EC7652" w14:textId="77777777" w:rsidR="0039478A" w:rsidRDefault="0039478A" w:rsidP="00023212"/>
    <w:p w14:paraId="7B83EC92" w14:textId="5241D65B" w:rsidR="00023212" w:rsidRPr="00AE4B98" w:rsidRDefault="00023212" w:rsidP="00023212">
      <w:r w:rsidRPr="00AE4B98">
        <w:t xml:space="preserve">© </w:t>
      </w:r>
      <w:r w:rsidR="00B33633">
        <w:t>2018</w:t>
      </w:r>
      <w:r w:rsidRPr="00AE4B98">
        <w:t xml:space="preserve"> State of NSW and Environment Protection Authority</w:t>
      </w:r>
    </w:p>
    <w:p w14:paraId="0F179381" w14:textId="77777777" w:rsidR="00023212" w:rsidRPr="00AE4B98" w:rsidRDefault="00023212" w:rsidP="00023212">
      <w:r w:rsidRPr="00AE4B98">
        <w:t>With the exception of photographs, the State of NSW and Environment Protection Authority are pleased to allow this material to be reproduced in whole or in part for educational and non-commercial use, provided the meaning is unchanged and its source, publisher and authorship are acknowledged. Specific permission is required for the reproduction of photographs.</w:t>
      </w:r>
    </w:p>
    <w:p w14:paraId="16827616" w14:textId="0E85DCC9" w:rsidR="00023212" w:rsidRPr="00AE4B98" w:rsidRDefault="00023212" w:rsidP="00023212">
      <w:r w:rsidRPr="00AE4B98">
        <w:t xml:space="preserve">The </w:t>
      </w:r>
      <w:r w:rsidR="00160B2D">
        <w:t xml:space="preserve">NSW </w:t>
      </w:r>
      <w:r w:rsidRPr="00AE4B98">
        <w:t xml:space="preserve">Environment Protection Authority (EPA) has compiled this in good faith, exercising all due care and attention. No representation is made about the accuracy, completeness or suitability of the information in this publication for any particular purpose. The EPA shall not be liable for any damage which may occur to any person or organisation taking action or not on the basis of this publication. Readers should seek appropriate advice when applying the information to their specific needs. </w:t>
      </w:r>
    </w:p>
    <w:p w14:paraId="25F8E2A4" w14:textId="77777777" w:rsidR="00023212" w:rsidRPr="00AE4B98" w:rsidRDefault="00023212" w:rsidP="00023212">
      <w:r w:rsidRPr="00AE4B98">
        <w:t>Every effort has been made to ensure that the information in this document is accurate at the time of publication. However, as appropriate, readers should obtain independent advice before making any decision based on this information.</w:t>
      </w:r>
    </w:p>
    <w:p w14:paraId="581B6D57" w14:textId="77777777" w:rsidR="00023212" w:rsidRPr="00AE4B98" w:rsidRDefault="00023212" w:rsidP="00023212">
      <w:r w:rsidRPr="00AE4B98">
        <w:t xml:space="preserve">All content in this publication is owned by the EPA and is protected by Crown Copyright, unless credited otherwise. It is licensed under the </w:t>
      </w:r>
      <w:hyperlink r:id="rId13" w:tooltip="Creative Commons — Attribution 4.0 International — CC BY 4.0" w:history="1">
        <w:r w:rsidRPr="00AE4B98">
          <w:rPr>
            <w:rStyle w:val="Hyperlink"/>
          </w:rPr>
          <w:t>Creative Commons Attribution 4.0 International (CC BY 4.0)</w:t>
        </w:r>
      </w:hyperlink>
      <w:r w:rsidRPr="00AE4B98">
        <w:t xml:space="preserve">, subject to the exemptions contained in the licence. The legal code for the licence is available at </w:t>
      </w:r>
      <w:hyperlink r:id="rId14" w:tooltip="Creative Commons - Attribution 4.0 International — CC BY 4.0:" w:history="1">
        <w:r w:rsidRPr="00AE4B98">
          <w:rPr>
            <w:rStyle w:val="Hyperlink"/>
          </w:rPr>
          <w:t>Creative Commons</w:t>
        </w:r>
      </w:hyperlink>
      <w:r w:rsidRPr="00AE4B98">
        <w:t>.</w:t>
      </w:r>
    </w:p>
    <w:p w14:paraId="2F3E928D" w14:textId="07BAEFDC" w:rsidR="00023212" w:rsidRDefault="00023212" w:rsidP="00023212">
      <w:r w:rsidRPr="00AE4B98">
        <w:t xml:space="preserve">The EPA asserts the right to be attributed as author of the original material in the following manner: © State of New South Wales and the Environment Protection Authority </w:t>
      </w:r>
      <w:r w:rsidR="00B33633">
        <w:t>2018</w:t>
      </w:r>
      <w:r w:rsidRPr="00AE4B98">
        <w:t>.</w:t>
      </w:r>
    </w:p>
    <w:p w14:paraId="0E88ECF0" w14:textId="77777777" w:rsidR="00023212" w:rsidRPr="00AE4B98" w:rsidRDefault="00023212" w:rsidP="00023212"/>
    <w:p w14:paraId="35F67221" w14:textId="7F493CEC" w:rsidR="00023212" w:rsidRDefault="00786CF3" w:rsidP="00023212">
      <w:r>
        <w:t xml:space="preserve">Cover: </w:t>
      </w:r>
      <w:r w:rsidR="00023212" w:rsidRPr="00AE4B98">
        <w:t>Newcastle</w:t>
      </w:r>
      <w:r>
        <w:t xml:space="preserve"> waterfront</w:t>
      </w:r>
      <w:r w:rsidR="00023212" w:rsidRPr="00AE4B98">
        <w:t>; Photo: John Spencer/</w:t>
      </w:r>
      <w:r w:rsidR="00023212">
        <w:t>EPA</w:t>
      </w:r>
    </w:p>
    <w:p w14:paraId="4A8525A4" w14:textId="77777777" w:rsidR="00023212" w:rsidRPr="00AE4B98" w:rsidRDefault="00023212" w:rsidP="00023212"/>
    <w:p w14:paraId="7101F39F" w14:textId="77777777" w:rsidR="00023212" w:rsidRPr="00AE4B98" w:rsidRDefault="00023212" w:rsidP="00023212">
      <w:r w:rsidRPr="00AE4B98">
        <w:t>Published by:</w:t>
      </w:r>
    </w:p>
    <w:p w14:paraId="72EBFBF1" w14:textId="77777777" w:rsidR="00023212" w:rsidRPr="00081CB6" w:rsidRDefault="00631A52" w:rsidP="00023212">
      <w:pPr>
        <w:rPr>
          <w:rStyle w:val="Hyperlink"/>
          <w:color w:val="222221"/>
          <w:u w:val="none"/>
          <w:lang w:val="en-US"/>
        </w:rPr>
      </w:pPr>
      <w:r>
        <w:t xml:space="preserve">NSW </w:t>
      </w:r>
      <w:r w:rsidR="00023212" w:rsidRPr="00AE4B98">
        <w:t>Environment Protection Authority</w:t>
      </w:r>
      <w:r w:rsidR="00023212" w:rsidRPr="00AE4B98">
        <w:br/>
        <w:t>59 Goulburn Street, Sydney NSW 2000</w:t>
      </w:r>
      <w:r w:rsidR="00023212" w:rsidRPr="00AE4B98">
        <w:br/>
        <w:t>PO Box A290, Sydney South NSW 1232</w:t>
      </w:r>
      <w:r w:rsidR="00023212" w:rsidRPr="00AE4B98">
        <w:br/>
        <w:t>Phone: +61 2 9995 5000 (switchboard)</w:t>
      </w:r>
      <w:r w:rsidR="00023212" w:rsidRPr="00AE4B98">
        <w:br/>
        <w:t>Phone: 131 555 (NSW only – environment information and publications requests)</w:t>
      </w:r>
      <w:r w:rsidR="00023212" w:rsidRPr="00AE4B98">
        <w:br/>
        <w:t>Fax: +61 2 9995 5999</w:t>
      </w:r>
      <w:r w:rsidR="00023212" w:rsidRPr="00AE4B98">
        <w:br/>
        <w:t>TTY users: phone 133 677, then ask for 131 555</w:t>
      </w:r>
      <w:r w:rsidR="00023212" w:rsidRPr="00AE4B98">
        <w:br/>
        <w:t>Speak and listen users: phone 1300 555 727, then ask for 131 555</w:t>
      </w:r>
      <w:r w:rsidR="00023212" w:rsidRPr="00AE4B98">
        <w:br/>
        <w:t xml:space="preserve">Email: </w:t>
      </w:r>
      <w:hyperlink r:id="rId15" w:history="1">
        <w:r w:rsidR="00160B2D" w:rsidRPr="00FD032B">
          <w:rPr>
            <w:rStyle w:val="Hyperlink"/>
          </w:rPr>
          <w:t>info@epa.nsw.gov.au</w:t>
        </w:r>
      </w:hyperlink>
      <w:r w:rsidR="00160B2D">
        <w:t xml:space="preserve"> </w:t>
      </w:r>
      <w:r w:rsidR="00023212" w:rsidRPr="00AE4B98">
        <w:br/>
        <w:t xml:space="preserve">Website: </w:t>
      </w:r>
      <w:hyperlink r:id="rId16" w:history="1">
        <w:r w:rsidR="00023212" w:rsidRPr="00AE4B98">
          <w:rPr>
            <w:rStyle w:val="Hyperlink"/>
          </w:rPr>
          <w:t>www.epa.nsw.gov.au</w:t>
        </w:r>
      </w:hyperlink>
    </w:p>
    <w:p w14:paraId="622D3D04" w14:textId="77777777" w:rsidR="00D51F2B" w:rsidRPr="00081CB6" w:rsidRDefault="00D51F2B" w:rsidP="00D51F2B">
      <w:pPr>
        <w:pStyle w:val="WebCallout"/>
        <w:framePr w:wrap="around" w:y="15712"/>
        <w:rPr>
          <w:b/>
          <w:bCs/>
          <w:szCs w:val="20"/>
        </w:rPr>
      </w:pPr>
    </w:p>
    <w:p w14:paraId="7C8AB504" w14:textId="77777777" w:rsidR="00D51F2B" w:rsidRPr="00081CB6" w:rsidRDefault="00D51F2B" w:rsidP="00D51F2B">
      <w:pPr>
        <w:pStyle w:val="WebCallout"/>
        <w:framePr w:wrap="around" w:y="15712"/>
        <w:rPr>
          <w:b/>
          <w:bCs/>
          <w:sz w:val="28"/>
          <w:szCs w:val="28"/>
        </w:rPr>
      </w:pPr>
      <w:r w:rsidRPr="00081CB6">
        <w:rPr>
          <w:b/>
          <w:bCs/>
          <w:sz w:val="28"/>
          <w:szCs w:val="28"/>
        </w:rPr>
        <w:t>www.epa.nsw.gov.au</w:t>
      </w:r>
    </w:p>
    <w:p w14:paraId="704F503D" w14:textId="77777777" w:rsidR="00023212" w:rsidRDefault="00023212" w:rsidP="00631A52">
      <w:pPr>
        <w:numPr>
          <w:ilvl w:val="0"/>
          <w:numId w:val="0"/>
        </w:numPr>
      </w:pPr>
      <w:r w:rsidRPr="00AE4B98">
        <w:t>Report pollution and environmental incidents</w:t>
      </w:r>
      <w:r w:rsidRPr="00AE4B98">
        <w:br/>
        <w:t xml:space="preserve">Environment Line: 131 555 (NSW only) or </w:t>
      </w:r>
      <w:hyperlink r:id="rId17" w:history="1">
        <w:r w:rsidR="00800CEB" w:rsidRPr="00FA4BB6">
          <w:rPr>
            <w:rStyle w:val="Hyperlink"/>
          </w:rPr>
          <w:t>info@epa.nsw.gov.au</w:t>
        </w:r>
      </w:hyperlink>
      <w:r w:rsidRPr="00AE4B98">
        <w:br/>
        <w:t xml:space="preserve">See also </w:t>
      </w:r>
      <w:hyperlink r:id="rId18" w:history="1">
        <w:r w:rsidR="00081CB6" w:rsidRPr="00D54F9E">
          <w:rPr>
            <w:rStyle w:val="Hyperlink"/>
          </w:rPr>
          <w:t>www.epa.nsw.gov.au</w:t>
        </w:r>
      </w:hyperlink>
    </w:p>
    <w:p w14:paraId="2DC622AE" w14:textId="0C1EDEDD" w:rsidR="00023212" w:rsidRPr="005F016E" w:rsidRDefault="00023212" w:rsidP="00E12CE9">
      <w:r w:rsidRPr="005F016E">
        <w:t xml:space="preserve">ISBN 978 1 </w:t>
      </w:r>
      <w:r w:rsidR="00E12CE9" w:rsidRPr="00E12CE9">
        <w:t>925688 84 9</w:t>
      </w:r>
      <w:r w:rsidR="00794579" w:rsidRPr="005F016E">
        <w:br/>
        <w:t>EPA 2017/</w:t>
      </w:r>
      <w:r w:rsidR="00E12CE9" w:rsidRPr="00E12CE9">
        <w:t xml:space="preserve"> P0478</w:t>
      </w:r>
      <w:r w:rsidRPr="005F016E">
        <w:br/>
      </w:r>
      <w:r w:rsidR="00743D33">
        <w:t>January 2018</w:t>
      </w:r>
    </w:p>
    <w:p w14:paraId="252D440E" w14:textId="77777777" w:rsidR="00023212" w:rsidRPr="00AE4B98" w:rsidRDefault="00023212" w:rsidP="00023212">
      <w:r w:rsidRPr="00AE4B98">
        <w:t>Printed on environmentally sustainable paper</w:t>
      </w:r>
    </w:p>
    <w:p w14:paraId="54989491" w14:textId="77777777" w:rsidR="00081CB6" w:rsidRDefault="00081CB6" w:rsidP="00023212">
      <w:pPr>
        <w:numPr>
          <w:ilvl w:val="0"/>
          <w:numId w:val="0"/>
        </w:numPr>
      </w:pPr>
    </w:p>
    <w:p w14:paraId="7C886373" w14:textId="77777777" w:rsidR="00081CB6" w:rsidRDefault="00081CB6" w:rsidP="00023212">
      <w:pPr>
        <w:numPr>
          <w:ilvl w:val="0"/>
          <w:numId w:val="0"/>
        </w:numPr>
        <w:sectPr w:rsidR="00081CB6" w:rsidSect="00081CB6">
          <w:footerReference w:type="default" r:id="rId19"/>
          <w:type w:val="continuous"/>
          <w:pgSz w:w="11907" w:h="16840" w:code="9"/>
          <w:pgMar w:top="1440" w:right="1440" w:bottom="1440" w:left="1440" w:header="709" w:footer="709" w:gutter="0"/>
          <w:cols w:space="708"/>
          <w:docGrid w:linePitch="360"/>
        </w:sectPr>
      </w:pPr>
    </w:p>
    <w:p w14:paraId="175C3EBF" w14:textId="77777777" w:rsidR="001A4AE4" w:rsidRDefault="001A4AE4" w:rsidP="00911A08">
      <w:pPr>
        <w:numPr>
          <w:ilvl w:val="0"/>
          <w:numId w:val="0"/>
        </w:numPr>
      </w:pPr>
      <w:bookmarkStart w:id="0" w:name="_Toc211129278"/>
      <w:bookmarkStart w:id="1" w:name="_Toc211052523"/>
      <w:bookmarkStart w:id="2" w:name="_Toc192399886"/>
      <w:bookmarkStart w:id="3" w:name="_Toc427223602"/>
    </w:p>
    <w:tbl>
      <w:tblPr>
        <w:tblStyle w:val="GridTable1Light"/>
        <w:tblpPr w:leftFromText="180" w:rightFromText="180" w:vertAnchor="text" w:horzAnchor="margin" w:tblpXSpec="center" w:tblpY="530"/>
        <w:tblW w:w="8647" w:type="dxa"/>
        <w:tblLook w:val="0600" w:firstRow="0" w:lastRow="0" w:firstColumn="0" w:lastColumn="0" w:noHBand="1" w:noVBand="1"/>
      </w:tblPr>
      <w:tblGrid>
        <w:gridCol w:w="3539"/>
        <w:gridCol w:w="5108"/>
      </w:tblGrid>
      <w:tr w:rsidR="00794579" w14:paraId="217C8257" w14:textId="77777777" w:rsidTr="00794579">
        <w:tc>
          <w:tcPr>
            <w:tcW w:w="3539" w:type="dxa"/>
          </w:tcPr>
          <w:p w14:paraId="48DFE48D" w14:textId="77777777" w:rsidR="00794579" w:rsidRPr="00BD055F" w:rsidRDefault="00794579" w:rsidP="00BD055F">
            <w:pPr>
              <w:pStyle w:val="BodyText"/>
              <w:rPr>
                <w:rFonts w:asciiTheme="minorHAnsi" w:hAnsiTheme="minorHAnsi" w:cstheme="minorHAnsi"/>
              </w:rPr>
            </w:pPr>
            <w:r w:rsidRPr="00BD055F">
              <w:rPr>
                <w:rFonts w:asciiTheme="minorHAnsi" w:hAnsiTheme="minorHAnsi" w:cstheme="minorHAnsi"/>
              </w:rPr>
              <w:t>Lead organisation</w:t>
            </w:r>
          </w:p>
        </w:tc>
        <w:sdt>
          <w:sdtPr>
            <w:rPr>
              <w:rFonts w:asciiTheme="minorHAnsi" w:hAnsiTheme="minorHAnsi" w:cstheme="minorHAnsi"/>
            </w:rPr>
            <w:id w:val="-1266453874"/>
            <w:placeholder>
              <w:docPart w:val="CB6207E4A9B145A5A0FE01D32DC03BCA"/>
            </w:placeholder>
            <w:showingPlcHdr/>
            <w:text/>
          </w:sdtPr>
          <w:sdtEndPr/>
          <w:sdtContent>
            <w:tc>
              <w:tcPr>
                <w:tcW w:w="5108" w:type="dxa"/>
              </w:tcPr>
              <w:p w14:paraId="504FD3C8" w14:textId="77777777" w:rsidR="00794579" w:rsidRPr="00BD055F" w:rsidRDefault="00794579" w:rsidP="00BD055F">
                <w:pPr>
                  <w:pStyle w:val="BodyText"/>
                  <w:rPr>
                    <w:rFonts w:asciiTheme="minorHAnsi" w:hAnsiTheme="minorHAnsi" w:cstheme="minorHAnsi"/>
                    <w:b/>
                  </w:rPr>
                </w:pPr>
                <w:r w:rsidRPr="00BD055F">
                  <w:rPr>
                    <w:rStyle w:val="PlaceholderText"/>
                    <w:rFonts w:cstheme="minorHAnsi"/>
                  </w:rPr>
                  <w:t>Click or tap here to enter text.</w:t>
                </w:r>
              </w:p>
            </w:tc>
          </w:sdtContent>
        </w:sdt>
      </w:tr>
      <w:tr w:rsidR="00794579" w14:paraId="5960CB01" w14:textId="77777777" w:rsidTr="00794579">
        <w:tc>
          <w:tcPr>
            <w:tcW w:w="3539" w:type="dxa"/>
          </w:tcPr>
          <w:p w14:paraId="40A0FF8C" w14:textId="77777777" w:rsidR="00794579" w:rsidRPr="00BD055F" w:rsidRDefault="00794579" w:rsidP="00BD055F">
            <w:pPr>
              <w:pStyle w:val="BodyText"/>
              <w:rPr>
                <w:rFonts w:asciiTheme="minorHAnsi" w:hAnsiTheme="minorHAnsi" w:cstheme="minorHAnsi"/>
              </w:rPr>
            </w:pPr>
            <w:r w:rsidRPr="00BD055F">
              <w:rPr>
                <w:rFonts w:asciiTheme="minorHAnsi" w:hAnsiTheme="minorHAnsi" w:cstheme="minorHAnsi"/>
              </w:rPr>
              <w:t>Project title</w:t>
            </w:r>
          </w:p>
        </w:tc>
        <w:sdt>
          <w:sdtPr>
            <w:rPr>
              <w:rFonts w:asciiTheme="minorHAnsi" w:hAnsiTheme="minorHAnsi" w:cstheme="minorHAnsi"/>
            </w:rPr>
            <w:id w:val="260732675"/>
            <w:placeholder>
              <w:docPart w:val="741621CE99EF41B78505CC744F2E5CE5"/>
            </w:placeholder>
            <w:showingPlcHdr/>
            <w:text/>
          </w:sdtPr>
          <w:sdtEndPr/>
          <w:sdtContent>
            <w:tc>
              <w:tcPr>
                <w:tcW w:w="5108" w:type="dxa"/>
              </w:tcPr>
              <w:p w14:paraId="7B7883AF" w14:textId="77777777" w:rsidR="00794579" w:rsidRPr="00BD055F" w:rsidRDefault="00794579" w:rsidP="00BD055F">
                <w:pPr>
                  <w:pStyle w:val="BodyText"/>
                  <w:rPr>
                    <w:rFonts w:asciiTheme="minorHAnsi" w:hAnsiTheme="minorHAnsi" w:cstheme="minorHAnsi"/>
                  </w:rPr>
                </w:pPr>
                <w:r w:rsidRPr="00BD055F">
                  <w:rPr>
                    <w:rStyle w:val="PlaceholderText"/>
                    <w:rFonts w:cstheme="minorHAnsi"/>
                  </w:rPr>
                  <w:t>Click or tap here to enter text.</w:t>
                </w:r>
              </w:p>
            </w:tc>
          </w:sdtContent>
        </w:sdt>
      </w:tr>
      <w:tr w:rsidR="00794579" w14:paraId="7ECA7BCD" w14:textId="77777777" w:rsidTr="00794579">
        <w:tc>
          <w:tcPr>
            <w:tcW w:w="3539" w:type="dxa"/>
          </w:tcPr>
          <w:p w14:paraId="7158DE12" w14:textId="77777777" w:rsidR="00794579" w:rsidRPr="00BD055F" w:rsidRDefault="00794579" w:rsidP="00BD055F">
            <w:pPr>
              <w:pStyle w:val="BodyText"/>
              <w:rPr>
                <w:rFonts w:asciiTheme="minorHAnsi" w:hAnsiTheme="minorHAnsi" w:cstheme="minorHAnsi"/>
              </w:rPr>
            </w:pPr>
            <w:r w:rsidRPr="00BD055F">
              <w:rPr>
                <w:rFonts w:asciiTheme="minorHAnsi" w:hAnsiTheme="minorHAnsi" w:cstheme="minorHAnsi"/>
              </w:rPr>
              <w:t>Funding amount sought</w:t>
            </w:r>
          </w:p>
        </w:tc>
        <w:sdt>
          <w:sdtPr>
            <w:rPr>
              <w:rFonts w:asciiTheme="minorHAnsi" w:hAnsiTheme="minorHAnsi" w:cstheme="minorHAnsi"/>
            </w:rPr>
            <w:id w:val="461313901"/>
            <w:placeholder>
              <w:docPart w:val="A3961482D88342CC9842A615650886A4"/>
            </w:placeholder>
            <w:showingPlcHdr/>
            <w:text/>
          </w:sdtPr>
          <w:sdtEndPr/>
          <w:sdtContent>
            <w:tc>
              <w:tcPr>
                <w:tcW w:w="5108" w:type="dxa"/>
              </w:tcPr>
              <w:p w14:paraId="794C4A47" w14:textId="77777777" w:rsidR="00794579" w:rsidRPr="00BD055F" w:rsidRDefault="00794579" w:rsidP="00BD055F">
                <w:pPr>
                  <w:pStyle w:val="BodyText"/>
                  <w:rPr>
                    <w:rFonts w:asciiTheme="minorHAnsi" w:hAnsiTheme="minorHAnsi" w:cstheme="minorHAnsi"/>
                  </w:rPr>
                </w:pPr>
                <w:r w:rsidRPr="00BD055F">
                  <w:rPr>
                    <w:rStyle w:val="PlaceholderText"/>
                    <w:rFonts w:cstheme="minorHAnsi"/>
                  </w:rPr>
                  <w:t>Click or tap here to enter text.</w:t>
                </w:r>
              </w:p>
            </w:tc>
          </w:sdtContent>
        </w:sdt>
      </w:tr>
      <w:tr w:rsidR="00794579" w14:paraId="1BBCBFC5" w14:textId="77777777" w:rsidTr="00794579">
        <w:tc>
          <w:tcPr>
            <w:tcW w:w="3539" w:type="dxa"/>
          </w:tcPr>
          <w:p w14:paraId="38FC6AF9" w14:textId="77777777" w:rsidR="00794579" w:rsidRPr="00BD055F" w:rsidRDefault="00794579" w:rsidP="00BD055F">
            <w:pPr>
              <w:pStyle w:val="BodyText"/>
              <w:rPr>
                <w:rFonts w:asciiTheme="minorHAnsi" w:hAnsiTheme="minorHAnsi" w:cstheme="minorHAnsi"/>
              </w:rPr>
            </w:pPr>
            <w:r w:rsidRPr="00BD055F">
              <w:rPr>
                <w:rFonts w:asciiTheme="minorHAnsi" w:hAnsiTheme="minorHAnsi" w:cstheme="minorHAnsi"/>
              </w:rPr>
              <w:t>Date submitted</w:t>
            </w:r>
          </w:p>
        </w:tc>
        <w:sdt>
          <w:sdtPr>
            <w:rPr>
              <w:rFonts w:asciiTheme="minorHAnsi" w:hAnsiTheme="minorHAnsi" w:cstheme="minorHAnsi"/>
            </w:rPr>
            <w:id w:val="-340392631"/>
            <w:placeholder>
              <w:docPart w:val="A4090831E6DB43FCB2C9D72D29E18CF2"/>
            </w:placeholder>
            <w:showingPlcHdr/>
            <w:text/>
          </w:sdtPr>
          <w:sdtEndPr/>
          <w:sdtContent>
            <w:tc>
              <w:tcPr>
                <w:tcW w:w="5108" w:type="dxa"/>
              </w:tcPr>
              <w:p w14:paraId="46A0A3E7" w14:textId="77777777" w:rsidR="00794579" w:rsidRPr="00BD055F" w:rsidRDefault="00794579" w:rsidP="00BD055F">
                <w:pPr>
                  <w:pStyle w:val="BodyText"/>
                  <w:rPr>
                    <w:rFonts w:asciiTheme="minorHAnsi" w:hAnsiTheme="minorHAnsi" w:cstheme="minorHAnsi"/>
                  </w:rPr>
                </w:pPr>
                <w:r w:rsidRPr="00BD055F">
                  <w:rPr>
                    <w:rStyle w:val="PlaceholderText"/>
                    <w:rFonts w:cstheme="minorHAnsi"/>
                  </w:rPr>
                  <w:t>Click or tap here to enter text.</w:t>
                </w:r>
              </w:p>
            </w:tc>
          </w:sdtContent>
        </w:sdt>
      </w:tr>
      <w:tr w:rsidR="00794579" w14:paraId="57F5536B" w14:textId="77777777" w:rsidTr="00794579">
        <w:tc>
          <w:tcPr>
            <w:tcW w:w="3539" w:type="dxa"/>
          </w:tcPr>
          <w:p w14:paraId="33159CCB" w14:textId="77777777" w:rsidR="00794579" w:rsidRPr="00BD055F" w:rsidRDefault="00794579" w:rsidP="00BD055F">
            <w:pPr>
              <w:pStyle w:val="BodyText"/>
              <w:rPr>
                <w:rFonts w:asciiTheme="minorHAnsi" w:hAnsiTheme="minorHAnsi" w:cstheme="minorHAnsi"/>
              </w:rPr>
            </w:pPr>
            <w:r w:rsidRPr="00BD055F">
              <w:rPr>
                <w:rFonts w:asciiTheme="minorHAnsi" w:hAnsiTheme="minorHAnsi" w:cstheme="minorHAnsi"/>
              </w:rPr>
              <w:t>Date received</w:t>
            </w:r>
          </w:p>
        </w:tc>
        <w:tc>
          <w:tcPr>
            <w:tcW w:w="5108" w:type="dxa"/>
          </w:tcPr>
          <w:p w14:paraId="5F2CE260" w14:textId="77777777" w:rsidR="00794579" w:rsidRPr="00BD055F" w:rsidRDefault="00794579" w:rsidP="00BD055F">
            <w:pPr>
              <w:pStyle w:val="BodyText"/>
              <w:rPr>
                <w:rFonts w:asciiTheme="minorHAnsi" w:hAnsiTheme="minorHAnsi" w:cstheme="minorHAnsi"/>
              </w:rPr>
            </w:pPr>
            <w:r w:rsidRPr="00BD055F">
              <w:rPr>
                <w:rFonts w:asciiTheme="minorHAnsi" w:hAnsiTheme="minorHAnsi" w:cstheme="minorHAnsi"/>
                <w:color w:val="808080" w:themeColor="background1" w:themeShade="80"/>
              </w:rPr>
              <w:t>To be completed by the EPA</w:t>
            </w:r>
          </w:p>
        </w:tc>
      </w:tr>
    </w:tbl>
    <w:p w14:paraId="798E01D7" w14:textId="77777777" w:rsidR="00794579" w:rsidRDefault="00794579" w:rsidP="00794579">
      <w:pPr>
        <w:pStyle w:val="Subtitle"/>
      </w:pPr>
    </w:p>
    <w:p w14:paraId="57E98A5E" w14:textId="77777777" w:rsidR="00794579" w:rsidRDefault="00794579" w:rsidP="00794579">
      <w:pPr>
        <w:pStyle w:val="Subtitle"/>
        <w:tabs>
          <w:tab w:val="left" w:pos="2235"/>
        </w:tabs>
      </w:pPr>
    </w:p>
    <w:p w14:paraId="356E1C54" w14:textId="77777777" w:rsidR="00794579" w:rsidRPr="008E18FC" w:rsidRDefault="009426EC" w:rsidP="00794579">
      <w:pPr>
        <w:pStyle w:val="Subtitle"/>
      </w:pPr>
      <w:r w:rsidRPr="00794579">
        <w:br w:type="page"/>
      </w:r>
    </w:p>
    <w:p w14:paraId="5C4196BC" w14:textId="77777777" w:rsidR="00202F92" w:rsidRPr="00202F92" w:rsidRDefault="00A84397" w:rsidP="00202F92">
      <w:pPr>
        <w:pStyle w:val="Heading1"/>
      </w:pPr>
      <w:bookmarkStart w:id="4" w:name="_Toc501444288"/>
      <w:bookmarkStart w:id="5" w:name="_Toc460847237"/>
      <w:bookmarkEnd w:id="0"/>
      <w:bookmarkEnd w:id="1"/>
      <w:bookmarkEnd w:id="2"/>
      <w:r>
        <w:lastRenderedPageBreak/>
        <w:t>Guiding notes</w:t>
      </w:r>
      <w:bookmarkEnd w:id="4"/>
    </w:p>
    <w:p w14:paraId="5B408A6E" w14:textId="77777777" w:rsidR="00A84397" w:rsidRDefault="00A84397" w:rsidP="00A84397">
      <w:pPr>
        <w:pStyle w:val="Pulloutquote"/>
      </w:pPr>
      <w:r>
        <w:t>Please read the Circulate Round 3 Guidelines document and refer to it before and during completing your application.</w:t>
      </w:r>
    </w:p>
    <w:p w14:paraId="560B7986" w14:textId="77777777" w:rsidR="00A84397" w:rsidRDefault="00A84397" w:rsidP="00A84397">
      <w:pPr>
        <w:pStyle w:val="Pulloutquote"/>
      </w:pPr>
    </w:p>
    <w:p w14:paraId="1141E22C" w14:textId="77777777" w:rsidR="00A84397" w:rsidRDefault="00A84397" w:rsidP="00A84397">
      <w:pPr>
        <w:pStyle w:val="Pulloutquote"/>
      </w:pPr>
      <w:r>
        <w:t xml:space="preserve">Answer every question. </w:t>
      </w:r>
    </w:p>
    <w:p w14:paraId="278E7951" w14:textId="77777777" w:rsidR="00A84397" w:rsidRPr="001F36A1" w:rsidRDefault="00A84397" w:rsidP="00A84397">
      <w:pPr>
        <w:pStyle w:val="Pulloutquote"/>
      </w:pPr>
      <w:r>
        <w:t>Questions are</w:t>
      </w:r>
      <w:r w:rsidRPr="001F36A1">
        <w:t xml:space="preserve"> structured to provide an overall picture of your project to the Technical Review Committee. If the question is not relevant write “n/a” in the box to indicate you have seen the question.</w:t>
      </w:r>
    </w:p>
    <w:p w14:paraId="1FD0EF45" w14:textId="77777777" w:rsidR="00A84397" w:rsidRDefault="00A84397" w:rsidP="00A84397">
      <w:pPr>
        <w:pStyle w:val="Pulloutquote"/>
      </w:pPr>
    </w:p>
    <w:p w14:paraId="2D77F18D" w14:textId="77777777" w:rsidR="00A84397" w:rsidRPr="00E313DC" w:rsidRDefault="000E20F2" w:rsidP="00A84397">
      <w:pPr>
        <w:pStyle w:val="Pulloutquote"/>
      </w:pPr>
      <w:r>
        <w:t>Do not include a</w:t>
      </w:r>
      <w:r w:rsidR="00A84397">
        <w:t xml:space="preserve">ttachments </w:t>
      </w:r>
      <w:r w:rsidR="00A84397" w:rsidRPr="00E313DC">
        <w:t xml:space="preserve">unless </w:t>
      </w:r>
      <w:r w:rsidR="00A84397">
        <w:t xml:space="preserve">specifically </w:t>
      </w:r>
      <w:r w:rsidR="00A84397" w:rsidRPr="00E313DC">
        <w:t>requested.</w:t>
      </w:r>
    </w:p>
    <w:p w14:paraId="6D7A6CA3" w14:textId="77777777" w:rsidR="00794579" w:rsidRPr="00794579" w:rsidRDefault="00794579" w:rsidP="00794579">
      <w:pPr>
        <w:pStyle w:val="Heading2"/>
      </w:pPr>
      <w:bookmarkStart w:id="6" w:name="_Toc501444289"/>
      <w:r w:rsidRPr="00794579">
        <w:t>Checklist</w:t>
      </w:r>
      <w:bookmarkEnd w:id="6"/>
    </w:p>
    <w:p w14:paraId="0CA68ED2" w14:textId="77777777" w:rsidR="00794579" w:rsidRPr="00794579" w:rsidRDefault="00794579" w:rsidP="00794579">
      <w:pPr>
        <w:pStyle w:val="CalloutBody"/>
        <w:numPr>
          <w:ilvl w:val="0"/>
          <w:numId w:val="13"/>
        </w:numPr>
        <w:ind w:left="232"/>
        <w:rPr>
          <w:rFonts w:asciiTheme="minorHAnsi" w:hAnsiTheme="minorHAnsi" w:cstheme="minorHAnsi"/>
        </w:rPr>
      </w:pPr>
      <w:r w:rsidRPr="00794579">
        <w:rPr>
          <w:rFonts w:asciiTheme="minorHAnsi" w:hAnsiTheme="minorHAnsi" w:cstheme="minorHAnsi"/>
        </w:rPr>
        <w:t>Before submitting your application check you have:</w:t>
      </w:r>
    </w:p>
    <w:p w14:paraId="6CC1CD74" w14:textId="4ED10BC1" w:rsidR="00794579" w:rsidRPr="00794579" w:rsidRDefault="001E3C55" w:rsidP="00794579">
      <w:pPr>
        <w:pStyle w:val="CalloutBody"/>
        <w:numPr>
          <w:ilvl w:val="0"/>
          <w:numId w:val="13"/>
        </w:numPr>
        <w:ind w:left="232"/>
        <w:rPr>
          <w:rFonts w:asciiTheme="minorHAnsi" w:hAnsiTheme="minorHAnsi" w:cstheme="minorHAnsi"/>
        </w:rPr>
      </w:pPr>
      <w:sdt>
        <w:sdtPr>
          <w:rPr>
            <w:rFonts w:asciiTheme="minorHAnsi" w:hAnsiTheme="minorHAnsi" w:cstheme="minorHAnsi"/>
          </w:rPr>
          <w:id w:val="-1453772869"/>
          <w14:checkbox>
            <w14:checked w14:val="0"/>
            <w14:checkedState w14:val="2612" w14:font="MS Gothic"/>
            <w14:uncheckedState w14:val="2610" w14:font="MS Gothic"/>
          </w14:checkbox>
        </w:sdtPr>
        <w:sdtEndPr/>
        <w:sdtContent>
          <w:r w:rsidR="000A0E6B">
            <w:rPr>
              <w:rFonts w:ascii="MS Gothic" w:eastAsia="MS Gothic" w:hAnsi="MS Gothic" w:cstheme="minorHAnsi" w:hint="eastAsia"/>
            </w:rPr>
            <w:t>☐</w:t>
          </w:r>
        </w:sdtContent>
      </w:sdt>
      <w:r w:rsidR="00794579" w:rsidRPr="00794579">
        <w:rPr>
          <w:rFonts w:asciiTheme="minorHAnsi" w:hAnsiTheme="minorHAnsi" w:cstheme="minorHAnsi"/>
        </w:rPr>
        <w:t xml:space="preserve"> Read the </w:t>
      </w:r>
      <w:r w:rsidR="00A84397">
        <w:rPr>
          <w:rFonts w:asciiTheme="minorHAnsi" w:hAnsiTheme="minorHAnsi" w:cstheme="minorHAnsi"/>
        </w:rPr>
        <w:t>program guidelines</w:t>
      </w:r>
    </w:p>
    <w:p w14:paraId="61F3B9B3" w14:textId="77777777" w:rsidR="00794579" w:rsidRPr="00794579" w:rsidRDefault="001E3C55" w:rsidP="00794579">
      <w:pPr>
        <w:pStyle w:val="CalloutBody"/>
        <w:numPr>
          <w:ilvl w:val="0"/>
          <w:numId w:val="13"/>
        </w:numPr>
        <w:ind w:left="232"/>
        <w:rPr>
          <w:rFonts w:asciiTheme="minorHAnsi" w:hAnsiTheme="minorHAnsi" w:cstheme="minorHAnsi"/>
        </w:rPr>
      </w:pPr>
      <w:sdt>
        <w:sdtPr>
          <w:rPr>
            <w:rFonts w:asciiTheme="minorHAnsi" w:hAnsiTheme="minorHAnsi" w:cstheme="minorHAnsi"/>
          </w:rPr>
          <w:id w:val="1728643020"/>
          <w14:checkbox>
            <w14:checked w14:val="0"/>
            <w14:checkedState w14:val="2612" w14:font="MS Gothic"/>
            <w14:uncheckedState w14:val="2610" w14:font="MS Gothic"/>
          </w14:checkbox>
        </w:sdtPr>
        <w:sdtEndPr/>
        <w:sdtContent>
          <w:r w:rsidR="00794579" w:rsidRPr="00794579">
            <w:rPr>
              <w:rFonts w:ascii="Segoe UI Symbol" w:eastAsia="MS Gothic" w:hAnsi="Segoe UI Symbol" w:cs="Segoe UI Symbol"/>
            </w:rPr>
            <w:t>☐</w:t>
          </w:r>
        </w:sdtContent>
      </w:sdt>
      <w:r w:rsidR="00794579" w:rsidRPr="00794579">
        <w:rPr>
          <w:rFonts w:asciiTheme="minorHAnsi" w:hAnsiTheme="minorHAnsi" w:cstheme="minorHAnsi"/>
        </w:rPr>
        <w:t xml:space="preserve"> </w:t>
      </w:r>
      <w:r w:rsidR="00A84397">
        <w:rPr>
          <w:rFonts w:asciiTheme="minorHAnsi" w:hAnsiTheme="minorHAnsi" w:cstheme="minorHAnsi"/>
        </w:rPr>
        <w:t xml:space="preserve">Responded to all the questions in </w:t>
      </w:r>
      <w:r w:rsidR="00794579" w:rsidRPr="00794579">
        <w:rPr>
          <w:rFonts w:asciiTheme="minorHAnsi" w:hAnsiTheme="minorHAnsi" w:cstheme="minorHAnsi"/>
        </w:rPr>
        <w:t>th</w:t>
      </w:r>
      <w:r w:rsidR="00A84397">
        <w:rPr>
          <w:rFonts w:asciiTheme="minorHAnsi" w:hAnsiTheme="minorHAnsi" w:cstheme="minorHAnsi"/>
        </w:rPr>
        <w:t>is</w:t>
      </w:r>
      <w:r w:rsidR="00794579" w:rsidRPr="00794579">
        <w:rPr>
          <w:rFonts w:asciiTheme="minorHAnsi" w:hAnsiTheme="minorHAnsi" w:cstheme="minorHAnsi"/>
        </w:rPr>
        <w:t xml:space="preserve"> application form</w:t>
      </w:r>
    </w:p>
    <w:p w14:paraId="5E27EADB" w14:textId="77777777" w:rsidR="00794579" w:rsidRPr="00794579" w:rsidRDefault="001E3C55" w:rsidP="00794579">
      <w:pPr>
        <w:pStyle w:val="CalloutBody"/>
        <w:numPr>
          <w:ilvl w:val="0"/>
          <w:numId w:val="13"/>
        </w:numPr>
        <w:ind w:left="232"/>
        <w:rPr>
          <w:rFonts w:asciiTheme="minorHAnsi" w:hAnsiTheme="minorHAnsi" w:cstheme="minorHAnsi"/>
        </w:rPr>
      </w:pPr>
      <w:sdt>
        <w:sdtPr>
          <w:rPr>
            <w:rFonts w:asciiTheme="minorHAnsi" w:hAnsiTheme="minorHAnsi" w:cstheme="minorHAnsi"/>
          </w:rPr>
          <w:id w:val="927930314"/>
          <w14:checkbox>
            <w14:checked w14:val="0"/>
            <w14:checkedState w14:val="2612" w14:font="MS Gothic"/>
            <w14:uncheckedState w14:val="2610" w14:font="MS Gothic"/>
          </w14:checkbox>
        </w:sdtPr>
        <w:sdtEndPr/>
        <w:sdtContent>
          <w:r w:rsidR="00794579" w:rsidRPr="00794579">
            <w:rPr>
              <w:rFonts w:ascii="Segoe UI Symbol" w:eastAsia="MS Gothic" w:hAnsi="Segoe UI Symbol" w:cs="Segoe UI Symbol"/>
            </w:rPr>
            <w:t>☐</w:t>
          </w:r>
        </w:sdtContent>
      </w:sdt>
      <w:r w:rsidR="00794579" w:rsidRPr="00794579">
        <w:rPr>
          <w:rFonts w:asciiTheme="minorHAnsi" w:hAnsiTheme="minorHAnsi" w:cstheme="minorHAnsi"/>
        </w:rPr>
        <w:t xml:space="preserve"> Consulted with the EPA if you have any questions relating to the eligibility of your   proposal</w:t>
      </w:r>
    </w:p>
    <w:p w14:paraId="3C69C3CD" w14:textId="77777777" w:rsidR="00A84397" w:rsidRDefault="001E3C55" w:rsidP="00A84397">
      <w:pPr>
        <w:pStyle w:val="CalloutBody"/>
        <w:numPr>
          <w:ilvl w:val="0"/>
          <w:numId w:val="13"/>
        </w:numPr>
        <w:ind w:left="232"/>
      </w:pPr>
      <w:sdt>
        <w:sdtPr>
          <w:rPr>
            <w:rFonts w:asciiTheme="minorHAnsi" w:hAnsiTheme="minorHAnsi" w:cstheme="minorHAnsi"/>
          </w:rPr>
          <w:id w:val="1958210057"/>
          <w14:checkbox>
            <w14:checked w14:val="0"/>
            <w14:checkedState w14:val="2612" w14:font="MS Gothic"/>
            <w14:uncheckedState w14:val="2610" w14:font="MS Gothic"/>
          </w14:checkbox>
        </w:sdtPr>
        <w:sdtEndPr/>
        <w:sdtContent>
          <w:r w:rsidR="00794579" w:rsidRPr="00794579">
            <w:rPr>
              <w:rFonts w:ascii="Segoe UI Symbol" w:eastAsia="MS Gothic" w:hAnsi="Segoe UI Symbol" w:cs="Segoe UI Symbol"/>
            </w:rPr>
            <w:t>☐</w:t>
          </w:r>
        </w:sdtContent>
      </w:sdt>
      <w:r w:rsidR="00794579" w:rsidRPr="00794579">
        <w:rPr>
          <w:rFonts w:asciiTheme="minorHAnsi" w:hAnsiTheme="minorHAnsi" w:cstheme="minorHAnsi"/>
        </w:rPr>
        <w:t xml:space="preserve"> </w:t>
      </w:r>
      <w:r w:rsidR="00A84397">
        <w:t xml:space="preserve">Attached a copy of the lead organisation’s insurance Certificate of Currency </w:t>
      </w:r>
    </w:p>
    <w:p w14:paraId="40896D0F" w14:textId="77777777" w:rsidR="00A84397" w:rsidRDefault="001E3C55" w:rsidP="00A84397">
      <w:pPr>
        <w:pStyle w:val="CalloutBody"/>
        <w:numPr>
          <w:ilvl w:val="0"/>
          <w:numId w:val="13"/>
        </w:numPr>
        <w:ind w:left="232"/>
      </w:pPr>
      <w:sdt>
        <w:sdtPr>
          <w:id w:val="-1751566770"/>
          <w14:checkbox>
            <w14:checked w14:val="0"/>
            <w14:checkedState w14:val="2612" w14:font="MS Gothic"/>
            <w14:uncheckedState w14:val="2610" w14:font="MS Gothic"/>
          </w14:checkbox>
        </w:sdtPr>
        <w:sdtEndPr/>
        <w:sdtContent>
          <w:r w:rsidR="00A84397">
            <w:rPr>
              <w:rFonts w:ascii="MS Gothic" w:eastAsia="MS Gothic" w:hAnsi="MS Gothic" w:hint="eastAsia"/>
            </w:rPr>
            <w:t>☐</w:t>
          </w:r>
        </w:sdtContent>
      </w:sdt>
      <w:r w:rsidR="00A84397">
        <w:t xml:space="preserve"> Attached copies of letters of support from ALL project partners (Compulsory)</w:t>
      </w:r>
    </w:p>
    <w:p w14:paraId="7329AD44" w14:textId="77777777" w:rsidR="00A84397" w:rsidRDefault="001E3C55" w:rsidP="00A84397">
      <w:pPr>
        <w:pStyle w:val="CalloutBody"/>
        <w:numPr>
          <w:ilvl w:val="0"/>
          <w:numId w:val="13"/>
        </w:numPr>
        <w:ind w:left="232"/>
      </w:pPr>
      <w:sdt>
        <w:sdtPr>
          <w:id w:val="184480169"/>
          <w14:checkbox>
            <w14:checked w14:val="0"/>
            <w14:checkedState w14:val="2612" w14:font="MS Gothic"/>
            <w14:uncheckedState w14:val="2610" w14:font="MS Gothic"/>
          </w14:checkbox>
        </w:sdtPr>
        <w:sdtEndPr/>
        <w:sdtContent>
          <w:r w:rsidR="00A84397">
            <w:rPr>
              <w:rFonts w:ascii="MS Gothic" w:eastAsia="MS Gothic" w:hAnsi="MS Gothic" w:hint="eastAsia"/>
            </w:rPr>
            <w:t>☐</w:t>
          </w:r>
        </w:sdtContent>
      </w:sdt>
      <w:r w:rsidR="00A84397">
        <w:t xml:space="preserve"> Attached copies of any letters of support you have from project stakeholders (Not compulsory)</w:t>
      </w:r>
    </w:p>
    <w:p w14:paraId="20E8FB39" w14:textId="77777777" w:rsidR="00A84397" w:rsidRDefault="001E3C55" w:rsidP="00A84397">
      <w:pPr>
        <w:pStyle w:val="CalloutBody"/>
        <w:numPr>
          <w:ilvl w:val="0"/>
          <w:numId w:val="13"/>
        </w:numPr>
        <w:ind w:left="232"/>
      </w:pPr>
      <w:sdt>
        <w:sdtPr>
          <w:id w:val="-1870531029"/>
          <w14:checkbox>
            <w14:checked w14:val="0"/>
            <w14:checkedState w14:val="2612" w14:font="MS Gothic"/>
            <w14:uncheckedState w14:val="2610" w14:font="MS Gothic"/>
          </w14:checkbox>
        </w:sdtPr>
        <w:sdtEndPr/>
        <w:sdtContent>
          <w:r w:rsidR="00A84397">
            <w:rPr>
              <w:rFonts w:ascii="MS Gothic" w:eastAsia="MS Gothic" w:hAnsi="MS Gothic" w:hint="eastAsia"/>
            </w:rPr>
            <w:t>☐</w:t>
          </w:r>
        </w:sdtContent>
      </w:sdt>
      <w:r w:rsidR="00A84397">
        <w:t xml:space="preserve"> Attached completed Equipment Funding Request Forms for any funding requests related to equipment valued over </w:t>
      </w:r>
      <w:r w:rsidR="00A84397" w:rsidRPr="0092214B">
        <w:t>$10,000</w:t>
      </w:r>
    </w:p>
    <w:p w14:paraId="24FA7461" w14:textId="77777777" w:rsidR="00A84397" w:rsidRDefault="001E3C55" w:rsidP="00A84397">
      <w:pPr>
        <w:pStyle w:val="CalloutBody"/>
        <w:numPr>
          <w:ilvl w:val="0"/>
          <w:numId w:val="13"/>
        </w:numPr>
        <w:ind w:left="232"/>
      </w:pPr>
      <w:sdt>
        <w:sdtPr>
          <w:id w:val="-1208489563"/>
          <w14:checkbox>
            <w14:checked w14:val="0"/>
            <w14:checkedState w14:val="2612" w14:font="MS Gothic"/>
            <w14:uncheckedState w14:val="2610" w14:font="MS Gothic"/>
          </w14:checkbox>
        </w:sdtPr>
        <w:sdtEndPr/>
        <w:sdtContent>
          <w:r w:rsidR="00A84397">
            <w:rPr>
              <w:rFonts w:ascii="MS Gothic" w:eastAsia="MS Gothic" w:hAnsi="MS Gothic" w:hint="eastAsia"/>
            </w:rPr>
            <w:t>☐</w:t>
          </w:r>
        </w:sdtContent>
      </w:sdt>
      <w:r w:rsidR="00A84397">
        <w:t xml:space="preserve">  Attached copies of quotes relevant to the delivery and installation of equipment, if this is being requested</w:t>
      </w:r>
    </w:p>
    <w:p w14:paraId="374F6955" w14:textId="77777777" w:rsidR="00A84397" w:rsidRDefault="00A84397" w:rsidP="00A84397">
      <w:pPr>
        <w:pStyle w:val="SBBlueBoxHeading"/>
        <w:framePr w:w="9049" w:wrap="notBeside" w:x="1411" w:y="377"/>
        <w:numPr>
          <w:ilvl w:val="0"/>
          <w:numId w:val="13"/>
        </w:numPr>
        <w:ind w:left="227"/>
      </w:pPr>
      <w:r>
        <w:t>Submit your completed application and all attachments to industrial.ecology@epa.nsw.gov.au</w:t>
      </w:r>
    </w:p>
    <w:p w14:paraId="7C88AF47" w14:textId="77777777" w:rsidR="00791741" w:rsidRDefault="00791741">
      <w:pPr>
        <w:numPr>
          <w:ilvl w:val="0"/>
          <w:numId w:val="0"/>
        </w:numPr>
        <w:rPr>
          <w:rFonts w:asciiTheme="majorHAnsi" w:eastAsiaTheme="majorEastAsia" w:hAnsiTheme="majorHAnsi" w:cstheme="majorBidi"/>
          <w:b/>
          <w:color w:val="007EBB"/>
          <w:sz w:val="56"/>
          <w:szCs w:val="28"/>
        </w:rPr>
      </w:pPr>
      <w:r>
        <w:br w:type="page"/>
      </w:r>
    </w:p>
    <w:p w14:paraId="22B928FC" w14:textId="77777777" w:rsidR="00AF6DF3" w:rsidRPr="005F016E" w:rsidRDefault="00AF6DF3">
      <w:pPr>
        <w:pStyle w:val="TOC1"/>
        <w:rPr>
          <w:rFonts w:eastAsiaTheme="minorEastAsia"/>
          <w:color w:val="auto"/>
          <w:lang w:eastAsia="en-AU"/>
        </w:rPr>
      </w:pPr>
      <w:r w:rsidRPr="00AF6DF3">
        <w:lastRenderedPageBreak/>
        <w:t>Contents</w:t>
      </w:r>
    </w:p>
    <w:p w14:paraId="34661E7E" w14:textId="43152401" w:rsidR="000E20F2" w:rsidRDefault="00AF6DF3">
      <w:pPr>
        <w:pStyle w:val="TOC1"/>
        <w:rPr>
          <w:rFonts w:eastAsiaTheme="minorEastAsia"/>
          <w:b w:val="0"/>
          <w:color w:val="auto"/>
          <w:sz w:val="22"/>
          <w:szCs w:val="22"/>
          <w:lang w:eastAsia="en-AU"/>
        </w:rPr>
      </w:pPr>
      <w:r>
        <w:fldChar w:fldCharType="begin"/>
      </w:r>
      <w:r>
        <w:instrText xml:space="preserve"> TOC \o "1-3" \h \z \u </w:instrText>
      </w:r>
      <w:r>
        <w:fldChar w:fldCharType="separate"/>
      </w:r>
      <w:hyperlink w:anchor="_Toc501444288" w:history="1">
        <w:r w:rsidR="000E20F2" w:rsidRPr="00FD2A60">
          <w:rPr>
            <w:rStyle w:val="Hyperlink"/>
            <w:noProof/>
          </w:rPr>
          <w:t>Guiding notes</w:t>
        </w:r>
        <w:r w:rsidR="000E20F2">
          <w:rPr>
            <w:webHidden/>
          </w:rPr>
          <w:tab/>
        </w:r>
        <w:r w:rsidR="000E20F2">
          <w:rPr>
            <w:webHidden/>
          </w:rPr>
          <w:fldChar w:fldCharType="begin"/>
        </w:r>
        <w:r w:rsidR="000E20F2">
          <w:rPr>
            <w:webHidden/>
          </w:rPr>
          <w:instrText xml:space="preserve"> PAGEREF _Toc501444288 \h </w:instrText>
        </w:r>
        <w:r w:rsidR="000E20F2">
          <w:rPr>
            <w:webHidden/>
          </w:rPr>
        </w:r>
        <w:r w:rsidR="000E20F2">
          <w:rPr>
            <w:webHidden/>
          </w:rPr>
          <w:fldChar w:fldCharType="separate"/>
        </w:r>
        <w:r w:rsidR="00F527A8">
          <w:rPr>
            <w:webHidden/>
          </w:rPr>
          <w:t>4</w:t>
        </w:r>
        <w:r w:rsidR="000E20F2">
          <w:rPr>
            <w:webHidden/>
          </w:rPr>
          <w:fldChar w:fldCharType="end"/>
        </w:r>
      </w:hyperlink>
    </w:p>
    <w:p w14:paraId="4CACA489" w14:textId="6DD4F2E5" w:rsidR="000E20F2" w:rsidRDefault="001E3C55">
      <w:pPr>
        <w:pStyle w:val="TOC2"/>
        <w:rPr>
          <w:rFonts w:eastAsiaTheme="minorEastAsia" w:cstheme="minorBidi"/>
          <w:b w:val="0"/>
          <w:bCs w:val="0"/>
          <w:color w:val="auto"/>
          <w:sz w:val="22"/>
          <w:lang w:eastAsia="en-AU"/>
        </w:rPr>
      </w:pPr>
      <w:hyperlink w:anchor="_Toc501444289" w:history="1">
        <w:r w:rsidR="000E20F2" w:rsidRPr="00FD2A60">
          <w:rPr>
            <w:rStyle w:val="Hyperlink"/>
            <w:noProof/>
          </w:rPr>
          <w:t>Checklist</w:t>
        </w:r>
        <w:r w:rsidR="000E20F2">
          <w:rPr>
            <w:webHidden/>
          </w:rPr>
          <w:tab/>
        </w:r>
        <w:r w:rsidR="000E20F2">
          <w:rPr>
            <w:webHidden/>
          </w:rPr>
          <w:fldChar w:fldCharType="begin"/>
        </w:r>
        <w:r w:rsidR="000E20F2">
          <w:rPr>
            <w:webHidden/>
          </w:rPr>
          <w:instrText xml:space="preserve"> PAGEREF _Toc501444289 \h </w:instrText>
        </w:r>
        <w:r w:rsidR="000E20F2">
          <w:rPr>
            <w:webHidden/>
          </w:rPr>
        </w:r>
        <w:r w:rsidR="000E20F2">
          <w:rPr>
            <w:webHidden/>
          </w:rPr>
          <w:fldChar w:fldCharType="separate"/>
        </w:r>
        <w:r w:rsidR="00F527A8">
          <w:rPr>
            <w:webHidden/>
          </w:rPr>
          <w:t>4</w:t>
        </w:r>
        <w:r w:rsidR="000E20F2">
          <w:rPr>
            <w:webHidden/>
          </w:rPr>
          <w:fldChar w:fldCharType="end"/>
        </w:r>
      </w:hyperlink>
    </w:p>
    <w:p w14:paraId="1630F0AB" w14:textId="625E2538" w:rsidR="000E20F2" w:rsidRDefault="001E3C55">
      <w:pPr>
        <w:pStyle w:val="TOC1"/>
        <w:rPr>
          <w:rFonts w:eastAsiaTheme="minorEastAsia"/>
          <w:b w:val="0"/>
          <w:color w:val="auto"/>
          <w:sz w:val="22"/>
          <w:szCs w:val="22"/>
          <w:lang w:eastAsia="en-AU"/>
        </w:rPr>
      </w:pPr>
      <w:hyperlink w:anchor="_Toc501444290" w:history="1">
        <w:r w:rsidR="000E20F2" w:rsidRPr="00FD2A60">
          <w:rPr>
            <w:rStyle w:val="Hyperlink"/>
            <w:noProof/>
          </w:rPr>
          <w:t>1.</w:t>
        </w:r>
        <w:r w:rsidR="000E20F2">
          <w:rPr>
            <w:rFonts w:eastAsiaTheme="minorEastAsia"/>
            <w:b w:val="0"/>
            <w:color w:val="auto"/>
            <w:sz w:val="22"/>
            <w:szCs w:val="22"/>
            <w:lang w:eastAsia="en-AU"/>
          </w:rPr>
          <w:tab/>
        </w:r>
        <w:r w:rsidR="000E20F2" w:rsidRPr="00FD2A60">
          <w:rPr>
            <w:rStyle w:val="Hyperlink"/>
            <w:noProof/>
          </w:rPr>
          <w:t>Lead organisation details</w:t>
        </w:r>
        <w:r w:rsidR="000E20F2">
          <w:rPr>
            <w:webHidden/>
          </w:rPr>
          <w:tab/>
        </w:r>
        <w:r w:rsidR="000E20F2">
          <w:rPr>
            <w:webHidden/>
          </w:rPr>
          <w:fldChar w:fldCharType="begin"/>
        </w:r>
        <w:r w:rsidR="000E20F2">
          <w:rPr>
            <w:webHidden/>
          </w:rPr>
          <w:instrText xml:space="preserve"> PAGEREF _Toc501444290 \h </w:instrText>
        </w:r>
        <w:r w:rsidR="000E20F2">
          <w:rPr>
            <w:webHidden/>
          </w:rPr>
        </w:r>
        <w:r w:rsidR="000E20F2">
          <w:rPr>
            <w:webHidden/>
          </w:rPr>
          <w:fldChar w:fldCharType="separate"/>
        </w:r>
        <w:r w:rsidR="00F527A8">
          <w:rPr>
            <w:webHidden/>
          </w:rPr>
          <w:t>7</w:t>
        </w:r>
        <w:r w:rsidR="000E20F2">
          <w:rPr>
            <w:webHidden/>
          </w:rPr>
          <w:fldChar w:fldCharType="end"/>
        </w:r>
      </w:hyperlink>
    </w:p>
    <w:p w14:paraId="6E8D7BE0" w14:textId="56A4AFC9" w:rsidR="000E20F2" w:rsidRDefault="001E3C55">
      <w:pPr>
        <w:pStyle w:val="TOC2"/>
        <w:rPr>
          <w:rFonts w:eastAsiaTheme="minorEastAsia" w:cstheme="minorBidi"/>
          <w:b w:val="0"/>
          <w:bCs w:val="0"/>
          <w:color w:val="auto"/>
          <w:sz w:val="22"/>
          <w:lang w:eastAsia="en-AU"/>
        </w:rPr>
      </w:pPr>
      <w:hyperlink w:anchor="_Toc501444291" w:history="1">
        <w:r w:rsidR="000E20F2" w:rsidRPr="00FD2A60">
          <w:rPr>
            <w:rStyle w:val="Hyperlink"/>
            <w:noProof/>
          </w:rPr>
          <w:t>1.1</w:t>
        </w:r>
        <w:r w:rsidR="000E20F2">
          <w:rPr>
            <w:rFonts w:eastAsiaTheme="minorEastAsia" w:cstheme="minorBidi"/>
            <w:b w:val="0"/>
            <w:bCs w:val="0"/>
            <w:color w:val="auto"/>
            <w:sz w:val="22"/>
            <w:lang w:eastAsia="en-AU"/>
          </w:rPr>
          <w:tab/>
        </w:r>
        <w:r w:rsidR="000E20F2" w:rsidRPr="00FD2A60">
          <w:rPr>
            <w:rStyle w:val="Hyperlink"/>
            <w:noProof/>
          </w:rPr>
          <w:t>Lead organisation</w:t>
        </w:r>
        <w:r w:rsidR="000E20F2">
          <w:rPr>
            <w:webHidden/>
          </w:rPr>
          <w:tab/>
        </w:r>
        <w:r w:rsidR="000E20F2">
          <w:rPr>
            <w:webHidden/>
          </w:rPr>
          <w:fldChar w:fldCharType="begin"/>
        </w:r>
        <w:r w:rsidR="000E20F2">
          <w:rPr>
            <w:webHidden/>
          </w:rPr>
          <w:instrText xml:space="preserve"> PAGEREF _Toc501444291 \h </w:instrText>
        </w:r>
        <w:r w:rsidR="000E20F2">
          <w:rPr>
            <w:webHidden/>
          </w:rPr>
        </w:r>
        <w:r w:rsidR="000E20F2">
          <w:rPr>
            <w:webHidden/>
          </w:rPr>
          <w:fldChar w:fldCharType="separate"/>
        </w:r>
        <w:r w:rsidR="00F527A8">
          <w:rPr>
            <w:webHidden/>
          </w:rPr>
          <w:t>7</w:t>
        </w:r>
        <w:r w:rsidR="000E20F2">
          <w:rPr>
            <w:webHidden/>
          </w:rPr>
          <w:fldChar w:fldCharType="end"/>
        </w:r>
      </w:hyperlink>
    </w:p>
    <w:p w14:paraId="44D64393" w14:textId="636DF974" w:rsidR="000E20F2" w:rsidRDefault="001E3C55">
      <w:pPr>
        <w:pStyle w:val="TOC2"/>
        <w:rPr>
          <w:rFonts w:eastAsiaTheme="minorEastAsia" w:cstheme="minorBidi"/>
          <w:b w:val="0"/>
          <w:bCs w:val="0"/>
          <w:color w:val="auto"/>
          <w:sz w:val="22"/>
          <w:lang w:eastAsia="en-AU"/>
        </w:rPr>
      </w:pPr>
      <w:hyperlink w:anchor="_Toc501444292" w:history="1">
        <w:r w:rsidR="000E20F2" w:rsidRPr="00FD2A60">
          <w:rPr>
            <w:rStyle w:val="Hyperlink"/>
            <w:noProof/>
          </w:rPr>
          <w:t>1.2</w:t>
        </w:r>
        <w:r w:rsidR="000E20F2">
          <w:rPr>
            <w:rFonts w:eastAsiaTheme="minorEastAsia" w:cstheme="minorBidi"/>
            <w:b w:val="0"/>
            <w:bCs w:val="0"/>
            <w:color w:val="auto"/>
            <w:sz w:val="22"/>
            <w:lang w:eastAsia="en-AU"/>
          </w:rPr>
          <w:tab/>
        </w:r>
        <w:r w:rsidR="000E20F2" w:rsidRPr="00FD2A60">
          <w:rPr>
            <w:rStyle w:val="Hyperlink"/>
            <w:noProof/>
          </w:rPr>
          <w:t>Lead organisation contact</w:t>
        </w:r>
        <w:r w:rsidR="000E20F2">
          <w:rPr>
            <w:webHidden/>
          </w:rPr>
          <w:tab/>
        </w:r>
        <w:r w:rsidR="000E20F2">
          <w:rPr>
            <w:webHidden/>
          </w:rPr>
          <w:fldChar w:fldCharType="begin"/>
        </w:r>
        <w:r w:rsidR="000E20F2">
          <w:rPr>
            <w:webHidden/>
          </w:rPr>
          <w:instrText xml:space="preserve"> PAGEREF _Toc501444292 \h </w:instrText>
        </w:r>
        <w:r w:rsidR="000E20F2">
          <w:rPr>
            <w:webHidden/>
          </w:rPr>
        </w:r>
        <w:r w:rsidR="000E20F2">
          <w:rPr>
            <w:webHidden/>
          </w:rPr>
          <w:fldChar w:fldCharType="separate"/>
        </w:r>
        <w:r w:rsidR="00F527A8">
          <w:rPr>
            <w:webHidden/>
          </w:rPr>
          <w:t>7</w:t>
        </w:r>
        <w:r w:rsidR="000E20F2">
          <w:rPr>
            <w:webHidden/>
          </w:rPr>
          <w:fldChar w:fldCharType="end"/>
        </w:r>
      </w:hyperlink>
    </w:p>
    <w:p w14:paraId="6AEB3A56" w14:textId="1C71A823" w:rsidR="000E20F2" w:rsidRDefault="001E3C55">
      <w:pPr>
        <w:pStyle w:val="TOC2"/>
        <w:rPr>
          <w:rFonts w:eastAsiaTheme="minorEastAsia" w:cstheme="minorBidi"/>
          <w:b w:val="0"/>
          <w:bCs w:val="0"/>
          <w:color w:val="auto"/>
          <w:sz w:val="22"/>
          <w:lang w:eastAsia="en-AU"/>
        </w:rPr>
      </w:pPr>
      <w:hyperlink w:anchor="_Toc501444293" w:history="1">
        <w:r w:rsidR="000E20F2" w:rsidRPr="00FD2A60">
          <w:rPr>
            <w:rStyle w:val="Hyperlink"/>
            <w:rFonts w:eastAsia="Calibri"/>
            <w:noProof/>
          </w:rPr>
          <w:t>1.3</w:t>
        </w:r>
        <w:r w:rsidR="000E20F2">
          <w:rPr>
            <w:rFonts w:eastAsiaTheme="minorEastAsia" w:cstheme="minorBidi"/>
            <w:b w:val="0"/>
            <w:bCs w:val="0"/>
            <w:color w:val="auto"/>
            <w:sz w:val="22"/>
            <w:lang w:eastAsia="en-AU"/>
          </w:rPr>
          <w:tab/>
        </w:r>
        <w:r w:rsidR="000E20F2" w:rsidRPr="00FD2A60">
          <w:rPr>
            <w:rStyle w:val="Hyperlink"/>
            <w:rFonts w:eastAsia="Calibri"/>
            <w:noProof/>
          </w:rPr>
          <w:t>Project manager details</w:t>
        </w:r>
        <w:r w:rsidR="000E20F2">
          <w:rPr>
            <w:webHidden/>
          </w:rPr>
          <w:tab/>
        </w:r>
        <w:r w:rsidR="000E20F2">
          <w:rPr>
            <w:webHidden/>
          </w:rPr>
          <w:fldChar w:fldCharType="begin"/>
        </w:r>
        <w:r w:rsidR="000E20F2">
          <w:rPr>
            <w:webHidden/>
          </w:rPr>
          <w:instrText xml:space="preserve"> PAGEREF _Toc501444293 \h </w:instrText>
        </w:r>
        <w:r w:rsidR="000E20F2">
          <w:rPr>
            <w:webHidden/>
          </w:rPr>
        </w:r>
        <w:r w:rsidR="000E20F2">
          <w:rPr>
            <w:webHidden/>
          </w:rPr>
          <w:fldChar w:fldCharType="separate"/>
        </w:r>
        <w:r w:rsidR="00F527A8">
          <w:rPr>
            <w:webHidden/>
          </w:rPr>
          <w:t>7</w:t>
        </w:r>
        <w:r w:rsidR="000E20F2">
          <w:rPr>
            <w:webHidden/>
          </w:rPr>
          <w:fldChar w:fldCharType="end"/>
        </w:r>
      </w:hyperlink>
    </w:p>
    <w:p w14:paraId="5D29F093" w14:textId="7EDBE929" w:rsidR="000E20F2" w:rsidRDefault="001E3C55">
      <w:pPr>
        <w:pStyle w:val="TOC1"/>
        <w:rPr>
          <w:rFonts w:eastAsiaTheme="minorEastAsia"/>
          <w:b w:val="0"/>
          <w:color w:val="auto"/>
          <w:sz w:val="22"/>
          <w:szCs w:val="22"/>
          <w:lang w:eastAsia="en-AU"/>
        </w:rPr>
      </w:pPr>
      <w:hyperlink w:anchor="_Toc501444294" w:history="1">
        <w:r w:rsidR="000E20F2" w:rsidRPr="00FD2A60">
          <w:rPr>
            <w:rStyle w:val="Hyperlink"/>
            <w:noProof/>
          </w:rPr>
          <w:t>2.</w:t>
        </w:r>
        <w:r w:rsidR="000E20F2">
          <w:rPr>
            <w:rFonts w:eastAsiaTheme="minorEastAsia"/>
            <w:b w:val="0"/>
            <w:color w:val="auto"/>
            <w:sz w:val="22"/>
            <w:szCs w:val="22"/>
            <w:lang w:eastAsia="en-AU"/>
          </w:rPr>
          <w:tab/>
        </w:r>
        <w:r w:rsidR="000E20F2" w:rsidRPr="00FD2A60">
          <w:rPr>
            <w:rStyle w:val="Hyperlink"/>
            <w:noProof/>
          </w:rPr>
          <w:t>Eligibility</w:t>
        </w:r>
        <w:r w:rsidR="000E20F2">
          <w:rPr>
            <w:webHidden/>
          </w:rPr>
          <w:tab/>
        </w:r>
        <w:r w:rsidR="000E20F2">
          <w:rPr>
            <w:webHidden/>
          </w:rPr>
          <w:fldChar w:fldCharType="begin"/>
        </w:r>
        <w:r w:rsidR="000E20F2">
          <w:rPr>
            <w:webHidden/>
          </w:rPr>
          <w:instrText xml:space="preserve"> PAGEREF _Toc501444294 \h </w:instrText>
        </w:r>
        <w:r w:rsidR="000E20F2">
          <w:rPr>
            <w:webHidden/>
          </w:rPr>
        </w:r>
        <w:r w:rsidR="000E20F2">
          <w:rPr>
            <w:webHidden/>
          </w:rPr>
          <w:fldChar w:fldCharType="separate"/>
        </w:r>
        <w:r w:rsidR="00F527A8">
          <w:rPr>
            <w:webHidden/>
          </w:rPr>
          <w:t>8</w:t>
        </w:r>
        <w:r w:rsidR="000E20F2">
          <w:rPr>
            <w:webHidden/>
          </w:rPr>
          <w:fldChar w:fldCharType="end"/>
        </w:r>
      </w:hyperlink>
    </w:p>
    <w:p w14:paraId="2CFF10A5" w14:textId="524A8482" w:rsidR="000E20F2" w:rsidRDefault="001E3C55">
      <w:pPr>
        <w:pStyle w:val="TOC2"/>
        <w:rPr>
          <w:rFonts w:eastAsiaTheme="minorEastAsia" w:cstheme="minorBidi"/>
          <w:b w:val="0"/>
          <w:bCs w:val="0"/>
          <w:color w:val="auto"/>
          <w:sz w:val="22"/>
          <w:lang w:eastAsia="en-AU"/>
        </w:rPr>
      </w:pPr>
      <w:hyperlink w:anchor="_Toc501444295" w:history="1">
        <w:r w:rsidR="000E20F2" w:rsidRPr="00FD2A60">
          <w:rPr>
            <w:rStyle w:val="Hyperlink"/>
            <w:rFonts w:eastAsia="Calibri"/>
            <w:noProof/>
          </w:rPr>
          <w:t>2.1</w:t>
        </w:r>
        <w:r w:rsidR="000E20F2">
          <w:rPr>
            <w:rFonts w:eastAsiaTheme="minorEastAsia" w:cstheme="minorBidi"/>
            <w:b w:val="0"/>
            <w:bCs w:val="0"/>
            <w:color w:val="auto"/>
            <w:sz w:val="22"/>
            <w:lang w:eastAsia="en-AU"/>
          </w:rPr>
          <w:tab/>
        </w:r>
        <w:r w:rsidR="000E20F2" w:rsidRPr="00FD2A60">
          <w:rPr>
            <w:rStyle w:val="Hyperlink"/>
            <w:rFonts w:eastAsia="Calibri"/>
            <w:noProof/>
          </w:rPr>
          <w:t>Legal status</w:t>
        </w:r>
        <w:r w:rsidR="000E20F2">
          <w:rPr>
            <w:webHidden/>
          </w:rPr>
          <w:tab/>
        </w:r>
        <w:r w:rsidR="000E20F2">
          <w:rPr>
            <w:webHidden/>
          </w:rPr>
          <w:fldChar w:fldCharType="begin"/>
        </w:r>
        <w:r w:rsidR="000E20F2">
          <w:rPr>
            <w:webHidden/>
          </w:rPr>
          <w:instrText xml:space="preserve"> PAGEREF _Toc501444295 \h </w:instrText>
        </w:r>
        <w:r w:rsidR="000E20F2">
          <w:rPr>
            <w:webHidden/>
          </w:rPr>
        </w:r>
        <w:r w:rsidR="000E20F2">
          <w:rPr>
            <w:webHidden/>
          </w:rPr>
          <w:fldChar w:fldCharType="separate"/>
        </w:r>
        <w:r w:rsidR="00F527A8">
          <w:rPr>
            <w:webHidden/>
          </w:rPr>
          <w:t>8</w:t>
        </w:r>
        <w:r w:rsidR="000E20F2">
          <w:rPr>
            <w:webHidden/>
          </w:rPr>
          <w:fldChar w:fldCharType="end"/>
        </w:r>
      </w:hyperlink>
    </w:p>
    <w:p w14:paraId="502E4A3B" w14:textId="5070DC42" w:rsidR="000E20F2" w:rsidRDefault="001E3C55">
      <w:pPr>
        <w:pStyle w:val="TOC2"/>
        <w:rPr>
          <w:rFonts w:eastAsiaTheme="minorEastAsia" w:cstheme="minorBidi"/>
          <w:b w:val="0"/>
          <w:bCs w:val="0"/>
          <w:color w:val="auto"/>
          <w:sz w:val="22"/>
          <w:lang w:eastAsia="en-AU"/>
        </w:rPr>
      </w:pPr>
      <w:hyperlink w:anchor="_Toc501444296" w:history="1">
        <w:r w:rsidR="000E20F2" w:rsidRPr="00FD2A60">
          <w:rPr>
            <w:rStyle w:val="Hyperlink"/>
            <w:rFonts w:eastAsia="Calibri"/>
            <w:noProof/>
          </w:rPr>
          <w:t>2.2</w:t>
        </w:r>
        <w:r w:rsidR="000E20F2">
          <w:rPr>
            <w:rFonts w:eastAsiaTheme="minorEastAsia" w:cstheme="minorBidi"/>
            <w:b w:val="0"/>
            <w:bCs w:val="0"/>
            <w:color w:val="auto"/>
            <w:sz w:val="22"/>
            <w:lang w:eastAsia="en-AU"/>
          </w:rPr>
          <w:tab/>
        </w:r>
        <w:r w:rsidR="000E20F2" w:rsidRPr="00FD2A60">
          <w:rPr>
            <w:rStyle w:val="Hyperlink"/>
            <w:rFonts w:eastAsia="Calibri"/>
            <w:noProof/>
          </w:rPr>
          <w:t>Insurance</w:t>
        </w:r>
        <w:r w:rsidR="000E20F2">
          <w:rPr>
            <w:webHidden/>
          </w:rPr>
          <w:tab/>
        </w:r>
        <w:r w:rsidR="000E20F2">
          <w:rPr>
            <w:webHidden/>
          </w:rPr>
          <w:fldChar w:fldCharType="begin"/>
        </w:r>
        <w:r w:rsidR="000E20F2">
          <w:rPr>
            <w:webHidden/>
          </w:rPr>
          <w:instrText xml:space="preserve"> PAGEREF _Toc501444296 \h </w:instrText>
        </w:r>
        <w:r w:rsidR="000E20F2">
          <w:rPr>
            <w:webHidden/>
          </w:rPr>
        </w:r>
        <w:r w:rsidR="000E20F2">
          <w:rPr>
            <w:webHidden/>
          </w:rPr>
          <w:fldChar w:fldCharType="separate"/>
        </w:r>
        <w:r w:rsidR="00F527A8">
          <w:rPr>
            <w:webHidden/>
          </w:rPr>
          <w:t>8</w:t>
        </w:r>
        <w:r w:rsidR="000E20F2">
          <w:rPr>
            <w:webHidden/>
          </w:rPr>
          <w:fldChar w:fldCharType="end"/>
        </w:r>
      </w:hyperlink>
    </w:p>
    <w:p w14:paraId="1AE28D6E" w14:textId="4E2A3E15" w:rsidR="000E20F2" w:rsidRDefault="001E3C55">
      <w:pPr>
        <w:pStyle w:val="TOC2"/>
        <w:rPr>
          <w:rFonts w:eastAsiaTheme="minorEastAsia" w:cstheme="minorBidi"/>
          <w:b w:val="0"/>
          <w:bCs w:val="0"/>
          <w:color w:val="auto"/>
          <w:sz w:val="22"/>
          <w:lang w:eastAsia="en-AU"/>
        </w:rPr>
      </w:pPr>
      <w:hyperlink w:anchor="_Toc501444297" w:history="1">
        <w:r w:rsidR="000E20F2" w:rsidRPr="00FD2A60">
          <w:rPr>
            <w:rStyle w:val="Hyperlink"/>
            <w:rFonts w:eastAsia="Calibri"/>
            <w:noProof/>
          </w:rPr>
          <w:t>2.3</w:t>
        </w:r>
        <w:r w:rsidR="000E20F2">
          <w:rPr>
            <w:rFonts w:eastAsiaTheme="minorEastAsia" w:cstheme="minorBidi"/>
            <w:b w:val="0"/>
            <w:bCs w:val="0"/>
            <w:color w:val="auto"/>
            <w:sz w:val="22"/>
            <w:lang w:eastAsia="en-AU"/>
          </w:rPr>
          <w:tab/>
        </w:r>
        <w:r w:rsidR="000E20F2" w:rsidRPr="00FD2A60">
          <w:rPr>
            <w:rStyle w:val="Hyperlink"/>
            <w:rFonts w:eastAsia="Calibri"/>
            <w:noProof/>
          </w:rPr>
          <w:t>Project eligibility</w:t>
        </w:r>
        <w:r w:rsidR="000E20F2">
          <w:rPr>
            <w:webHidden/>
          </w:rPr>
          <w:tab/>
        </w:r>
        <w:r w:rsidR="000E20F2">
          <w:rPr>
            <w:webHidden/>
          </w:rPr>
          <w:fldChar w:fldCharType="begin"/>
        </w:r>
        <w:r w:rsidR="000E20F2">
          <w:rPr>
            <w:webHidden/>
          </w:rPr>
          <w:instrText xml:space="preserve"> PAGEREF _Toc501444297 \h </w:instrText>
        </w:r>
        <w:r w:rsidR="000E20F2">
          <w:rPr>
            <w:webHidden/>
          </w:rPr>
        </w:r>
        <w:r w:rsidR="000E20F2">
          <w:rPr>
            <w:webHidden/>
          </w:rPr>
          <w:fldChar w:fldCharType="separate"/>
        </w:r>
        <w:r w:rsidR="00F527A8">
          <w:rPr>
            <w:webHidden/>
          </w:rPr>
          <w:t>9</w:t>
        </w:r>
        <w:r w:rsidR="000E20F2">
          <w:rPr>
            <w:webHidden/>
          </w:rPr>
          <w:fldChar w:fldCharType="end"/>
        </w:r>
      </w:hyperlink>
    </w:p>
    <w:p w14:paraId="00588031" w14:textId="64CD1E99" w:rsidR="000E20F2" w:rsidRDefault="001E3C55">
      <w:pPr>
        <w:pStyle w:val="TOC2"/>
        <w:rPr>
          <w:rFonts w:eastAsiaTheme="minorEastAsia" w:cstheme="minorBidi"/>
          <w:b w:val="0"/>
          <w:bCs w:val="0"/>
          <w:color w:val="auto"/>
          <w:sz w:val="22"/>
          <w:lang w:eastAsia="en-AU"/>
        </w:rPr>
      </w:pPr>
      <w:hyperlink w:anchor="_Toc501444298" w:history="1">
        <w:r w:rsidR="000E20F2" w:rsidRPr="00FD2A60">
          <w:rPr>
            <w:rStyle w:val="Hyperlink"/>
            <w:rFonts w:eastAsia="Calibri"/>
            <w:noProof/>
          </w:rPr>
          <w:t>2.4</w:t>
        </w:r>
        <w:r w:rsidR="000E20F2">
          <w:rPr>
            <w:rFonts w:eastAsiaTheme="minorEastAsia" w:cstheme="minorBidi"/>
            <w:b w:val="0"/>
            <w:bCs w:val="0"/>
            <w:color w:val="auto"/>
            <w:sz w:val="22"/>
            <w:lang w:eastAsia="en-AU"/>
          </w:rPr>
          <w:tab/>
        </w:r>
        <w:r w:rsidR="000E20F2" w:rsidRPr="00FD2A60">
          <w:rPr>
            <w:rStyle w:val="Hyperlink"/>
            <w:rFonts w:eastAsia="Calibri"/>
            <w:noProof/>
          </w:rPr>
          <w:t>Ineligible activities and expenditure</w:t>
        </w:r>
        <w:r w:rsidR="000E20F2">
          <w:rPr>
            <w:webHidden/>
          </w:rPr>
          <w:tab/>
        </w:r>
        <w:r w:rsidR="000E20F2">
          <w:rPr>
            <w:webHidden/>
          </w:rPr>
          <w:fldChar w:fldCharType="begin"/>
        </w:r>
        <w:r w:rsidR="000E20F2">
          <w:rPr>
            <w:webHidden/>
          </w:rPr>
          <w:instrText xml:space="preserve"> PAGEREF _Toc501444298 \h </w:instrText>
        </w:r>
        <w:r w:rsidR="000E20F2">
          <w:rPr>
            <w:webHidden/>
          </w:rPr>
        </w:r>
        <w:r w:rsidR="000E20F2">
          <w:rPr>
            <w:webHidden/>
          </w:rPr>
          <w:fldChar w:fldCharType="separate"/>
        </w:r>
        <w:r w:rsidR="00F527A8">
          <w:rPr>
            <w:webHidden/>
          </w:rPr>
          <w:t>11</w:t>
        </w:r>
        <w:r w:rsidR="000E20F2">
          <w:rPr>
            <w:webHidden/>
          </w:rPr>
          <w:fldChar w:fldCharType="end"/>
        </w:r>
      </w:hyperlink>
    </w:p>
    <w:p w14:paraId="5E3A995D" w14:textId="30C17621" w:rsidR="000E20F2" w:rsidRDefault="001E3C55">
      <w:pPr>
        <w:pStyle w:val="TOC1"/>
        <w:rPr>
          <w:rFonts w:eastAsiaTheme="minorEastAsia"/>
          <w:b w:val="0"/>
          <w:color w:val="auto"/>
          <w:sz w:val="22"/>
          <w:szCs w:val="22"/>
          <w:lang w:eastAsia="en-AU"/>
        </w:rPr>
      </w:pPr>
      <w:hyperlink w:anchor="_Toc501444299" w:history="1">
        <w:r w:rsidR="000E20F2" w:rsidRPr="00FD2A60">
          <w:rPr>
            <w:rStyle w:val="Hyperlink"/>
            <w:noProof/>
          </w:rPr>
          <w:t>3.</w:t>
        </w:r>
        <w:r w:rsidR="000E20F2">
          <w:rPr>
            <w:rFonts w:eastAsiaTheme="minorEastAsia"/>
            <w:b w:val="0"/>
            <w:color w:val="auto"/>
            <w:sz w:val="22"/>
            <w:szCs w:val="22"/>
            <w:lang w:eastAsia="en-AU"/>
          </w:rPr>
          <w:tab/>
        </w:r>
        <w:r w:rsidR="000E20F2" w:rsidRPr="00FD2A60">
          <w:rPr>
            <w:rStyle w:val="Hyperlink"/>
            <w:noProof/>
          </w:rPr>
          <w:t>Project Details</w:t>
        </w:r>
        <w:r w:rsidR="000E20F2">
          <w:rPr>
            <w:webHidden/>
          </w:rPr>
          <w:tab/>
        </w:r>
        <w:r w:rsidR="000E20F2">
          <w:rPr>
            <w:webHidden/>
          </w:rPr>
          <w:fldChar w:fldCharType="begin"/>
        </w:r>
        <w:r w:rsidR="000E20F2">
          <w:rPr>
            <w:webHidden/>
          </w:rPr>
          <w:instrText xml:space="preserve"> PAGEREF _Toc501444299 \h </w:instrText>
        </w:r>
        <w:r w:rsidR="000E20F2">
          <w:rPr>
            <w:webHidden/>
          </w:rPr>
        </w:r>
        <w:r w:rsidR="000E20F2">
          <w:rPr>
            <w:webHidden/>
          </w:rPr>
          <w:fldChar w:fldCharType="separate"/>
        </w:r>
        <w:r w:rsidR="00F527A8">
          <w:rPr>
            <w:webHidden/>
          </w:rPr>
          <w:t>12</w:t>
        </w:r>
        <w:r w:rsidR="000E20F2">
          <w:rPr>
            <w:webHidden/>
          </w:rPr>
          <w:fldChar w:fldCharType="end"/>
        </w:r>
      </w:hyperlink>
    </w:p>
    <w:p w14:paraId="091A5C28" w14:textId="6EDF948B" w:rsidR="000E20F2" w:rsidRDefault="001E3C55">
      <w:pPr>
        <w:pStyle w:val="TOC2"/>
        <w:rPr>
          <w:rFonts w:eastAsiaTheme="minorEastAsia" w:cstheme="minorBidi"/>
          <w:b w:val="0"/>
          <w:bCs w:val="0"/>
          <w:color w:val="auto"/>
          <w:sz w:val="22"/>
          <w:lang w:eastAsia="en-AU"/>
        </w:rPr>
      </w:pPr>
      <w:hyperlink w:anchor="_Toc501444300" w:history="1">
        <w:r w:rsidR="000E20F2" w:rsidRPr="00FD2A60">
          <w:rPr>
            <w:rStyle w:val="Hyperlink"/>
            <w:noProof/>
          </w:rPr>
          <w:t>3.1</w:t>
        </w:r>
        <w:r w:rsidR="000E20F2">
          <w:rPr>
            <w:rFonts w:eastAsiaTheme="minorEastAsia" w:cstheme="minorBidi"/>
            <w:b w:val="0"/>
            <w:bCs w:val="0"/>
            <w:color w:val="auto"/>
            <w:sz w:val="22"/>
            <w:lang w:eastAsia="en-AU"/>
          </w:rPr>
          <w:tab/>
        </w:r>
        <w:r w:rsidR="000E20F2" w:rsidRPr="00FD2A60">
          <w:rPr>
            <w:rStyle w:val="Hyperlink"/>
            <w:noProof/>
          </w:rPr>
          <w:t>Project title</w:t>
        </w:r>
        <w:r w:rsidR="000E20F2">
          <w:rPr>
            <w:webHidden/>
          </w:rPr>
          <w:tab/>
        </w:r>
        <w:r w:rsidR="000E20F2">
          <w:rPr>
            <w:webHidden/>
          </w:rPr>
          <w:fldChar w:fldCharType="begin"/>
        </w:r>
        <w:r w:rsidR="000E20F2">
          <w:rPr>
            <w:webHidden/>
          </w:rPr>
          <w:instrText xml:space="preserve"> PAGEREF _Toc501444300 \h </w:instrText>
        </w:r>
        <w:r w:rsidR="000E20F2">
          <w:rPr>
            <w:webHidden/>
          </w:rPr>
        </w:r>
        <w:r w:rsidR="000E20F2">
          <w:rPr>
            <w:webHidden/>
          </w:rPr>
          <w:fldChar w:fldCharType="separate"/>
        </w:r>
        <w:r w:rsidR="00F527A8">
          <w:rPr>
            <w:webHidden/>
          </w:rPr>
          <w:t>12</w:t>
        </w:r>
        <w:r w:rsidR="000E20F2">
          <w:rPr>
            <w:webHidden/>
          </w:rPr>
          <w:fldChar w:fldCharType="end"/>
        </w:r>
      </w:hyperlink>
    </w:p>
    <w:p w14:paraId="534E2473" w14:textId="0C9B1834" w:rsidR="000E20F2" w:rsidRDefault="001E3C55">
      <w:pPr>
        <w:pStyle w:val="TOC2"/>
        <w:rPr>
          <w:rFonts w:eastAsiaTheme="minorEastAsia" w:cstheme="minorBidi"/>
          <w:b w:val="0"/>
          <w:bCs w:val="0"/>
          <w:color w:val="auto"/>
          <w:sz w:val="22"/>
          <w:lang w:eastAsia="en-AU"/>
        </w:rPr>
      </w:pPr>
      <w:hyperlink w:anchor="_Toc501444301" w:history="1">
        <w:r w:rsidR="000E20F2" w:rsidRPr="00FD2A60">
          <w:rPr>
            <w:rStyle w:val="Hyperlink"/>
            <w:noProof/>
          </w:rPr>
          <w:t>3.2</w:t>
        </w:r>
        <w:r w:rsidR="000E20F2">
          <w:rPr>
            <w:rFonts w:eastAsiaTheme="minorEastAsia" w:cstheme="minorBidi"/>
            <w:b w:val="0"/>
            <w:bCs w:val="0"/>
            <w:color w:val="auto"/>
            <w:sz w:val="22"/>
            <w:lang w:eastAsia="en-AU"/>
          </w:rPr>
          <w:tab/>
        </w:r>
        <w:r w:rsidR="000E20F2" w:rsidRPr="00FD2A60">
          <w:rPr>
            <w:rStyle w:val="Hyperlink"/>
            <w:noProof/>
          </w:rPr>
          <w:t>Project duration</w:t>
        </w:r>
        <w:r w:rsidR="000E20F2">
          <w:rPr>
            <w:webHidden/>
          </w:rPr>
          <w:tab/>
        </w:r>
        <w:r w:rsidR="000E20F2">
          <w:rPr>
            <w:webHidden/>
          </w:rPr>
          <w:fldChar w:fldCharType="begin"/>
        </w:r>
        <w:r w:rsidR="000E20F2">
          <w:rPr>
            <w:webHidden/>
          </w:rPr>
          <w:instrText xml:space="preserve"> PAGEREF _Toc501444301 \h </w:instrText>
        </w:r>
        <w:r w:rsidR="000E20F2">
          <w:rPr>
            <w:webHidden/>
          </w:rPr>
        </w:r>
        <w:r w:rsidR="000E20F2">
          <w:rPr>
            <w:webHidden/>
          </w:rPr>
          <w:fldChar w:fldCharType="separate"/>
        </w:r>
        <w:r w:rsidR="00F527A8">
          <w:rPr>
            <w:webHidden/>
          </w:rPr>
          <w:t>12</w:t>
        </w:r>
        <w:r w:rsidR="000E20F2">
          <w:rPr>
            <w:webHidden/>
          </w:rPr>
          <w:fldChar w:fldCharType="end"/>
        </w:r>
      </w:hyperlink>
    </w:p>
    <w:p w14:paraId="77D93946" w14:textId="1BF955E6" w:rsidR="000E20F2" w:rsidRDefault="001E3C55">
      <w:pPr>
        <w:pStyle w:val="TOC2"/>
        <w:rPr>
          <w:rFonts w:eastAsiaTheme="minorEastAsia" w:cstheme="minorBidi"/>
          <w:b w:val="0"/>
          <w:bCs w:val="0"/>
          <w:color w:val="auto"/>
          <w:sz w:val="22"/>
          <w:lang w:eastAsia="en-AU"/>
        </w:rPr>
      </w:pPr>
      <w:hyperlink w:anchor="_Toc501444302" w:history="1">
        <w:r w:rsidR="000E20F2" w:rsidRPr="00FD2A60">
          <w:rPr>
            <w:rStyle w:val="Hyperlink"/>
            <w:noProof/>
          </w:rPr>
          <w:t>3.3</w:t>
        </w:r>
        <w:r w:rsidR="000E20F2">
          <w:rPr>
            <w:rFonts w:eastAsiaTheme="minorEastAsia" w:cstheme="minorBidi"/>
            <w:b w:val="0"/>
            <w:bCs w:val="0"/>
            <w:color w:val="auto"/>
            <w:sz w:val="22"/>
            <w:lang w:eastAsia="en-AU"/>
          </w:rPr>
          <w:tab/>
        </w:r>
        <w:r w:rsidR="000E20F2" w:rsidRPr="00FD2A60">
          <w:rPr>
            <w:rStyle w:val="Hyperlink"/>
            <w:noProof/>
          </w:rPr>
          <w:t>Project locations</w:t>
        </w:r>
        <w:r w:rsidR="000E20F2">
          <w:rPr>
            <w:webHidden/>
          </w:rPr>
          <w:tab/>
        </w:r>
        <w:r w:rsidR="000E20F2">
          <w:rPr>
            <w:webHidden/>
          </w:rPr>
          <w:fldChar w:fldCharType="begin"/>
        </w:r>
        <w:r w:rsidR="000E20F2">
          <w:rPr>
            <w:webHidden/>
          </w:rPr>
          <w:instrText xml:space="preserve"> PAGEREF _Toc501444302 \h </w:instrText>
        </w:r>
        <w:r w:rsidR="000E20F2">
          <w:rPr>
            <w:webHidden/>
          </w:rPr>
        </w:r>
        <w:r w:rsidR="000E20F2">
          <w:rPr>
            <w:webHidden/>
          </w:rPr>
          <w:fldChar w:fldCharType="separate"/>
        </w:r>
        <w:r w:rsidR="00F527A8">
          <w:rPr>
            <w:webHidden/>
          </w:rPr>
          <w:t>12</w:t>
        </w:r>
        <w:r w:rsidR="000E20F2">
          <w:rPr>
            <w:webHidden/>
          </w:rPr>
          <w:fldChar w:fldCharType="end"/>
        </w:r>
      </w:hyperlink>
    </w:p>
    <w:p w14:paraId="6377290A" w14:textId="4A4E1234" w:rsidR="000E20F2" w:rsidRDefault="001E3C55">
      <w:pPr>
        <w:pStyle w:val="TOC2"/>
        <w:rPr>
          <w:rFonts w:eastAsiaTheme="minorEastAsia" w:cstheme="minorBidi"/>
          <w:b w:val="0"/>
          <w:bCs w:val="0"/>
          <w:color w:val="auto"/>
          <w:sz w:val="22"/>
          <w:lang w:eastAsia="en-AU"/>
        </w:rPr>
      </w:pPr>
      <w:hyperlink w:anchor="_Toc501444303" w:history="1">
        <w:r w:rsidR="000E20F2" w:rsidRPr="00FD2A60">
          <w:rPr>
            <w:rStyle w:val="Hyperlink"/>
            <w:rFonts w:eastAsia="Calibri"/>
            <w:noProof/>
          </w:rPr>
          <w:t>3.4</w:t>
        </w:r>
        <w:r w:rsidR="000E20F2">
          <w:rPr>
            <w:rFonts w:eastAsiaTheme="minorEastAsia" w:cstheme="minorBidi"/>
            <w:b w:val="0"/>
            <w:bCs w:val="0"/>
            <w:color w:val="auto"/>
            <w:sz w:val="22"/>
            <w:lang w:eastAsia="en-AU"/>
          </w:rPr>
          <w:tab/>
        </w:r>
        <w:r w:rsidR="000E20F2" w:rsidRPr="00FD2A60">
          <w:rPr>
            <w:rStyle w:val="Hyperlink"/>
            <w:rFonts w:eastAsia="Calibri"/>
            <w:noProof/>
          </w:rPr>
          <w:t>Brief project description</w:t>
        </w:r>
        <w:r w:rsidR="000E20F2">
          <w:rPr>
            <w:webHidden/>
          </w:rPr>
          <w:tab/>
        </w:r>
        <w:r w:rsidR="000E20F2">
          <w:rPr>
            <w:webHidden/>
          </w:rPr>
          <w:fldChar w:fldCharType="begin"/>
        </w:r>
        <w:r w:rsidR="000E20F2">
          <w:rPr>
            <w:webHidden/>
          </w:rPr>
          <w:instrText xml:space="preserve"> PAGEREF _Toc501444303 \h </w:instrText>
        </w:r>
        <w:r w:rsidR="000E20F2">
          <w:rPr>
            <w:webHidden/>
          </w:rPr>
        </w:r>
        <w:r w:rsidR="000E20F2">
          <w:rPr>
            <w:webHidden/>
          </w:rPr>
          <w:fldChar w:fldCharType="separate"/>
        </w:r>
        <w:r w:rsidR="00F527A8">
          <w:rPr>
            <w:webHidden/>
          </w:rPr>
          <w:t>13</w:t>
        </w:r>
        <w:r w:rsidR="000E20F2">
          <w:rPr>
            <w:webHidden/>
          </w:rPr>
          <w:fldChar w:fldCharType="end"/>
        </w:r>
      </w:hyperlink>
    </w:p>
    <w:p w14:paraId="6D6E5326" w14:textId="0F4306E3" w:rsidR="000E20F2" w:rsidRDefault="001E3C55">
      <w:pPr>
        <w:pStyle w:val="TOC2"/>
        <w:rPr>
          <w:rFonts w:eastAsiaTheme="minorEastAsia" w:cstheme="minorBidi"/>
          <w:b w:val="0"/>
          <w:bCs w:val="0"/>
          <w:color w:val="auto"/>
          <w:sz w:val="22"/>
          <w:lang w:eastAsia="en-AU"/>
        </w:rPr>
      </w:pPr>
      <w:hyperlink w:anchor="_Toc501444304" w:history="1">
        <w:r w:rsidR="000E20F2" w:rsidRPr="00FD2A60">
          <w:rPr>
            <w:rStyle w:val="Hyperlink"/>
            <w:rFonts w:eastAsia="Calibri"/>
            <w:noProof/>
          </w:rPr>
          <w:t>3.5</w:t>
        </w:r>
        <w:r w:rsidR="000E20F2">
          <w:rPr>
            <w:rFonts w:eastAsiaTheme="minorEastAsia" w:cstheme="minorBidi"/>
            <w:b w:val="0"/>
            <w:bCs w:val="0"/>
            <w:color w:val="auto"/>
            <w:sz w:val="22"/>
            <w:lang w:eastAsia="en-AU"/>
          </w:rPr>
          <w:tab/>
        </w:r>
        <w:r w:rsidR="000E20F2" w:rsidRPr="00FD2A60">
          <w:rPr>
            <w:rStyle w:val="Hyperlink"/>
            <w:rFonts w:eastAsia="Calibri"/>
            <w:noProof/>
          </w:rPr>
          <w:t>Project overview</w:t>
        </w:r>
        <w:r w:rsidR="000E20F2">
          <w:rPr>
            <w:webHidden/>
          </w:rPr>
          <w:tab/>
        </w:r>
        <w:r w:rsidR="000E20F2">
          <w:rPr>
            <w:webHidden/>
          </w:rPr>
          <w:fldChar w:fldCharType="begin"/>
        </w:r>
        <w:r w:rsidR="000E20F2">
          <w:rPr>
            <w:webHidden/>
          </w:rPr>
          <w:instrText xml:space="preserve"> PAGEREF _Toc501444304 \h </w:instrText>
        </w:r>
        <w:r w:rsidR="000E20F2">
          <w:rPr>
            <w:webHidden/>
          </w:rPr>
        </w:r>
        <w:r w:rsidR="000E20F2">
          <w:rPr>
            <w:webHidden/>
          </w:rPr>
          <w:fldChar w:fldCharType="separate"/>
        </w:r>
        <w:r w:rsidR="00F527A8">
          <w:rPr>
            <w:webHidden/>
          </w:rPr>
          <w:t>13</w:t>
        </w:r>
        <w:r w:rsidR="000E20F2">
          <w:rPr>
            <w:webHidden/>
          </w:rPr>
          <w:fldChar w:fldCharType="end"/>
        </w:r>
      </w:hyperlink>
    </w:p>
    <w:p w14:paraId="3C78D5EF" w14:textId="6CCE51FF" w:rsidR="000E20F2" w:rsidRDefault="001E3C55">
      <w:pPr>
        <w:pStyle w:val="TOC2"/>
        <w:rPr>
          <w:rFonts w:eastAsiaTheme="minorEastAsia" w:cstheme="minorBidi"/>
          <w:b w:val="0"/>
          <w:bCs w:val="0"/>
          <w:color w:val="auto"/>
          <w:sz w:val="22"/>
          <w:lang w:eastAsia="en-AU"/>
        </w:rPr>
      </w:pPr>
      <w:hyperlink w:anchor="_Toc501444305" w:history="1">
        <w:r w:rsidR="000E20F2" w:rsidRPr="00FD2A60">
          <w:rPr>
            <w:rStyle w:val="Hyperlink"/>
            <w:noProof/>
          </w:rPr>
          <w:t>3.6</w:t>
        </w:r>
        <w:r w:rsidR="000E20F2">
          <w:rPr>
            <w:rFonts w:eastAsiaTheme="minorEastAsia" w:cstheme="minorBidi"/>
            <w:b w:val="0"/>
            <w:bCs w:val="0"/>
            <w:color w:val="auto"/>
            <w:sz w:val="22"/>
            <w:lang w:eastAsia="en-AU"/>
          </w:rPr>
          <w:tab/>
        </w:r>
        <w:r w:rsidR="000E20F2" w:rsidRPr="00FD2A60">
          <w:rPr>
            <w:rStyle w:val="Hyperlink"/>
            <w:noProof/>
          </w:rPr>
          <w:t>Commercial in confidence</w:t>
        </w:r>
        <w:r w:rsidR="000E20F2">
          <w:rPr>
            <w:webHidden/>
          </w:rPr>
          <w:tab/>
        </w:r>
        <w:r w:rsidR="000E20F2">
          <w:rPr>
            <w:webHidden/>
          </w:rPr>
          <w:fldChar w:fldCharType="begin"/>
        </w:r>
        <w:r w:rsidR="000E20F2">
          <w:rPr>
            <w:webHidden/>
          </w:rPr>
          <w:instrText xml:space="preserve"> PAGEREF _Toc501444305 \h </w:instrText>
        </w:r>
        <w:r w:rsidR="000E20F2">
          <w:rPr>
            <w:webHidden/>
          </w:rPr>
        </w:r>
        <w:r w:rsidR="000E20F2">
          <w:rPr>
            <w:webHidden/>
          </w:rPr>
          <w:fldChar w:fldCharType="separate"/>
        </w:r>
        <w:r w:rsidR="00F527A8">
          <w:rPr>
            <w:webHidden/>
          </w:rPr>
          <w:t>14</w:t>
        </w:r>
        <w:r w:rsidR="000E20F2">
          <w:rPr>
            <w:webHidden/>
          </w:rPr>
          <w:fldChar w:fldCharType="end"/>
        </w:r>
      </w:hyperlink>
    </w:p>
    <w:p w14:paraId="02B418DB" w14:textId="4C96DBF2" w:rsidR="000E20F2" w:rsidRDefault="001E3C55">
      <w:pPr>
        <w:pStyle w:val="TOC1"/>
        <w:rPr>
          <w:rFonts w:eastAsiaTheme="minorEastAsia"/>
          <w:b w:val="0"/>
          <w:color w:val="auto"/>
          <w:sz w:val="22"/>
          <w:szCs w:val="22"/>
          <w:lang w:eastAsia="en-AU"/>
        </w:rPr>
      </w:pPr>
      <w:hyperlink w:anchor="_Toc501444306" w:history="1">
        <w:r w:rsidR="000E20F2" w:rsidRPr="00FD2A60">
          <w:rPr>
            <w:rStyle w:val="Hyperlink"/>
            <w:noProof/>
          </w:rPr>
          <w:t>4.</w:t>
        </w:r>
        <w:r w:rsidR="000E20F2">
          <w:rPr>
            <w:rFonts w:eastAsiaTheme="minorEastAsia"/>
            <w:b w:val="0"/>
            <w:color w:val="auto"/>
            <w:sz w:val="22"/>
            <w:szCs w:val="22"/>
            <w:lang w:eastAsia="en-AU"/>
          </w:rPr>
          <w:tab/>
        </w:r>
        <w:r w:rsidR="000E20F2" w:rsidRPr="00FD2A60">
          <w:rPr>
            <w:rStyle w:val="Hyperlink"/>
            <w:noProof/>
          </w:rPr>
          <w:t>Assessment criteria</w:t>
        </w:r>
        <w:r w:rsidR="000E20F2">
          <w:rPr>
            <w:webHidden/>
          </w:rPr>
          <w:tab/>
        </w:r>
        <w:r w:rsidR="000E20F2">
          <w:rPr>
            <w:webHidden/>
          </w:rPr>
          <w:fldChar w:fldCharType="begin"/>
        </w:r>
        <w:r w:rsidR="000E20F2">
          <w:rPr>
            <w:webHidden/>
          </w:rPr>
          <w:instrText xml:space="preserve"> PAGEREF _Toc501444306 \h </w:instrText>
        </w:r>
        <w:r w:rsidR="000E20F2">
          <w:rPr>
            <w:webHidden/>
          </w:rPr>
        </w:r>
        <w:r w:rsidR="000E20F2">
          <w:rPr>
            <w:webHidden/>
          </w:rPr>
          <w:fldChar w:fldCharType="separate"/>
        </w:r>
        <w:r w:rsidR="00F527A8">
          <w:rPr>
            <w:webHidden/>
          </w:rPr>
          <w:t>15</w:t>
        </w:r>
        <w:r w:rsidR="000E20F2">
          <w:rPr>
            <w:webHidden/>
          </w:rPr>
          <w:fldChar w:fldCharType="end"/>
        </w:r>
      </w:hyperlink>
    </w:p>
    <w:p w14:paraId="522A33AB" w14:textId="10964268" w:rsidR="000E20F2" w:rsidRDefault="001E3C55">
      <w:pPr>
        <w:pStyle w:val="TOC2"/>
        <w:rPr>
          <w:rFonts w:eastAsiaTheme="minorEastAsia" w:cstheme="minorBidi"/>
          <w:b w:val="0"/>
          <w:bCs w:val="0"/>
          <w:color w:val="auto"/>
          <w:sz w:val="22"/>
          <w:lang w:eastAsia="en-AU"/>
        </w:rPr>
      </w:pPr>
      <w:hyperlink w:anchor="_Toc501444307" w:history="1">
        <w:r w:rsidR="000E20F2" w:rsidRPr="00FD2A60">
          <w:rPr>
            <w:rStyle w:val="Hyperlink"/>
            <w:noProof/>
          </w:rPr>
          <w:t>4.1</w:t>
        </w:r>
        <w:r w:rsidR="000E20F2">
          <w:rPr>
            <w:rFonts w:eastAsiaTheme="minorEastAsia" w:cstheme="minorBidi"/>
            <w:b w:val="0"/>
            <w:bCs w:val="0"/>
            <w:color w:val="auto"/>
            <w:sz w:val="22"/>
            <w:lang w:eastAsia="en-AU"/>
          </w:rPr>
          <w:tab/>
        </w:r>
        <w:r w:rsidR="000E20F2" w:rsidRPr="00FD2A60">
          <w:rPr>
            <w:rStyle w:val="Hyperlink"/>
            <w:noProof/>
          </w:rPr>
          <w:t>Criterion one</w:t>
        </w:r>
        <w:r w:rsidR="000E20F2">
          <w:rPr>
            <w:webHidden/>
          </w:rPr>
          <w:tab/>
        </w:r>
        <w:r w:rsidR="000E20F2">
          <w:rPr>
            <w:webHidden/>
          </w:rPr>
          <w:fldChar w:fldCharType="begin"/>
        </w:r>
        <w:r w:rsidR="000E20F2">
          <w:rPr>
            <w:webHidden/>
          </w:rPr>
          <w:instrText xml:space="preserve"> PAGEREF _Toc501444307 \h </w:instrText>
        </w:r>
        <w:r w:rsidR="000E20F2">
          <w:rPr>
            <w:webHidden/>
          </w:rPr>
        </w:r>
        <w:r w:rsidR="000E20F2">
          <w:rPr>
            <w:webHidden/>
          </w:rPr>
          <w:fldChar w:fldCharType="separate"/>
        </w:r>
        <w:r w:rsidR="00F527A8">
          <w:rPr>
            <w:webHidden/>
          </w:rPr>
          <w:t>15</w:t>
        </w:r>
        <w:r w:rsidR="000E20F2">
          <w:rPr>
            <w:webHidden/>
          </w:rPr>
          <w:fldChar w:fldCharType="end"/>
        </w:r>
      </w:hyperlink>
    </w:p>
    <w:p w14:paraId="380D041C" w14:textId="5CD571B8" w:rsidR="000E20F2" w:rsidRDefault="001E3C55">
      <w:pPr>
        <w:pStyle w:val="TOC3"/>
        <w:rPr>
          <w:rFonts w:asciiTheme="minorHAnsi" w:eastAsiaTheme="minorEastAsia" w:hAnsiTheme="minorHAnsi"/>
          <w:noProof/>
          <w:color w:val="auto"/>
          <w:lang w:eastAsia="en-AU"/>
        </w:rPr>
      </w:pPr>
      <w:hyperlink w:anchor="_Toc501444308" w:history="1">
        <w:r w:rsidR="000E20F2" w:rsidRPr="00FD2A60">
          <w:rPr>
            <w:rStyle w:val="Hyperlink"/>
            <w:noProof/>
          </w:rPr>
          <w:t>4.1.1</w:t>
        </w:r>
        <w:r w:rsidR="000E20F2">
          <w:rPr>
            <w:rFonts w:asciiTheme="minorHAnsi" w:eastAsiaTheme="minorEastAsia" w:hAnsiTheme="minorHAnsi"/>
            <w:noProof/>
            <w:color w:val="auto"/>
            <w:lang w:eastAsia="en-AU"/>
          </w:rPr>
          <w:tab/>
        </w:r>
        <w:r w:rsidR="000E20F2" w:rsidRPr="00FD2A60">
          <w:rPr>
            <w:rStyle w:val="Hyperlink"/>
            <w:noProof/>
          </w:rPr>
          <w:t>Target materials</w:t>
        </w:r>
        <w:r w:rsidR="000E20F2">
          <w:rPr>
            <w:noProof/>
            <w:webHidden/>
          </w:rPr>
          <w:tab/>
        </w:r>
        <w:r w:rsidR="000E20F2">
          <w:rPr>
            <w:noProof/>
            <w:webHidden/>
          </w:rPr>
          <w:fldChar w:fldCharType="begin"/>
        </w:r>
        <w:r w:rsidR="000E20F2">
          <w:rPr>
            <w:noProof/>
            <w:webHidden/>
          </w:rPr>
          <w:instrText xml:space="preserve"> PAGEREF _Toc501444308 \h </w:instrText>
        </w:r>
        <w:r w:rsidR="000E20F2">
          <w:rPr>
            <w:noProof/>
            <w:webHidden/>
          </w:rPr>
        </w:r>
        <w:r w:rsidR="000E20F2">
          <w:rPr>
            <w:noProof/>
            <w:webHidden/>
          </w:rPr>
          <w:fldChar w:fldCharType="separate"/>
        </w:r>
        <w:r w:rsidR="00F527A8">
          <w:rPr>
            <w:noProof/>
            <w:webHidden/>
          </w:rPr>
          <w:t>15</w:t>
        </w:r>
        <w:r w:rsidR="000E20F2">
          <w:rPr>
            <w:noProof/>
            <w:webHidden/>
          </w:rPr>
          <w:fldChar w:fldCharType="end"/>
        </w:r>
      </w:hyperlink>
    </w:p>
    <w:p w14:paraId="6663809C" w14:textId="0E7338D4" w:rsidR="000E20F2" w:rsidRDefault="001E3C55">
      <w:pPr>
        <w:pStyle w:val="TOC3"/>
        <w:rPr>
          <w:rFonts w:asciiTheme="minorHAnsi" w:eastAsiaTheme="minorEastAsia" w:hAnsiTheme="minorHAnsi"/>
          <w:noProof/>
          <w:color w:val="auto"/>
          <w:lang w:eastAsia="en-AU"/>
        </w:rPr>
      </w:pPr>
      <w:hyperlink w:anchor="_Toc501444310" w:history="1">
        <w:r w:rsidR="000E20F2" w:rsidRPr="00FD2A60">
          <w:rPr>
            <w:rStyle w:val="Hyperlink"/>
            <w:noProof/>
          </w:rPr>
          <w:t>4.1.2</w:t>
        </w:r>
        <w:r w:rsidR="000E20F2">
          <w:rPr>
            <w:rFonts w:asciiTheme="minorHAnsi" w:eastAsiaTheme="minorEastAsia" w:hAnsiTheme="minorHAnsi"/>
            <w:noProof/>
            <w:color w:val="auto"/>
            <w:lang w:eastAsia="en-AU"/>
          </w:rPr>
          <w:tab/>
        </w:r>
        <w:r w:rsidR="000E20F2" w:rsidRPr="00FD2A60">
          <w:rPr>
            <w:rStyle w:val="Hyperlink"/>
            <w:noProof/>
          </w:rPr>
          <w:t>Processing</w:t>
        </w:r>
        <w:r w:rsidR="000E20F2">
          <w:rPr>
            <w:noProof/>
            <w:webHidden/>
          </w:rPr>
          <w:tab/>
        </w:r>
        <w:r w:rsidR="000E20F2">
          <w:rPr>
            <w:noProof/>
            <w:webHidden/>
          </w:rPr>
          <w:fldChar w:fldCharType="begin"/>
        </w:r>
        <w:r w:rsidR="000E20F2">
          <w:rPr>
            <w:noProof/>
            <w:webHidden/>
          </w:rPr>
          <w:instrText xml:space="preserve"> PAGEREF _Toc501444310 \h </w:instrText>
        </w:r>
        <w:r w:rsidR="000E20F2">
          <w:rPr>
            <w:noProof/>
            <w:webHidden/>
          </w:rPr>
        </w:r>
        <w:r w:rsidR="000E20F2">
          <w:rPr>
            <w:noProof/>
            <w:webHidden/>
          </w:rPr>
          <w:fldChar w:fldCharType="separate"/>
        </w:r>
        <w:r w:rsidR="00F527A8">
          <w:rPr>
            <w:noProof/>
            <w:webHidden/>
          </w:rPr>
          <w:t>17</w:t>
        </w:r>
        <w:r w:rsidR="000E20F2">
          <w:rPr>
            <w:noProof/>
            <w:webHidden/>
          </w:rPr>
          <w:fldChar w:fldCharType="end"/>
        </w:r>
      </w:hyperlink>
    </w:p>
    <w:p w14:paraId="1249C3BB" w14:textId="4733D1A2" w:rsidR="000E20F2" w:rsidRDefault="001E3C55">
      <w:pPr>
        <w:pStyle w:val="TOC2"/>
        <w:rPr>
          <w:rFonts w:eastAsiaTheme="minorEastAsia" w:cstheme="minorBidi"/>
          <w:b w:val="0"/>
          <w:bCs w:val="0"/>
          <w:color w:val="auto"/>
          <w:sz w:val="22"/>
          <w:lang w:eastAsia="en-AU"/>
        </w:rPr>
      </w:pPr>
      <w:hyperlink w:anchor="_Toc501444311" w:history="1">
        <w:r w:rsidR="000E20F2" w:rsidRPr="00FD2A60">
          <w:rPr>
            <w:rStyle w:val="Hyperlink"/>
            <w:noProof/>
          </w:rPr>
          <w:t>4.2</w:t>
        </w:r>
        <w:r w:rsidR="000E20F2">
          <w:rPr>
            <w:rFonts w:eastAsiaTheme="minorEastAsia" w:cstheme="minorBidi"/>
            <w:b w:val="0"/>
            <w:bCs w:val="0"/>
            <w:color w:val="auto"/>
            <w:sz w:val="22"/>
            <w:lang w:eastAsia="en-AU"/>
          </w:rPr>
          <w:tab/>
        </w:r>
        <w:r w:rsidR="000E20F2" w:rsidRPr="00FD2A60">
          <w:rPr>
            <w:rStyle w:val="Hyperlink"/>
            <w:noProof/>
          </w:rPr>
          <w:t>Criterion two</w:t>
        </w:r>
        <w:r w:rsidR="000E20F2">
          <w:rPr>
            <w:webHidden/>
          </w:rPr>
          <w:tab/>
        </w:r>
        <w:r w:rsidR="000E20F2">
          <w:rPr>
            <w:webHidden/>
          </w:rPr>
          <w:fldChar w:fldCharType="begin"/>
        </w:r>
        <w:r w:rsidR="000E20F2">
          <w:rPr>
            <w:webHidden/>
          </w:rPr>
          <w:instrText xml:space="preserve"> PAGEREF _Toc501444311 \h </w:instrText>
        </w:r>
        <w:r w:rsidR="000E20F2">
          <w:rPr>
            <w:webHidden/>
          </w:rPr>
        </w:r>
        <w:r w:rsidR="000E20F2">
          <w:rPr>
            <w:webHidden/>
          </w:rPr>
          <w:fldChar w:fldCharType="separate"/>
        </w:r>
        <w:r w:rsidR="00F527A8">
          <w:rPr>
            <w:webHidden/>
          </w:rPr>
          <w:t>19</w:t>
        </w:r>
        <w:r w:rsidR="000E20F2">
          <w:rPr>
            <w:webHidden/>
          </w:rPr>
          <w:fldChar w:fldCharType="end"/>
        </w:r>
      </w:hyperlink>
    </w:p>
    <w:p w14:paraId="32E6955B" w14:textId="4F1A16E6" w:rsidR="000E20F2" w:rsidRDefault="001E3C55">
      <w:pPr>
        <w:pStyle w:val="TOC3"/>
        <w:rPr>
          <w:rFonts w:asciiTheme="minorHAnsi" w:eastAsiaTheme="minorEastAsia" w:hAnsiTheme="minorHAnsi"/>
          <w:noProof/>
          <w:color w:val="auto"/>
          <w:lang w:eastAsia="en-AU"/>
        </w:rPr>
      </w:pPr>
      <w:hyperlink w:anchor="_Toc501444312" w:history="1">
        <w:r w:rsidR="000E20F2" w:rsidRPr="00FD2A60">
          <w:rPr>
            <w:rStyle w:val="Hyperlink"/>
            <w:noProof/>
          </w:rPr>
          <w:t>4.2.1</w:t>
        </w:r>
        <w:r w:rsidR="000E20F2">
          <w:rPr>
            <w:rFonts w:asciiTheme="minorHAnsi" w:eastAsiaTheme="minorEastAsia" w:hAnsiTheme="minorHAnsi"/>
            <w:noProof/>
            <w:color w:val="auto"/>
            <w:lang w:eastAsia="en-AU"/>
          </w:rPr>
          <w:tab/>
        </w:r>
        <w:r w:rsidR="000E20F2" w:rsidRPr="00FD2A60">
          <w:rPr>
            <w:rStyle w:val="Hyperlink"/>
            <w:noProof/>
          </w:rPr>
          <w:t>Supply</w:t>
        </w:r>
        <w:r w:rsidR="000E20F2">
          <w:rPr>
            <w:noProof/>
            <w:webHidden/>
          </w:rPr>
          <w:tab/>
        </w:r>
        <w:r w:rsidR="000E20F2">
          <w:rPr>
            <w:noProof/>
            <w:webHidden/>
          </w:rPr>
          <w:fldChar w:fldCharType="begin"/>
        </w:r>
        <w:r w:rsidR="000E20F2">
          <w:rPr>
            <w:noProof/>
            <w:webHidden/>
          </w:rPr>
          <w:instrText xml:space="preserve"> PAGEREF _Toc501444312 \h </w:instrText>
        </w:r>
        <w:r w:rsidR="000E20F2">
          <w:rPr>
            <w:noProof/>
            <w:webHidden/>
          </w:rPr>
        </w:r>
        <w:r w:rsidR="000E20F2">
          <w:rPr>
            <w:noProof/>
            <w:webHidden/>
          </w:rPr>
          <w:fldChar w:fldCharType="separate"/>
        </w:r>
        <w:r w:rsidR="00F527A8">
          <w:rPr>
            <w:noProof/>
            <w:webHidden/>
          </w:rPr>
          <w:t>19</w:t>
        </w:r>
        <w:r w:rsidR="000E20F2">
          <w:rPr>
            <w:noProof/>
            <w:webHidden/>
          </w:rPr>
          <w:fldChar w:fldCharType="end"/>
        </w:r>
      </w:hyperlink>
    </w:p>
    <w:p w14:paraId="52FC9548" w14:textId="64D5205D" w:rsidR="000E20F2" w:rsidRDefault="001E3C55">
      <w:pPr>
        <w:pStyle w:val="TOC3"/>
        <w:rPr>
          <w:rFonts w:asciiTheme="minorHAnsi" w:eastAsiaTheme="minorEastAsia" w:hAnsiTheme="minorHAnsi"/>
          <w:noProof/>
          <w:color w:val="auto"/>
          <w:lang w:eastAsia="en-AU"/>
        </w:rPr>
      </w:pPr>
      <w:hyperlink w:anchor="_Toc501444313" w:history="1">
        <w:r w:rsidR="000E20F2" w:rsidRPr="00FD2A60">
          <w:rPr>
            <w:rStyle w:val="Hyperlink"/>
            <w:noProof/>
          </w:rPr>
          <w:t>4.2.2</w:t>
        </w:r>
        <w:r w:rsidR="000E20F2">
          <w:rPr>
            <w:rFonts w:asciiTheme="minorHAnsi" w:eastAsiaTheme="minorEastAsia" w:hAnsiTheme="minorHAnsi"/>
            <w:noProof/>
            <w:color w:val="auto"/>
            <w:lang w:eastAsia="en-AU"/>
          </w:rPr>
          <w:tab/>
        </w:r>
        <w:r w:rsidR="000E20F2" w:rsidRPr="00FD2A60">
          <w:rPr>
            <w:rStyle w:val="Hyperlink"/>
            <w:noProof/>
          </w:rPr>
          <w:t>Demand</w:t>
        </w:r>
        <w:r w:rsidR="000E20F2">
          <w:rPr>
            <w:noProof/>
            <w:webHidden/>
          </w:rPr>
          <w:tab/>
        </w:r>
        <w:r w:rsidR="000E20F2">
          <w:rPr>
            <w:noProof/>
            <w:webHidden/>
          </w:rPr>
          <w:fldChar w:fldCharType="begin"/>
        </w:r>
        <w:r w:rsidR="000E20F2">
          <w:rPr>
            <w:noProof/>
            <w:webHidden/>
          </w:rPr>
          <w:instrText xml:space="preserve"> PAGEREF _Toc501444313 \h </w:instrText>
        </w:r>
        <w:r w:rsidR="000E20F2">
          <w:rPr>
            <w:noProof/>
            <w:webHidden/>
          </w:rPr>
        </w:r>
        <w:r w:rsidR="000E20F2">
          <w:rPr>
            <w:noProof/>
            <w:webHidden/>
          </w:rPr>
          <w:fldChar w:fldCharType="separate"/>
        </w:r>
        <w:r w:rsidR="00F527A8">
          <w:rPr>
            <w:noProof/>
            <w:webHidden/>
          </w:rPr>
          <w:t>20</w:t>
        </w:r>
        <w:r w:rsidR="000E20F2">
          <w:rPr>
            <w:noProof/>
            <w:webHidden/>
          </w:rPr>
          <w:fldChar w:fldCharType="end"/>
        </w:r>
      </w:hyperlink>
    </w:p>
    <w:p w14:paraId="3EF7C119" w14:textId="2426DB68" w:rsidR="000E20F2" w:rsidRDefault="001E3C55">
      <w:pPr>
        <w:pStyle w:val="TOC3"/>
        <w:rPr>
          <w:rFonts w:asciiTheme="minorHAnsi" w:eastAsiaTheme="minorEastAsia" w:hAnsiTheme="minorHAnsi"/>
          <w:noProof/>
          <w:color w:val="auto"/>
          <w:lang w:eastAsia="en-AU"/>
        </w:rPr>
      </w:pPr>
      <w:hyperlink w:anchor="_Toc501444314" w:history="1">
        <w:r w:rsidR="000E20F2" w:rsidRPr="00FD2A60">
          <w:rPr>
            <w:rStyle w:val="Hyperlink"/>
            <w:rFonts w:eastAsia="Calibri"/>
            <w:noProof/>
          </w:rPr>
          <w:t>4.2.3</w:t>
        </w:r>
        <w:r w:rsidR="000E20F2">
          <w:rPr>
            <w:rFonts w:asciiTheme="minorHAnsi" w:eastAsiaTheme="minorEastAsia" w:hAnsiTheme="minorHAnsi"/>
            <w:noProof/>
            <w:color w:val="auto"/>
            <w:lang w:eastAsia="en-AU"/>
          </w:rPr>
          <w:tab/>
        </w:r>
        <w:r w:rsidR="000E20F2" w:rsidRPr="00FD2A60">
          <w:rPr>
            <w:rStyle w:val="Hyperlink"/>
            <w:rFonts w:eastAsia="Calibri"/>
            <w:noProof/>
          </w:rPr>
          <w:t>Logistics</w:t>
        </w:r>
        <w:r w:rsidR="000E20F2">
          <w:rPr>
            <w:noProof/>
            <w:webHidden/>
          </w:rPr>
          <w:tab/>
        </w:r>
        <w:r w:rsidR="000E20F2">
          <w:rPr>
            <w:noProof/>
            <w:webHidden/>
          </w:rPr>
          <w:fldChar w:fldCharType="begin"/>
        </w:r>
        <w:r w:rsidR="000E20F2">
          <w:rPr>
            <w:noProof/>
            <w:webHidden/>
          </w:rPr>
          <w:instrText xml:space="preserve"> PAGEREF _Toc501444314 \h </w:instrText>
        </w:r>
        <w:r w:rsidR="000E20F2">
          <w:rPr>
            <w:noProof/>
            <w:webHidden/>
          </w:rPr>
        </w:r>
        <w:r w:rsidR="000E20F2">
          <w:rPr>
            <w:noProof/>
            <w:webHidden/>
          </w:rPr>
          <w:fldChar w:fldCharType="separate"/>
        </w:r>
        <w:r w:rsidR="00F527A8">
          <w:rPr>
            <w:noProof/>
            <w:webHidden/>
          </w:rPr>
          <w:t>21</w:t>
        </w:r>
        <w:r w:rsidR="000E20F2">
          <w:rPr>
            <w:noProof/>
            <w:webHidden/>
          </w:rPr>
          <w:fldChar w:fldCharType="end"/>
        </w:r>
      </w:hyperlink>
    </w:p>
    <w:p w14:paraId="41B7C309" w14:textId="5094DD1C" w:rsidR="000E20F2" w:rsidRDefault="001E3C55">
      <w:pPr>
        <w:pStyle w:val="TOC3"/>
        <w:rPr>
          <w:rFonts w:asciiTheme="minorHAnsi" w:eastAsiaTheme="minorEastAsia" w:hAnsiTheme="minorHAnsi"/>
          <w:noProof/>
          <w:color w:val="auto"/>
          <w:lang w:eastAsia="en-AU"/>
        </w:rPr>
      </w:pPr>
      <w:hyperlink w:anchor="_Toc501444315" w:history="1">
        <w:r w:rsidR="000E20F2" w:rsidRPr="00FD2A60">
          <w:rPr>
            <w:rStyle w:val="Hyperlink"/>
            <w:rFonts w:eastAsia="Calibri"/>
            <w:noProof/>
          </w:rPr>
          <w:t>4.2.4</w:t>
        </w:r>
        <w:r w:rsidR="000E20F2">
          <w:rPr>
            <w:rFonts w:asciiTheme="minorHAnsi" w:eastAsiaTheme="minorEastAsia" w:hAnsiTheme="minorHAnsi"/>
            <w:noProof/>
            <w:color w:val="auto"/>
            <w:lang w:eastAsia="en-AU"/>
          </w:rPr>
          <w:tab/>
        </w:r>
        <w:r w:rsidR="000E20F2" w:rsidRPr="00FD2A60">
          <w:rPr>
            <w:rStyle w:val="Hyperlink"/>
            <w:rFonts w:eastAsia="Calibri"/>
            <w:noProof/>
          </w:rPr>
          <w:t>Processing</w:t>
        </w:r>
        <w:r w:rsidR="000E20F2">
          <w:rPr>
            <w:noProof/>
            <w:webHidden/>
          </w:rPr>
          <w:tab/>
        </w:r>
        <w:r w:rsidR="000E20F2">
          <w:rPr>
            <w:noProof/>
            <w:webHidden/>
          </w:rPr>
          <w:fldChar w:fldCharType="begin"/>
        </w:r>
        <w:r w:rsidR="000E20F2">
          <w:rPr>
            <w:noProof/>
            <w:webHidden/>
          </w:rPr>
          <w:instrText xml:space="preserve"> PAGEREF _Toc501444315 \h </w:instrText>
        </w:r>
        <w:r w:rsidR="000E20F2">
          <w:rPr>
            <w:noProof/>
            <w:webHidden/>
          </w:rPr>
        </w:r>
        <w:r w:rsidR="000E20F2">
          <w:rPr>
            <w:noProof/>
            <w:webHidden/>
          </w:rPr>
          <w:fldChar w:fldCharType="separate"/>
        </w:r>
        <w:r w:rsidR="00F527A8">
          <w:rPr>
            <w:noProof/>
            <w:webHidden/>
          </w:rPr>
          <w:t>22</w:t>
        </w:r>
        <w:r w:rsidR="000E20F2">
          <w:rPr>
            <w:noProof/>
            <w:webHidden/>
          </w:rPr>
          <w:fldChar w:fldCharType="end"/>
        </w:r>
      </w:hyperlink>
    </w:p>
    <w:p w14:paraId="41C1F9C6" w14:textId="15D9C6A6" w:rsidR="000E20F2" w:rsidRDefault="001E3C55">
      <w:pPr>
        <w:pStyle w:val="TOC3"/>
        <w:rPr>
          <w:rFonts w:asciiTheme="minorHAnsi" w:eastAsiaTheme="minorEastAsia" w:hAnsiTheme="minorHAnsi"/>
          <w:noProof/>
          <w:color w:val="auto"/>
          <w:lang w:eastAsia="en-AU"/>
        </w:rPr>
      </w:pPr>
      <w:hyperlink w:anchor="_Toc501444316" w:history="1">
        <w:r w:rsidR="000E20F2" w:rsidRPr="00FD2A60">
          <w:rPr>
            <w:rStyle w:val="Hyperlink"/>
            <w:noProof/>
          </w:rPr>
          <w:t>4.2.5</w:t>
        </w:r>
        <w:r w:rsidR="000E20F2">
          <w:rPr>
            <w:rFonts w:asciiTheme="minorHAnsi" w:eastAsiaTheme="minorEastAsia" w:hAnsiTheme="minorHAnsi"/>
            <w:noProof/>
            <w:color w:val="auto"/>
            <w:lang w:eastAsia="en-AU"/>
          </w:rPr>
          <w:tab/>
        </w:r>
        <w:r w:rsidR="000E20F2" w:rsidRPr="00FD2A60">
          <w:rPr>
            <w:rStyle w:val="Hyperlink"/>
            <w:noProof/>
          </w:rPr>
          <w:t>Licencing and approvals</w:t>
        </w:r>
        <w:r w:rsidR="000E20F2">
          <w:rPr>
            <w:noProof/>
            <w:webHidden/>
          </w:rPr>
          <w:tab/>
        </w:r>
        <w:r w:rsidR="000E20F2">
          <w:rPr>
            <w:noProof/>
            <w:webHidden/>
          </w:rPr>
          <w:fldChar w:fldCharType="begin"/>
        </w:r>
        <w:r w:rsidR="000E20F2">
          <w:rPr>
            <w:noProof/>
            <w:webHidden/>
          </w:rPr>
          <w:instrText xml:space="preserve"> PAGEREF _Toc501444316 \h </w:instrText>
        </w:r>
        <w:r w:rsidR="000E20F2">
          <w:rPr>
            <w:noProof/>
            <w:webHidden/>
          </w:rPr>
        </w:r>
        <w:r w:rsidR="000E20F2">
          <w:rPr>
            <w:noProof/>
            <w:webHidden/>
          </w:rPr>
          <w:fldChar w:fldCharType="separate"/>
        </w:r>
        <w:r w:rsidR="00F527A8">
          <w:rPr>
            <w:noProof/>
            <w:webHidden/>
          </w:rPr>
          <w:t>22</w:t>
        </w:r>
        <w:r w:rsidR="000E20F2">
          <w:rPr>
            <w:noProof/>
            <w:webHidden/>
          </w:rPr>
          <w:fldChar w:fldCharType="end"/>
        </w:r>
      </w:hyperlink>
    </w:p>
    <w:p w14:paraId="49980209" w14:textId="4823BEE7" w:rsidR="000E20F2" w:rsidRDefault="001E3C55">
      <w:pPr>
        <w:pStyle w:val="TOC3"/>
        <w:rPr>
          <w:rFonts w:asciiTheme="minorHAnsi" w:eastAsiaTheme="minorEastAsia" w:hAnsiTheme="minorHAnsi"/>
          <w:noProof/>
          <w:color w:val="auto"/>
          <w:lang w:eastAsia="en-AU"/>
        </w:rPr>
      </w:pPr>
      <w:hyperlink w:anchor="_Toc501444318" w:history="1">
        <w:r w:rsidR="000E20F2" w:rsidRPr="00FD2A60">
          <w:rPr>
            <w:rStyle w:val="Hyperlink"/>
            <w:noProof/>
          </w:rPr>
          <w:t>4.2.6</w:t>
        </w:r>
        <w:r w:rsidR="000E20F2">
          <w:rPr>
            <w:rFonts w:asciiTheme="minorHAnsi" w:eastAsiaTheme="minorEastAsia" w:hAnsiTheme="minorHAnsi"/>
            <w:noProof/>
            <w:color w:val="auto"/>
            <w:lang w:eastAsia="en-AU"/>
          </w:rPr>
          <w:tab/>
        </w:r>
        <w:r w:rsidR="000E20F2" w:rsidRPr="00FD2A60">
          <w:rPr>
            <w:rStyle w:val="Hyperlink"/>
            <w:noProof/>
          </w:rPr>
          <w:t>Uncertainty and risk</w:t>
        </w:r>
        <w:r w:rsidR="000E20F2">
          <w:rPr>
            <w:noProof/>
            <w:webHidden/>
          </w:rPr>
          <w:tab/>
        </w:r>
        <w:r w:rsidR="000E20F2">
          <w:rPr>
            <w:noProof/>
            <w:webHidden/>
          </w:rPr>
          <w:fldChar w:fldCharType="begin"/>
        </w:r>
        <w:r w:rsidR="000E20F2">
          <w:rPr>
            <w:noProof/>
            <w:webHidden/>
          </w:rPr>
          <w:instrText xml:space="preserve"> PAGEREF _Toc501444318 \h </w:instrText>
        </w:r>
        <w:r w:rsidR="000E20F2">
          <w:rPr>
            <w:noProof/>
            <w:webHidden/>
          </w:rPr>
        </w:r>
        <w:r w:rsidR="000E20F2">
          <w:rPr>
            <w:noProof/>
            <w:webHidden/>
          </w:rPr>
          <w:fldChar w:fldCharType="separate"/>
        </w:r>
        <w:r w:rsidR="00F527A8">
          <w:rPr>
            <w:noProof/>
            <w:webHidden/>
          </w:rPr>
          <w:t>24</w:t>
        </w:r>
        <w:r w:rsidR="000E20F2">
          <w:rPr>
            <w:noProof/>
            <w:webHidden/>
          </w:rPr>
          <w:fldChar w:fldCharType="end"/>
        </w:r>
      </w:hyperlink>
    </w:p>
    <w:p w14:paraId="6792FCB1" w14:textId="36FC4311" w:rsidR="000E20F2" w:rsidRDefault="001E3C55">
      <w:pPr>
        <w:pStyle w:val="TOC2"/>
        <w:rPr>
          <w:rFonts w:eastAsiaTheme="minorEastAsia" w:cstheme="minorBidi"/>
          <w:b w:val="0"/>
          <w:bCs w:val="0"/>
          <w:color w:val="auto"/>
          <w:sz w:val="22"/>
          <w:lang w:eastAsia="en-AU"/>
        </w:rPr>
      </w:pPr>
      <w:hyperlink w:anchor="_Toc501444319" w:history="1">
        <w:r w:rsidR="000E20F2" w:rsidRPr="00FD2A60">
          <w:rPr>
            <w:rStyle w:val="Hyperlink"/>
            <w:noProof/>
          </w:rPr>
          <w:t>4.3</w:t>
        </w:r>
        <w:r w:rsidR="000E20F2">
          <w:rPr>
            <w:rFonts w:eastAsiaTheme="minorEastAsia" w:cstheme="minorBidi"/>
            <w:b w:val="0"/>
            <w:bCs w:val="0"/>
            <w:color w:val="auto"/>
            <w:sz w:val="22"/>
            <w:lang w:eastAsia="en-AU"/>
          </w:rPr>
          <w:tab/>
        </w:r>
        <w:r w:rsidR="000E20F2" w:rsidRPr="00FD2A60">
          <w:rPr>
            <w:rStyle w:val="Hyperlink"/>
            <w:noProof/>
          </w:rPr>
          <w:t>Criterion three</w:t>
        </w:r>
        <w:r w:rsidR="000E20F2">
          <w:rPr>
            <w:webHidden/>
          </w:rPr>
          <w:tab/>
        </w:r>
        <w:r w:rsidR="000E20F2">
          <w:rPr>
            <w:webHidden/>
          </w:rPr>
          <w:fldChar w:fldCharType="begin"/>
        </w:r>
        <w:r w:rsidR="000E20F2">
          <w:rPr>
            <w:webHidden/>
          </w:rPr>
          <w:instrText xml:space="preserve"> PAGEREF _Toc501444319 \h </w:instrText>
        </w:r>
        <w:r w:rsidR="000E20F2">
          <w:rPr>
            <w:webHidden/>
          </w:rPr>
        </w:r>
        <w:r w:rsidR="000E20F2">
          <w:rPr>
            <w:webHidden/>
          </w:rPr>
          <w:fldChar w:fldCharType="separate"/>
        </w:r>
        <w:r w:rsidR="00F527A8">
          <w:rPr>
            <w:webHidden/>
          </w:rPr>
          <w:t>27</w:t>
        </w:r>
        <w:r w:rsidR="000E20F2">
          <w:rPr>
            <w:webHidden/>
          </w:rPr>
          <w:fldChar w:fldCharType="end"/>
        </w:r>
      </w:hyperlink>
    </w:p>
    <w:p w14:paraId="0CF501F3" w14:textId="61A64E54" w:rsidR="000E20F2" w:rsidRDefault="001E3C55">
      <w:pPr>
        <w:pStyle w:val="TOC3"/>
        <w:rPr>
          <w:rFonts w:asciiTheme="minorHAnsi" w:eastAsiaTheme="minorEastAsia" w:hAnsiTheme="minorHAnsi"/>
          <w:noProof/>
          <w:color w:val="auto"/>
          <w:lang w:eastAsia="en-AU"/>
        </w:rPr>
      </w:pPr>
      <w:hyperlink w:anchor="_Toc501444320" w:history="1">
        <w:r w:rsidR="000E20F2" w:rsidRPr="00FD2A60">
          <w:rPr>
            <w:rStyle w:val="Hyperlink"/>
            <w:noProof/>
          </w:rPr>
          <w:t>4.3.1</w:t>
        </w:r>
        <w:r w:rsidR="000E20F2">
          <w:rPr>
            <w:rFonts w:asciiTheme="minorHAnsi" w:eastAsiaTheme="minorEastAsia" w:hAnsiTheme="minorHAnsi"/>
            <w:noProof/>
            <w:color w:val="auto"/>
            <w:lang w:eastAsia="en-AU"/>
          </w:rPr>
          <w:tab/>
        </w:r>
        <w:r w:rsidR="000E20F2" w:rsidRPr="00FD2A60">
          <w:rPr>
            <w:rStyle w:val="Hyperlink"/>
            <w:noProof/>
          </w:rPr>
          <w:t>Experience</w:t>
        </w:r>
        <w:r w:rsidR="000E20F2">
          <w:rPr>
            <w:noProof/>
            <w:webHidden/>
          </w:rPr>
          <w:tab/>
        </w:r>
        <w:r w:rsidR="000E20F2">
          <w:rPr>
            <w:noProof/>
            <w:webHidden/>
          </w:rPr>
          <w:fldChar w:fldCharType="begin"/>
        </w:r>
        <w:r w:rsidR="000E20F2">
          <w:rPr>
            <w:noProof/>
            <w:webHidden/>
          </w:rPr>
          <w:instrText xml:space="preserve"> PAGEREF _Toc501444320 \h </w:instrText>
        </w:r>
        <w:r w:rsidR="000E20F2">
          <w:rPr>
            <w:noProof/>
            <w:webHidden/>
          </w:rPr>
        </w:r>
        <w:r w:rsidR="000E20F2">
          <w:rPr>
            <w:noProof/>
            <w:webHidden/>
          </w:rPr>
          <w:fldChar w:fldCharType="separate"/>
        </w:r>
        <w:r w:rsidR="00F527A8">
          <w:rPr>
            <w:noProof/>
            <w:webHidden/>
          </w:rPr>
          <w:t>27</w:t>
        </w:r>
        <w:r w:rsidR="000E20F2">
          <w:rPr>
            <w:noProof/>
            <w:webHidden/>
          </w:rPr>
          <w:fldChar w:fldCharType="end"/>
        </w:r>
      </w:hyperlink>
    </w:p>
    <w:p w14:paraId="2E586D1E" w14:textId="5F4C76ED" w:rsidR="000E20F2" w:rsidRDefault="001E3C55">
      <w:pPr>
        <w:pStyle w:val="TOC3"/>
        <w:rPr>
          <w:rFonts w:asciiTheme="minorHAnsi" w:eastAsiaTheme="minorEastAsia" w:hAnsiTheme="minorHAnsi"/>
          <w:noProof/>
          <w:color w:val="auto"/>
          <w:lang w:eastAsia="en-AU"/>
        </w:rPr>
      </w:pPr>
      <w:hyperlink w:anchor="_Toc501444321" w:history="1">
        <w:r w:rsidR="000E20F2" w:rsidRPr="00FD2A60">
          <w:rPr>
            <w:rStyle w:val="Hyperlink"/>
            <w:rFonts w:eastAsia="Calibri"/>
            <w:noProof/>
          </w:rPr>
          <w:t>4.3.2</w:t>
        </w:r>
        <w:r w:rsidR="000E20F2">
          <w:rPr>
            <w:rFonts w:asciiTheme="minorHAnsi" w:eastAsiaTheme="minorEastAsia" w:hAnsiTheme="minorHAnsi"/>
            <w:noProof/>
            <w:color w:val="auto"/>
            <w:lang w:eastAsia="en-AU"/>
          </w:rPr>
          <w:tab/>
        </w:r>
        <w:r w:rsidR="000E20F2" w:rsidRPr="00FD2A60">
          <w:rPr>
            <w:rStyle w:val="Hyperlink"/>
            <w:rFonts w:eastAsia="Calibri"/>
            <w:noProof/>
          </w:rPr>
          <w:t>Capabilities</w:t>
        </w:r>
        <w:r w:rsidR="000E20F2">
          <w:rPr>
            <w:noProof/>
            <w:webHidden/>
          </w:rPr>
          <w:tab/>
        </w:r>
        <w:r w:rsidR="000E20F2">
          <w:rPr>
            <w:noProof/>
            <w:webHidden/>
          </w:rPr>
          <w:fldChar w:fldCharType="begin"/>
        </w:r>
        <w:r w:rsidR="000E20F2">
          <w:rPr>
            <w:noProof/>
            <w:webHidden/>
          </w:rPr>
          <w:instrText xml:space="preserve"> PAGEREF _Toc501444321 \h </w:instrText>
        </w:r>
        <w:r w:rsidR="000E20F2">
          <w:rPr>
            <w:noProof/>
            <w:webHidden/>
          </w:rPr>
        </w:r>
        <w:r w:rsidR="000E20F2">
          <w:rPr>
            <w:noProof/>
            <w:webHidden/>
          </w:rPr>
          <w:fldChar w:fldCharType="separate"/>
        </w:r>
        <w:r w:rsidR="00F527A8">
          <w:rPr>
            <w:noProof/>
            <w:webHidden/>
          </w:rPr>
          <w:t>30</w:t>
        </w:r>
        <w:r w:rsidR="000E20F2">
          <w:rPr>
            <w:noProof/>
            <w:webHidden/>
          </w:rPr>
          <w:fldChar w:fldCharType="end"/>
        </w:r>
      </w:hyperlink>
    </w:p>
    <w:p w14:paraId="115EE753" w14:textId="68F0133D" w:rsidR="000E20F2" w:rsidRDefault="001E3C55">
      <w:pPr>
        <w:pStyle w:val="TOC3"/>
        <w:rPr>
          <w:rFonts w:asciiTheme="minorHAnsi" w:eastAsiaTheme="minorEastAsia" w:hAnsiTheme="minorHAnsi"/>
          <w:noProof/>
          <w:color w:val="auto"/>
          <w:lang w:eastAsia="en-AU"/>
        </w:rPr>
      </w:pPr>
      <w:hyperlink w:anchor="_Toc501444322" w:history="1">
        <w:r w:rsidR="000E20F2" w:rsidRPr="00FD2A60">
          <w:rPr>
            <w:rStyle w:val="Hyperlink"/>
            <w:rFonts w:eastAsia="Calibri"/>
            <w:noProof/>
          </w:rPr>
          <w:t>4.3.3</w:t>
        </w:r>
        <w:r w:rsidR="000E20F2">
          <w:rPr>
            <w:rFonts w:asciiTheme="minorHAnsi" w:eastAsiaTheme="minorEastAsia" w:hAnsiTheme="minorHAnsi"/>
            <w:noProof/>
            <w:color w:val="auto"/>
            <w:lang w:eastAsia="en-AU"/>
          </w:rPr>
          <w:tab/>
        </w:r>
        <w:r w:rsidR="000E20F2" w:rsidRPr="00FD2A60">
          <w:rPr>
            <w:rStyle w:val="Hyperlink"/>
            <w:rFonts w:eastAsia="Calibri"/>
            <w:noProof/>
          </w:rPr>
          <w:t>Project manager endorsement</w:t>
        </w:r>
        <w:r w:rsidR="000E20F2">
          <w:rPr>
            <w:noProof/>
            <w:webHidden/>
          </w:rPr>
          <w:tab/>
        </w:r>
        <w:r w:rsidR="000E20F2">
          <w:rPr>
            <w:noProof/>
            <w:webHidden/>
          </w:rPr>
          <w:fldChar w:fldCharType="begin"/>
        </w:r>
        <w:r w:rsidR="000E20F2">
          <w:rPr>
            <w:noProof/>
            <w:webHidden/>
          </w:rPr>
          <w:instrText xml:space="preserve"> PAGEREF _Toc501444322 \h </w:instrText>
        </w:r>
        <w:r w:rsidR="000E20F2">
          <w:rPr>
            <w:noProof/>
            <w:webHidden/>
          </w:rPr>
        </w:r>
        <w:r w:rsidR="000E20F2">
          <w:rPr>
            <w:noProof/>
            <w:webHidden/>
          </w:rPr>
          <w:fldChar w:fldCharType="separate"/>
        </w:r>
        <w:r w:rsidR="00F527A8">
          <w:rPr>
            <w:noProof/>
            <w:webHidden/>
          </w:rPr>
          <w:t>32</w:t>
        </w:r>
        <w:r w:rsidR="000E20F2">
          <w:rPr>
            <w:noProof/>
            <w:webHidden/>
          </w:rPr>
          <w:fldChar w:fldCharType="end"/>
        </w:r>
      </w:hyperlink>
    </w:p>
    <w:p w14:paraId="00DD2350" w14:textId="3FDFD774" w:rsidR="000E20F2" w:rsidRDefault="001E3C55">
      <w:pPr>
        <w:pStyle w:val="TOC3"/>
        <w:rPr>
          <w:rFonts w:asciiTheme="minorHAnsi" w:eastAsiaTheme="minorEastAsia" w:hAnsiTheme="minorHAnsi"/>
          <w:noProof/>
          <w:color w:val="auto"/>
          <w:lang w:eastAsia="en-AU"/>
        </w:rPr>
      </w:pPr>
      <w:hyperlink w:anchor="_Toc501444323" w:history="1">
        <w:r w:rsidR="000E20F2" w:rsidRPr="00FD2A60">
          <w:rPr>
            <w:rStyle w:val="Hyperlink"/>
            <w:noProof/>
          </w:rPr>
          <w:t>4.3.4</w:t>
        </w:r>
        <w:r w:rsidR="000E20F2">
          <w:rPr>
            <w:rFonts w:asciiTheme="minorHAnsi" w:eastAsiaTheme="minorEastAsia" w:hAnsiTheme="minorHAnsi"/>
            <w:noProof/>
            <w:color w:val="auto"/>
            <w:lang w:eastAsia="en-AU"/>
          </w:rPr>
          <w:tab/>
        </w:r>
        <w:r w:rsidR="000E20F2" w:rsidRPr="00FD2A60">
          <w:rPr>
            <w:rStyle w:val="Hyperlink"/>
            <w:noProof/>
          </w:rPr>
          <w:t>Performance with previous Waste Less, Recycle More grant funding</w:t>
        </w:r>
        <w:r w:rsidR="000E20F2">
          <w:rPr>
            <w:noProof/>
            <w:webHidden/>
          </w:rPr>
          <w:tab/>
        </w:r>
        <w:r w:rsidR="000E20F2">
          <w:rPr>
            <w:noProof/>
            <w:webHidden/>
          </w:rPr>
          <w:fldChar w:fldCharType="begin"/>
        </w:r>
        <w:r w:rsidR="000E20F2">
          <w:rPr>
            <w:noProof/>
            <w:webHidden/>
          </w:rPr>
          <w:instrText xml:space="preserve"> PAGEREF _Toc501444323 \h </w:instrText>
        </w:r>
        <w:r w:rsidR="000E20F2">
          <w:rPr>
            <w:noProof/>
            <w:webHidden/>
          </w:rPr>
        </w:r>
        <w:r w:rsidR="000E20F2">
          <w:rPr>
            <w:noProof/>
            <w:webHidden/>
          </w:rPr>
          <w:fldChar w:fldCharType="separate"/>
        </w:r>
        <w:r w:rsidR="00F527A8">
          <w:rPr>
            <w:noProof/>
            <w:webHidden/>
          </w:rPr>
          <w:t>32</w:t>
        </w:r>
        <w:r w:rsidR="000E20F2">
          <w:rPr>
            <w:noProof/>
            <w:webHidden/>
          </w:rPr>
          <w:fldChar w:fldCharType="end"/>
        </w:r>
      </w:hyperlink>
    </w:p>
    <w:p w14:paraId="3EA06477" w14:textId="5FCE6443" w:rsidR="000E20F2" w:rsidRDefault="001E3C55">
      <w:pPr>
        <w:pStyle w:val="TOC3"/>
        <w:rPr>
          <w:noProof/>
        </w:rPr>
      </w:pPr>
      <w:hyperlink w:anchor="_Toc501444324" w:history="1">
        <w:r w:rsidR="000E20F2" w:rsidRPr="00FD2A60">
          <w:rPr>
            <w:rStyle w:val="Hyperlink"/>
            <w:noProof/>
          </w:rPr>
          <w:t>4.3.5</w:t>
        </w:r>
        <w:r w:rsidR="000E20F2">
          <w:rPr>
            <w:rFonts w:asciiTheme="minorHAnsi" w:eastAsiaTheme="minorEastAsia" w:hAnsiTheme="minorHAnsi"/>
            <w:noProof/>
            <w:color w:val="auto"/>
            <w:lang w:eastAsia="en-AU"/>
          </w:rPr>
          <w:tab/>
        </w:r>
        <w:r w:rsidR="000E20F2" w:rsidRPr="00FD2A60">
          <w:rPr>
            <w:rStyle w:val="Hyperlink"/>
            <w:noProof/>
          </w:rPr>
          <w:t>Compliance with NSW environment protection laws</w:t>
        </w:r>
        <w:r w:rsidR="000E20F2">
          <w:rPr>
            <w:noProof/>
            <w:webHidden/>
          </w:rPr>
          <w:tab/>
        </w:r>
        <w:r w:rsidR="000E20F2">
          <w:rPr>
            <w:noProof/>
            <w:webHidden/>
          </w:rPr>
          <w:fldChar w:fldCharType="begin"/>
        </w:r>
        <w:r w:rsidR="000E20F2">
          <w:rPr>
            <w:noProof/>
            <w:webHidden/>
          </w:rPr>
          <w:instrText xml:space="preserve"> PAGEREF _Toc501444324 \h </w:instrText>
        </w:r>
        <w:r w:rsidR="000E20F2">
          <w:rPr>
            <w:noProof/>
            <w:webHidden/>
          </w:rPr>
        </w:r>
        <w:r w:rsidR="000E20F2">
          <w:rPr>
            <w:noProof/>
            <w:webHidden/>
          </w:rPr>
          <w:fldChar w:fldCharType="separate"/>
        </w:r>
        <w:r w:rsidR="00F527A8">
          <w:rPr>
            <w:noProof/>
            <w:webHidden/>
          </w:rPr>
          <w:t>34</w:t>
        </w:r>
        <w:r w:rsidR="000E20F2">
          <w:rPr>
            <w:noProof/>
            <w:webHidden/>
          </w:rPr>
          <w:fldChar w:fldCharType="end"/>
        </w:r>
      </w:hyperlink>
    </w:p>
    <w:p w14:paraId="0BE940E0" w14:textId="579A4C97" w:rsidR="00F527A8" w:rsidRDefault="00F527A8" w:rsidP="00F527A8">
      <w:pPr>
        <w:numPr>
          <w:ilvl w:val="0"/>
          <w:numId w:val="0"/>
        </w:numPr>
      </w:pPr>
    </w:p>
    <w:p w14:paraId="5579121F" w14:textId="77777777" w:rsidR="00F527A8" w:rsidRPr="00F527A8" w:rsidRDefault="00F527A8" w:rsidP="00F527A8">
      <w:pPr>
        <w:numPr>
          <w:ilvl w:val="0"/>
          <w:numId w:val="0"/>
        </w:numPr>
      </w:pPr>
    </w:p>
    <w:p w14:paraId="2A3B101C" w14:textId="197D12FC" w:rsidR="000E20F2" w:rsidRDefault="001E3C55">
      <w:pPr>
        <w:pStyle w:val="TOC2"/>
      </w:pPr>
      <w:hyperlink w:anchor="_Toc501444325" w:history="1">
        <w:r w:rsidR="000E20F2" w:rsidRPr="00FD2A60">
          <w:rPr>
            <w:rStyle w:val="Hyperlink"/>
            <w:noProof/>
          </w:rPr>
          <w:t>4.4</w:t>
        </w:r>
        <w:r w:rsidR="000E20F2">
          <w:rPr>
            <w:rFonts w:eastAsiaTheme="minorEastAsia" w:cstheme="minorBidi"/>
            <w:b w:val="0"/>
            <w:bCs w:val="0"/>
            <w:color w:val="auto"/>
            <w:sz w:val="22"/>
            <w:lang w:eastAsia="en-AU"/>
          </w:rPr>
          <w:tab/>
        </w:r>
        <w:r w:rsidR="000E20F2" w:rsidRPr="00FD2A60">
          <w:rPr>
            <w:rStyle w:val="Hyperlink"/>
            <w:noProof/>
          </w:rPr>
          <w:t>Criterion four</w:t>
        </w:r>
        <w:r w:rsidR="000E20F2">
          <w:rPr>
            <w:webHidden/>
          </w:rPr>
          <w:tab/>
        </w:r>
        <w:r w:rsidR="000E20F2">
          <w:rPr>
            <w:webHidden/>
          </w:rPr>
          <w:fldChar w:fldCharType="begin"/>
        </w:r>
        <w:r w:rsidR="000E20F2">
          <w:rPr>
            <w:webHidden/>
          </w:rPr>
          <w:instrText xml:space="preserve"> PAGEREF _Toc501444325 \h </w:instrText>
        </w:r>
        <w:r w:rsidR="000E20F2">
          <w:rPr>
            <w:webHidden/>
          </w:rPr>
        </w:r>
        <w:r w:rsidR="000E20F2">
          <w:rPr>
            <w:webHidden/>
          </w:rPr>
          <w:fldChar w:fldCharType="separate"/>
        </w:r>
        <w:r w:rsidR="00F527A8">
          <w:rPr>
            <w:webHidden/>
          </w:rPr>
          <w:t>35</w:t>
        </w:r>
        <w:r w:rsidR="000E20F2">
          <w:rPr>
            <w:webHidden/>
          </w:rPr>
          <w:fldChar w:fldCharType="end"/>
        </w:r>
      </w:hyperlink>
    </w:p>
    <w:p w14:paraId="36E5D02C" w14:textId="4B712B86" w:rsidR="000E20F2" w:rsidRDefault="001E3C55">
      <w:pPr>
        <w:pStyle w:val="TOC2"/>
        <w:rPr>
          <w:rFonts w:eastAsiaTheme="minorEastAsia" w:cstheme="minorBidi"/>
          <w:b w:val="0"/>
          <w:bCs w:val="0"/>
          <w:color w:val="auto"/>
          <w:sz w:val="22"/>
          <w:lang w:eastAsia="en-AU"/>
        </w:rPr>
      </w:pPr>
      <w:hyperlink w:anchor="_Toc501444326" w:history="1">
        <w:r w:rsidR="000E20F2" w:rsidRPr="00FD2A60">
          <w:rPr>
            <w:rStyle w:val="Hyperlink"/>
            <w:noProof/>
          </w:rPr>
          <w:t>4.5</w:t>
        </w:r>
        <w:r w:rsidR="000E20F2">
          <w:rPr>
            <w:rFonts w:eastAsiaTheme="minorEastAsia" w:cstheme="minorBidi"/>
            <w:b w:val="0"/>
            <w:bCs w:val="0"/>
            <w:color w:val="auto"/>
            <w:sz w:val="22"/>
            <w:lang w:eastAsia="en-AU"/>
          </w:rPr>
          <w:tab/>
        </w:r>
        <w:r w:rsidR="000E20F2" w:rsidRPr="00FD2A60">
          <w:rPr>
            <w:rStyle w:val="Hyperlink"/>
            <w:noProof/>
          </w:rPr>
          <w:t>Criterion five</w:t>
        </w:r>
        <w:r w:rsidR="000E20F2">
          <w:rPr>
            <w:webHidden/>
          </w:rPr>
          <w:tab/>
        </w:r>
        <w:r w:rsidR="000E20F2">
          <w:rPr>
            <w:webHidden/>
          </w:rPr>
          <w:fldChar w:fldCharType="begin"/>
        </w:r>
        <w:r w:rsidR="000E20F2">
          <w:rPr>
            <w:webHidden/>
          </w:rPr>
          <w:instrText xml:space="preserve"> PAGEREF _Toc501444326 \h </w:instrText>
        </w:r>
        <w:r w:rsidR="000E20F2">
          <w:rPr>
            <w:webHidden/>
          </w:rPr>
        </w:r>
        <w:r w:rsidR="000E20F2">
          <w:rPr>
            <w:webHidden/>
          </w:rPr>
          <w:fldChar w:fldCharType="separate"/>
        </w:r>
        <w:r w:rsidR="00F527A8">
          <w:rPr>
            <w:webHidden/>
          </w:rPr>
          <w:t>37</w:t>
        </w:r>
        <w:r w:rsidR="000E20F2">
          <w:rPr>
            <w:webHidden/>
          </w:rPr>
          <w:fldChar w:fldCharType="end"/>
        </w:r>
      </w:hyperlink>
    </w:p>
    <w:p w14:paraId="29700532" w14:textId="7D9B5C63" w:rsidR="000E20F2" w:rsidRDefault="001E3C55">
      <w:pPr>
        <w:pStyle w:val="TOC3"/>
        <w:rPr>
          <w:rFonts w:asciiTheme="minorHAnsi" w:eastAsiaTheme="minorEastAsia" w:hAnsiTheme="minorHAnsi"/>
          <w:noProof/>
          <w:color w:val="auto"/>
          <w:lang w:eastAsia="en-AU"/>
        </w:rPr>
      </w:pPr>
      <w:hyperlink w:anchor="_Toc501444327" w:history="1">
        <w:r w:rsidR="000E20F2" w:rsidRPr="00FD2A60">
          <w:rPr>
            <w:rStyle w:val="Hyperlink"/>
            <w:noProof/>
          </w:rPr>
          <w:t>4.5.1</w:t>
        </w:r>
        <w:r w:rsidR="000E20F2">
          <w:rPr>
            <w:rFonts w:asciiTheme="minorHAnsi" w:eastAsiaTheme="minorEastAsia" w:hAnsiTheme="minorHAnsi"/>
            <w:noProof/>
            <w:color w:val="auto"/>
            <w:lang w:eastAsia="en-AU"/>
          </w:rPr>
          <w:tab/>
        </w:r>
        <w:r w:rsidR="000E20F2" w:rsidRPr="00FD2A60">
          <w:rPr>
            <w:rStyle w:val="Hyperlink"/>
            <w:noProof/>
          </w:rPr>
          <w:t>Industrial ecology benefits</w:t>
        </w:r>
        <w:r w:rsidR="000E20F2">
          <w:rPr>
            <w:noProof/>
            <w:webHidden/>
          </w:rPr>
          <w:tab/>
        </w:r>
        <w:r w:rsidR="000E20F2">
          <w:rPr>
            <w:noProof/>
            <w:webHidden/>
          </w:rPr>
          <w:fldChar w:fldCharType="begin"/>
        </w:r>
        <w:r w:rsidR="000E20F2">
          <w:rPr>
            <w:noProof/>
            <w:webHidden/>
          </w:rPr>
          <w:instrText xml:space="preserve"> PAGEREF _Toc501444327 \h </w:instrText>
        </w:r>
        <w:r w:rsidR="000E20F2">
          <w:rPr>
            <w:noProof/>
            <w:webHidden/>
          </w:rPr>
        </w:r>
        <w:r w:rsidR="000E20F2">
          <w:rPr>
            <w:noProof/>
            <w:webHidden/>
          </w:rPr>
          <w:fldChar w:fldCharType="separate"/>
        </w:r>
        <w:r w:rsidR="00F527A8">
          <w:rPr>
            <w:noProof/>
            <w:webHidden/>
          </w:rPr>
          <w:t>37</w:t>
        </w:r>
        <w:r w:rsidR="000E20F2">
          <w:rPr>
            <w:noProof/>
            <w:webHidden/>
          </w:rPr>
          <w:fldChar w:fldCharType="end"/>
        </w:r>
      </w:hyperlink>
    </w:p>
    <w:p w14:paraId="49842781" w14:textId="55A52FD8" w:rsidR="000E20F2" w:rsidRDefault="001E3C55">
      <w:pPr>
        <w:pStyle w:val="TOC3"/>
        <w:rPr>
          <w:rFonts w:asciiTheme="minorHAnsi" w:eastAsiaTheme="minorEastAsia" w:hAnsiTheme="minorHAnsi"/>
          <w:noProof/>
          <w:color w:val="auto"/>
          <w:lang w:eastAsia="en-AU"/>
        </w:rPr>
      </w:pPr>
      <w:hyperlink w:anchor="_Toc501444328" w:history="1">
        <w:r w:rsidR="000E20F2" w:rsidRPr="00FD2A60">
          <w:rPr>
            <w:rStyle w:val="Hyperlink"/>
            <w:noProof/>
          </w:rPr>
          <w:t>4.5.2</w:t>
        </w:r>
        <w:r w:rsidR="000E20F2">
          <w:rPr>
            <w:rFonts w:asciiTheme="minorHAnsi" w:eastAsiaTheme="minorEastAsia" w:hAnsiTheme="minorHAnsi"/>
            <w:noProof/>
            <w:color w:val="auto"/>
            <w:lang w:eastAsia="en-AU"/>
          </w:rPr>
          <w:tab/>
        </w:r>
        <w:r w:rsidR="000E20F2" w:rsidRPr="00FD2A60">
          <w:rPr>
            <w:rStyle w:val="Hyperlink"/>
            <w:noProof/>
          </w:rPr>
          <w:t>Other benefits</w:t>
        </w:r>
        <w:r w:rsidR="000E20F2">
          <w:rPr>
            <w:noProof/>
            <w:webHidden/>
          </w:rPr>
          <w:tab/>
        </w:r>
        <w:r w:rsidR="000E20F2">
          <w:rPr>
            <w:noProof/>
            <w:webHidden/>
          </w:rPr>
          <w:fldChar w:fldCharType="begin"/>
        </w:r>
        <w:r w:rsidR="000E20F2">
          <w:rPr>
            <w:noProof/>
            <w:webHidden/>
          </w:rPr>
          <w:instrText xml:space="preserve"> PAGEREF _Toc501444328 \h </w:instrText>
        </w:r>
        <w:r w:rsidR="000E20F2">
          <w:rPr>
            <w:noProof/>
            <w:webHidden/>
          </w:rPr>
        </w:r>
        <w:r w:rsidR="000E20F2">
          <w:rPr>
            <w:noProof/>
            <w:webHidden/>
          </w:rPr>
          <w:fldChar w:fldCharType="separate"/>
        </w:r>
        <w:r w:rsidR="00F527A8">
          <w:rPr>
            <w:noProof/>
            <w:webHidden/>
          </w:rPr>
          <w:t>39</w:t>
        </w:r>
        <w:r w:rsidR="000E20F2">
          <w:rPr>
            <w:noProof/>
            <w:webHidden/>
          </w:rPr>
          <w:fldChar w:fldCharType="end"/>
        </w:r>
      </w:hyperlink>
    </w:p>
    <w:p w14:paraId="6DEC5F9F" w14:textId="1AE30596" w:rsidR="000E20F2" w:rsidRDefault="001E3C55">
      <w:pPr>
        <w:pStyle w:val="TOC1"/>
        <w:rPr>
          <w:rFonts w:eastAsiaTheme="minorEastAsia"/>
          <w:b w:val="0"/>
          <w:color w:val="auto"/>
          <w:sz w:val="22"/>
          <w:szCs w:val="22"/>
          <w:lang w:eastAsia="en-AU"/>
        </w:rPr>
      </w:pPr>
      <w:hyperlink w:anchor="_Toc501444329" w:history="1">
        <w:r w:rsidR="000E20F2" w:rsidRPr="00FD2A60">
          <w:rPr>
            <w:rStyle w:val="Hyperlink"/>
            <w:noProof/>
          </w:rPr>
          <w:t>5.</w:t>
        </w:r>
        <w:r w:rsidR="000E20F2">
          <w:rPr>
            <w:rFonts w:eastAsiaTheme="minorEastAsia"/>
            <w:b w:val="0"/>
            <w:color w:val="auto"/>
            <w:sz w:val="22"/>
            <w:szCs w:val="22"/>
            <w:lang w:eastAsia="en-AU"/>
          </w:rPr>
          <w:tab/>
        </w:r>
        <w:r w:rsidR="000E20F2" w:rsidRPr="00FD2A60">
          <w:rPr>
            <w:rStyle w:val="Hyperlink"/>
            <w:noProof/>
          </w:rPr>
          <w:t>Value for money</w:t>
        </w:r>
        <w:r w:rsidR="000E20F2">
          <w:rPr>
            <w:webHidden/>
          </w:rPr>
          <w:tab/>
        </w:r>
        <w:r w:rsidR="000E20F2">
          <w:rPr>
            <w:webHidden/>
          </w:rPr>
          <w:fldChar w:fldCharType="begin"/>
        </w:r>
        <w:r w:rsidR="000E20F2">
          <w:rPr>
            <w:webHidden/>
          </w:rPr>
          <w:instrText xml:space="preserve"> PAGEREF _Toc501444329 \h </w:instrText>
        </w:r>
        <w:r w:rsidR="000E20F2">
          <w:rPr>
            <w:webHidden/>
          </w:rPr>
        </w:r>
        <w:r w:rsidR="000E20F2">
          <w:rPr>
            <w:webHidden/>
          </w:rPr>
          <w:fldChar w:fldCharType="separate"/>
        </w:r>
        <w:r w:rsidR="00F527A8">
          <w:rPr>
            <w:webHidden/>
          </w:rPr>
          <w:t>41</w:t>
        </w:r>
        <w:r w:rsidR="000E20F2">
          <w:rPr>
            <w:webHidden/>
          </w:rPr>
          <w:fldChar w:fldCharType="end"/>
        </w:r>
      </w:hyperlink>
    </w:p>
    <w:p w14:paraId="201D35D9" w14:textId="2E86C9E3" w:rsidR="000E20F2" w:rsidRDefault="001E3C55">
      <w:pPr>
        <w:pStyle w:val="TOC2"/>
        <w:rPr>
          <w:rFonts w:eastAsiaTheme="minorEastAsia" w:cstheme="minorBidi"/>
          <w:b w:val="0"/>
          <w:bCs w:val="0"/>
          <w:color w:val="auto"/>
          <w:sz w:val="22"/>
          <w:lang w:eastAsia="en-AU"/>
        </w:rPr>
      </w:pPr>
      <w:hyperlink w:anchor="_Toc501444330" w:history="1">
        <w:r w:rsidR="000E20F2" w:rsidRPr="00FD2A60">
          <w:rPr>
            <w:rStyle w:val="Hyperlink"/>
            <w:noProof/>
          </w:rPr>
          <w:t>5.1</w:t>
        </w:r>
        <w:r w:rsidR="000E20F2">
          <w:rPr>
            <w:rFonts w:eastAsiaTheme="minorEastAsia" w:cstheme="minorBidi"/>
            <w:b w:val="0"/>
            <w:bCs w:val="0"/>
            <w:color w:val="auto"/>
            <w:sz w:val="22"/>
            <w:lang w:eastAsia="en-AU"/>
          </w:rPr>
          <w:tab/>
        </w:r>
        <w:r w:rsidR="000E20F2" w:rsidRPr="00FD2A60">
          <w:rPr>
            <w:rStyle w:val="Hyperlink"/>
            <w:noProof/>
          </w:rPr>
          <w:t>Budget summary</w:t>
        </w:r>
        <w:r w:rsidR="000E20F2">
          <w:rPr>
            <w:webHidden/>
          </w:rPr>
          <w:tab/>
        </w:r>
        <w:r w:rsidR="000E20F2">
          <w:rPr>
            <w:webHidden/>
          </w:rPr>
          <w:fldChar w:fldCharType="begin"/>
        </w:r>
        <w:r w:rsidR="000E20F2">
          <w:rPr>
            <w:webHidden/>
          </w:rPr>
          <w:instrText xml:space="preserve"> PAGEREF _Toc501444330 \h </w:instrText>
        </w:r>
        <w:r w:rsidR="000E20F2">
          <w:rPr>
            <w:webHidden/>
          </w:rPr>
        </w:r>
        <w:r w:rsidR="000E20F2">
          <w:rPr>
            <w:webHidden/>
          </w:rPr>
          <w:fldChar w:fldCharType="separate"/>
        </w:r>
        <w:r w:rsidR="00F527A8">
          <w:rPr>
            <w:webHidden/>
          </w:rPr>
          <w:t>41</w:t>
        </w:r>
        <w:r w:rsidR="000E20F2">
          <w:rPr>
            <w:webHidden/>
          </w:rPr>
          <w:fldChar w:fldCharType="end"/>
        </w:r>
      </w:hyperlink>
    </w:p>
    <w:p w14:paraId="1BA78CA4" w14:textId="3A52EB78" w:rsidR="000E20F2" w:rsidRDefault="001E3C55">
      <w:pPr>
        <w:pStyle w:val="TOC2"/>
        <w:rPr>
          <w:rFonts w:eastAsiaTheme="minorEastAsia" w:cstheme="minorBidi"/>
          <w:b w:val="0"/>
          <w:bCs w:val="0"/>
          <w:color w:val="auto"/>
          <w:sz w:val="22"/>
          <w:lang w:eastAsia="en-AU"/>
        </w:rPr>
      </w:pPr>
      <w:hyperlink w:anchor="_Toc501444331" w:history="1">
        <w:r w:rsidR="000E20F2" w:rsidRPr="00FD2A60">
          <w:rPr>
            <w:rStyle w:val="Hyperlink"/>
            <w:rFonts w:eastAsia="Calibri"/>
            <w:noProof/>
          </w:rPr>
          <w:t>5.2</w:t>
        </w:r>
        <w:r w:rsidR="000E20F2">
          <w:rPr>
            <w:rFonts w:eastAsiaTheme="minorEastAsia" w:cstheme="minorBidi"/>
            <w:b w:val="0"/>
            <w:bCs w:val="0"/>
            <w:color w:val="auto"/>
            <w:sz w:val="22"/>
            <w:lang w:eastAsia="en-AU"/>
          </w:rPr>
          <w:tab/>
        </w:r>
        <w:r w:rsidR="000E20F2" w:rsidRPr="00FD2A60">
          <w:rPr>
            <w:rStyle w:val="Hyperlink"/>
            <w:rFonts w:eastAsia="Calibri"/>
            <w:noProof/>
          </w:rPr>
          <w:t>Other funding sources</w:t>
        </w:r>
        <w:r w:rsidR="000E20F2">
          <w:rPr>
            <w:webHidden/>
          </w:rPr>
          <w:tab/>
        </w:r>
        <w:r w:rsidR="000E20F2">
          <w:rPr>
            <w:webHidden/>
          </w:rPr>
          <w:fldChar w:fldCharType="begin"/>
        </w:r>
        <w:r w:rsidR="000E20F2">
          <w:rPr>
            <w:webHidden/>
          </w:rPr>
          <w:instrText xml:space="preserve"> PAGEREF _Toc501444331 \h </w:instrText>
        </w:r>
        <w:r w:rsidR="000E20F2">
          <w:rPr>
            <w:webHidden/>
          </w:rPr>
        </w:r>
        <w:r w:rsidR="000E20F2">
          <w:rPr>
            <w:webHidden/>
          </w:rPr>
          <w:fldChar w:fldCharType="separate"/>
        </w:r>
        <w:r w:rsidR="00F527A8">
          <w:rPr>
            <w:webHidden/>
          </w:rPr>
          <w:t>43</w:t>
        </w:r>
        <w:r w:rsidR="000E20F2">
          <w:rPr>
            <w:webHidden/>
          </w:rPr>
          <w:fldChar w:fldCharType="end"/>
        </w:r>
      </w:hyperlink>
    </w:p>
    <w:p w14:paraId="05CB3C02" w14:textId="2D39AFC4" w:rsidR="000E20F2" w:rsidRDefault="001E3C55">
      <w:pPr>
        <w:pStyle w:val="TOC2"/>
        <w:rPr>
          <w:rFonts w:eastAsiaTheme="minorEastAsia" w:cstheme="minorBidi"/>
          <w:b w:val="0"/>
          <w:bCs w:val="0"/>
          <w:color w:val="auto"/>
          <w:sz w:val="22"/>
          <w:lang w:eastAsia="en-AU"/>
        </w:rPr>
      </w:pPr>
      <w:hyperlink w:anchor="_Toc501444332" w:history="1">
        <w:r w:rsidR="000E20F2" w:rsidRPr="00FD2A60">
          <w:rPr>
            <w:rStyle w:val="Hyperlink"/>
            <w:rFonts w:eastAsia="Calibri"/>
            <w:noProof/>
          </w:rPr>
          <w:t>5.3</w:t>
        </w:r>
        <w:r w:rsidR="000E20F2">
          <w:rPr>
            <w:rFonts w:eastAsiaTheme="minorEastAsia" w:cstheme="minorBidi"/>
            <w:b w:val="0"/>
            <w:bCs w:val="0"/>
            <w:color w:val="auto"/>
            <w:sz w:val="22"/>
            <w:lang w:eastAsia="en-AU"/>
          </w:rPr>
          <w:tab/>
        </w:r>
        <w:r w:rsidR="000E20F2" w:rsidRPr="00FD2A60">
          <w:rPr>
            <w:rStyle w:val="Hyperlink"/>
            <w:rFonts w:eastAsia="Calibri"/>
            <w:noProof/>
          </w:rPr>
          <w:t>Funded activities</w:t>
        </w:r>
        <w:r w:rsidR="000E20F2">
          <w:rPr>
            <w:webHidden/>
          </w:rPr>
          <w:tab/>
        </w:r>
        <w:r w:rsidR="000E20F2">
          <w:rPr>
            <w:webHidden/>
          </w:rPr>
          <w:fldChar w:fldCharType="begin"/>
        </w:r>
        <w:r w:rsidR="000E20F2">
          <w:rPr>
            <w:webHidden/>
          </w:rPr>
          <w:instrText xml:space="preserve"> PAGEREF _Toc501444332 \h </w:instrText>
        </w:r>
        <w:r w:rsidR="000E20F2">
          <w:rPr>
            <w:webHidden/>
          </w:rPr>
        </w:r>
        <w:r w:rsidR="000E20F2">
          <w:rPr>
            <w:webHidden/>
          </w:rPr>
          <w:fldChar w:fldCharType="separate"/>
        </w:r>
        <w:r w:rsidR="00F527A8">
          <w:rPr>
            <w:webHidden/>
          </w:rPr>
          <w:t>44</w:t>
        </w:r>
        <w:r w:rsidR="000E20F2">
          <w:rPr>
            <w:webHidden/>
          </w:rPr>
          <w:fldChar w:fldCharType="end"/>
        </w:r>
      </w:hyperlink>
    </w:p>
    <w:p w14:paraId="60C9D6B1" w14:textId="7FE83333" w:rsidR="000E20F2" w:rsidRDefault="001E3C55">
      <w:pPr>
        <w:pStyle w:val="TOC3"/>
        <w:rPr>
          <w:rFonts w:asciiTheme="minorHAnsi" w:eastAsiaTheme="minorEastAsia" w:hAnsiTheme="minorHAnsi"/>
          <w:noProof/>
          <w:color w:val="auto"/>
          <w:lang w:eastAsia="en-AU"/>
        </w:rPr>
      </w:pPr>
      <w:hyperlink w:anchor="_Toc501444333" w:history="1">
        <w:r w:rsidR="000E20F2" w:rsidRPr="00FD2A60">
          <w:rPr>
            <w:rStyle w:val="Hyperlink"/>
            <w:noProof/>
          </w:rPr>
          <w:t>5.3.1</w:t>
        </w:r>
        <w:r w:rsidR="000E20F2">
          <w:rPr>
            <w:rFonts w:asciiTheme="minorHAnsi" w:eastAsiaTheme="minorEastAsia" w:hAnsiTheme="minorHAnsi"/>
            <w:noProof/>
            <w:color w:val="auto"/>
            <w:lang w:eastAsia="en-AU"/>
          </w:rPr>
          <w:tab/>
        </w:r>
        <w:r w:rsidR="000E20F2" w:rsidRPr="00FD2A60">
          <w:rPr>
            <w:rStyle w:val="Hyperlink"/>
            <w:noProof/>
          </w:rPr>
          <w:t>Staff costs</w:t>
        </w:r>
        <w:r w:rsidR="000E20F2">
          <w:rPr>
            <w:noProof/>
            <w:webHidden/>
          </w:rPr>
          <w:tab/>
        </w:r>
        <w:r w:rsidR="000E20F2">
          <w:rPr>
            <w:noProof/>
            <w:webHidden/>
          </w:rPr>
          <w:fldChar w:fldCharType="begin"/>
        </w:r>
        <w:r w:rsidR="000E20F2">
          <w:rPr>
            <w:noProof/>
            <w:webHidden/>
          </w:rPr>
          <w:instrText xml:space="preserve"> PAGEREF _Toc501444333 \h </w:instrText>
        </w:r>
        <w:r w:rsidR="000E20F2">
          <w:rPr>
            <w:noProof/>
            <w:webHidden/>
          </w:rPr>
        </w:r>
        <w:r w:rsidR="000E20F2">
          <w:rPr>
            <w:noProof/>
            <w:webHidden/>
          </w:rPr>
          <w:fldChar w:fldCharType="separate"/>
        </w:r>
        <w:r w:rsidR="00F527A8">
          <w:rPr>
            <w:noProof/>
            <w:webHidden/>
          </w:rPr>
          <w:t>44</w:t>
        </w:r>
        <w:r w:rsidR="000E20F2">
          <w:rPr>
            <w:noProof/>
            <w:webHidden/>
          </w:rPr>
          <w:fldChar w:fldCharType="end"/>
        </w:r>
      </w:hyperlink>
    </w:p>
    <w:p w14:paraId="3A3E2675" w14:textId="3A35AA09" w:rsidR="000E20F2" w:rsidRDefault="001E3C55">
      <w:pPr>
        <w:pStyle w:val="TOC3"/>
        <w:rPr>
          <w:rFonts w:asciiTheme="minorHAnsi" w:eastAsiaTheme="minorEastAsia" w:hAnsiTheme="minorHAnsi"/>
          <w:noProof/>
          <w:color w:val="auto"/>
          <w:lang w:eastAsia="en-AU"/>
        </w:rPr>
      </w:pPr>
      <w:hyperlink w:anchor="_Toc501444334" w:history="1">
        <w:r w:rsidR="000E20F2" w:rsidRPr="00FD2A60">
          <w:rPr>
            <w:rStyle w:val="Hyperlink"/>
            <w:noProof/>
          </w:rPr>
          <w:t>5.3.2</w:t>
        </w:r>
        <w:r w:rsidR="000E20F2">
          <w:rPr>
            <w:rFonts w:asciiTheme="minorHAnsi" w:eastAsiaTheme="minorEastAsia" w:hAnsiTheme="minorHAnsi"/>
            <w:noProof/>
            <w:color w:val="auto"/>
            <w:lang w:eastAsia="en-AU"/>
          </w:rPr>
          <w:tab/>
        </w:r>
        <w:r w:rsidR="000E20F2" w:rsidRPr="00FD2A60">
          <w:rPr>
            <w:rStyle w:val="Hyperlink"/>
            <w:noProof/>
          </w:rPr>
          <w:t>Consultant costs</w:t>
        </w:r>
        <w:r w:rsidR="000E20F2">
          <w:rPr>
            <w:noProof/>
            <w:webHidden/>
          </w:rPr>
          <w:tab/>
        </w:r>
        <w:r w:rsidR="000E20F2">
          <w:rPr>
            <w:noProof/>
            <w:webHidden/>
          </w:rPr>
          <w:fldChar w:fldCharType="begin"/>
        </w:r>
        <w:r w:rsidR="000E20F2">
          <w:rPr>
            <w:noProof/>
            <w:webHidden/>
          </w:rPr>
          <w:instrText xml:space="preserve"> PAGEREF _Toc501444334 \h </w:instrText>
        </w:r>
        <w:r w:rsidR="000E20F2">
          <w:rPr>
            <w:noProof/>
            <w:webHidden/>
          </w:rPr>
        </w:r>
        <w:r w:rsidR="000E20F2">
          <w:rPr>
            <w:noProof/>
            <w:webHidden/>
          </w:rPr>
          <w:fldChar w:fldCharType="separate"/>
        </w:r>
        <w:r w:rsidR="00F527A8">
          <w:rPr>
            <w:noProof/>
            <w:webHidden/>
          </w:rPr>
          <w:t>44</w:t>
        </w:r>
        <w:r w:rsidR="000E20F2">
          <w:rPr>
            <w:noProof/>
            <w:webHidden/>
          </w:rPr>
          <w:fldChar w:fldCharType="end"/>
        </w:r>
      </w:hyperlink>
    </w:p>
    <w:p w14:paraId="7D562E64" w14:textId="79BFD128" w:rsidR="000E20F2" w:rsidRDefault="001E3C55">
      <w:pPr>
        <w:pStyle w:val="TOC3"/>
        <w:rPr>
          <w:rFonts w:asciiTheme="minorHAnsi" w:eastAsiaTheme="minorEastAsia" w:hAnsiTheme="minorHAnsi"/>
          <w:noProof/>
          <w:color w:val="auto"/>
          <w:lang w:eastAsia="en-AU"/>
        </w:rPr>
      </w:pPr>
      <w:hyperlink w:anchor="_Toc501444335" w:history="1">
        <w:r w:rsidR="000E20F2" w:rsidRPr="00FD2A60">
          <w:rPr>
            <w:rStyle w:val="Hyperlink"/>
            <w:noProof/>
          </w:rPr>
          <w:t>5.3.3</w:t>
        </w:r>
        <w:r w:rsidR="000E20F2">
          <w:rPr>
            <w:rFonts w:asciiTheme="minorHAnsi" w:eastAsiaTheme="minorEastAsia" w:hAnsiTheme="minorHAnsi"/>
            <w:noProof/>
            <w:color w:val="auto"/>
            <w:lang w:eastAsia="en-AU"/>
          </w:rPr>
          <w:tab/>
        </w:r>
        <w:r w:rsidR="000E20F2" w:rsidRPr="00FD2A60">
          <w:rPr>
            <w:rStyle w:val="Hyperlink"/>
            <w:noProof/>
          </w:rPr>
          <w:t>Sampling, testing and monitoring costs</w:t>
        </w:r>
        <w:r w:rsidR="000E20F2">
          <w:rPr>
            <w:noProof/>
            <w:webHidden/>
          </w:rPr>
          <w:tab/>
        </w:r>
        <w:r w:rsidR="000E20F2">
          <w:rPr>
            <w:noProof/>
            <w:webHidden/>
          </w:rPr>
          <w:fldChar w:fldCharType="begin"/>
        </w:r>
        <w:r w:rsidR="000E20F2">
          <w:rPr>
            <w:noProof/>
            <w:webHidden/>
          </w:rPr>
          <w:instrText xml:space="preserve"> PAGEREF _Toc501444335 \h </w:instrText>
        </w:r>
        <w:r w:rsidR="000E20F2">
          <w:rPr>
            <w:noProof/>
            <w:webHidden/>
          </w:rPr>
        </w:r>
        <w:r w:rsidR="000E20F2">
          <w:rPr>
            <w:noProof/>
            <w:webHidden/>
          </w:rPr>
          <w:fldChar w:fldCharType="separate"/>
        </w:r>
        <w:r w:rsidR="00F527A8">
          <w:rPr>
            <w:noProof/>
            <w:webHidden/>
          </w:rPr>
          <w:t>45</w:t>
        </w:r>
        <w:r w:rsidR="000E20F2">
          <w:rPr>
            <w:noProof/>
            <w:webHidden/>
          </w:rPr>
          <w:fldChar w:fldCharType="end"/>
        </w:r>
      </w:hyperlink>
    </w:p>
    <w:p w14:paraId="6E3EB500" w14:textId="00616501" w:rsidR="000E20F2" w:rsidRDefault="001E3C55">
      <w:pPr>
        <w:pStyle w:val="TOC3"/>
        <w:rPr>
          <w:rFonts w:asciiTheme="minorHAnsi" w:eastAsiaTheme="minorEastAsia" w:hAnsiTheme="minorHAnsi"/>
          <w:noProof/>
          <w:color w:val="auto"/>
          <w:lang w:eastAsia="en-AU"/>
        </w:rPr>
      </w:pPr>
      <w:hyperlink w:anchor="_Toc501444336" w:history="1">
        <w:r w:rsidR="000E20F2" w:rsidRPr="00FD2A60">
          <w:rPr>
            <w:rStyle w:val="Hyperlink"/>
            <w:noProof/>
          </w:rPr>
          <w:t>5.3.4</w:t>
        </w:r>
        <w:r w:rsidR="000E20F2">
          <w:rPr>
            <w:rFonts w:asciiTheme="minorHAnsi" w:eastAsiaTheme="minorEastAsia" w:hAnsiTheme="minorHAnsi"/>
            <w:noProof/>
            <w:color w:val="auto"/>
            <w:lang w:eastAsia="en-AU"/>
          </w:rPr>
          <w:tab/>
        </w:r>
        <w:r w:rsidR="000E20F2" w:rsidRPr="00FD2A60">
          <w:rPr>
            <w:rStyle w:val="Hyperlink"/>
            <w:noProof/>
          </w:rPr>
          <w:t>Transportation of materials</w:t>
        </w:r>
        <w:r w:rsidR="000E20F2">
          <w:rPr>
            <w:noProof/>
            <w:webHidden/>
          </w:rPr>
          <w:tab/>
        </w:r>
        <w:r w:rsidR="000E20F2">
          <w:rPr>
            <w:noProof/>
            <w:webHidden/>
          </w:rPr>
          <w:fldChar w:fldCharType="begin"/>
        </w:r>
        <w:r w:rsidR="000E20F2">
          <w:rPr>
            <w:noProof/>
            <w:webHidden/>
          </w:rPr>
          <w:instrText xml:space="preserve"> PAGEREF _Toc501444336 \h </w:instrText>
        </w:r>
        <w:r w:rsidR="000E20F2">
          <w:rPr>
            <w:noProof/>
            <w:webHidden/>
          </w:rPr>
        </w:r>
        <w:r w:rsidR="000E20F2">
          <w:rPr>
            <w:noProof/>
            <w:webHidden/>
          </w:rPr>
          <w:fldChar w:fldCharType="separate"/>
        </w:r>
        <w:r w:rsidR="00F527A8">
          <w:rPr>
            <w:noProof/>
            <w:webHidden/>
          </w:rPr>
          <w:t>45</w:t>
        </w:r>
        <w:r w:rsidR="000E20F2">
          <w:rPr>
            <w:noProof/>
            <w:webHidden/>
          </w:rPr>
          <w:fldChar w:fldCharType="end"/>
        </w:r>
      </w:hyperlink>
    </w:p>
    <w:p w14:paraId="76B2B8CF" w14:textId="2BB8079A" w:rsidR="000E20F2" w:rsidRDefault="001E3C55">
      <w:pPr>
        <w:pStyle w:val="TOC3"/>
        <w:rPr>
          <w:rFonts w:asciiTheme="minorHAnsi" w:eastAsiaTheme="minorEastAsia" w:hAnsiTheme="minorHAnsi"/>
          <w:noProof/>
          <w:color w:val="auto"/>
          <w:lang w:eastAsia="en-AU"/>
        </w:rPr>
      </w:pPr>
      <w:hyperlink w:anchor="_Toc501444337" w:history="1">
        <w:r w:rsidR="000E20F2" w:rsidRPr="00FD2A60">
          <w:rPr>
            <w:rStyle w:val="Hyperlink"/>
            <w:noProof/>
          </w:rPr>
          <w:t>5.3.5</w:t>
        </w:r>
        <w:r w:rsidR="000E20F2">
          <w:rPr>
            <w:rFonts w:asciiTheme="minorHAnsi" w:eastAsiaTheme="minorEastAsia" w:hAnsiTheme="minorHAnsi"/>
            <w:noProof/>
            <w:color w:val="auto"/>
            <w:lang w:eastAsia="en-AU"/>
          </w:rPr>
          <w:tab/>
        </w:r>
        <w:r w:rsidR="000E20F2" w:rsidRPr="00FD2A60">
          <w:rPr>
            <w:rStyle w:val="Hyperlink"/>
            <w:noProof/>
          </w:rPr>
          <w:t>Equipment hire</w:t>
        </w:r>
        <w:r w:rsidR="000E20F2">
          <w:rPr>
            <w:noProof/>
            <w:webHidden/>
          </w:rPr>
          <w:tab/>
        </w:r>
        <w:r w:rsidR="000E20F2">
          <w:rPr>
            <w:noProof/>
            <w:webHidden/>
          </w:rPr>
          <w:fldChar w:fldCharType="begin"/>
        </w:r>
        <w:r w:rsidR="000E20F2">
          <w:rPr>
            <w:noProof/>
            <w:webHidden/>
          </w:rPr>
          <w:instrText xml:space="preserve"> PAGEREF _Toc501444337 \h </w:instrText>
        </w:r>
        <w:r w:rsidR="000E20F2">
          <w:rPr>
            <w:noProof/>
            <w:webHidden/>
          </w:rPr>
        </w:r>
        <w:r w:rsidR="000E20F2">
          <w:rPr>
            <w:noProof/>
            <w:webHidden/>
          </w:rPr>
          <w:fldChar w:fldCharType="separate"/>
        </w:r>
        <w:r w:rsidR="00F527A8">
          <w:rPr>
            <w:noProof/>
            <w:webHidden/>
          </w:rPr>
          <w:t>46</w:t>
        </w:r>
        <w:r w:rsidR="000E20F2">
          <w:rPr>
            <w:noProof/>
            <w:webHidden/>
          </w:rPr>
          <w:fldChar w:fldCharType="end"/>
        </w:r>
      </w:hyperlink>
    </w:p>
    <w:p w14:paraId="4168C81F" w14:textId="41259A4D" w:rsidR="000E20F2" w:rsidRDefault="001E3C55">
      <w:pPr>
        <w:pStyle w:val="TOC3"/>
        <w:rPr>
          <w:rFonts w:asciiTheme="minorHAnsi" w:eastAsiaTheme="minorEastAsia" w:hAnsiTheme="minorHAnsi"/>
          <w:noProof/>
          <w:color w:val="auto"/>
          <w:lang w:eastAsia="en-AU"/>
        </w:rPr>
      </w:pPr>
      <w:hyperlink w:anchor="_Toc501444338" w:history="1">
        <w:r w:rsidR="000E20F2" w:rsidRPr="00FD2A60">
          <w:rPr>
            <w:rStyle w:val="Hyperlink"/>
            <w:noProof/>
          </w:rPr>
          <w:t>5.3.6</w:t>
        </w:r>
        <w:r w:rsidR="000E20F2">
          <w:rPr>
            <w:rFonts w:asciiTheme="minorHAnsi" w:eastAsiaTheme="minorEastAsia" w:hAnsiTheme="minorHAnsi"/>
            <w:noProof/>
            <w:color w:val="auto"/>
            <w:lang w:eastAsia="en-AU"/>
          </w:rPr>
          <w:tab/>
        </w:r>
        <w:r w:rsidR="000E20F2" w:rsidRPr="00FD2A60">
          <w:rPr>
            <w:rStyle w:val="Hyperlink"/>
            <w:noProof/>
          </w:rPr>
          <w:t>Equipment purchase</w:t>
        </w:r>
        <w:r w:rsidR="000E20F2">
          <w:rPr>
            <w:noProof/>
            <w:webHidden/>
          </w:rPr>
          <w:tab/>
        </w:r>
        <w:r w:rsidR="000E20F2">
          <w:rPr>
            <w:noProof/>
            <w:webHidden/>
          </w:rPr>
          <w:fldChar w:fldCharType="begin"/>
        </w:r>
        <w:r w:rsidR="000E20F2">
          <w:rPr>
            <w:noProof/>
            <w:webHidden/>
          </w:rPr>
          <w:instrText xml:space="preserve"> PAGEREF _Toc501444338 \h </w:instrText>
        </w:r>
        <w:r w:rsidR="000E20F2">
          <w:rPr>
            <w:noProof/>
            <w:webHidden/>
          </w:rPr>
        </w:r>
        <w:r w:rsidR="000E20F2">
          <w:rPr>
            <w:noProof/>
            <w:webHidden/>
          </w:rPr>
          <w:fldChar w:fldCharType="separate"/>
        </w:r>
        <w:r w:rsidR="00F527A8">
          <w:rPr>
            <w:noProof/>
            <w:webHidden/>
          </w:rPr>
          <w:t>47</w:t>
        </w:r>
        <w:r w:rsidR="000E20F2">
          <w:rPr>
            <w:noProof/>
            <w:webHidden/>
          </w:rPr>
          <w:fldChar w:fldCharType="end"/>
        </w:r>
      </w:hyperlink>
    </w:p>
    <w:p w14:paraId="6BD22EE4" w14:textId="39E77D30" w:rsidR="000E20F2" w:rsidRDefault="001E3C55">
      <w:pPr>
        <w:pStyle w:val="TOC3"/>
        <w:rPr>
          <w:rFonts w:asciiTheme="minorHAnsi" w:eastAsiaTheme="minorEastAsia" w:hAnsiTheme="minorHAnsi"/>
          <w:noProof/>
          <w:color w:val="auto"/>
          <w:lang w:eastAsia="en-AU"/>
        </w:rPr>
      </w:pPr>
      <w:hyperlink w:anchor="_Toc501444339" w:history="1">
        <w:r w:rsidR="000E20F2" w:rsidRPr="00FD2A60">
          <w:rPr>
            <w:rStyle w:val="Hyperlink"/>
            <w:noProof/>
          </w:rPr>
          <w:t>5.3.7</w:t>
        </w:r>
        <w:r w:rsidR="000E20F2">
          <w:rPr>
            <w:rFonts w:asciiTheme="minorHAnsi" w:eastAsiaTheme="minorEastAsia" w:hAnsiTheme="minorHAnsi"/>
            <w:noProof/>
            <w:color w:val="auto"/>
            <w:lang w:eastAsia="en-AU"/>
          </w:rPr>
          <w:tab/>
        </w:r>
        <w:r w:rsidR="000E20F2" w:rsidRPr="00FD2A60">
          <w:rPr>
            <w:rStyle w:val="Hyperlink"/>
            <w:noProof/>
          </w:rPr>
          <w:t>Other project costs</w:t>
        </w:r>
        <w:r w:rsidR="000E20F2">
          <w:rPr>
            <w:noProof/>
            <w:webHidden/>
          </w:rPr>
          <w:tab/>
        </w:r>
        <w:r w:rsidR="000E20F2">
          <w:rPr>
            <w:noProof/>
            <w:webHidden/>
          </w:rPr>
          <w:fldChar w:fldCharType="begin"/>
        </w:r>
        <w:r w:rsidR="000E20F2">
          <w:rPr>
            <w:noProof/>
            <w:webHidden/>
          </w:rPr>
          <w:instrText xml:space="preserve"> PAGEREF _Toc501444339 \h </w:instrText>
        </w:r>
        <w:r w:rsidR="000E20F2">
          <w:rPr>
            <w:noProof/>
            <w:webHidden/>
          </w:rPr>
        </w:r>
        <w:r w:rsidR="000E20F2">
          <w:rPr>
            <w:noProof/>
            <w:webHidden/>
          </w:rPr>
          <w:fldChar w:fldCharType="separate"/>
        </w:r>
        <w:r w:rsidR="00F527A8">
          <w:rPr>
            <w:noProof/>
            <w:webHidden/>
          </w:rPr>
          <w:t>48</w:t>
        </w:r>
        <w:r w:rsidR="000E20F2">
          <w:rPr>
            <w:noProof/>
            <w:webHidden/>
          </w:rPr>
          <w:fldChar w:fldCharType="end"/>
        </w:r>
      </w:hyperlink>
    </w:p>
    <w:p w14:paraId="795DD4AA" w14:textId="6F692691" w:rsidR="000E20F2" w:rsidRDefault="001E3C55">
      <w:pPr>
        <w:pStyle w:val="TOC1"/>
        <w:rPr>
          <w:rFonts w:eastAsiaTheme="minorEastAsia"/>
          <w:b w:val="0"/>
          <w:color w:val="auto"/>
          <w:sz w:val="22"/>
          <w:szCs w:val="22"/>
          <w:lang w:eastAsia="en-AU"/>
        </w:rPr>
      </w:pPr>
      <w:hyperlink w:anchor="_Toc501444340" w:history="1">
        <w:r w:rsidR="000E20F2" w:rsidRPr="00FD2A60">
          <w:rPr>
            <w:rStyle w:val="Hyperlink"/>
            <w:noProof/>
          </w:rPr>
          <w:t>6.</w:t>
        </w:r>
        <w:r w:rsidR="000E20F2">
          <w:rPr>
            <w:rFonts w:eastAsiaTheme="minorEastAsia"/>
            <w:b w:val="0"/>
            <w:color w:val="auto"/>
            <w:sz w:val="22"/>
            <w:szCs w:val="22"/>
            <w:lang w:eastAsia="en-AU"/>
          </w:rPr>
          <w:tab/>
        </w:r>
        <w:r w:rsidR="000E20F2" w:rsidRPr="00FD2A60">
          <w:rPr>
            <w:rStyle w:val="Hyperlink"/>
            <w:noProof/>
          </w:rPr>
          <w:t>Authorisations</w:t>
        </w:r>
        <w:r w:rsidR="000E20F2">
          <w:rPr>
            <w:webHidden/>
          </w:rPr>
          <w:tab/>
        </w:r>
        <w:r w:rsidR="000E20F2">
          <w:rPr>
            <w:webHidden/>
          </w:rPr>
          <w:fldChar w:fldCharType="begin"/>
        </w:r>
        <w:r w:rsidR="000E20F2">
          <w:rPr>
            <w:webHidden/>
          </w:rPr>
          <w:instrText xml:space="preserve"> PAGEREF _Toc501444340 \h </w:instrText>
        </w:r>
        <w:r w:rsidR="000E20F2">
          <w:rPr>
            <w:webHidden/>
          </w:rPr>
        </w:r>
        <w:r w:rsidR="000E20F2">
          <w:rPr>
            <w:webHidden/>
          </w:rPr>
          <w:fldChar w:fldCharType="separate"/>
        </w:r>
        <w:r w:rsidR="00F527A8">
          <w:rPr>
            <w:webHidden/>
          </w:rPr>
          <w:t>49</w:t>
        </w:r>
        <w:r w:rsidR="000E20F2">
          <w:rPr>
            <w:webHidden/>
          </w:rPr>
          <w:fldChar w:fldCharType="end"/>
        </w:r>
      </w:hyperlink>
    </w:p>
    <w:p w14:paraId="1FB47712" w14:textId="4FF20A42" w:rsidR="000E20F2" w:rsidRDefault="001E3C55">
      <w:pPr>
        <w:pStyle w:val="TOC1"/>
        <w:rPr>
          <w:rFonts w:eastAsiaTheme="minorEastAsia"/>
          <w:b w:val="0"/>
          <w:color w:val="auto"/>
          <w:sz w:val="22"/>
          <w:szCs w:val="22"/>
          <w:lang w:eastAsia="en-AU"/>
        </w:rPr>
      </w:pPr>
      <w:hyperlink w:anchor="_Toc501444527" w:history="1">
        <w:r w:rsidR="000E20F2" w:rsidRPr="00FD2A60">
          <w:rPr>
            <w:rStyle w:val="Hyperlink"/>
            <w:noProof/>
          </w:rPr>
          <w:t>7.</w:t>
        </w:r>
        <w:r w:rsidR="000E20F2">
          <w:rPr>
            <w:rFonts w:eastAsiaTheme="minorEastAsia"/>
            <w:b w:val="0"/>
            <w:color w:val="auto"/>
            <w:sz w:val="22"/>
            <w:szCs w:val="22"/>
            <w:lang w:eastAsia="en-AU"/>
          </w:rPr>
          <w:tab/>
        </w:r>
        <w:r w:rsidR="000E20F2" w:rsidRPr="00FD2A60">
          <w:rPr>
            <w:rStyle w:val="Hyperlink"/>
            <w:noProof/>
          </w:rPr>
          <w:t>Appendix A. Equipment form</w:t>
        </w:r>
        <w:r w:rsidR="000E20F2">
          <w:rPr>
            <w:webHidden/>
          </w:rPr>
          <w:tab/>
        </w:r>
        <w:r w:rsidR="000E20F2">
          <w:rPr>
            <w:webHidden/>
          </w:rPr>
          <w:fldChar w:fldCharType="begin"/>
        </w:r>
        <w:r w:rsidR="000E20F2">
          <w:rPr>
            <w:webHidden/>
          </w:rPr>
          <w:instrText xml:space="preserve"> PAGEREF _Toc501444527 \h </w:instrText>
        </w:r>
        <w:r w:rsidR="000E20F2">
          <w:rPr>
            <w:webHidden/>
          </w:rPr>
        </w:r>
        <w:r w:rsidR="000E20F2">
          <w:rPr>
            <w:webHidden/>
          </w:rPr>
          <w:fldChar w:fldCharType="separate"/>
        </w:r>
        <w:r w:rsidR="00F527A8">
          <w:rPr>
            <w:webHidden/>
          </w:rPr>
          <w:t>51</w:t>
        </w:r>
        <w:r w:rsidR="000E20F2">
          <w:rPr>
            <w:webHidden/>
          </w:rPr>
          <w:fldChar w:fldCharType="end"/>
        </w:r>
      </w:hyperlink>
    </w:p>
    <w:p w14:paraId="26E4B0FE" w14:textId="77777777" w:rsidR="00791741" w:rsidRDefault="00AF6DF3">
      <w:pPr>
        <w:numPr>
          <w:ilvl w:val="0"/>
          <w:numId w:val="0"/>
        </w:numPr>
        <w:rPr>
          <w:rFonts w:asciiTheme="majorHAnsi" w:eastAsiaTheme="majorEastAsia" w:hAnsiTheme="majorHAnsi" w:cstheme="majorBidi"/>
          <w:b/>
          <w:color w:val="007EBB"/>
          <w:sz w:val="56"/>
          <w:szCs w:val="28"/>
        </w:rPr>
      </w:pPr>
      <w:r>
        <w:fldChar w:fldCharType="end"/>
      </w:r>
      <w:r w:rsidR="00791741">
        <w:br w:type="page"/>
      </w:r>
    </w:p>
    <w:p w14:paraId="2E66B639" w14:textId="77777777" w:rsidR="003D30CD" w:rsidRPr="00A84397" w:rsidRDefault="003D30CD" w:rsidP="00A84397">
      <w:pPr>
        <w:pStyle w:val="Heading1Numbered"/>
      </w:pPr>
      <w:bookmarkStart w:id="7" w:name="_Toc501444290"/>
      <w:r w:rsidRPr="00A84397">
        <w:lastRenderedPageBreak/>
        <w:t>Lead organisation details</w:t>
      </w:r>
      <w:bookmarkEnd w:id="7"/>
    </w:p>
    <w:p w14:paraId="35697A28" w14:textId="77777777" w:rsidR="003D30CD" w:rsidRDefault="003D30CD" w:rsidP="00A84397">
      <w:pPr>
        <w:pStyle w:val="Heading2Numbered"/>
      </w:pPr>
      <w:bookmarkStart w:id="8" w:name="_Toc501444291"/>
      <w:r w:rsidRPr="003D30CD">
        <w:t>Lead organisation</w:t>
      </w:r>
      <w:bookmarkEnd w:id="8"/>
      <w:r w:rsidRPr="003D30CD">
        <w:t xml:space="preserve"> </w:t>
      </w:r>
    </w:p>
    <w:tbl>
      <w:tblPr>
        <w:tblStyle w:val="BandedTable"/>
        <w:tblW w:w="0" w:type="auto"/>
        <w:tblBorders>
          <w:top w:val="single" w:sz="4" w:space="0" w:color="0088CB" w:themeColor="accent3"/>
          <w:left w:val="single" w:sz="4" w:space="0" w:color="0088CB" w:themeColor="accent3"/>
          <w:bottom w:val="single" w:sz="4" w:space="0" w:color="0088CB" w:themeColor="accent3"/>
          <w:right w:val="single" w:sz="4" w:space="0" w:color="0088CB" w:themeColor="accent3"/>
          <w:insideH w:val="single" w:sz="4" w:space="0" w:color="0088CB" w:themeColor="accent3"/>
          <w:insideV w:val="single" w:sz="4" w:space="0" w:color="0088CB" w:themeColor="accent3"/>
        </w:tblBorders>
        <w:tblLook w:val="0480" w:firstRow="0" w:lastRow="0" w:firstColumn="1" w:lastColumn="0" w:noHBand="0" w:noVBand="1"/>
      </w:tblPr>
      <w:tblGrid>
        <w:gridCol w:w="1449"/>
        <w:gridCol w:w="2070"/>
        <w:gridCol w:w="1256"/>
        <w:gridCol w:w="1184"/>
        <w:gridCol w:w="1124"/>
        <w:gridCol w:w="1934"/>
      </w:tblGrid>
      <w:tr w:rsidR="00A84397" w:rsidRPr="007835D9" w14:paraId="073B11A1" w14:textId="77777777" w:rsidTr="00CF5567">
        <w:tc>
          <w:tcPr>
            <w:cnfStyle w:val="001000000000" w:firstRow="0" w:lastRow="0" w:firstColumn="1" w:lastColumn="0" w:oddVBand="0" w:evenVBand="0" w:oddHBand="0" w:evenHBand="0" w:firstRowFirstColumn="0" w:firstRowLastColumn="0" w:lastRowFirstColumn="0" w:lastRowLastColumn="0"/>
            <w:tcW w:w="1449" w:type="dxa"/>
          </w:tcPr>
          <w:p w14:paraId="2A801504" w14:textId="77777777" w:rsidR="00A84397" w:rsidRPr="003C73C0" w:rsidRDefault="00A84397" w:rsidP="00023BC4">
            <w:pPr>
              <w:jc w:val="both"/>
              <w:rPr>
                <w:b/>
                <w:color w:val="auto"/>
              </w:rPr>
            </w:pPr>
            <w:r w:rsidRPr="003C73C0">
              <w:rPr>
                <w:color w:val="auto"/>
              </w:rPr>
              <w:t>Organisation</w:t>
            </w:r>
          </w:p>
        </w:tc>
        <w:sdt>
          <w:sdtPr>
            <w:rPr>
              <w:color w:val="auto"/>
            </w:rPr>
            <w:id w:val="869723881"/>
            <w:placeholder>
              <w:docPart w:val="9E6721EE5E9B4FA78D59DB2F5CBE579F"/>
            </w:placeholder>
            <w:showingPlcHdr/>
            <w:text/>
          </w:sdtPr>
          <w:sdtEndPr/>
          <w:sdtContent>
            <w:tc>
              <w:tcPr>
                <w:tcW w:w="7568" w:type="dxa"/>
                <w:gridSpan w:val="5"/>
              </w:tcPr>
              <w:p w14:paraId="0EB3150B" w14:textId="77777777" w:rsidR="00A84397" w:rsidRPr="003C73C0" w:rsidRDefault="00A84397" w:rsidP="00023BC4">
                <w:pPr>
                  <w:jc w:val="both"/>
                  <w:cnfStyle w:val="000000000000" w:firstRow="0" w:lastRow="0" w:firstColumn="0" w:lastColumn="0" w:oddVBand="0" w:evenVBand="0" w:oddHBand="0" w:evenHBand="0" w:firstRowFirstColumn="0" w:firstRowLastColumn="0" w:lastRowFirstColumn="0" w:lastRowLastColumn="0"/>
                  <w:rPr>
                    <w:b/>
                    <w:color w:val="auto"/>
                  </w:rPr>
                </w:pPr>
                <w:r w:rsidRPr="003C73C0">
                  <w:rPr>
                    <w:rStyle w:val="PlaceholderText"/>
                  </w:rPr>
                  <w:t>Click or tap here to enter text.</w:t>
                </w:r>
              </w:p>
            </w:tc>
          </w:sdtContent>
        </w:sdt>
      </w:tr>
      <w:tr w:rsidR="00A84397" w:rsidRPr="007835D9" w14:paraId="3BBB5C49" w14:textId="77777777" w:rsidTr="00CF5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tcPr>
          <w:p w14:paraId="001FFDAC" w14:textId="77777777" w:rsidR="00A84397" w:rsidRPr="007835D9" w:rsidRDefault="00A84397" w:rsidP="00023BC4">
            <w:r w:rsidRPr="007835D9">
              <w:t>ABN</w:t>
            </w:r>
          </w:p>
        </w:tc>
        <w:sdt>
          <w:sdtPr>
            <w:id w:val="-1001589932"/>
            <w:placeholder>
              <w:docPart w:val="6AE34BEC42894EA5B896E4AE4C147959"/>
            </w:placeholder>
            <w:showingPlcHdr/>
            <w:text/>
          </w:sdtPr>
          <w:sdtEndPr/>
          <w:sdtContent>
            <w:tc>
              <w:tcPr>
                <w:tcW w:w="3326" w:type="dxa"/>
                <w:gridSpan w:val="2"/>
              </w:tcPr>
              <w:p w14:paraId="66535B17" w14:textId="77777777" w:rsidR="00A84397" w:rsidRPr="003C73C0" w:rsidRDefault="00A84397" w:rsidP="00023BC4">
                <w:pPr>
                  <w:cnfStyle w:val="000000010000" w:firstRow="0" w:lastRow="0" w:firstColumn="0" w:lastColumn="0" w:oddVBand="0" w:evenVBand="0" w:oddHBand="0" w:evenHBand="1" w:firstRowFirstColumn="0" w:firstRowLastColumn="0" w:lastRowFirstColumn="0" w:lastRowLastColumn="0"/>
                </w:pPr>
                <w:r w:rsidRPr="007E0EAE">
                  <w:rPr>
                    <w:rStyle w:val="PlaceholderText"/>
                  </w:rPr>
                  <w:t>Click or tap here to enter text.</w:t>
                </w:r>
              </w:p>
            </w:tc>
          </w:sdtContent>
        </w:sdt>
        <w:tc>
          <w:tcPr>
            <w:tcW w:w="1184" w:type="dxa"/>
          </w:tcPr>
          <w:p w14:paraId="26DA769F" w14:textId="77777777" w:rsidR="00A84397" w:rsidRPr="003C73C0" w:rsidRDefault="00A84397" w:rsidP="00023BC4">
            <w:pPr>
              <w:cnfStyle w:val="000000010000" w:firstRow="0" w:lastRow="0" w:firstColumn="0" w:lastColumn="0" w:oddVBand="0" w:evenVBand="0" w:oddHBand="0" w:evenHBand="1" w:firstRowFirstColumn="0" w:firstRowLastColumn="0" w:lastRowFirstColumn="0" w:lastRowLastColumn="0"/>
            </w:pPr>
            <w:r w:rsidRPr="003C73C0">
              <w:t>Registered for GST (Y/N)</w:t>
            </w:r>
          </w:p>
        </w:tc>
        <w:sdt>
          <w:sdtPr>
            <w:id w:val="1263491731"/>
            <w:placeholder>
              <w:docPart w:val="5A3C3AC81F5C45C1BF69DD902125B293"/>
            </w:placeholder>
            <w:showingPlcHdr/>
            <w:comboBox>
              <w:listItem w:value="Choose an item."/>
              <w:listItem w:displayText="Yes" w:value="Yes"/>
              <w:listItem w:displayText="No" w:value="No"/>
            </w:comboBox>
          </w:sdtPr>
          <w:sdtEndPr/>
          <w:sdtContent>
            <w:tc>
              <w:tcPr>
                <w:tcW w:w="3058" w:type="dxa"/>
                <w:gridSpan w:val="2"/>
              </w:tcPr>
              <w:p w14:paraId="26057DE4" w14:textId="77777777" w:rsidR="00A84397" w:rsidRPr="003C73C0" w:rsidRDefault="00A84397" w:rsidP="00023BC4">
                <w:pPr>
                  <w:cnfStyle w:val="000000010000" w:firstRow="0" w:lastRow="0" w:firstColumn="0" w:lastColumn="0" w:oddVBand="0" w:evenVBand="0" w:oddHBand="0" w:evenHBand="1" w:firstRowFirstColumn="0" w:firstRowLastColumn="0" w:lastRowFirstColumn="0" w:lastRowLastColumn="0"/>
                </w:pPr>
                <w:r w:rsidRPr="00E56738">
                  <w:rPr>
                    <w:rStyle w:val="PlaceholderText"/>
                  </w:rPr>
                  <w:t>Choose an item.</w:t>
                </w:r>
              </w:p>
            </w:tc>
          </w:sdtContent>
        </w:sdt>
      </w:tr>
      <w:tr w:rsidR="00A84397" w:rsidRPr="007835D9" w14:paraId="594C48E6" w14:textId="77777777" w:rsidTr="00CF5567">
        <w:tc>
          <w:tcPr>
            <w:cnfStyle w:val="001000000000" w:firstRow="0" w:lastRow="0" w:firstColumn="1" w:lastColumn="0" w:oddVBand="0" w:evenVBand="0" w:oddHBand="0" w:evenHBand="0" w:firstRowFirstColumn="0" w:firstRowLastColumn="0" w:lastRowFirstColumn="0" w:lastRowLastColumn="0"/>
            <w:tcW w:w="1449" w:type="dxa"/>
          </w:tcPr>
          <w:p w14:paraId="1DD028CD" w14:textId="77777777" w:rsidR="00A84397" w:rsidRPr="003C73C0" w:rsidRDefault="00A84397" w:rsidP="00023BC4">
            <w:r w:rsidRPr="003C73C0">
              <w:t>Street address</w:t>
            </w:r>
          </w:p>
        </w:tc>
        <w:sdt>
          <w:sdtPr>
            <w:id w:val="557972272"/>
            <w:placeholder>
              <w:docPart w:val="C7DF39FCC2004BD9829B2AFEF56A11FC"/>
            </w:placeholder>
            <w:showingPlcHdr/>
            <w:text/>
          </w:sdtPr>
          <w:sdtEndPr/>
          <w:sdtContent>
            <w:tc>
              <w:tcPr>
                <w:tcW w:w="7568" w:type="dxa"/>
                <w:gridSpan w:val="5"/>
              </w:tcPr>
              <w:p w14:paraId="55B9F080" w14:textId="77777777" w:rsidR="00A84397" w:rsidRPr="003C73C0" w:rsidRDefault="00A84397" w:rsidP="00023BC4">
                <w:pPr>
                  <w:cnfStyle w:val="000000000000" w:firstRow="0" w:lastRow="0" w:firstColumn="0" w:lastColumn="0" w:oddVBand="0" w:evenVBand="0" w:oddHBand="0" w:evenHBand="0" w:firstRowFirstColumn="0" w:firstRowLastColumn="0" w:lastRowFirstColumn="0" w:lastRowLastColumn="0"/>
                </w:pPr>
                <w:r w:rsidRPr="007E0EAE">
                  <w:rPr>
                    <w:rStyle w:val="PlaceholderText"/>
                  </w:rPr>
                  <w:t>Click or tap here to enter text.</w:t>
                </w:r>
              </w:p>
            </w:tc>
          </w:sdtContent>
        </w:sdt>
      </w:tr>
      <w:tr w:rsidR="00A84397" w:rsidRPr="007835D9" w14:paraId="199BED8D" w14:textId="77777777" w:rsidTr="00CF5567">
        <w:trPr>
          <w:cnfStyle w:val="000000010000" w:firstRow="0" w:lastRow="0" w:firstColumn="0" w:lastColumn="0" w:oddVBand="0" w:evenVBand="0" w:oddHBand="0" w:evenHBand="1"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1449" w:type="dxa"/>
            <w:tcBorders>
              <w:bottom w:val="single" w:sz="4" w:space="0" w:color="0088CB" w:themeColor="accent3"/>
            </w:tcBorders>
          </w:tcPr>
          <w:p w14:paraId="5E9576B2" w14:textId="77777777" w:rsidR="00A84397" w:rsidRPr="007835D9" w:rsidRDefault="00A84397" w:rsidP="00023BC4">
            <w:r w:rsidRPr="007835D9">
              <w:t>Suburb</w:t>
            </w:r>
          </w:p>
        </w:tc>
        <w:sdt>
          <w:sdtPr>
            <w:rPr>
              <w:rStyle w:val="BodyTextChar"/>
            </w:rPr>
            <w:id w:val="-657227639"/>
            <w:lock w:val="sdtLocked"/>
            <w:placeholder>
              <w:docPart w:val="6671540997A04291A79A8D5C93F90672"/>
            </w:placeholder>
            <w:showingPlcHdr/>
            <w:text/>
          </w:sdtPr>
          <w:sdtEndPr>
            <w:rPr>
              <w:rStyle w:val="DefaultParagraphFont"/>
              <w:rFonts w:asciiTheme="minorHAnsi" w:hAnsiTheme="minorHAnsi"/>
              <w:noProof w:val="0"/>
              <w:color w:val="FF0000"/>
            </w:rPr>
          </w:sdtEndPr>
          <w:sdtContent>
            <w:tc>
              <w:tcPr>
                <w:tcW w:w="2070" w:type="dxa"/>
                <w:tcBorders>
                  <w:bottom w:val="single" w:sz="4" w:space="0" w:color="0088CB" w:themeColor="accent3"/>
                </w:tcBorders>
              </w:tcPr>
              <w:p w14:paraId="26F76E05" w14:textId="51F8B563" w:rsidR="00A84397" w:rsidRPr="003C73C0" w:rsidRDefault="00B220CE" w:rsidP="00B220CE">
                <w:pPr>
                  <w:numPr>
                    <w:ilvl w:val="0"/>
                    <w:numId w:val="0"/>
                  </w:numPr>
                  <w:cnfStyle w:val="000000010000" w:firstRow="0" w:lastRow="0" w:firstColumn="0" w:lastColumn="0" w:oddVBand="0" w:evenVBand="0" w:oddHBand="0" w:evenHBand="1" w:firstRowFirstColumn="0" w:firstRowLastColumn="0" w:lastRowFirstColumn="0" w:lastRowLastColumn="0"/>
                </w:pPr>
                <w:r w:rsidRPr="00B220CE">
                  <w:rPr>
                    <w:rStyle w:val="PlaceholderText"/>
                    <w:sz w:val="20"/>
                    <w:szCs w:val="20"/>
                  </w:rPr>
                  <w:t>Click here.</w:t>
                </w:r>
              </w:p>
            </w:tc>
          </w:sdtContent>
        </w:sdt>
        <w:tc>
          <w:tcPr>
            <w:tcW w:w="1256" w:type="dxa"/>
            <w:tcBorders>
              <w:bottom w:val="single" w:sz="4" w:space="0" w:color="0088CB" w:themeColor="accent3"/>
            </w:tcBorders>
          </w:tcPr>
          <w:p w14:paraId="7D448A1B" w14:textId="77777777" w:rsidR="00A84397" w:rsidRPr="003C73C0" w:rsidRDefault="00A84397" w:rsidP="00023BC4">
            <w:pPr>
              <w:cnfStyle w:val="000000010000" w:firstRow="0" w:lastRow="0" w:firstColumn="0" w:lastColumn="0" w:oddVBand="0" w:evenVBand="0" w:oddHBand="0" w:evenHBand="1" w:firstRowFirstColumn="0" w:firstRowLastColumn="0" w:lastRowFirstColumn="0" w:lastRowLastColumn="0"/>
            </w:pPr>
            <w:r w:rsidRPr="003C73C0">
              <w:t>State</w:t>
            </w:r>
          </w:p>
        </w:tc>
        <w:sdt>
          <w:sdtPr>
            <w:id w:val="294875565"/>
            <w:placeholder>
              <w:docPart w:val="070D720709A645658620E8E0D463AB0D"/>
            </w:placeholder>
            <w:showingPlcHdr/>
          </w:sdtPr>
          <w:sdtEndPr/>
          <w:sdtContent>
            <w:tc>
              <w:tcPr>
                <w:tcW w:w="1184" w:type="dxa"/>
                <w:tcBorders>
                  <w:bottom w:val="single" w:sz="4" w:space="0" w:color="0088CB" w:themeColor="accent3"/>
                </w:tcBorders>
              </w:tcPr>
              <w:p w14:paraId="49733B46" w14:textId="3FD0778B" w:rsidR="00A84397" w:rsidRPr="003C73C0" w:rsidRDefault="00FE5E32" w:rsidP="00023BC4">
                <w:pPr>
                  <w:cnfStyle w:val="000000010000" w:firstRow="0" w:lastRow="0" w:firstColumn="0" w:lastColumn="0" w:oddVBand="0" w:evenVBand="0" w:oddHBand="0" w:evenHBand="1" w:firstRowFirstColumn="0" w:firstRowLastColumn="0" w:lastRowFirstColumn="0" w:lastRowLastColumn="0"/>
                </w:pPr>
                <w:r w:rsidRPr="00FE5E32">
                  <w:rPr>
                    <w:rStyle w:val="PlaceholderText"/>
                    <w:sz w:val="20"/>
                    <w:szCs w:val="20"/>
                  </w:rPr>
                  <w:t>Click here</w:t>
                </w:r>
                <w:r w:rsidR="00EF7CBE" w:rsidRPr="00FE5E32">
                  <w:rPr>
                    <w:rStyle w:val="PlaceholderText"/>
                    <w:sz w:val="20"/>
                    <w:szCs w:val="20"/>
                  </w:rPr>
                  <w:t>.</w:t>
                </w:r>
              </w:p>
            </w:tc>
          </w:sdtContent>
        </w:sdt>
        <w:tc>
          <w:tcPr>
            <w:tcW w:w="1124" w:type="dxa"/>
            <w:tcBorders>
              <w:bottom w:val="single" w:sz="4" w:space="0" w:color="0088CB" w:themeColor="accent3"/>
            </w:tcBorders>
          </w:tcPr>
          <w:p w14:paraId="64B5C3DE" w14:textId="77777777" w:rsidR="00A84397" w:rsidRPr="003C73C0" w:rsidRDefault="00A84397" w:rsidP="00023BC4">
            <w:pPr>
              <w:cnfStyle w:val="000000010000" w:firstRow="0" w:lastRow="0" w:firstColumn="0" w:lastColumn="0" w:oddVBand="0" w:evenVBand="0" w:oddHBand="0" w:evenHBand="1" w:firstRowFirstColumn="0" w:firstRowLastColumn="0" w:lastRowFirstColumn="0" w:lastRowLastColumn="0"/>
            </w:pPr>
            <w:r w:rsidRPr="003C73C0">
              <w:t>Postcode</w:t>
            </w:r>
          </w:p>
        </w:tc>
        <w:sdt>
          <w:sdtPr>
            <w:id w:val="-1841682245"/>
            <w:placeholder>
              <w:docPart w:val="F2D7E639E278419084A14001CF6503D8"/>
            </w:placeholder>
            <w:showingPlcHdr/>
          </w:sdtPr>
          <w:sdtEndPr/>
          <w:sdtContent>
            <w:tc>
              <w:tcPr>
                <w:tcW w:w="1934" w:type="dxa"/>
                <w:tcBorders>
                  <w:bottom w:val="single" w:sz="4" w:space="0" w:color="0088CB" w:themeColor="accent3"/>
                </w:tcBorders>
              </w:tcPr>
              <w:p w14:paraId="2C281AE1" w14:textId="0E27AD6F" w:rsidR="00A84397" w:rsidRPr="003C73C0" w:rsidRDefault="00FE5E32" w:rsidP="00EF7CBE">
                <w:pPr>
                  <w:numPr>
                    <w:ilvl w:val="0"/>
                    <w:numId w:val="0"/>
                  </w:numPr>
                  <w:cnfStyle w:val="000000010000" w:firstRow="0" w:lastRow="0" w:firstColumn="0" w:lastColumn="0" w:oddVBand="0" w:evenVBand="0" w:oddHBand="0" w:evenHBand="1" w:firstRowFirstColumn="0" w:firstRowLastColumn="0" w:lastRowFirstColumn="0" w:lastRowLastColumn="0"/>
                </w:pPr>
                <w:r w:rsidRPr="00FE5E32">
                  <w:rPr>
                    <w:rStyle w:val="PlaceholderText"/>
                    <w:sz w:val="20"/>
                    <w:szCs w:val="20"/>
                  </w:rPr>
                  <w:t>Click here.</w:t>
                </w:r>
              </w:p>
            </w:tc>
          </w:sdtContent>
        </w:sdt>
      </w:tr>
      <w:tr w:rsidR="00A84397" w:rsidRPr="007835D9" w14:paraId="02931E88" w14:textId="77777777" w:rsidTr="00CF5567">
        <w:trPr>
          <w:trHeight w:val="495"/>
        </w:trPr>
        <w:tc>
          <w:tcPr>
            <w:cnfStyle w:val="001000000000" w:firstRow="0" w:lastRow="0" w:firstColumn="1" w:lastColumn="0" w:oddVBand="0" w:evenVBand="0" w:oddHBand="0" w:evenHBand="0" w:firstRowFirstColumn="0" w:firstRowLastColumn="0" w:lastRowFirstColumn="0" w:lastRowLastColumn="0"/>
            <w:tcW w:w="1449" w:type="dxa"/>
            <w:shd w:val="clear" w:color="auto" w:fill="FFFFFF" w:themeFill="background1"/>
          </w:tcPr>
          <w:p w14:paraId="0DF4FC76" w14:textId="77777777" w:rsidR="00A84397" w:rsidRPr="007835D9" w:rsidRDefault="00A84397" w:rsidP="00023BC4">
            <w:r>
              <w:t>ACN</w:t>
            </w:r>
          </w:p>
        </w:tc>
        <w:sdt>
          <w:sdtPr>
            <w:rPr>
              <w:rStyle w:val="BodyTextChar"/>
            </w:rPr>
            <w:id w:val="-361132432"/>
            <w:placeholder>
              <w:docPart w:val="FA133B96FAE04A14B7BB3A2D8E139836"/>
            </w:placeholder>
            <w:showingPlcHdr/>
          </w:sdtPr>
          <w:sdtEndPr>
            <w:rPr>
              <w:rStyle w:val="DefaultParagraphFont"/>
              <w:rFonts w:asciiTheme="minorHAnsi" w:hAnsiTheme="minorHAnsi"/>
              <w:noProof w:val="0"/>
              <w:color w:val="FF0000"/>
            </w:rPr>
          </w:sdtEndPr>
          <w:sdtContent>
            <w:tc>
              <w:tcPr>
                <w:tcW w:w="4510" w:type="dxa"/>
                <w:gridSpan w:val="3"/>
                <w:shd w:val="clear" w:color="auto" w:fill="FFFFFF" w:themeFill="background1"/>
              </w:tcPr>
              <w:p w14:paraId="0A86043A" w14:textId="58B7C87F" w:rsidR="00A84397" w:rsidRDefault="00FE5E32" w:rsidP="00023BC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FF0000"/>
                  </w:rPr>
                </w:pPr>
                <w:r w:rsidRPr="009E1D84">
                  <w:rPr>
                    <w:rStyle w:val="PlaceholderText"/>
                  </w:rPr>
                  <w:t>Click or tap here to enter text.</w:t>
                </w:r>
              </w:p>
            </w:tc>
          </w:sdtContent>
        </w:sdt>
        <w:tc>
          <w:tcPr>
            <w:tcW w:w="1124" w:type="dxa"/>
            <w:tcBorders>
              <w:bottom w:val="nil"/>
              <w:right w:val="nil"/>
            </w:tcBorders>
            <w:shd w:val="clear" w:color="auto" w:fill="FFFFFF" w:themeFill="background1"/>
          </w:tcPr>
          <w:p w14:paraId="525CD1E0" w14:textId="77777777" w:rsidR="00A84397" w:rsidRPr="003C73C0" w:rsidRDefault="00A84397" w:rsidP="00023BC4">
            <w:pPr>
              <w:cnfStyle w:val="000000000000" w:firstRow="0" w:lastRow="0" w:firstColumn="0" w:lastColumn="0" w:oddVBand="0" w:evenVBand="0" w:oddHBand="0" w:evenHBand="0" w:firstRowFirstColumn="0" w:firstRowLastColumn="0" w:lastRowFirstColumn="0" w:lastRowLastColumn="0"/>
            </w:pPr>
          </w:p>
        </w:tc>
        <w:tc>
          <w:tcPr>
            <w:tcW w:w="1934" w:type="dxa"/>
            <w:tcBorders>
              <w:left w:val="nil"/>
              <w:bottom w:val="nil"/>
              <w:right w:val="nil"/>
            </w:tcBorders>
            <w:shd w:val="clear" w:color="auto" w:fill="FFFFFF" w:themeFill="background1"/>
          </w:tcPr>
          <w:p w14:paraId="4DEC700A" w14:textId="77777777" w:rsidR="00A84397" w:rsidRDefault="00A84397" w:rsidP="00023BC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FF0000"/>
              </w:rPr>
            </w:pPr>
          </w:p>
        </w:tc>
      </w:tr>
    </w:tbl>
    <w:p w14:paraId="6106F449" w14:textId="77777777" w:rsidR="00A84397" w:rsidRPr="00A122EB" w:rsidRDefault="00A84397" w:rsidP="00A84397">
      <w:pPr>
        <w:pStyle w:val="Heading2Numbered"/>
      </w:pPr>
      <w:bookmarkStart w:id="9" w:name="_Toc501444292"/>
      <w:r w:rsidRPr="00A122EB">
        <w:t>Lead organisation contact</w:t>
      </w:r>
      <w:bookmarkEnd w:id="9"/>
    </w:p>
    <w:tbl>
      <w:tblPr>
        <w:tblStyle w:val="TableGrid10"/>
        <w:tblW w:w="903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336"/>
        <w:gridCol w:w="897"/>
        <w:gridCol w:w="2027"/>
        <w:gridCol w:w="1716"/>
        <w:gridCol w:w="1166"/>
        <w:gridCol w:w="1889"/>
      </w:tblGrid>
      <w:tr w:rsidR="00554025" w:rsidRPr="00BE0A1A" w14:paraId="7BBA1EC4" w14:textId="77777777" w:rsidTr="00023BC4">
        <w:trPr>
          <w:trHeight w:val="445"/>
        </w:trPr>
        <w:tc>
          <w:tcPr>
            <w:tcW w:w="1423" w:type="dxa"/>
          </w:tcPr>
          <w:p w14:paraId="62D68D28" w14:textId="77777777" w:rsidR="00A84397" w:rsidRPr="00BE0A1A" w:rsidRDefault="00A84397" w:rsidP="00A84397">
            <w:pPr>
              <w:rPr>
                <w:rFonts w:asciiTheme="minorHAnsi" w:hAnsiTheme="minorHAnsi"/>
              </w:rPr>
            </w:pPr>
            <w:r w:rsidRPr="00BE0A1A">
              <w:rPr>
                <w:rFonts w:asciiTheme="minorHAnsi" w:hAnsiTheme="minorHAnsi"/>
              </w:rPr>
              <w:t>Title</w:t>
            </w:r>
          </w:p>
        </w:tc>
        <w:sdt>
          <w:sdtPr>
            <w:rPr>
              <w:rFonts w:asciiTheme="minorHAnsi" w:hAnsiTheme="minorHAnsi"/>
            </w:rPr>
            <w:id w:val="-120307249"/>
            <w:placeholder>
              <w:docPart w:val="C086B64D388D4ADFBCAF4D1E748ECD11"/>
            </w:placeholder>
            <w:showingPlcHdr/>
          </w:sdtPr>
          <w:sdtEndPr/>
          <w:sdtContent>
            <w:tc>
              <w:tcPr>
                <w:tcW w:w="943" w:type="dxa"/>
              </w:tcPr>
              <w:p w14:paraId="5BF212F1" w14:textId="53763DD6" w:rsidR="00A84397" w:rsidRPr="00BE0A1A" w:rsidRDefault="00554025" w:rsidP="00A84397">
                <w:pPr>
                  <w:rPr>
                    <w:rFonts w:asciiTheme="minorHAnsi" w:hAnsiTheme="minorHAnsi"/>
                  </w:rPr>
                </w:pPr>
                <w:r>
                  <w:rPr>
                    <w:rStyle w:val="PlaceholderText"/>
                  </w:rPr>
                  <w:t>Click here</w:t>
                </w:r>
                <w:r w:rsidRPr="009E1D84">
                  <w:rPr>
                    <w:rStyle w:val="PlaceholderText"/>
                  </w:rPr>
                  <w:t>.</w:t>
                </w:r>
              </w:p>
            </w:tc>
          </w:sdtContent>
        </w:sdt>
        <w:tc>
          <w:tcPr>
            <w:tcW w:w="1264" w:type="dxa"/>
          </w:tcPr>
          <w:p w14:paraId="70CD9877" w14:textId="77777777" w:rsidR="00A84397" w:rsidRPr="00BE0A1A" w:rsidRDefault="00A84397" w:rsidP="00A84397">
            <w:pPr>
              <w:rPr>
                <w:rFonts w:asciiTheme="minorHAnsi" w:hAnsiTheme="minorHAnsi"/>
              </w:rPr>
            </w:pPr>
            <w:r w:rsidRPr="00BE0A1A">
              <w:rPr>
                <w:rFonts w:asciiTheme="minorHAnsi" w:hAnsiTheme="minorHAnsi"/>
              </w:rPr>
              <w:t>First name</w:t>
            </w:r>
          </w:p>
        </w:tc>
        <w:sdt>
          <w:sdtPr>
            <w:rPr>
              <w:rFonts w:asciiTheme="minorHAnsi" w:hAnsiTheme="minorHAnsi"/>
            </w:rPr>
            <w:id w:val="-905607511"/>
            <w:placeholder>
              <w:docPart w:val="DF0E43AEC4A64543B25582B01824413B"/>
            </w:placeholder>
            <w:showingPlcHdr/>
          </w:sdtPr>
          <w:sdtEndPr/>
          <w:sdtContent>
            <w:tc>
              <w:tcPr>
                <w:tcW w:w="1935" w:type="dxa"/>
              </w:tcPr>
              <w:p w14:paraId="1A5F032C" w14:textId="37CA0A25" w:rsidR="00A84397" w:rsidRPr="00BE0A1A" w:rsidRDefault="00554025" w:rsidP="00A84397">
                <w:pPr>
                  <w:rPr>
                    <w:rFonts w:asciiTheme="minorHAnsi" w:hAnsiTheme="minorHAnsi"/>
                  </w:rPr>
                </w:pPr>
                <w:r w:rsidRPr="009E1D84">
                  <w:rPr>
                    <w:rStyle w:val="PlaceholderText"/>
                  </w:rPr>
                  <w:t xml:space="preserve">Click </w:t>
                </w:r>
                <w:r>
                  <w:rPr>
                    <w:rStyle w:val="PlaceholderText"/>
                  </w:rPr>
                  <w:t>here</w:t>
                </w:r>
                <w:r w:rsidRPr="009E1D84">
                  <w:rPr>
                    <w:rStyle w:val="PlaceholderText"/>
                  </w:rPr>
                  <w:t>.</w:t>
                </w:r>
              </w:p>
            </w:tc>
          </w:sdtContent>
        </w:sdt>
        <w:tc>
          <w:tcPr>
            <w:tcW w:w="1269" w:type="dxa"/>
          </w:tcPr>
          <w:p w14:paraId="4A095EDD" w14:textId="77777777" w:rsidR="00A84397" w:rsidRPr="00BE0A1A" w:rsidRDefault="00A84397" w:rsidP="00A84397">
            <w:pPr>
              <w:rPr>
                <w:rFonts w:asciiTheme="minorHAnsi" w:hAnsiTheme="minorHAnsi"/>
              </w:rPr>
            </w:pPr>
            <w:r w:rsidRPr="00BE0A1A">
              <w:rPr>
                <w:rFonts w:asciiTheme="minorHAnsi" w:hAnsiTheme="minorHAnsi"/>
              </w:rPr>
              <w:t>Last name</w:t>
            </w:r>
          </w:p>
        </w:tc>
        <w:sdt>
          <w:sdtPr>
            <w:rPr>
              <w:rFonts w:asciiTheme="minorHAnsi" w:hAnsiTheme="minorHAnsi"/>
            </w:rPr>
            <w:id w:val="-939447841"/>
            <w:placeholder>
              <w:docPart w:val="7E2B522B614C43F985312BB6B042D86C"/>
            </w:placeholder>
            <w:showingPlcHdr/>
          </w:sdtPr>
          <w:sdtEndPr/>
          <w:sdtContent>
            <w:tc>
              <w:tcPr>
                <w:tcW w:w="2190" w:type="dxa"/>
              </w:tcPr>
              <w:p w14:paraId="648920BF" w14:textId="62F3A261" w:rsidR="00A84397" w:rsidRPr="00BE0A1A" w:rsidRDefault="00554025" w:rsidP="00A84397">
                <w:pPr>
                  <w:rPr>
                    <w:rFonts w:asciiTheme="minorHAnsi" w:hAnsiTheme="minorHAnsi"/>
                  </w:rPr>
                </w:pPr>
                <w:r>
                  <w:rPr>
                    <w:rStyle w:val="PlaceholderText"/>
                  </w:rPr>
                  <w:t>Click here</w:t>
                </w:r>
                <w:r w:rsidR="00E40A5B" w:rsidRPr="009E1D84">
                  <w:rPr>
                    <w:rStyle w:val="PlaceholderText"/>
                  </w:rPr>
                  <w:t>.</w:t>
                </w:r>
              </w:p>
            </w:tc>
          </w:sdtContent>
        </w:sdt>
      </w:tr>
      <w:tr w:rsidR="00A84397" w:rsidRPr="007835D9" w14:paraId="1B6238BD" w14:textId="77777777" w:rsidTr="00023BC4">
        <w:trPr>
          <w:trHeight w:val="551"/>
        </w:trPr>
        <w:tc>
          <w:tcPr>
            <w:tcW w:w="1423" w:type="dxa"/>
          </w:tcPr>
          <w:p w14:paraId="2E3B4E2C" w14:textId="77777777" w:rsidR="00A84397" w:rsidRPr="00BE0A1A" w:rsidRDefault="00A84397" w:rsidP="00A84397">
            <w:pPr>
              <w:rPr>
                <w:rFonts w:asciiTheme="minorHAnsi" w:hAnsiTheme="minorHAnsi"/>
              </w:rPr>
            </w:pPr>
            <w:r w:rsidRPr="00BE0A1A">
              <w:rPr>
                <w:rFonts w:asciiTheme="minorHAnsi" w:hAnsiTheme="minorHAnsi"/>
              </w:rPr>
              <w:t>Position</w:t>
            </w:r>
          </w:p>
        </w:tc>
        <w:sdt>
          <w:sdtPr>
            <w:rPr>
              <w:rFonts w:asciiTheme="minorHAnsi" w:hAnsiTheme="minorHAnsi"/>
            </w:rPr>
            <w:id w:val="912428833"/>
            <w:placeholder>
              <w:docPart w:val="BD7599FC4E344993908D1050BB6E90B9"/>
            </w:placeholder>
            <w:showingPlcHdr/>
            <w:text/>
          </w:sdtPr>
          <w:sdtEndPr/>
          <w:sdtContent>
            <w:tc>
              <w:tcPr>
                <w:tcW w:w="7608" w:type="dxa"/>
                <w:gridSpan w:val="5"/>
              </w:tcPr>
              <w:p w14:paraId="3432C953" w14:textId="77777777" w:rsidR="00A84397" w:rsidRPr="00BE0A1A" w:rsidRDefault="00A84397" w:rsidP="00A84397">
                <w:pPr>
                  <w:rPr>
                    <w:rFonts w:asciiTheme="minorHAnsi" w:hAnsiTheme="minorHAnsi"/>
                  </w:rPr>
                </w:pPr>
                <w:r w:rsidRPr="00BE0A1A">
                  <w:rPr>
                    <w:rStyle w:val="PlaceholderText"/>
                  </w:rPr>
                  <w:t>Click or tap here to enter text.</w:t>
                </w:r>
              </w:p>
            </w:tc>
          </w:sdtContent>
        </w:sdt>
      </w:tr>
      <w:tr w:rsidR="00A84397" w:rsidRPr="00BE0A1A" w14:paraId="1961FEF1" w14:textId="77777777" w:rsidTr="00023BC4">
        <w:trPr>
          <w:trHeight w:val="559"/>
        </w:trPr>
        <w:tc>
          <w:tcPr>
            <w:tcW w:w="1423" w:type="dxa"/>
          </w:tcPr>
          <w:p w14:paraId="22277E5B" w14:textId="77777777" w:rsidR="00A84397" w:rsidRPr="00BE0A1A" w:rsidRDefault="00A84397" w:rsidP="00A84397">
            <w:pPr>
              <w:rPr>
                <w:rFonts w:asciiTheme="minorHAnsi" w:hAnsiTheme="minorHAnsi"/>
              </w:rPr>
            </w:pPr>
            <w:r w:rsidRPr="00BE0A1A">
              <w:rPr>
                <w:rFonts w:asciiTheme="minorHAnsi" w:hAnsiTheme="minorHAnsi"/>
              </w:rPr>
              <w:t>Phone</w:t>
            </w:r>
          </w:p>
        </w:tc>
        <w:sdt>
          <w:sdtPr>
            <w:rPr>
              <w:rFonts w:asciiTheme="minorHAnsi" w:hAnsiTheme="minorHAnsi"/>
            </w:rPr>
            <w:id w:val="639614752"/>
            <w:placeholder>
              <w:docPart w:val="B3E287268E6B4567B2F465BE78821764"/>
            </w:placeholder>
            <w:showingPlcHdr/>
            <w:text/>
          </w:sdtPr>
          <w:sdtEndPr/>
          <w:sdtContent>
            <w:tc>
              <w:tcPr>
                <w:tcW w:w="3295" w:type="dxa"/>
                <w:gridSpan w:val="2"/>
              </w:tcPr>
              <w:p w14:paraId="60273EC6" w14:textId="77777777" w:rsidR="00A84397" w:rsidRPr="00BE0A1A" w:rsidRDefault="00A84397" w:rsidP="00A84397">
                <w:pPr>
                  <w:rPr>
                    <w:rFonts w:asciiTheme="minorHAnsi" w:hAnsiTheme="minorHAnsi"/>
                  </w:rPr>
                </w:pPr>
                <w:r w:rsidRPr="00BE0A1A">
                  <w:rPr>
                    <w:rStyle w:val="PlaceholderText"/>
                  </w:rPr>
                  <w:t>Click or tap here to enter text.</w:t>
                </w:r>
              </w:p>
            </w:tc>
          </w:sdtContent>
        </w:sdt>
        <w:tc>
          <w:tcPr>
            <w:tcW w:w="847" w:type="dxa"/>
          </w:tcPr>
          <w:p w14:paraId="5CA02A57" w14:textId="77777777" w:rsidR="00A84397" w:rsidRPr="00BE0A1A" w:rsidRDefault="00A84397" w:rsidP="00A84397">
            <w:pPr>
              <w:rPr>
                <w:rFonts w:asciiTheme="minorHAnsi" w:hAnsiTheme="minorHAnsi"/>
              </w:rPr>
            </w:pPr>
            <w:r w:rsidRPr="00BE0A1A">
              <w:rPr>
                <w:rFonts w:asciiTheme="minorHAnsi" w:hAnsiTheme="minorHAnsi"/>
              </w:rPr>
              <w:t>Mobile</w:t>
            </w:r>
          </w:p>
        </w:tc>
        <w:sdt>
          <w:sdtPr>
            <w:rPr>
              <w:rFonts w:asciiTheme="minorHAnsi" w:hAnsiTheme="minorHAnsi"/>
            </w:rPr>
            <w:id w:val="-81533763"/>
            <w:placeholder>
              <w:docPart w:val="1D5DC3918A8F4D2DA4E3188E09904DF2"/>
            </w:placeholder>
            <w:showingPlcHdr/>
            <w:text/>
          </w:sdtPr>
          <w:sdtEndPr/>
          <w:sdtContent>
            <w:tc>
              <w:tcPr>
                <w:tcW w:w="3459" w:type="dxa"/>
                <w:gridSpan w:val="2"/>
              </w:tcPr>
              <w:p w14:paraId="0785217A" w14:textId="77777777" w:rsidR="00A84397" w:rsidRPr="00BE0A1A" w:rsidRDefault="00A84397" w:rsidP="00A84397">
                <w:pPr>
                  <w:rPr>
                    <w:rFonts w:asciiTheme="minorHAnsi" w:hAnsiTheme="minorHAnsi"/>
                  </w:rPr>
                </w:pPr>
                <w:r w:rsidRPr="00BE0A1A">
                  <w:rPr>
                    <w:rStyle w:val="PlaceholderText"/>
                  </w:rPr>
                  <w:t>Click or tap here to enter text.</w:t>
                </w:r>
              </w:p>
            </w:tc>
          </w:sdtContent>
        </w:sdt>
      </w:tr>
      <w:tr w:rsidR="00A84397" w:rsidRPr="007835D9" w14:paraId="0E0C2837" w14:textId="77777777" w:rsidTr="00023BC4">
        <w:trPr>
          <w:trHeight w:val="553"/>
        </w:trPr>
        <w:tc>
          <w:tcPr>
            <w:tcW w:w="1423" w:type="dxa"/>
          </w:tcPr>
          <w:p w14:paraId="5F7E312D" w14:textId="77777777" w:rsidR="00A84397" w:rsidRPr="00BE0A1A" w:rsidRDefault="00A84397" w:rsidP="00A84397">
            <w:pPr>
              <w:rPr>
                <w:rFonts w:asciiTheme="minorHAnsi" w:hAnsiTheme="minorHAnsi"/>
              </w:rPr>
            </w:pPr>
            <w:r w:rsidRPr="00BE0A1A">
              <w:rPr>
                <w:rFonts w:asciiTheme="minorHAnsi" w:hAnsiTheme="minorHAnsi"/>
              </w:rPr>
              <w:t>Email</w:t>
            </w:r>
          </w:p>
        </w:tc>
        <w:sdt>
          <w:sdtPr>
            <w:rPr>
              <w:rFonts w:asciiTheme="minorHAnsi" w:hAnsiTheme="minorHAnsi"/>
            </w:rPr>
            <w:id w:val="547115978"/>
            <w:placeholder>
              <w:docPart w:val="C38778DB9F2644C185EDE3076CBD73B6"/>
            </w:placeholder>
            <w:showingPlcHdr/>
            <w:text/>
          </w:sdtPr>
          <w:sdtEndPr/>
          <w:sdtContent>
            <w:tc>
              <w:tcPr>
                <w:tcW w:w="7608" w:type="dxa"/>
                <w:gridSpan w:val="5"/>
              </w:tcPr>
              <w:p w14:paraId="07316C15" w14:textId="77777777" w:rsidR="00A84397" w:rsidRPr="00BE0A1A" w:rsidRDefault="00A84397" w:rsidP="00A84397">
                <w:pPr>
                  <w:rPr>
                    <w:rFonts w:asciiTheme="minorHAnsi" w:hAnsiTheme="minorHAnsi"/>
                  </w:rPr>
                </w:pPr>
                <w:r w:rsidRPr="00BE0A1A">
                  <w:rPr>
                    <w:rStyle w:val="PlaceholderText"/>
                  </w:rPr>
                  <w:t>Click or tap here to enter text.</w:t>
                </w:r>
              </w:p>
            </w:tc>
          </w:sdtContent>
        </w:sdt>
      </w:tr>
    </w:tbl>
    <w:p w14:paraId="036F7D82" w14:textId="77777777" w:rsidR="00A84397" w:rsidRPr="00203DD4" w:rsidRDefault="00A84397" w:rsidP="00A84397">
      <w:pPr>
        <w:pStyle w:val="Heading2Numbered"/>
        <w:rPr>
          <w:rFonts w:eastAsia="Calibri"/>
        </w:rPr>
      </w:pPr>
      <w:bookmarkStart w:id="10" w:name="_Toc501444293"/>
      <w:r w:rsidRPr="00203DD4">
        <w:rPr>
          <w:rFonts w:eastAsia="Calibri"/>
        </w:rPr>
        <w:t>Project manager details</w:t>
      </w:r>
      <w:bookmarkEnd w:id="10"/>
    </w:p>
    <w:p w14:paraId="672E8831" w14:textId="77777777" w:rsidR="00A84397" w:rsidRPr="007835D9" w:rsidRDefault="001E3C55" w:rsidP="00A84397">
      <w:pPr>
        <w:spacing w:before="0" w:after="160" w:line="259" w:lineRule="auto"/>
        <w:rPr>
          <w:rFonts w:asciiTheme="minorHAnsi" w:eastAsia="Calibri" w:hAnsiTheme="minorHAnsi" w:cs="Times New Roman"/>
          <w:color w:val="auto"/>
        </w:rPr>
      </w:pPr>
      <w:sdt>
        <w:sdtPr>
          <w:rPr>
            <w:rFonts w:ascii="Calibri" w:eastAsia="Calibri" w:hAnsi="Calibri" w:cs="Times New Roman"/>
            <w:color w:val="auto"/>
          </w:rPr>
          <w:id w:val="1449814403"/>
          <w14:checkbox>
            <w14:checked w14:val="0"/>
            <w14:checkedState w14:val="2612" w14:font="MS Gothic"/>
            <w14:uncheckedState w14:val="2610" w14:font="MS Gothic"/>
          </w14:checkbox>
        </w:sdtPr>
        <w:sdtEndPr/>
        <w:sdtContent>
          <w:r w:rsidR="00A84397" w:rsidRPr="00203DD4">
            <w:rPr>
              <w:rFonts w:ascii="Segoe UI Symbol" w:eastAsia="Calibri" w:hAnsi="Segoe UI Symbol" w:cs="Segoe UI Symbol"/>
              <w:color w:val="auto"/>
            </w:rPr>
            <w:t>☐</w:t>
          </w:r>
        </w:sdtContent>
      </w:sdt>
      <w:r w:rsidR="00A84397" w:rsidRPr="00203DD4">
        <w:rPr>
          <w:rFonts w:ascii="Calibri" w:eastAsia="Calibri" w:hAnsi="Calibri" w:cs="Times New Roman"/>
          <w:color w:val="auto"/>
        </w:rPr>
        <w:t xml:space="preserve"> </w:t>
      </w:r>
      <w:r w:rsidR="00A84397" w:rsidRPr="007835D9">
        <w:rPr>
          <w:rFonts w:asciiTheme="minorHAnsi" w:eastAsia="Calibri" w:hAnsiTheme="minorHAnsi" w:cs="Times New Roman"/>
          <w:color w:val="auto"/>
        </w:rPr>
        <w:t>As above</w:t>
      </w:r>
    </w:p>
    <w:p w14:paraId="7F2BA0D4" w14:textId="5A70663C" w:rsidR="00A84397" w:rsidRPr="007835D9" w:rsidRDefault="00A84397" w:rsidP="00A84397">
      <w:pPr>
        <w:spacing w:before="0" w:after="160" w:line="259" w:lineRule="auto"/>
        <w:rPr>
          <w:rFonts w:asciiTheme="minorHAnsi" w:eastAsia="Calibri" w:hAnsiTheme="minorHAnsi" w:cs="Times New Roman"/>
          <w:color w:val="auto"/>
        </w:rPr>
      </w:pPr>
      <w:r w:rsidRPr="007835D9">
        <w:rPr>
          <w:rFonts w:asciiTheme="minorHAnsi" w:eastAsia="Calibri" w:hAnsiTheme="minorHAnsi" w:cs="Times New Roman"/>
          <w:color w:val="auto"/>
        </w:rPr>
        <w:t>If the project manager is from a different organisation please provide details</w:t>
      </w:r>
      <w:r w:rsidR="00945B15">
        <w:rPr>
          <w:rFonts w:asciiTheme="minorHAnsi" w:eastAsia="Calibri" w:hAnsiTheme="minorHAnsi" w:cs="Times New Roman"/>
          <w:color w:val="auto"/>
        </w:rPr>
        <w:t>.</w:t>
      </w:r>
    </w:p>
    <w:tbl>
      <w:tblPr>
        <w:tblStyle w:val="TableGrid10"/>
        <w:tblW w:w="9031" w:type="dxa"/>
        <w:tblBorders>
          <w:top w:val="single" w:sz="4" w:space="0" w:color="0088CB" w:themeColor="accent3"/>
          <w:left w:val="single" w:sz="4" w:space="0" w:color="0088CB" w:themeColor="accent3"/>
          <w:bottom w:val="single" w:sz="4" w:space="0" w:color="0088CB" w:themeColor="accent3"/>
          <w:right w:val="single" w:sz="4" w:space="0" w:color="0088CB" w:themeColor="accent3"/>
          <w:insideH w:val="single" w:sz="4" w:space="0" w:color="0088CB" w:themeColor="accent3"/>
          <w:insideV w:val="single" w:sz="4" w:space="0" w:color="0088CB" w:themeColor="accent3"/>
        </w:tblBorders>
        <w:tblLook w:val="04A0" w:firstRow="1" w:lastRow="0" w:firstColumn="1" w:lastColumn="0" w:noHBand="0" w:noVBand="1"/>
      </w:tblPr>
      <w:tblGrid>
        <w:gridCol w:w="1464"/>
        <w:gridCol w:w="993"/>
        <w:gridCol w:w="1955"/>
        <w:gridCol w:w="1667"/>
        <w:gridCol w:w="1143"/>
        <w:gridCol w:w="1809"/>
      </w:tblGrid>
      <w:tr w:rsidR="00A84397" w:rsidRPr="00064735" w14:paraId="70DF2F02" w14:textId="77777777" w:rsidTr="00023BC4">
        <w:trPr>
          <w:trHeight w:val="498"/>
        </w:trPr>
        <w:tc>
          <w:tcPr>
            <w:tcW w:w="1361" w:type="dxa"/>
          </w:tcPr>
          <w:p w14:paraId="47C5EDD6" w14:textId="77777777" w:rsidR="00A84397" w:rsidRPr="00BE0A1A" w:rsidRDefault="00A84397" w:rsidP="00A84397">
            <w:pPr>
              <w:rPr>
                <w:rFonts w:asciiTheme="minorHAnsi" w:hAnsiTheme="minorHAnsi"/>
              </w:rPr>
            </w:pPr>
            <w:r w:rsidRPr="00BE0A1A">
              <w:rPr>
                <w:rFonts w:asciiTheme="minorHAnsi" w:hAnsiTheme="minorHAnsi"/>
              </w:rPr>
              <w:t>Organisation</w:t>
            </w:r>
          </w:p>
        </w:tc>
        <w:sdt>
          <w:sdtPr>
            <w:rPr>
              <w:rFonts w:asciiTheme="minorHAnsi" w:hAnsiTheme="minorHAnsi"/>
            </w:rPr>
            <w:id w:val="-116377106"/>
            <w:placeholder>
              <w:docPart w:val="492453BB97E14F959FDC83A757E1433B"/>
            </w:placeholder>
            <w:showingPlcHdr/>
            <w:text/>
          </w:sdtPr>
          <w:sdtEndPr/>
          <w:sdtContent>
            <w:tc>
              <w:tcPr>
                <w:tcW w:w="7663" w:type="dxa"/>
                <w:gridSpan w:val="5"/>
              </w:tcPr>
              <w:p w14:paraId="0F41F84C" w14:textId="77777777" w:rsidR="00A84397" w:rsidRPr="00BE0A1A" w:rsidRDefault="00A84397" w:rsidP="00A84397">
                <w:pPr>
                  <w:rPr>
                    <w:rFonts w:asciiTheme="minorHAnsi" w:hAnsiTheme="minorHAnsi"/>
                  </w:rPr>
                </w:pPr>
                <w:r w:rsidRPr="00BE0A1A">
                  <w:rPr>
                    <w:rStyle w:val="PlaceholderText"/>
                  </w:rPr>
                  <w:t>Click or tap here to enter text.</w:t>
                </w:r>
              </w:p>
            </w:tc>
          </w:sdtContent>
        </w:sdt>
      </w:tr>
      <w:tr w:rsidR="00554025" w:rsidRPr="00064735" w14:paraId="0A2329F0" w14:textId="77777777" w:rsidTr="00023BC4">
        <w:trPr>
          <w:trHeight w:val="562"/>
        </w:trPr>
        <w:tc>
          <w:tcPr>
            <w:tcW w:w="1361" w:type="dxa"/>
          </w:tcPr>
          <w:p w14:paraId="3D1B50CB" w14:textId="77777777" w:rsidR="00A84397" w:rsidRPr="00BE0A1A" w:rsidRDefault="00A84397" w:rsidP="00A84397">
            <w:pPr>
              <w:rPr>
                <w:rFonts w:asciiTheme="minorHAnsi" w:hAnsiTheme="minorHAnsi"/>
              </w:rPr>
            </w:pPr>
            <w:r w:rsidRPr="00BE0A1A">
              <w:rPr>
                <w:rFonts w:asciiTheme="minorHAnsi" w:hAnsiTheme="minorHAnsi"/>
              </w:rPr>
              <w:t>Title</w:t>
            </w:r>
          </w:p>
        </w:tc>
        <w:sdt>
          <w:sdtPr>
            <w:rPr>
              <w:rFonts w:asciiTheme="minorHAnsi" w:hAnsiTheme="minorHAnsi"/>
            </w:rPr>
            <w:id w:val="-78136806"/>
            <w:placeholder>
              <w:docPart w:val="395C0BDFFF8242B2B935D0009CED2C15"/>
            </w:placeholder>
            <w:showingPlcHdr/>
          </w:sdtPr>
          <w:sdtEndPr/>
          <w:sdtContent>
            <w:tc>
              <w:tcPr>
                <w:tcW w:w="1079" w:type="dxa"/>
              </w:tcPr>
              <w:p w14:paraId="5BF75955" w14:textId="77B6294B" w:rsidR="00A84397" w:rsidRPr="00BE0A1A" w:rsidRDefault="00554025" w:rsidP="00A84397">
                <w:pPr>
                  <w:rPr>
                    <w:rFonts w:asciiTheme="minorHAnsi" w:hAnsiTheme="minorHAnsi"/>
                  </w:rPr>
                </w:pPr>
                <w:r w:rsidRPr="009E1D84">
                  <w:rPr>
                    <w:rStyle w:val="PlaceholderText"/>
                  </w:rPr>
                  <w:t>Click</w:t>
                </w:r>
                <w:r>
                  <w:rPr>
                    <w:rStyle w:val="PlaceholderText"/>
                  </w:rPr>
                  <w:t xml:space="preserve"> </w:t>
                </w:r>
                <w:r w:rsidRPr="009E1D84">
                  <w:rPr>
                    <w:rStyle w:val="PlaceholderText"/>
                  </w:rPr>
                  <w:t xml:space="preserve"> </w:t>
                </w:r>
                <w:r>
                  <w:rPr>
                    <w:rStyle w:val="PlaceholderText"/>
                  </w:rPr>
                  <w:t>here</w:t>
                </w:r>
                <w:r w:rsidRPr="009E1D84">
                  <w:rPr>
                    <w:rStyle w:val="PlaceholderText"/>
                  </w:rPr>
                  <w:t>.</w:t>
                </w:r>
              </w:p>
            </w:tc>
          </w:sdtContent>
        </w:sdt>
        <w:tc>
          <w:tcPr>
            <w:tcW w:w="1256" w:type="dxa"/>
          </w:tcPr>
          <w:p w14:paraId="3B2AE6B3" w14:textId="77777777" w:rsidR="00A84397" w:rsidRPr="00BE0A1A" w:rsidRDefault="00A84397" w:rsidP="00A84397">
            <w:pPr>
              <w:rPr>
                <w:rFonts w:asciiTheme="minorHAnsi" w:hAnsiTheme="minorHAnsi"/>
              </w:rPr>
            </w:pPr>
            <w:r w:rsidRPr="00BE0A1A">
              <w:rPr>
                <w:rFonts w:asciiTheme="minorHAnsi" w:hAnsiTheme="minorHAnsi"/>
              </w:rPr>
              <w:t>First name</w:t>
            </w:r>
          </w:p>
        </w:tc>
        <w:sdt>
          <w:sdtPr>
            <w:rPr>
              <w:rFonts w:asciiTheme="minorHAnsi" w:hAnsiTheme="minorHAnsi"/>
            </w:rPr>
            <w:id w:val="-181591088"/>
            <w:placeholder>
              <w:docPart w:val="9DAD76D8EEF540B596EF32498D32B5D3"/>
            </w:placeholder>
            <w:showingPlcHdr/>
          </w:sdtPr>
          <w:sdtEndPr/>
          <w:sdtContent>
            <w:tc>
              <w:tcPr>
                <w:tcW w:w="1918" w:type="dxa"/>
              </w:tcPr>
              <w:p w14:paraId="77E12C2D" w14:textId="5FA77C68" w:rsidR="00A84397" w:rsidRPr="00BE0A1A" w:rsidRDefault="00554025" w:rsidP="00A84397">
                <w:pPr>
                  <w:rPr>
                    <w:rFonts w:asciiTheme="minorHAnsi" w:hAnsiTheme="minorHAnsi"/>
                  </w:rPr>
                </w:pPr>
                <w:r>
                  <w:rPr>
                    <w:rStyle w:val="PlaceholderText"/>
                  </w:rPr>
                  <w:t>Click here</w:t>
                </w:r>
                <w:r w:rsidRPr="009E1D84">
                  <w:rPr>
                    <w:rStyle w:val="PlaceholderText"/>
                  </w:rPr>
                  <w:t>.</w:t>
                </w:r>
              </w:p>
            </w:tc>
          </w:sdtContent>
        </w:sdt>
        <w:tc>
          <w:tcPr>
            <w:tcW w:w="1260" w:type="dxa"/>
          </w:tcPr>
          <w:p w14:paraId="1468C1AC" w14:textId="77777777" w:rsidR="00A84397" w:rsidRPr="00BE0A1A" w:rsidRDefault="00A84397" w:rsidP="00A84397">
            <w:pPr>
              <w:rPr>
                <w:rFonts w:asciiTheme="minorHAnsi" w:hAnsiTheme="minorHAnsi"/>
              </w:rPr>
            </w:pPr>
            <w:r w:rsidRPr="00BE0A1A">
              <w:rPr>
                <w:rFonts w:asciiTheme="minorHAnsi" w:hAnsiTheme="minorHAnsi"/>
              </w:rPr>
              <w:t>Last name</w:t>
            </w:r>
          </w:p>
        </w:tc>
        <w:sdt>
          <w:sdtPr>
            <w:rPr>
              <w:rFonts w:asciiTheme="minorHAnsi" w:hAnsiTheme="minorHAnsi"/>
            </w:rPr>
            <w:id w:val="-547214413"/>
            <w:placeholder>
              <w:docPart w:val="1C05F672CCF44AACBC5D192352C2F544"/>
            </w:placeholder>
            <w:showingPlcHdr/>
          </w:sdtPr>
          <w:sdtEndPr/>
          <w:sdtContent>
            <w:tc>
              <w:tcPr>
                <w:tcW w:w="2150" w:type="dxa"/>
              </w:tcPr>
              <w:p w14:paraId="11DA98C3" w14:textId="09AA6359" w:rsidR="00A84397" w:rsidRPr="00BE0A1A" w:rsidRDefault="00554025" w:rsidP="00A84397">
                <w:pPr>
                  <w:rPr>
                    <w:rFonts w:asciiTheme="minorHAnsi" w:hAnsiTheme="minorHAnsi"/>
                  </w:rPr>
                </w:pPr>
                <w:r>
                  <w:rPr>
                    <w:rStyle w:val="PlaceholderText"/>
                  </w:rPr>
                  <w:t>Click  here</w:t>
                </w:r>
                <w:r w:rsidRPr="009E1D84">
                  <w:rPr>
                    <w:rStyle w:val="PlaceholderText"/>
                  </w:rPr>
                  <w:t>.</w:t>
                </w:r>
              </w:p>
            </w:tc>
          </w:sdtContent>
        </w:sdt>
      </w:tr>
      <w:tr w:rsidR="00A84397" w:rsidRPr="00203DD4" w14:paraId="2F5AB865" w14:textId="77777777" w:rsidTr="00023BC4">
        <w:trPr>
          <w:trHeight w:val="555"/>
        </w:trPr>
        <w:tc>
          <w:tcPr>
            <w:tcW w:w="1361" w:type="dxa"/>
          </w:tcPr>
          <w:p w14:paraId="020C9F67" w14:textId="77777777" w:rsidR="00A84397" w:rsidRPr="00BE0A1A" w:rsidRDefault="00A84397" w:rsidP="00A84397">
            <w:pPr>
              <w:rPr>
                <w:rFonts w:asciiTheme="minorHAnsi" w:hAnsiTheme="minorHAnsi"/>
              </w:rPr>
            </w:pPr>
            <w:r w:rsidRPr="00BE0A1A">
              <w:rPr>
                <w:rFonts w:asciiTheme="minorHAnsi" w:hAnsiTheme="minorHAnsi"/>
              </w:rPr>
              <w:t>Position</w:t>
            </w:r>
          </w:p>
        </w:tc>
        <w:sdt>
          <w:sdtPr>
            <w:rPr>
              <w:rFonts w:asciiTheme="minorHAnsi" w:hAnsiTheme="minorHAnsi"/>
            </w:rPr>
            <w:id w:val="2111621548"/>
            <w:placeholder>
              <w:docPart w:val="507F18AD2F024BF6A4EBC82DBD58E3F4"/>
            </w:placeholder>
            <w:showingPlcHdr/>
            <w:text/>
          </w:sdtPr>
          <w:sdtEndPr/>
          <w:sdtContent>
            <w:tc>
              <w:tcPr>
                <w:tcW w:w="7670" w:type="dxa"/>
                <w:gridSpan w:val="5"/>
              </w:tcPr>
              <w:p w14:paraId="394BE346" w14:textId="77777777" w:rsidR="00A84397" w:rsidRPr="00BE0A1A" w:rsidRDefault="00A84397" w:rsidP="00A84397">
                <w:pPr>
                  <w:rPr>
                    <w:rFonts w:asciiTheme="minorHAnsi" w:hAnsiTheme="minorHAnsi"/>
                  </w:rPr>
                </w:pPr>
                <w:r w:rsidRPr="00BE0A1A">
                  <w:rPr>
                    <w:rStyle w:val="PlaceholderText"/>
                  </w:rPr>
                  <w:t>Click or tap here to enter text.</w:t>
                </w:r>
              </w:p>
            </w:tc>
          </w:sdtContent>
        </w:sdt>
      </w:tr>
      <w:tr w:rsidR="00A84397" w:rsidRPr="00064735" w14:paraId="7A0B8CA2" w14:textId="77777777" w:rsidTr="00023BC4">
        <w:trPr>
          <w:trHeight w:val="563"/>
        </w:trPr>
        <w:tc>
          <w:tcPr>
            <w:tcW w:w="1361" w:type="dxa"/>
          </w:tcPr>
          <w:p w14:paraId="4660BB81" w14:textId="77777777" w:rsidR="00A84397" w:rsidRPr="00BE0A1A" w:rsidRDefault="00A84397" w:rsidP="00A84397">
            <w:pPr>
              <w:rPr>
                <w:rFonts w:asciiTheme="minorHAnsi" w:hAnsiTheme="minorHAnsi"/>
              </w:rPr>
            </w:pPr>
            <w:r w:rsidRPr="00BE0A1A">
              <w:rPr>
                <w:rFonts w:asciiTheme="minorHAnsi" w:hAnsiTheme="minorHAnsi"/>
              </w:rPr>
              <w:t>Phone</w:t>
            </w:r>
          </w:p>
        </w:tc>
        <w:sdt>
          <w:sdtPr>
            <w:rPr>
              <w:rFonts w:asciiTheme="minorHAnsi" w:hAnsiTheme="minorHAnsi"/>
            </w:rPr>
            <w:id w:val="647638910"/>
            <w:placeholder>
              <w:docPart w:val="3D794FC3A6324639899C84BA00C74A31"/>
            </w:placeholder>
            <w:showingPlcHdr/>
            <w:text/>
          </w:sdtPr>
          <w:sdtEndPr/>
          <w:sdtContent>
            <w:tc>
              <w:tcPr>
                <w:tcW w:w="3406" w:type="dxa"/>
                <w:gridSpan w:val="2"/>
              </w:tcPr>
              <w:p w14:paraId="08062247" w14:textId="77777777" w:rsidR="00A84397" w:rsidRPr="00BE0A1A" w:rsidRDefault="00A84397" w:rsidP="00A84397">
                <w:pPr>
                  <w:rPr>
                    <w:rFonts w:asciiTheme="minorHAnsi" w:hAnsiTheme="minorHAnsi"/>
                  </w:rPr>
                </w:pPr>
                <w:r w:rsidRPr="00BE0A1A">
                  <w:rPr>
                    <w:rStyle w:val="PlaceholderText"/>
                  </w:rPr>
                  <w:t>Click or tap here to enter text.</w:t>
                </w:r>
              </w:p>
            </w:tc>
          </w:sdtContent>
        </w:sdt>
        <w:tc>
          <w:tcPr>
            <w:tcW w:w="847" w:type="dxa"/>
          </w:tcPr>
          <w:p w14:paraId="6E5DAC2C" w14:textId="77777777" w:rsidR="00A84397" w:rsidRPr="00BE0A1A" w:rsidRDefault="00A84397" w:rsidP="00A84397">
            <w:pPr>
              <w:rPr>
                <w:rFonts w:asciiTheme="minorHAnsi" w:hAnsiTheme="minorHAnsi"/>
              </w:rPr>
            </w:pPr>
            <w:r w:rsidRPr="00BE0A1A">
              <w:rPr>
                <w:rFonts w:asciiTheme="minorHAnsi" w:hAnsiTheme="minorHAnsi"/>
              </w:rPr>
              <w:t>Mobile</w:t>
            </w:r>
          </w:p>
        </w:tc>
        <w:sdt>
          <w:sdtPr>
            <w:rPr>
              <w:rFonts w:asciiTheme="minorHAnsi" w:hAnsiTheme="minorHAnsi"/>
            </w:rPr>
            <w:id w:val="213163144"/>
            <w:placeholder>
              <w:docPart w:val="1B03061C165C41549F9423C22536B671"/>
            </w:placeholder>
            <w:showingPlcHdr/>
            <w:text/>
          </w:sdtPr>
          <w:sdtEndPr/>
          <w:sdtContent>
            <w:tc>
              <w:tcPr>
                <w:tcW w:w="3410" w:type="dxa"/>
                <w:gridSpan w:val="2"/>
              </w:tcPr>
              <w:p w14:paraId="1AA2FE89" w14:textId="77777777" w:rsidR="00A84397" w:rsidRPr="00BE0A1A" w:rsidRDefault="00A84397" w:rsidP="00A84397">
                <w:pPr>
                  <w:rPr>
                    <w:rFonts w:asciiTheme="minorHAnsi" w:hAnsiTheme="minorHAnsi"/>
                  </w:rPr>
                </w:pPr>
                <w:r w:rsidRPr="00BE0A1A">
                  <w:rPr>
                    <w:rStyle w:val="PlaceholderText"/>
                  </w:rPr>
                  <w:t>Click or tap here to enter text.</w:t>
                </w:r>
              </w:p>
            </w:tc>
          </w:sdtContent>
        </w:sdt>
      </w:tr>
      <w:tr w:rsidR="00A84397" w:rsidRPr="00203DD4" w14:paraId="25A25865" w14:textId="77777777" w:rsidTr="00023BC4">
        <w:trPr>
          <w:trHeight w:val="542"/>
        </w:trPr>
        <w:tc>
          <w:tcPr>
            <w:tcW w:w="1361" w:type="dxa"/>
          </w:tcPr>
          <w:p w14:paraId="281F0BE7" w14:textId="77777777" w:rsidR="00A84397" w:rsidRPr="00064735" w:rsidRDefault="00A84397" w:rsidP="00A84397">
            <w:r w:rsidRPr="00064735">
              <w:t>Email</w:t>
            </w:r>
          </w:p>
        </w:tc>
        <w:sdt>
          <w:sdtPr>
            <w:id w:val="1372198404"/>
            <w:placeholder>
              <w:docPart w:val="3549E03FD5EC40FA822F6B6DC4BC96ED"/>
            </w:placeholder>
            <w:showingPlcHdr/>
            <w:text/>
          </w:sdtPr>
          <w:sdtEndPr/>
          <w:sdtContent>
            <w:tc>
              <w:tcPr>
                <w:tcW w:w="7670" w:type="dxa"/>
                <w:gridSpan w:val="5"/>
              </w:tcPr>
              <w:p w14:paraId="4A1869DE" w14:textId="77777777" w:rsidR="00A84397" w:rsidRPr="00064735" w:rsidRDefault="00A84397" w:rsidP="00A84397">
                <w:r w:rsidRPr="007E0EAE">
                  <w:rPr>
                    <w:rStyle w:val="PlaceholderText"/>
                  </w:rPr>
                  <w:t>Click or tap here to enter text.</w:t>
                </w:r>
              </w:p>
            </w:tc>
          </w:sdtContent>
        </w:sdt>
      </w:tr>
    </w:tbl>
    <w:p w14:paraId="6025E000" w14:textId="77777777" w:rsidR="00A84397" w:rsidRDefault="00A84397" w:rsidP="00A84397">
      <w:pPr>
        <w:numPr>
          <w:ilvl w:val="0"/>
          <w:numId w:val="0"/>
        </w:numPr>
        <w:rPr>
          <w:rFonts w:ascii="Calibri" w:eastAsia="Calibri" w:hAnsi="Calibri" w:cs="Times New Roman"/>
          <w:color w:val="auto"/>
        </w:rPr>
      </w:pPr>
      <w:r>
        <w:rPr>
          <w:rFonts w:ascii="Calibri" w:eastAsia="Calibri" w:hAnsi="Calibri" w:cs="Times New Roman"/>
          <w:color w:val="auto"/>
        </w:rPr>
        <w:br w:type="page"/>
      </w:r>
    </w:p>
    <w:p w14:paraId="280F3A84" w14:textId="77777777" w:rsidR="00A84397" w:rsidRDefault="00A84397" w:rsidP="00A84397">
      <w:pPr>
        <w:pStyle w:val="Heading1Numbered"/>
      </w:pPr>
      <w:bookmarkStart w:id="11" w:name="_Toc501444294"/>
      <w:r>
        <w:lastRenderedPageBreak/>
        <w:t>Eligibility</w:t>
      </w:r>
      <w:bookmarkEnd w:id="11"/>
    </w:p>
    <w:p w14:paraId="6B449D9C" w14:textId="77777777" w:rsidR="00A84397" w:rsidRPr="002C6EEF" w:rsidRDefault="00A84397" w:rsidP="00A84397">
      <w:pPr>
        <w:pStyle w:val="Heading2Numbered"/>
        <w:rPr>
          <w:rFonts w:eastAsia="Calibri"/>
        </w:rPr>
      </w:pPr>
      <w:bookmarkStart w:id="12" w:name="_Toc501444295"/>
      <w:r>
        <w:rPr>
          <w:rFonts w:eastAsia="Calibri"/>
        </w:rPr>
        <w:t>Legal status</w:t>
      </w:r>
      <w:bookmarkEnd w:id="12"/>
    </w:p>
    <w:p w14:paraId="425F6AB3" w14:textId="77777777" w:rsidR="00A84397" w:rsidRPr="007835D9" w:rsidRDefault="00A84397" w:rsidP="00A84397">
      <w:pPr>
        <w:autoSpaceDE w:val="0"/>
        <w:autoSpaceDN w:val="0"/>
        <w:adjustRightInd w:val="0"/>
        <w:spacing w:before="0" w:after="0"/>
        <w:rPr>
          <w:rFonts w:asciiTheme="minorHAnsi" w:eastAsia="Calibri" w:hAnsiTheme="minorHAnsi" w:cs="Arial"/>
          <w:b/>
          <w:color w:val="000000"/>
          <w:szCs w:val="20"/>
        </w:rPr>
      </w:pPr>
      <w:r w:rsidRPr="007835D9">
        <w:rPr>
          <w:rFonts w:asciiTheme="minorHAnsi" w:eastAsia="Calibri" w:hAnsiTheme="minorHAnsi" w:cs="Arial"/>
          <w:b/>
          <w:color w:val="000000"/>
          <w:szCs w:val="20"/>
        </w:rPr>
        <w:t>What is the legal status of the lead organisation?</w:t>
      </w:r>
    </w:p>
    <w:p w14:paraId="618D26C6" w14:textId="77777777" w:rsidR="00A84397" w:rsidRPr="007835D9" w:rsidRDefault="001E3C55" w:rsidP="00A84397">
      <w:pPr>
        <w:autoSpaceDE w:val="0"/>
        <w:autoSpaceDN w:val="0"/>
        <w:adjustRightInd w:val="0"/>
        <w:spacing w:before="0" w:after="0"/>
        <w:rPr>
          <w:rFonts w:asciiTheme="minorHAnsi" w:eastAsia="Calibri" w:hAnsiTheme="minorHAnsi" w:cs="Arial"/>
          <w:color w:val="000000"/>
          <w:szCs w:val="20"/>
        </w:rPr>
      </w:pPr>
      <w:sdt>
        <w:sdtPr>
          <w:rPr>
            <w:rFonts w:asciiTheme="minorHAnsi" w:eastAsia="Calibri" w:hAnsiTheme="minorHAnsi" w:cs="Arial"/>
            <w:color w:val="000000"/>
            <w:szCs w:val="20"/>
          </w:rPr>
          <w:id w:val="-1989624236"/>
          <w14:checkbox>
            <w14:checked w14:val="0"/>
            <w14:checkedState w14:val="2612" w14:font="MS Gothic"/>
            <w14:uncheckedState w14:val="2610" w14:font="MS Gothic"/>
          </w14:checkbox>
        </w:sdtPr>
        <w:sdtEndPr/>
        <w:sdtContent>
          <w:r w:rsidR="00A84397" w:rsidRPr="007835D9">
            <w:rPr>
              <w:rFonts w:ascii="Segoe UI Symbol" w:eastAsia="Calibri" w:hAnsi="Segoe UI Symbol" w:cs="Segoe UI Symbol"/>
              <w:color w:val="000000"/>
              <w:szCs w:val="20"/>
            </w:rPr>
            <w:t>☐</w:t>
          </w:r>
        </w:sdtContent>
      </w:sdt>
      <w:r w:rsidR="00A84397" w:rsidRPr="007835D9">
        <w:rPr>
          <w:rFonts w:asciiTheme="minorHAnsi" w:eastAsia="Calibri" w:hAnsiTheme="minorHAnsi" w:cs="Arial"/>
          <w:color w:val="000000"/>
          <w:szCs w:val="20"/>
        </w:rPr>
        <w:tab/>
        <w:t>Private industry or partnership as defined under the Corporations Act</w:t>
      </w:r>
      <w:r w:rsidR="00945B15">
        <w:rPr>
          <w:rFonts w:asciiTheme="minorHAnsi" w:eastAsia="Calibri" w:hAnsiTheme="minorHAnsi" w:cs="Arial"/>
          <w:color w:val="000000"/>
          <w:szCs w:val="20"/>
        </w:rPr>
        <w:t>.</w:t>
      </w:r>
    </w:p>
    <w:p w14:paraId="7F155A49" w14:textId="77777777" w:rsidR="00A84397" w:rsidRPr="007835D9" w:rsidRDefault="001E3C55" w:rsidP="00A84397">
      <w:pPr>
        <w:autoSpaceDE w:val="0"/>
        <w:autoSpaceDN w:val="0"/>
        <w:adjustRightInd w:val="0"/>
        <w:spacing w:before="0" w:after="0"/>
        <w:ind w:left="709" w:hanging="709"/>
        <w:rPr>
          <w:rFonts w:asciiTheme="minorHAnsi" w:eastAsia="Calibri" w:hAnsiTheme="minorHAnsi" w:cs="Arial"/>
          <w:color w:val="000000"/>
          <w:szCs w:val="20"/>
        </w:rPr>
      </w:pPr>
      <w:sdt>
        <w:sdtPr>
          <w:rPr>
            <w:rFonts w:asciiTheme="minorHAnsi" w:eastAsia="Calibri" w:hAnsiTheme="minorHAnsi" w:cs="Arial"/>
            <w:color w:val="000000"/>
            <w:szCs w:val="20"/>
          </w:rPr>
          <w:id w:val="-696082682"/>
          <w14:checkbox>
            <w14:checked w14:val="0"/>
            <w14:checkedState w14:val="2612" w14:font="MS Gothic"/>
            <w14:uncheckedState w14:val="2610" w14:font="MS Gothic"/>
          </w14:checkbox>
        </w:sdtPr>
        <w:sdtEndPr/>
        <w:sdtContent>
          <w:r w:rsidR="00A84397" w:rsidRPr="007835D9">
            <w:rPr>
              <w:rFonts w:ascii="Segoe UI Symbol" w:eastAsia="Calibri" w:hAnsi="Segoe UI Symbol" w:cs="Segoe UI Symbol"/>
              <w:color w:val="000000"/>
              <w:szCs w:val="20"/>
            </w:rPr>
            <w:t>☐</w:t>
          </w:r>
        </w:sdtContent>
      </w:sdt>
      <w:r w:rsidR="00A84397" w:rsidRPr="007835D9">
        <w:rPr>
          <w:rFonts w:asciiTheme="minorHAnsi" w:eastAsia="Calibri" w:hAnsiTheme="minorHAnsi" w:cs="Arial"/>
          <w:color w:val="000000"/>
          <w:szCs w:val="20"/>
        </w:rPr>
        <w:tab/>
        <w:t>Industrial organisation or peak council registered with the NSW Industrial Relations Commission</w:t>
      </w:r>
      <w:r w:rsidR="00945B15">
        <w:rPr>
          <w:rFonts w:asciiTheme="minorHAnsi" w:eastAsia="Calibri" w:hAnsiTheme="minorHAnsi" w:cs="Arial"/>
          <w:color w:val="000000"/>
          <w:szCs w:val="20"/>
        </w:rPr>
        <w:t>.</w:t>
      </w:r>
    </w:p>
    <w:p w14:paraId="713592FC" w14:textId="77777777" w:rsidR="00A84397" w:rsidRPr="007835D9" w:rsidRDefault="001E3C55" w:rsidP="00A84397">
      <w:pPr>
        <w:autoSpaceDE w:val="0"/>
        <w:autoSpaceDN w:val="0"/>
        <w:adjustRightInd w:val="0"/>
        <w:spacing w:before="0" w:after="0"/>
        <w:ind w:left="709" w:hanging="709"/>
        <w:rPr>
          <w:rFonts w:asciiTheme="minorHAnsi" w:eastAsia="Calibri" w:hAnsiTheme="minorHAnsi" w:cs="Arial"/>
          <w:color w:val="000000"/>
          <w:szCs w:val="20"/>
        </w:rPr>
      </w:pPr>
      <w:sdt>
        <w:sdtPr>
          <w:rPr>
            <w:rFonts w:asciiTheme="minorHAnsi" w:eastAsia="Calibri" w:hAnsiTheme="minorHAnsi" w:cs="Arial"/>
            <w:color w:val="000000"/>
            <w:szCs w:val="20"/>
          </w:rPr>
          <w:id w:val="2078705771"/>
          <w14:checkbox>
            <w14:checked w14:val="0"/>
            <w14:checkedState w14:val="2612" w14:font="MS Gothic"/>
            <w14:uncheckedState w14:val="2610" w14:font="MS Gothic"/>
          </w14:checkbox>
        </w:sdtPr>
        <w:sdtEndPr/>
        <w:sdtContent>
          <w:r w:rsidR="00A84397" w:rsidRPr="007835D9">
            <w:rPr>
              <w:rFonts w:ascii="Segoe UI Symbol" w:eastAsia="Calibri" w:hAnsi="Segoe UI Symbol" w:cs="Segoe UI Symbol"/>
              <w:color w:val="000000"/>
              <w:szCs w:val="20"/>
            </w:rPr>
            <w:t>☐</w:t>
          </w:r>
        </w:sdtContent>
      </w:sdt>
      <w:r w:rsidR="00A84397" w:rsidRPr="007835D9">
        <w:rPr>
          <w:rFonts w:asciiTheme="minorHAnsi" w:eastAsia="Calibri" w:hAnsiTheme="minorHAnsi" w:cs="Arial"/>
          <w:color w:val="000000"/>
          <w:szCs w:val="20"/>
        </w:rPr>
        <w:tab/>
        <w:t xml:space="preserve">Non-government/not-for-profit organisation (must comply with the </w:t>
      </w:r>
      <w:hyperlink r:id="rId20" w:history="1">
        <w:r w:rsidR="00A84397" w:rsidRPr="007835D9">
          <w:rPr>
            <w:rFonts w:asciiTheme="minorHAnsi" w:eastAsia="Calibri" w:hAnsiTheme="minorHAnsi" w:cs="Arial"/>
            <w:color w:val="0563C1"/>
            <w:szCs w:val="20"/>
            <w:u w:val="single"/>
          </w:rPr>
          <w:t>ATO’s definition</w:t>
        </w:r>
      </w:hyperlink>
      <w:r w:rsidR="00A84397" w:rsidRPr="007835D9">
        <w:rPr>
          <w:rFonts w:asciiTheme="minorHAnsi" w:eastAsia="Calibri" w:hAnsiTheme="minorHAnsi" w:cs="Arial"/>
          <w:color w:val="000000"/>
          <w:szCs w:val="20"/>
        </w:rPr>
        <w:t xml:space="preserve"> ) with an established legal status</w:t>
      </w:r>
      <w:r w:rsidR="00945B15">
        <w:rPr>
          <w:rFonts w:asciiTheme="minorHAnsi" w:eastAsia="Calibri" w:hAnsiTheme="minorHAnsi" w:cs="Arial"/>
          <w:color w:val="000000"/>
          <w:szCs w:val="20"/>
        </w:rPr>
        <w:t>.</w:t>
      </w:r>
    </w:p>
    <w:p w14:paraId="2F54C01D" w14:textId="77777777" w:rsidR="00A84397" w:rsidRDefault="001E3C55" w:rsidP="00A84397">
      <w:pPr>
        <w:autoSpaceDE w:val="0"/>
        <w:autoSpaceDN w:val="0"/>
        <w:adjustRightInd w:val="0"/>
        <w:spacing w:before="0" w:after="0"/>
        <w:ind w:left="709" w:hanging="709"/>
        <w:rPr>
          <w:rFonts w:asciiTheme="minorHAnsi" w:eastAsia="Calibri" w:hAnsiTheme="minorHAnsi" w:cs="Arial"/>
          <w:color w:val="000000"/>
          <w:szCs w:val="20"/>
        </w:rPr>
      </w:pPr>
      <w:sdt>
        <w:sdtPr>
          <w:rPr>
            <w:rFonts w:asciiTheme="minorHAnsi" w:eastAsia="Calibri" w:hAnsiTheme="minorHAnsi" w:cs="Arial"/>
            <w:color w:val="000000"/>
            <w:szCs w:val="20"/>
          </w:rPr>
          <w:id w:val="-1614287502"/>
          <w14:checkbox>
            <w14:checked w14:val="0"/>
            <w14:checkedState w14:val="2612" w14:font="MS Gothic"/>
            <w14:uncheckedState w14:val="2610" w14:font="MS Gothic"/>
          </w14:checkbox>
        </w:sdtPr>
        <w:sdtEndPr/>
        <w:sdtContent>
          <w:r w:rsidR="00A84397" w:rsidRPr="003819D5">
            <w:rPr>
              <w:rFonts w:ascii="Segoe UI Symbol" w:eastAsia="Calibri" w:hAnsi="Segoe UI Symbol" w:cs="Segoe UI Symbol"/>
              <w:color w:val="000000"/>
              <w:szCs w:val="20"/>
            </w:rPr>
            <w:t>☐</w:t>
          </w:r>
        </w:sdtContent>
      </w:sdt>
      <w:r w:rsidR="00A84397" w:rsidRPr="003819D5">
        <w:rPr>
          <w:rFonts w:asciiTheme="minorHAnsi" w:eastAsia="Calibri" w:hAnsiTheme="minorHAnsi" w:cs="Arial"/>
          <w:color w:val="000000"/>
          <w:szCs w:val="20"/>
        </w:rPr>
        <w:tab/>
        <w:t>Government agency or organisation, or government owned/controlled entity</w:t>
      </w:r>
      <w:r w:rsidR="00945B15">
        <w:rPr>
          <w:rFonts w:asciiTheme="minorHAnsi" w:eastAsia="Calibri" w:hAnsiTheme="minorHAnsi" w:cs="Arial"/>
          <w:color w:val="000000"/>
          <w:szCs w:val="20"/>
        </w:rPr>
        <w:t>.</w:t>
      </w:r>
    </w:p>
    <w:p w14:paraId="615AE808" w14:textId="77777777" w:rsidR="00A84397" w:rsidRPr="003819D5" w:rsidRDefault="00A84397" w:rsidP="00A84397">
      <w:pPr>
        <w:autoSpaceDE w:val="0"/>
        <w:autoSpaceDN w:val="0"/>
        <w:adjustRightInd w:val="0"/>
        <w:spacing w:before="0" w:after="0"/>
        <w:ind w:left="709" w:hanging="709"/>
        <w:rPr>
          <w:rFonts w:asciiTheme="minorHAnsi" w:eastAsia="Calibri" w:hAnsiTheme="minorHAnsi" w:cs="Arial"/>
          <w:color w:val="000000"/>
          <w:szCs w:val="20"/>
        </w:rPr>
      </w:pPr>
    </w:p>
    <w:p w14:paraId="77847064" w14:textId="77777777" w:rsidR="00A84397" w:rsidRPr="007835D9" w:rsidRDefault="00A84397" w:rsidP="00A84397">
      <w:pPr>
        <w:pStyle w:val="CalloutBody"/>
        <w:numPr>
          <w:ilvl w:val="0"/>
          <w:numId w:val="13"/>
        </w:numPr>
        <w:ind w:left="232"/>
        <w:rPr>
          <w:rFonts w:asciiTheme="minorHAnsi" w:hAnsiTheme="minorHAnsi"/>
          <w:color w:val="auto"/>
        </w:rPr>
      </w:pPr>
      <w:r w:rsidRPr="007835D9">
        <w:rPr>
          <w:rFonts w:asciiTheme="minorHAnsi" w:hAnsiTheme="minorHAnsi"/>
        </w:rPr>
        <w:t xml:space="preserve">If the lead organisation does not meet one of the above definitions your project may not be eligible for funding. You </w:t>
      </w:r>
      <w:r>
        <w:rPr>
          <w:rFonts w:asciiTheme="minorHAnsi" w:hAnsiTheme="minorHAnsi"/>
        </w:rPr>
        <w:t>can</w:t>
      </w:r>
      <w:r w:rsidRPr="007835D9">
        <w:rPr>
          <w:rFonts w:asciiTheme="minorHAnsi" w:hAnsiTheme="minorHAnsi"/>
        </w:rPr>
        <w:t xml:space="preserve"> nominate another project partner to be the lead organisation on this application or contact the EPA to discuss before proceeding with this application.</w:t>
      </w:r>
    </w:p>
    <w:p w14:paraId="2ED8A557" w14:textId="77777777" w:rsidR="00A84397" w:rsidRPr="002C6EEF" w:rsidRDefault="00A84397" w:rsidP="00A84397">
      <w:pPr>
        <w:pStyle w:val="Heading2Numbered"/>
        <w:rPr>
          <w:rFonts w:eastAsia="Calibri"/>
        </w:rPr>
      </w:pPr>
      <w:bookmarkStart w:id="13" w:name="_Toc501444296"/>
      <w:r w:rsidRPr="002C6EEF">
        <w:rPr>
          <w:rFonts w:eastAsia="Calibri"/>
        </w:rPr>
        <w:t>Insurance</w:t>
      </w:r>
      <w:bookmarkEnd w:id="13"/>
    </w:p>
    <w:p w14:paraId="484BBB91" w14:textId="77777777" w:rsidR="00A84397" w:rsidRPr="007835D9" w:rsidRDefault="00A84397" w:rsidP="00A84397">
      <w:pPr>
        <w:autoSpaceDE w:val="0"/>
        <w:autoSpaceDN w:val="0"/>
        <w:adjustRightInd w:val="0"/>
        <w:spacing w:before="0" w:after="0"/>
        <w:rPr>
          <w:rFonts w:asciiTheme="minorHAnsi" w:eastAsia="Calibri" w:hAnsiTheme="minorHAnsi" w:cs="Arial"/>
          <w:b/>
          <w:color w:val="000000"/>
          <w:szCs w:val="20"/>
        </w:rPr>
      </w:pPr>
      <w:r w:rsidRPr="007835D9">
        <w:rPr>
          <w:rFonts w:asciiTheme="minorHAnsi" w:eastAsia="Calibri" w:hAnsiTheme="minorHAnsi" w:cs="Arial"/>
          <w:b/>
          <w:color w:val="000000"/>
          <w:szCs w:val="20"/>
        </w:rPr>
        <w:t>Does your organisation hold public liability insurance of $10 million, workers’ compensation and volunteer insurance?</w:t>
      </w:r>
    </w:p>
    <w:p w14:paraId="1C679606" w14:textId="77777777" w:rsidR="00A84397" w:rsidRPr="007835D9" w:rsidRDefault="00A84397" w:rsidP="00A84397">
      <w:pPr>
        <w:numPr>
          <w:ilvl w:val="0"/>
          <w:numId w:val="0"/>
        </w:numPr>
        <w:autoSpaceDE w:val="0"/>
        <w:autoSpaceDN w:val="0"/>
        <w:adjustRightInd w:val="0"/>
        <w:spacing w:before="0" w:after="0"/>
        <w:rPr>
          <w:rFonts w:asciiTheme="minorHAnsi" w:eastAsia="Calibri" w:hAnsiTheme="minorHAnsi" w:cs="Arial"/>
          <w:color w:val="000000"/>
          <w:szCs w:val="20"/>
        </w:rPr>
      </w:pPr>
      <w:r w:rsidRPr="007835D9">
        <w:rPr>
          <w:rFonts w:asciiTheme="minorHAnsi" w:eastAsia="Calibri" w:hAnsiTheme="minorHAnsi" w:cs="Arial"/>
          <w:color w:val="000000"/>
          <w:szCs w:val="20"/>
        </w:rPr>
        <w:t xml:space="preserve">Yes  </w:t>
      </w:r>
      <w:sdt>
        <w:sdtPr>
          <w:rPr>
            <w:rFonts w:asciiTheme="minorHAnsi" w:eastAsia="Calibri" w:hAnsiTheme="minorHAnsi" w:cs="Arial"/>
            <w:color w:val="000000"/>
            <w:szCs w:val="20"/>
          </w:rPr>
          <w:id w:val="1340655858"/>
          <w14:checkbox>
            <w14:checked w14:val="0"/>
            <w14:checkedState w14:val="2612" w14:font="MS Gothic"/>
            <w14:uncheckedState w14:val="2610" w14:font="MS Gothic"/>
          </w14:checkbox>
        </w:sdtPr>
        <w:sdtEndPr/>
        <w:sdtContent>
          <w:r w:rsidRPr="007835D9">
            <w:rPr>
              <w:rFonts w:ascii="Segoe UI Symbol" w:eastAsia="MS Gothic" w:hAnsi="Segoe UI Symbol" w:cs="Segoe UI Symbol"/>
              <w:color w:val="000000"/>
              <w:szCs w:val="20"/>
            </w:rPr>
            <w:t>☐</w:t>
          </w:r>
        </w:sdtContent>
      </w:sdt>
      <w:r w:rsidRPr="007835D9">
        <w:rPr>
          <w:rFonts w:asciiTheme="minorHAnsi" w:eastAsia="Calibri" w:hAnsiTheme="minorHAnsi" w:cs="Arial"/>
          <w:color w:val="000000"/>
          <w:szCs w:val="20"/>
        </w:rPr>
        <w:tab/>
        <w:t xml:space="preserve">   </w:t>
      </w:r>
      <w:r w:rsidRPr="007835D9">
        <w:rPr>
          <w:rFonts w:asciiTheme="minorHAnsi" w:eastAsia="Calibri" w:hAnsiTheme="minorHAnsi" w:cs="Arial"/>
          <w:color w:val="000000"/>
          <w:szCs w:val="20"/>
        </w:rPr>
        <w:tab/>
        <w:t xml:space="preserve">No </w:t>
      </w:r>
      <w:sdt>
        <w:sdtPr>
          <w:rPr>
            <w:rFonts w:asciiTheme="minorHAnsi" w:eastAsia="Calibri" w:hAnsiTheme="minorHAnsi" w:cs="Arial"/>
            <w:color w:val="000000"/>
            <w:szCs w:val="20"/>
          </w:rPr>
          <w:id w:val="-91326965"/>
          <w14:checkbox>
            <w14:checked w14:val="0"/>
            <w14:checkedState w14:val="2612" w14:font="MS Gothic"/>
            <w14:uncheckedState w14:val="2610" w14:font="MS Gothic"/>
          </w14:checkbox>
        </w:sdtPr>
        <w:sdtEndPr/>
        <w:sdtContent>
          <w:r w:rsidRPr="007835D9">
            <w:rPr>
              <w:rFonts w:ascii="Segoe UI Symbol" w:eastAsia="MS Gothic" w:hAnsi="Segoe UI Symbol" w:cs="Segoe UI Symbol"/>
              <w:color w:val="000000"/>
              <w:szCs w:val="20"/>
            </w:rPr>
            <w:t>☐</w:t>
          </w:r>
        </w:sdtContent>
      </w:sdt>
    </w:p>
    <w:p w14:paraId="4CF330AE" w14:textId="77777777" w:rsidR="00A84397" w:rsidRPr="007835D9" w:rsidRDefault="00A84397" w:rsidP="00A84397">
      <w:pPr>
        <w:numPr>
          <w:ilvl w:val="0"/>
          <w:numId w:val="0"/>
        </w:numPr>
        <w:autoSpaceDE w:val="0"/>
        <w:autoSpaceDN w:val="0"/>
        <w:adjustRightInd w:val="0"/>
        <w:spacing w:before="0" w:after="0"/>
        <w:rPr>
          <w:rFonts w:asciiTheme="minorHAnsi" w:eastAsia="Calibri" w:hAnsiTheme="minorHAnsi" w:cs="Arial"/>
          <w:color w:val="000000"/>
          <w:szCs w:val="20"/>
        </w:rPr>
      </w:pPr>
    </w:p>
    <w:p w14:paraId="289F6E83" w14:textId="77777777" w:rsidR="00A84397" w:rsidRPr="007835D9" w:rsidRDefault="00A84397" w:rsidP="00A84397">
      <w:pPr>
        <w:pStyle w:val="CalloutBody"/>
        <w:numPr>
          <w:ilvl w:val="0"/>
          <w:numId w:val="13"/>
        </w:numPr>
        <w:ind w:left="232"/>
        <w:rPr>
          <w:rFonts w:asciiTheme="minorHAnsi" w:hAnsiTheme="minorHAnsi"/>
        </w:rPr>
      </w:pPr>
      <w:r w:rsidRPr="007835D9">
        <w:rPr>
          <w:rFonts w:asciiTheme="minorHAnsi" w:hAnsiTheme="minorHAnsi"/>
        </w:rPr>
        <w:t xml:space="preserve">It is a condition of this grant that the lead organisation has adequate insurance cover. If you answered NO to the above question your project will not be eligible for consideration and you should not continue filling out this application form. </w:t>
      </w:r>
    </w:p>
    <w:p w14:paraId="075F4F44" w14:textId="77777777" w:rsidR="00A84397" w:rsidRPr="007835D9" w:rsidRDefault="00A84397" w:rsidP="00A84397">
      <w:pPr>
        <w:autoSpaceDE w:val="0"/>
        <w:autoSpaceDN w:val="0"/>
        <w:adjustRightInd w:val="0"/>
        <w:spacing w:before="0" w:after="0"/>
        <w:rPr>
          <w:rFonts w:asciiTheme="minorHAnsi" w:eastAsia="Calibri" w:hAnsiTheme="minorHAnsi" w:cs="Arial"/>
          <w:color w:val="000000"/>
          <w:szCs w:val="20"/>
        </w:rPr>
      </w:pPr>
    </w:p>
    <w:p w14:paraId="6E70959A" w14:textId="77777777" w:rsidR="00A84397" w:rsidRPr="007835D9" w:rsidRDefault="00A84397" w:rsidP="00A84397">
      <w:pPr>
        <w:autoSpaceDE w:val="0"/>
        <w:autoSpaceDN w:val="0"/>
        <w:adjustRightInd w:val="0"/>
        <w:spacing w:before="0" w:after="0"/>
        <w:rPr>
          <w:rFonts w:asciiTheme="minorHAnsi" w:eastAsia="Calibri" w:hAnsiTheme="minorHAnsi" w:cs="Arial"/>
          <w:b/>
          <w:color w:val="000000"/>
          <w:szCs w:val="20"/>
        </w:rPr>
      </w:pPr>
      <w:r w:rsidRPr="007835D9">
        <w:rPr>
          <w:rFonts w:asciiTheme="minorHAnsi" w:eastAsia="Calibri" w:hAnsiTheme="minorHAnsi" w:cs="Arial"/>
          <w:b/>
          <w:color w:val="000000"/>
          <w:szCs w:val="20"/>
        </w:rPr>
        <w:t>Please provide details of your insurance</w:t>
      </w:r>
      <w:r w:rsidR="00945B15">
        <w:rPr>
          <w:rFonts w:asciiTheme="minorHAnsi" w:eastAsia="Calibri" w:hAnsiTheme="minorHAnsi" w:cs="Arial"/>
          <w:b/>
          <w:color w:val="000000"/>
          <w:szCs w:val="20"/>
        </w:rPr>
        <w:t>.</w:t>
      </w:r>
    </w:p>
    <w:p w14:paraId="70283419" w14:textId="77777777" w:rsidR="00A84397" w:rsidRDefault="00A84397" w:rsidP="00A84397">
      <w:pPr>
        <w:numPr>
          <w:ilvl w:val="0"/>
          <w:numId w:val="0"/>
        </w:numPr>
        <w:autoSpaceDE w:val="0"/>
        <w:autoSpaceDN w:val="0"/>
        <w:adjustRightInd w:val="0"/>
        <w:spacing w:before="0" w:after="0"/>
        <w:rPr>
          <w:rFonts w:asciiTheme="minorHAnsi" w:eastAsia="Calibri" w:hAnsiTheme="minorHAnsi" w:cs="Arial"/>
          <w:color w:val="000000"/>
          <w:szCs w:val="20"/>
        </w:rPr>
      </w:pPr>
    </w:p>
    <w:tbl>
      <w:tblPr>
        <w:tblStyle w:val="GridTable1Light-Accent1"/>
        <w:tblW w:w="9067" w:type="dxa"/>
        <w:tblLook w:val="0680" w:firstRow="0" w:lastRow="0" w:firstColumn="1" w:lastColumn="0" w:noHBand="1" w:noVBand="1"/>
      </w:tblPr>
      <w:tblGrid>
        <w:gridCol w:w="3681"/>
        <w:gridCol w:w="5386"/>
      </w:tblGrid>
      <w:tr w:rsidR="00A84397" w14:paraId="46EADC44" w14:textId="77777777" w:rsidTr="00023BC4">
        <w:trPr>
          <w:trHeight w:val="436"/>
        </w:trPr>
        <w:tc>
          <w:tcPr>
            <w:cnfStyle w:val="001000000000" w:firstRow="0" w:lastRow="0" w:firstColumn="1" w:lastColumn="0" w:oddVBand="0" w:evenVBand="0" w:oddHBand="0" w:evenHBand="0" w:firstRowFirstColumn="0" w:firstRowLastColumn="0" w:lastRowFirstColumn="0" w:lastRowLastColumn="0"/>
            <w:tcW w:w="3681" w:type="dxa"/>
          </w:tcPr>
          <w:p w14:paraId="5163865C" w14:textId="77777777" w:rsidR="00A84397" w:rsidRPr="00A122EB" w:rsidRDefault="00A84397" w:rsidP="00023BC4">
            <w:pPr>
              <w:numPr>
                <w:ilvl w:val="0"/>
                <w:numId w:val="0"/>
              </w:numPr>
              <w:autoSpaceDE w:val="0"/>
              <w:autoSpaceDN w:val="0"/>
              <w:adjustRightInd w:val="0"/>
              <w:spacing w:before="0"/>
              <w:rPr>
                <w:rFonts w:asciiTheme="minorHAnsi" w:eastAsia="Calibri" w:hAnsiTheme="minorHAnsi" w:cs="Arial"/>
                <w:b w:val="0"/>
                <w:color w:val="000000"/>
                <w:szCs w:val="20"/>
              </w:rPr>
            </w:pPr>
            <w:r w:rsidRPr="00A122EB">
              <w:rPr>
                <w:rFonts w:asciiTheme="minorHAnsi" w:eastAsia="Calibri" w:hAnsiTheme="minorHAnsi" w:cs="Arial"/>
                <w:b w:val="0"/>
                <w:color w:val="000000"/>
                <w:szCs w:val="20"/>
              </w:rPr>
              <w:t>Name of insurance company</w:t>
            </w:r>
          </w:p>
        </w:tc>
        <w:sdt>
          <w:sdtPr>
            <w:rPr>
              <w:rFonts w:asciiTheme="minorHAnsi" w:eastAsia="Calibri" w:hAnsiTheme="minorHAnsi" w:cs="Arial"/>
              <w:color w:val="000000"/>
              <w:szCs w:val="20"/>
            </w:rPr>
            <w:id w:val="1425451159"/>
            <w:placeholder>
              <w:docPart w:val="B27BA9D39C0848AD87AA71BFC30B7407"/>
            </w:placeholder>
            <w:showingPlcHdr/>
            <w:text/>
          </w:sdtPr>
          <w:sdtEndPr/>
          <w:sdtContent>
            <w:tc>
              <w:tcPr>
                <w:tcW w:w="5386" w:type="dxa"/>
              </w:tcPr>
              <w:p w14:paraId="72266B2F" w14:textId="77777777" w:rsidR="00A84397" w:rsidRDefault="00A84397" w:rsidP="00023BC4">
                <w:pPr>
                  <w:numPr>
                    <w:ilvl w:val="0"/>
                    <w:numId w:val="0"/>
                  </w:num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color w:val="000000"/>
                    <w:szCs w:val="20"/>
                  </w:rPr>
                </w:pPr>
                <w:r w:rsidRPr="007E0EAE">
                  <w:rPr>
                    <w:rStyle w:val="PlaceholderText"/>
                  </w:rPr>
                  <w:t>Click or tap here to enter text.</w:t>
                </w:r>
              </w:p>
            </w:tc>
          </w:sdtContent>
        </w:sdt>
      </w:tr>
      <w:tr w:rsidR="00A84397" w14:paraId="4391B112" w14:textId="77777777" w:rsidTr="00023BC4">
        <w:trPr>
          <w:trHeight w:val="428"/>
        </w:trPr>
        <w:tc>
          <w:tcPr>
            <w:cnfStyle w:val="001000000000" w:firstRow="0" w:lastRow="0" w:firstColumn="1" w:lastColumn="0" w:oddVBand="0" w:evenVBand="0" w:oddHBand="0" w:evenHBand="0" w:firstRowFirstColumn="0" w:firstRowLastColumn="0" w:lastRowFirstColumn="0" w:lastRowLastColumn="0"/>
            <w:tcW w:w="3681" w:type="dxa"/>
          </w:tcPr>
          <w:p w14:paraId="3B10EFA6" w14:textId="77777777" w:rsidR="00A84397" w:rsidRPr="00A122EB" w:rsidRDefault="00A84397" w:rsidP="00023BC4">
            <w:pPr>
              <w:numPr>
                <w:ilvl w:val="0"/>
                <w:numId w:val="0"/>
              </w:numPr>
              <w:autoSpaceDE w:val="0"/>
              <w:autoSpaceDN w:val="0"/>
              <w:adjustRightInd w:val="0"/>
              <w:spacing w:before="0"/>
              <w:rPr>
                <w:rFonts w:asciiTheme="minorHAnsi" w:eastAsia="Calibri" w:hAnsiTheme="minorHAnsi" w:cs="Arial"/>
                <w:b w:val="0"/>
                <w:color w:val="000000"/>
                <w:szCs w:val="20"/>
              </w:rPr>
            </w:pPr>
            <w:r w:rsidRPr="00A122EB">
              <w:rPr>
                <w:rFonts w:asciiTheme="minorHAnsi" w:eastAsia="Calibri" w:hAnsiTheme="minorHAnsi" w:cs="Arial"/>
                <w:b w:val="0"/>
                <w:color w:val="000000"/>
                <w:szCs w:val="20"/>
              </w:rPr>
              <w:t>Policy numbers</w:t>
            </w:r>
          </w:p>
        </w:tc>
        <w:sdt>
          <w:sdtPr>
            <w:rPr>
              <w:rFonts w:asciiTheme="minorHAnsi" w:eastAsia="Calibri" w:hAnsiTheme="minorHAnsi" w:cs="Arial"/>
              <w:color w:val="000000"/>
              <w:szCs w:val="20"/>
            </w:rPr>
            <w:id w:val="454605292"/>
            <w:placeholder>
              <w:docPart w:val="E1767AA5BAC443B2904EF0CB29D35080"/>
            </w:placeholder>
            <w:showingPlcHdr/>
            <w:text/>
          </w:sdtPr>
          <w:sdtEndPr/>
          <w:sdtContent>
            <w:tc>
              <w:tcPr>
                <w:tcW w:w="5386" w:type="dxa"/>
              </w:tcPr>
              <w:p w14:paraId="13C69012" w14:textId="77777777" w:rsidR="00A84397" w:rsidRDefault="00A84397" w:rsidP="00023BC4">
                <w:pPr>
                  <w:numPr>
                    <w:ilvl w:val="0"/>
                    <w:numId w:val="0"/>
                  </w:num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color w:val="000000"/>
                    <w:szCs w:val="20"/>
                  </w:rPr>
                </w:pPr>
                <w:r w:rsidRPr="007E0EAE">
                  <w:rPr>
                    <w:rStyle w:val="PlaceholderText"/>
                  </w:rPr>
                  <w:t>Click or tap here to enter text.</w:t>
                </w:r>
              </w:p>
            </w:tc>
          </w:sdtContent>
        </w:sdt>
      </w:tr>
      <w:tr w:rsidR="00A84397" w14:paraId="59D83C4B" w14:textId="77777777" w:rsidTr="00023BC4">
        <w:trPr>
          <w:trHeight w:val="549"/>
        </w:trPr>
        <w:tc>
          <w:tcPr>
            <w:cnfStyle w:val="001000000000" w:firstRow="0" w:lastRow="0" w:firstColumn="1" w:lastColumn="0" w:oddVBand="0" w:evenVBand="0" w:oddHBand="0" w:evenHBand="0" w:firstRowFirstColumn="0" w:firstRowLastColumn="0" w:lastRowFirstColumn="0" w:lastRowLastColumn="0"/>
            <w:tcW w:w="3681" w:type="dxa"/>
          </w:tcPr>
          <w:p w14:paraId="4742D1A9" w14:textId="77777777" w:rsidR="00A84397" w:rsidRPr="00A122EB" w:rsidRDefault="00A84397" w:rsidP="00023BC4">
            <w:pPr>
              <w:numPr>
                <w:ilvl w:val="0"/>
                <w:numId w:val="0"/>
              </w:numPr>
              <w:autoSpaceDE w:val="0"/>
              <w:autoSpaceDN w:val="0"/>
              <w:adjustRightInd w:val="0"/>
              <w:spacing w:before="0"/>
              <w:rPr>
                <w:rFonts w:asciiTheme="minorHAnsi" w:eastAsia="Calibri" w:hAnsiTheme="minorHAnsi" w:cs="Arial"/>
                <w:b w:val="0"/>
                <w:color w:val="000000"/>
                <w:szCs w:val="20"/>
              </w:rPr>
            </w:pPr>
            <w:r w:rsidRPr="00A122EB">
              <w:rPr>
                <w:rFonts w:asciiTheme="minorHAnsi" w:eastAsia="Calibri" w:hAnsiTheme="minorHAnsi" w:cs="Arial"/>
                <w:b w:val="0"/>
                <w:color w:val="000000"/>
                <w:szCs w:val="20"/>
              </w:rPr>
              <w:t>Coverage</w:t>
            </w:r>
          </w:p>
        </w:tc>
        <w:sdt>
          <w:sdtPr>
            <w:rPr>
              <w:rFonts w:asciiTheme="minorHAnsi" w:eastAsia="Calibri" w:hAnsiTheme="minorHAnsi" w:cs="Arial"/>
              <w:color w:val="000000"/>
              <w:szCs w:val="20"/>
            </w:rPr>
            <w:id w:val="-434206238"/>
            <w:placeholder>
              <w:docPart w:val="BC63D3D25409430297273569B3CCBFEA"/>
            </w:placeholder>
            <w:showingPlcHdr/>
            <w:text/>
          </w:sdtPr>
          <w:sdtEndPr/>
          <w:sdtContent>
            <w:tc>
              <w:tcPr>
                <w:tcW w:w="5386" w:type="dxa"/>
              </w:tcPr>
              <w:p w14:paraId="69721D3A" w14:textId="77777777" w:rsidR="00A84397" w:rsidRDefault="00A84397" w:rsidP="00023BC4">
                <w:pPr>
                  <w:numPr>
                    <w:ilvl w:val="0"/>
                    <w:numId w:val="0"/>
                  </w:num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color w:val="000000"/>
                    <w:szCs w:val="20"/>
                  </w:rPr>
                </w:pPr>
                <w:r w:rsidRPr="007E0EAE">
                  <w:rPr>
                    <w:rStyle w:val="PlaceholderText"/>
                  </w:rPr>
                  <w:t>Click or tap here to enter text.</w:t>
                </w:r>
              </w:p>
            </w:tc>
          </w:sdtContent>
        </w:sdt>
      </w:tr>
      <w:tr w:rsidR="00A84397" w14:paraId="2DAB8472" w14:textId="77777777" w:rsidTr="00023BC4">
        <w:trPr>
          <w:trHeight w:val="557"/>
        </w:trPr>
        <w:tc>
          <w:tcPr>
            <w:cnfStyle w:val="001000000000" w:firstRow="0" w:lastRow="0" w:firstColumn="1" w:lastColumn="0" w:oddVBand="0" w:evenVBand="0" w:oddHBand="0" w:evenHBand="0" w:firstRowFirstColumn="0" w:firstRowLastColumn="0" w:lastRowFirstColumn="0" w:lastRowLastColumn="0"/>
            <w:tcW w:w="3681" w:type="dxa"/>
          </w:tcPr>
          <w:p w14:paraId="578DFD9C" w14:textId="77777777" w:rsidR="00A84397" w:rsidRPr="00A122EB" w:rsidRDefault="00A84397" w:rsidP="00023BC4">
            <w:pPr>
              <w:numPr>
                <w:ilvl w:val="0"/>
                <w:numId w:val="0"/>
              </w:numPr>
              <w:autoSpaceDE w:val="0"/>
              <w:autoSpaceDN w:val="0"/>
              <w:adjustRightInd w:val="0"/>
              <w:spacing w:before="0"/>
              <w:rPr>
                <w:rFonts w:asciiTheme="minorHAnsi" w:eastAsia="Calibri" w:hAnsiTheme="minorHAnsi" w:cs="Arial"/>
                <w:b w:val="0"/>
                <w:color w:val="000000"/>
                <w:szCs w:val="20"/>
              </w:rPr>
            </w:pPr>
            <w:r w:rsidRPr="00A122EB">
              <w:rPr>
                <w:rFonts w:asciiTheme="minorHAnsi" w:eastAsia="Calibri" w:hAnsiTheme="minorHAnsi" w:cs="Arial"/>
                <w:b w:val="0"/>
                <w:color w:val="000000"/>
                <w:szCs w:val="20"/>
              </w:rPr>
              <w:t>Currency (expiry date)</w:t>
            </w:r>
          </w:p>
        </w:tc>
        <w:sdt>
          <w:sdtPr>
            <w:rPr>
              <w:rFonts w:asciiTheme="minorHAnsi" w:eastAsia="Calibri" w:hAnsiTheme="minorHAnsi" w:cs="Arial"/>
              <w:color w:val="000000"/>
              <w:szCs w:val="20"/>
            </w:rPr>
            <w:id w:val="-23019924"/>
            <w:placeholder>
              <w:docPart w:val="DAE3EA9B28F54088B14D6097A85B4066"/>
            </w:placeholder>
            <w:showingPlcHdr/>
            <w:text/>
          </w:sdtPr>
          <w:sdtEndPr/>
          <w:sdtContent>
            <w:tc>
              <w:tcPr>
                <w:tcW w:w="5386" w:type="dxa"/>
              </w:tcPr>
              <w:p w14:paraId="7D4726E1" w14:textId="77777777" w:rsidR="00A84397" w:rsidRDefault="00A84397" w:rsidP="00023BC4">
                <w:pPr>
                  <w:numPr>
                    <w:ilvl w:val="0"/>
                    <w:numId w:val="0"/>
                  </w:num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color w:val="000000"/>
                    <w:szCs w:val="20"/>
                  </w:rPr>
                </w:pPr>
                <w:r w:rsidRPr="007E0EAE">
                  <w:rPr>
                    <w:rStyle w:val="PlaceholderText"/>
                  </w:rPr>
                  <w:t>Click or tap here to enter text.</w:t>
                </w:r>
              </w:p>
            </w:tc>
          </w:sdtContent>
        </w:sdt>
      </w:tr>
    </w:tbl>
    <w:p w14:paraId="2804C2E3" w14:textId="77777777" w:rsidR="00A84397" w:rsidRDefault="00A84397" w:rsidP="00A84397">
      <w:pPr>
        <w:numPr>
          <w:ilvl w:val="0"/>
          <w:numId w:val="0"/>
        </w:numPr>
        <w:rPr>
          <w:rFonts w:asciiTheme="majorHAnsi" w:eastAsia="Calibri" w:hAnsiTheme="majorHAnsi" w:cstheme="majorBidi"/>
          <w:bCs/>
          <w:color w:val="007EBB"/>
          <w:sz w:val="26"/>
        </w:rPr>
      </w:pPr>
      <w:r>
        <w:rPr>
          <w:rFonts w:eastAsia="Calibri"/>
        </w:rPr>
        <w:br w:type="page"/>
      </w:r>
    </w:p>
    <w:p w14:paraId="59B53E27" w14:textId="77777777" w:rsidR="00A84397" w:rsidRPr="002C6EEF" w:rsidRDefault="00A84397" w:rsidP="00A84397">
      <w:pPr>
        <w:pStyle w:val="Heading2Numbered"/>
        <w:rPr>
          <w:rFonts w:eastAsia="Calibri"/>
        </w:rPr>
      </w:pPr>
      <w:bookmarkStart w:id="14" w:name="_Toc501444297"/>
      <w:r w:rsidRPr="002C6EEF">
        <w:rPr>
          <w:rFonts w:eastAsia="Calibri"/>
        </w:rPr>
        <w:lastRenderedPageBreak/>
        <w:t>Project eligibility</w:t>
      </w:r>
      <w:bookmarkEnd w:id="14"/>
    </w:p>
    <w:p w14:paraId="191E4725" w14:textId="250EF55F" w:rsidR="00A84397" w:rsidRPr="007835D9" w:rsidRDefault="00A84397" w:rsidP="00A84397">
      <w:pPr>
        <w:autoSpaceDE w:val="0"/>
        <w:autoSpaceDN w:val="0"/>
        <w:adjustRightInd w:val="0"/>
        <w:spacing w:before="0" w:after="0"/>
        <w:rPr>
          <w:rFonts w:asciiTheme="minorHAnsi" w:eastAsia="Calibri" w:hAnsiTheme="minorHAnsi" w:cs="Arial"/>
          <w:color w:val="000000"/>
          <w:szCs w:val="20"/>
        </w:rPr>
      </w:pPr>
      <w:r w:rsidRPr="007835D9">
        <w:rPr>
          <w:rFonts w:asciiTheme="minorHAnsi" w:eastAsia="Calibri" w:hAnsiTheme="minorHAnsi" w:cs="Arial"/>
          <w:color w:val="000000"/>
          <w:szCs w:val="20"/>
        </w:rPr>
        <w:t xml:space="preserve">To be considered for Circulate funding the application must meet </w:t>
      </w:r>
      <w:r w:rsidRPr="007835D9">
        <w:rPr>
          <w:rFonts w:asciiTheme="minorHAnsi" w:eastAsia="Calibri" w:hAnsiTheme="minorHAnsi" w:cs="Arial"/>
          <w:b/>
          <w:color w:val="000000"/>
          <w:szCs w:val="20"/>
        </w:rPr>
        <w:t xml:space="preserve">all </w:t>
      </w:r>
      <w:r w:rsidRPr="007835D9">
        <w:rPr>
          <w:rFonts w:asciiTheme="minorHAnsi" w:eastAsia="Calibri" w:hAnsiTheme="minorHAnsi" w:cs="Arial"/>
          <w:color w:val="000000"/>
          <w:szCs w:val="20"/>
        </w:rPr>
        <w:t>of the following eligibility criteria</w:t>
      </w:r>
      <w:r w:rsidR="00945B15">
        <w:rPr>
          <w:rFonts w:asciiTheme="minorHAnsi" w:eastAsia="Calibri" w:hAnsiTheme="minorHAnsi" w:cs="Arial"/>
          <w:color w:val="000000"/>
          <w:szCs w:val="20"/>
        </w:rPr>
        <w:t>.</w:t>
      </w:r>
    </w:p>
    <w:p w14:paraId="399C1C46" w14:textId="77777777" w:rsidR="00A84397" w:rsidRPr="007835D9" w:rsidRDefault="00A84397" w:rsidP="00A84397">
      <w:pPr>
        <w:autoSpaceDE w:val="0"/>
        <w:autoSpaceDN w:val="0"/>
        <w:adjustRightInd w:val="0"/>
        <w:spacing w:before="0" w:after="0"/>
        <w:rPr>
          <w:rFonts w:asciiTheme="minorHAnsi" w:eastAsia="Calibri" w:hAnsiTheme="minorHAnsi" w:cs="Arial"/>
          <w:color w:val="000000"/>
          <w:szCs w:val="20"/>
        </w:rPr>
      </w:pPr>
    </w:p>
    <w:p w14:paraId="34F58E5C" w14:textId="77777777" w:rsidR="00A84397" w:rsidRPr="007835D9" w:rsidRDefault="00A84397" w:rsidP="00A84397">
      <w:pPr>
        <w:numPr>
          <w:ilvl w:val="0"/>
          <w:numId w:val="0"/>
        </w:numPr>
        <w:autoSpaceDE w:val="0"/>
        <w:autoSpaceDN w:val="0"/>
        <w:adjustRightInd w:val="0"/>
        <w:spacing w:before="0" w:after="0" w:line="259" w:lineRule="auto"/>
        <w:rPr>
          <w:rFonts w:asciiTheme="minorHAnsi" w:eastAsia="Calibri" w:hAnsiTheme="minorHAnsi" w:cs="Arial"/>
          <w:b/>
          <w:color w:val="000000"/>
          <w:szCs w:val="20"/>
        </w:rPr>
      </w:pPr>
      <w:r w:rsidRPr="007835D9">
        <w:rPr>
          <w:rFonts w:asciiTheme="minorHAnsi" w:eastAsia="Calibri" w:hAnsiTheme="minorHAnsi" w:cs="Arial"/>
          <w:b/>
          <w:color w:val="000000"/>
          <w:szCs w:val="20"/>
        </w:rPr>
        <w:t>The project diverts materials from landfill which would not be possible without the assistance of Circulate funding</w:t>
      </w:r>
      <w:r w:rsidR="00945B15">
        <w:rPr>
          <w:rFonts w:asciiTheme="minorHAnsi" w:eastAsia="Calibri" w:hAnsiTheme="minorHAnsi" w:cs="Arial"/>
          <w:b/>
          <w:color w:val="000000"/>
          <w:szCs w:val="20"/>
        </w:rPr>
        <w:t>.</w:t>
      </w:r>
      <w:r w:rsidRPr="007835D9">
        <w:rPr>
          <w:rFonts w:asciiTheme="minorHAnsi" w:eastAsia="Calibri" w:hAnsiTheme="minorHAnsi" w:cs="Arial"/>
          <w:b/>
          <w:color w:val="000000"/>
          <w:szCs w:val="20"/>
        </w:rPr>
        <w:t xml:space="preserve"> </w:t>
      </w:r>
    </w:p>
    <w:bookmarkStart w:id="15" w:name="_Hlk499036844"/>
    <w:p w14:paraId="4B632C99" w14:textId="77777777" w:rsidR="00A84397" w:rsidRPr="007835D9" w:rsidRDefault="001E3C55" w:rsidP="00A84397">
      <w:pPr>
        <w:numPr>
          <w:ilvl w:val="0"/>
          <w:numId w:val="0"/>
        </w:numPr>
        <w:autoSpaceDE w:val="0"/>
        <w:autoSpaceDN w:val="0"/>
        <w:adjustRightInd w:val="0"/>
        <w:spacing w:before="0" w:after="0" w:line="259" w:lineRule="auto"/>
        <w:rPr>
          <w:rFonts w:asciiTheme="minorHAnsi" w:eastAsia="Calibri" w:hAnsiTheme="minorHAnsi" w:cs="Arial"/>
          <w:color w:val="000000"/>
          <w:szCs w:val="20"/>
        </w:rPr>
      </w:pPr>
      <w:sdt>
        <w:sdtPr>
          <w:rPr>
            <w:rFonts w:asciiTheme="minorHAnsi" w:eastAsia="Calibri" w:hAnsiTheme="minorHAnsi" w:cs="Arial"/>
            <w:color w:val="000000"/>
            <w:szCs w:val="20"/>
          </w:rPr>
          <w:id w:val="1517727780"/>
          <w14:checkbox>
            <w14:checked w14:val="0"/>
            <w14:checkedState w14:val="2612" w14:font="MS Gothic"/>
            <w14:uncheckedState w14:val="2610" w14:font="MS Gothic"/>
          </w14:checkbox>
        </w:sdtPr>
        <w:sdtEndPr/>
        <w:sdtContent>
          <w:r w:rsidR="00A84397">
            <w:rPr>
              <w:rFonts w:ascii="MS Gothic" w:eastAsia="MS Gothic" w:hAnsi="MS Gothic" w:cs="Arial" w:hint="eastAsia"/>
              <w:color w:val="000000"/>
              <w:szCs w:val="20"/>
            </w:rPr>
            <w:t>☐</w:t>
          </w:r>
        </w:sdtContent>
      </w:sdt>
      <w:r w:rsidR="00A84397">
        <w:rPr>
          <w:rFonts w:asciiTheme="minorHAnsi" w:eastAsia="Calibri" w:hAnsiTheme="minorHAnsi" w:cs="Arial"/>
          <w:color w:val="000000"/>
          <w:szCs w:val="20"/>
        </w:rPr>
        <w:t xml:space="preserve">  </w:t>
      </w:r>
      <w:r w:rsidR="00A84397" w:rsidRPr="007835D9">
        <w:rPr>
          <w:rFonts w:asciiTheme="minorHAnsi" w:eastAsia="Calibri" w:hAnsiTheme="minorHAnsi" w:cs="Arial"/>
          <w:color w:val="000000"/>
          <w:szCs w:val="20"/>
        </w:rPr>
        <w:t>Yes</w:t>
      </w:r>
      <w:r w:rsidR="00A84397">
        <w:rPr>
          <w:rFonts w:asciiTheme="minorHAnsi" w:eastAsia="Calibri" w:hAnsiTheme="minorHAnsi" w:cs="Arial"/>
          <w:color w:val="000000"/>
          <w:szCs w:val="20"/>
        </w:rPr>
        <w:tab/>
      </w:r>
      <w:r w:rsidR="00A84397" w:rsidRPr="007835D9">
        <w:rPr>
          <w:rFonts w:asciiTheme="minorHAnsi" w:eastAsia="Calibri" w:hAnsiTheme="minorHAnsi" w:cs="Arial"/>
          <w:color w:val="000000"/>
          <w:szCs w:val="20"/>
        </w:rPr>
        <w:t xml:space="preserve"> </w:t>
      </w:r>
      <w:sdt>
        <w:sdtPr>
          <w:rPr>
            <w:rFonts w:asciiTheme="minorHAnsi" w:eastAsia="Calibri" w:hAnsiTheme="minorHAnsi" w:cs="Arial"/>
            <w:color w:val="000000"/>
            <w:szCs w:val="20"/>
          </w:rPr>
          <w:id w:val="1334639159"/>
          <w14:checkbox>
            <w14:checked w14:val="0"/>
            <w14:checkedState w14:val="2612" w14:font="MS Gothic"/>
            <w14:uncheckedState w14:val="2610" w14:font="MS Gothic"/>
          </w14:checkbox>
        </w:sdtPr>
        <w:sdtEndPr/>
        <w:sdtContent>
          <w:r w:rsidR="00A84397">
            <w:rPr>
              <w:rFonts w:ascii="MS Gothic" w:eastAsia="MS Gothic" w:hAnsi="MS Gothic" w:cs="Arial" w:hint="eastAsia"/>
              <w:color w:val="000000"/>
              <w:szCs w:val="20"/>
            </w:rPr>
            <w:t>☐</w:t>
          </w:r>
        </w:sdtContent>
      </w:sdt>
      <w:r w:rsidR="00A84397">
        <w:rPr>
          <w:rFonts w:asciiTheme="minorHAnsi" w:eastAsia="Calibri" w:hAnsiTheme="minorHAnsi" w:cs="Arial"/>
          <w:color w:val="000000"/>
          <w:szCs w:val="20"/>
        </w:rPr>
        <w:t xml:space="preserve">  </w:t>
      </w:r>
      <w:r w:rsidR="00A84397" w:rsidRPr="007835D9">
        <w:rPr>
          <w:rFonts w:asciiTheme="minorHAnsi" w:eastAsia="Calibri" w:hAnsiTheme="minorHAnsi" w:cs="Arial"/>
          <w:color w:val="000000"/>
          <w:szCs w:val="20"/>
        </w:rPr>
        <w:t>No</w:t>
      </w:r>
    </w:p>
    <w:bookmarkEnd w:id="15"/>
    <w:p w14:paraId="36B2C6DE" w14:textId="77777777" w:rsidR="00A84397" w:rsidRPr="007835D9" w:rsidRDefault="00A84397" w:rsidP="00A84397">
      <w:pPr>
        <w:autoSpaceDE w:val="0"/>
        <w:autoSpaceDN w:val="0"/>
        <w:adjustRightInd w:val="0"/>
        <w:spacing w:before="0" w:after="0"/>
        <w:ind w:left="720"/>
        <w:rPr>
          <w:rFonts w:asciiTheme="minorHAnsi" w:eastAsia="Calibri" w:hAnsiTheme="minorHAnsi" w:cs="Arial"/>
          <w:color w:val="000000"/>
          <w:szCs w:val="20"/>
        </w:rPr>
      </w:pPr>
    </w:p>
    <w:p w14:paraId="038411F6" w14:textId="77777777" w:rsidR="00A84397" w:rsidRPr="007835D9" w:rsidRDefault="00A84397" w:rsidP="00A84397">
      <w:pPr>
        <w:numPr>
          <w:ilvl w:val="0"/>
          <w:numId w:val="0"/>
        </w:numPr>
        <w:autoSpaceDE w:val="0"/>
        <w:autoSpaceDN w:val="0"/>
        <w:adjustRightInd w:val="0"/>
        <w:spacing w:before="0" w:after="0" w:line="259" w:lineRule="auto"/>
        <w:rPr>
          <w:rFonts w:asciiTheme="minorHAnsi" w:eastAsia="Calibri" w:hAnsiTheme="minorHAnsi" w:cs="Arial"/>
          <w:color w:val="000000"/>
          <w:szCs w:val="20"/>
        </w:rPr>
      </w:pPr>
      <w:r w:rsidRPr="007835D9">
        <w:rPr>
          <w:rFonts w:asciiTheme="minorHAnsi" w:eastAsia="Calibri" w:hAnsiTheme="minorHAnsi" w:cs="Arial"/>
          <w:b/>
          <w:color w:val="000000"/>
          <w:szCs w:val="20"/>
        </w:rPr>
        <w:t xml:space="preserve">The project involves </w:t>
      </w:r>
      <w:r w:rsidRPr="001F7990">
        <w:rPr>
          <w:rFonts w:asciiTheme="minorHAnsi" w:eastAsia="Calibri" w:hAnsiTheme="minorHAnsi" w:cs="Arial"/>
          <w:b/>
          <w:color w:val="000000"/>
          <w:szCs w:val="20"/>
        </w:rPr>
        <w:t>business to business</w:t>
      </w:r>
      <w:r w:rsidRPr="007835D9">
        <w:rPr>
          <w:rFonts w:asciiTheme="minorHAnsi" w:eastAsia="Calibri" w:hAnsiTheme="minorHAnsi" w:cs="Arial"/>
          <w:b/>
          <w:color w:val="000000"/>
          <w:szCs w:val="20"/>
        </w:rPr>
        <w:t xml:space="preserve"> transfer of materials </w:t>
      </w:r>
      <w:r>
        <w:rPr>
          <w:rFonts w:asciiTheme="minorHAnsi" w:eastAsia="Calibri" w:hAnsiTheme="minorHAnsi" w:cs="Arial"/>
          <w:b/>
          <w:color w:val="000000"/>
          <w:szCs w:val="20"/>
        </w:rPr>
        <w:t xml:space="preserve">previously sent to landfill, resulting in the retention of resources within </w:t>
      </w:r>
      <w:r w:rsidRPr="007835D9">
        <w:rPr>
          <w:rFonts w:asciiTheme="minorHAnsi" w:eastAsia="Calibri" w:hAnsiTheme="minorHAnsi" w:cs="Arial"/>
          <w:b/>
          <w:color w:val="000000"/>
          <w:szCs w:val="20"/>
        </w:rPr>
        <w:t>the productive economy?</w:t>
      </w:r>
      <w:r w:rsidRPr="007835D9">
        <w:rPr>
          <w:rFonts w:asciiTheme="minorHAnsi" w:eastAsia="Calibri" w:hAnsiTheme="minorHAnsi" w:cs="Arial"/>
          <w:color w:val="000000"/>
          <w:szCs w:val="20"/>
        </w:rPr>
        <w:t xml:space="preserve"> </w:t>
      </w:r>
    </w:p>
    <w:p w14:paraId="7CB1BFA3" w14:textId="77777777" w:rsidR="00A84397" w:rsidRPr="007835D9" w:rsidRDefault="001E3C55" w:rsidP="00A84397">
      <w:sdt>
        <w:sdtPr>
          <w:id w:val="-1983535445"/>
          <w14:checkbox>
            <w14:checked w14:val="0"/>
            <w14:checkedState w14:val="2612" w14:font="MS Gothic"/>
            <w14:uncheckedState w14:val="2610" w14:font="MS Gothic"/>
          </w14:checkbox>
        </w:sdtPr>
        <w:sdtEndPr/>
        <w:sdtContent>
          <w:r w:rsidR="00A84397">
            <w:rPr>
              <w:rFonts w:ascii="MS Gothic" w:eastAsia="MS Gothic" w:hAnsi="MS Gothic" w:hint="eastAsia"/>
            </w:rPr>
            <w:t>☐</w:t>
          </w:r>
        </w:sdtContent>
      </w:sdt>
      <w:r w:rsidR="00A84397">
        <w:t xml:space="preserve">  </w:t>
      </w:r>
      <w:r w:rsidR="00A84397" w:rsidRPr="007835D9">
        <w:t>Yes</w:t>
      </w:r>
      <w:r w:rsidR="00A84397">
        <w:tab/>
      </w:r>
      <w:r w:rsidR="00A84397" w:rsidRPr="007835D9">
        <w:t xml:space="preserve"> </w:t>
      </w:r>
      <w:sdt>
        <w:sdtPr>
          <w:id w:val="1096979263"/>
          <w14:checkbox>
            <w14:checked w14:val="0"/>
            <w14:checkedState w14:val="2612" w14:font="MS Gothic"/>
            <w14:uncheckedState w14:val="2610" w14:font="MS Gothic"/>
          </w14:checkbox>
        </w:sdtPr>
        <w:sdtEndPr/>
        <w:sdtContent>
          <w:r w:rsidR="00A84397">
            <w:rPr>
              <w:rFonts w:ascii="MS Gothic" w:eastAsia="MS Gothic" w:hAnsi="MS Gothic" w:hint="eastAsia"/>
            </w:rPr>
            <w:t>☐</w:t>
          </w:r>
        </w:sdtContent>
      </w:sdt>
      <w:r w:rsidR="00A84397">
        <w:t xml:space="preserve">  </w:t>
      </w:r>
      <w:r w:rsidR="00A84397" w:rsidRPr="007835D9">
        <w:t>No</w:t>
      </w:r>
    </w:p>
    <w:p w14:paraId="4A11D609" w14:textId="77777777" w:rsidR="00A84397" w:rsidRPr="007835D9" w:rsidRDefault="00A84397" w:rsidP="00A84397">
      <w:pPr>
        <w:autoSpaceDE w:val="0"/>
        <w:autoSpaceDN w:val="0"/>
        <w:adjustRightInd w:val="0"/>
        <w:spacing w:before="0" w:after="0"/>
        <w:ind w:left="720"/>
        <w:rPr>
          <w:rFonts w:asciiTheme="minorHAnsi" w:eastAsia="Calibri" w:hAnsiTheme="minorHAnsi" w:cs="Arial"/>
          <w:color w:val="000000"/>
          <w:szCs w:val="20"/>
        </w:rPr>
      </w:pPr>
    </w:p>
    <w:p w14:paraId="294D00FF" w14:textId="77777777" w:rsidR="00A84397" w:rsidRPr="007835D9" w:rsidRDefault="00A84397" w:rsidP="00A84397">
      <w:pPr>
        <w:numPr>
          <w:ilvl w:val="0"/>
          <w:numId w:val="0"/>
        </w:numPr>
        <w:autoSpaceDE w:val="0"/>
        <w:autoSpaceDN w:val="0"/>
        <w:adjustRightInd w:val="0"/>
        <w:spacing w:before="0" w:after="0" w:line="259" w:lineRule="auto"/>
        <w:rPr>
          <w:rFonts w:asciiTheme="minorHAnsi" w:eastAsia="Calibri" w:hAnsiTheme="minorHAnsi" w:cs="Arial"/>
          <w:color w:val="000000"/>
          <w:szCs w:val="20"/>
        </w:rPr>
      </w:pPr>
      <w:r w:rsidRPr="007835D9">
        <w:rPr>
          <w:rFonts w:asciiTheme="minorHAnsi" w:eastAsia="Calibri" w:hAnsiTheme="minorHAnsi" w:cs="Arial"/>
          <w:b/>
          <w:color w:val="000000"/>
          <w:szCs w:val="20"/>
        </w:rPr>
        <w:t xml:space="preserve">The materials </w:t>
      </w:r>
      <w:r>
        <w:rPr>
          <w:rFonts w:asciiTheme="minorHAnsi" w:eastAsia="Calibri" w:hAnsiTheme="minorHAnsi" w:cs="Arial"/>
          <w:b/>
          <w:color w:val="000000"/>
          <w:szCs w:val="20"/>
        </w:rPr>
        <w:t>diverted from landfill by this project</w:t>
      </w:r>
      <w:r w:rsidRPr="007835D9">
        <w:rPr>
          <w:rFonts w:asciiTheme="minorHAnsi" w:eastAsia="Calibri" w:hAnsiTheme="minorHAnsi" w:cs="Arial"/>
          <w:b/>
          <w:color w:val="000000"/>
          <w:szCs w:val="20"/>
        </w:rPr>
        <w:t xml:space="preserve"> are from the commercial and industrial (C&amp;I) and/or construction and demolition (C&amp;D) sectors in NSW</w:t>
      </w:r>
      <w:r w:rsidRPr="007835D9">
        <w:rPr>
          <w:rFonts w:asciiTheme="minorHAnsi" w:eastAsia="Calibri" w:hAnsiTheme="minorHAnsi" w:cs="Arial"/>
          <w:color w:val="000000"/>
          <w:szCs w:val="20"/>
        </w:rPr>
        <w:t xml:space="preserve">. </w:t>
      </w:r>
    </w:p>
    <w:p w14:paraId="0A2BF56E" w14:textId="77777777" w:rsidR="00A84397" w:rsidRPr="007835D9" w:rsidRDefault="001E3C55" w:rsidP="00A84397">
      <w:sdt>
        <w:sdtPr>
          <w:id w:val="1573773309"/>
          <w14:checkbox>
            <w14:checked w14:val="0"/>
            <w14:checkedState w14:val="2612" w14:font="MS Gothic"/>
            <w14:uncheckedState w14:val="2610" w14:font="MS Gothic"/>
          </w14:checkbox>
        </w:sdtPr>
        <w:sdtEndPr/>
        <w:sdtContent>
          <w:r w:rsidR="00A84397">
            <w:rPr>
              <w:rFonts w:ascii="MS Gothic" w:eastAsia="MS Gothic" w:hAnsi="MS Gothic" w:hint="eastAsia"/>
            </w:rPr>
            <w:t>☐</w:t>
          </w:r>
        </w:sdtContent>
      </w:sdt>
      <w:r w:rsidR="00A84397">
        <w:t xml:space="preserve">  </w:t>
      </w:r>
      <w:r w:rsidR="00A84397" w:rsidRPr="007835D9">
        <w:t>Yes</w:t>
      </w:r>
      <w:r w:rsidR="00A84397">
        <w:tab/>
      </w:r>
      <w:r w:rsidR="00A84397" w:rsidRPr="007835D9">
        <w:t xml:space="preserve"> </w:t>
      </w:r>
      <w:sdt>
        <w:sdtPr>
          <w:id w:val="1381598311"/>
          <w14:checkbox>
            <w14:checked w14:val="0"/>
            <w14:checkedState w14:val="2612" w14:font="MS Gothic"/>
            <w14:uncheckedState w14:val="2610" w14:font="MS Gothic"/>
          </w14:checkbox>
        </w:sdtPr>
        <w:sdtEndPr/>
        <w:sdtContent>
          <w:r w:rsidR="00A84397">
            <w:rPr>
              <w:rFonts w:ascii="MS Gothic" w:eastAsia="MS Gothic" w:hAnsi="MS Gothic" w:hint="eastAsia"/>
            </w:rPr>
            <w:t>☐</w:t>
          </w:r>
        </w:sdtContent>
      </w:sdt>
      <w:r w:rsidR="00A84397">
        <w:t xml:space="preserve">  </w:t>
      </w:r>
      <w:r w:rsidR="00A84397" w:rsidRPr="007835D9">
        <w:t>No</w:t>
      </w:r>
    </w:p>
    <w:p w14:paraId="537338AE" w14:textId="77777777" w:rsidR="00A84397" w:rsidRPr="007835D9" w:rsidRDefault="00A84397" w:rsidP="00A84397">
      <w:pPr>
        <w:autoSpaceDE w:val="0"/>
        <w:autoSpaceDN w:val="0"/>
        <w:adjustRightInd w:val="0"/>
        <w:spacing w:before="0" w:after="0"/>
        <w:rPr>
          <w:rFonts w:asciiTheme="minorHAnsi" w:eastAsia="Calibri" w:hAnsiTheme="minorHAnsi" w:cs="Arial"/>
          <w:color w:val="000000"/>
          <w:szCs w:val="20"/>
        </w:rPr>
      </w:pPr>
    </w:p>
    <w:p w14:paraId="06523C23" w14:textId="77777777" w:rsidR="00A84397" w:rsidRPr="007835D9" w:rsidRDefault="00A84397" w:rsidP="00A84397">
      <w:pPr>
        <w:numPr>
          <w:ilvl w:val="0"/>
          <w:numId w:val="0"/>
        </w:numPr>
        <w:autoSpaceDE w:val="0"/>
        <w:autoSpaceDN w:val="0"/>
        <w:adjustRightInd w:val="0"/>
        <w:spacing w:before="0" w:after="0" w:line="259" w:lineRule="auto"/>
        <w:rPr>
          <w:rFonts w:asciiTheme="minorHAnsi" w:eastAsia="Calibri" w:hAnsiTheme="minorHAnsi" w:cs="Arial"/>
          <w:b/>
          <w:color w:val="000000"/>
          <w:szCs w:val="20"/>
        </w:rPr>
      </w:pPr>
      <w:r w:rsidRPr="007835D9">
        <w:rPr>
          <w:rFonts w:asciiTheme="minorHAnsi" w:eastAsia="Calibri" w:hAnsiTheme="minorHAnsi" w:cs="Arial"/>
          <w:b/>
          <w:color w:val="000000"/>
          <w:szCs w:val="20"/>
        </w:rPr>
        <w:t xml:space="preserve">The project will achieve at least the minimum tonnes diversion from landfill for one or more of the relevant waste material? </w:t>
      </w:r>
      <w:r w:rsidRPr="007835D9">
        <w:rPr>
          <w:rFonts w:asciiTheme="minorHAnsi" w:eastAsia="Calibri" w:hAnsiTheme="minorHAnsi" w:cs="Arial"/>
          <w:color w:val="000000"/>
          <w:szCs w:val="20"/>
        </w:rPr>
        <w:t xml:space="preserve">Refer to table </w:t>
      </w:r>
      <w:r>
        <w:rPr>
          <w:rFonts w:asciiTheme="minorHAnsi" w:eastAsia="Calibri" w:hAnsiTheme="minorHAnsi" w:cs="Arial"/>
          <w:color w:val="000000"/>
          <w:szCs w:val="20"/>
        </w:rPr>
        <w:t>1</w:t>
      </w:r>
      <w:r w:rsidRPr="007835D9">
        <w:rPr>
          <w:rFonts w:asciiTheme="minorHAnsi" w:eastAsia="Calibri" w:hAnsiTheme="minorHAnsi" w:cs="Arial"/>
          <w:color w:val="000000"/>
          <w:szCs w:val="20"/>
        </w:rPr>
        <w:t xml:space="preserve"> below</w:t>
      </w:r>
      <w:r>
        <w:rPr>
          <w:rFonts w:asciiTheme="minorHAnsi" w:eastAsia="Calibri" w:hAnsiTheme="minorHAnsi" w:cs="Arial"/>
          <w:color w:val="000000"/>
          <w:szCs w:val="20"/>
        </w:rPr>
        <w:t>.</w:t>
      </w:r>
    </w:p>
    <w:p w14:paraId="1BD9C4C9" w14:textId="77777777" w:rsidR="00A84397" w:rsidRPr="007835D9" w:rsidRDefault="001E3C55" w:rsidP="00A84397">
      <w:pPr>
        <w:numPr>
          <w:ilvl w:val="0"/>
          <w:numId w:val="0"/>
        </w:numPr>
        <w:autoSpaceDE w:val="0"/>
        <w:autoSpaceDN w:val="0"/>
        <w:adjustRightInd w:val="0"/>
        <w:spacing w:before="0" w:after="0" w:line="259" w:lineRule="auto"/>
        <w:rPr>
          <w:rFonts w:asciiTheme="minorHAnsi" w:eastAsia="Calibri" w:hAnsiTheme="minorHAnsi" w:cs="Arial"/>
          <w:color w:val="000000"/>
          <w:szCs w:val="20"/>
        </w:rPr>
      </w:pPr>
      <w:sdt>
        <w:sdtPr>
          <w:rPr>
            <w:rFonts w:asciiTheme="minorHAnsi" w:eastAsia="Calibri" w:hAnsiTheme="minorHAnsi" w:cs="Arial"/>
            <w:color w:val="000000"/>
            <w:szCs w:val="20"/>
          </w:rPr>
          <w:id w:val="800274480"/>
          <w14:checkbox>
            <w14:checked w14:val="0"/>
            <w14:checkedState w14:val="2612" w14:font="MS Gothic"/>
            <w14:uncheckedState w14:val="2610" w14:font="MS Gothic"/>
          </w14:checkbox>
        </w:sdtPr>
        <w:sdtEndPr/>
        <w:sdtContent>
          <w:r w:rsidR="00A84397">
            <w:rPr>
              <w:rFonts w:ascii="MS Gothic" w:eastAsia="MS Gothic" w:hAnsi="MS Gothic" w:cs="Arial" w:hint="eastAsia"/>
              <w:color w:val="000000"/>
              <w:szCs w:val="20"/>
            </w:rPr>
            <w:t>☐</w:t>
          </w:r>
        </w:sdtContent>
      </w:sdt>
      <w:r w:rsidR="00A84397">
        <w:rPr>
          <w:rFonts w:asciiTheme="minorHAnsi" w:eastAsia="Calibri" w:hAnsiTheme="minorHAnsi" w:cs="Arial"/>
          <w:color w:val="000000"/>
          <w:szCs w:val="20"/>
        </w:rPr>
        <w:t xml:space="preserve">  </w:t>
      </w:r>
      <w:r w:rsidR="00A84397" w:rsidRPr="007835D9">
        <w:rPr>
          <w:rFonts w:asciiTheme="minorHAnsi" w:eastAsia="Calibri" w:hAnsiTheme="minorHAnsi" w:cs="Arial"/>
          <w:color w:val="000000"/>
          <w:szCs w:val="20"/>
        </w:rPr>
        <w:t>Yes</w:t>
      </w:r>
      <w:r w:rsidR="00A84397">
        <w:rPr>
          <w:rFonts w:asciiTheme="minorHAnsi" w:eastAsia="Calibri" w:hAnsiTheme="minorHAnsi" w:cs="Arial"/>
          <w:color w:val="000000"/>
          <w:szCs w:val="20"/>
        </w:rPr>
        <w:tab/>
      </w:r>
      <w:r w:rsidR="00A84397" w:rsidRPr="007835D9">
        <w:rPr>
          <w:rFonts w:asciiTheme="minorHAnsi" w:eastAsia="Calibri" w:hAnsiTheme="minorHAnsi" w:cs="Arial"/>
          <w:color w:val="000000"/>
          <w:szCs w:val="20"/>
        </w:rPr>
        <w:t xml:space="preserve"> </w:t>
      </w:r>
      <w:sdt>
        <w:sdtPr>
          <w:rPr>
            <w:rFonts w:asciiTheme="minorHAnsi" w:eastAsia="Calibri" w:hAnsiTheme="minorHAnsi" w:cs="Arial"/>
            <w:color w:val="000000"/>
            <w:szCs w:val="20"/>
          </w:rPr>
          <w:id w:val="-687219218"/>
          <w14:checkbox>
            <w14:checked w14:val="0"/>
            <w14:checkedState w14:val="2612" w14:font="MS Gothic"/>
            <w14:uncheckedState w14:val="2610" w14:font="MS Gothic"/>
          </w14:checkbox>
        </w:sdtPr>
        <w:sdtEndPr/>
        <w:sdtContent>
          <w:r w:rsidR="00A84397">
            <w:rPr>
              <w:rFonts w:ascii="MS Gothic" w:eastAsia="MS Gothic" w:hAnsi="MS Gothic" w:cs="Arial" w:hint="eastAsia"/>
              <w:color w:val="000000"/>
              <w:szCs w:val="20"/>
            </w:rPr>
            <w:t>☐</w:t>
          </w:r>
        </w:sdtContent>
      </w:sdt>
      <w:r w:rsidR="00A84397">
        <w:rPr>
          <w:rFonts w:asciiTheme="minorHAnsi" w:eastAsia="Calibri" w:hAnsiTheme="minorHAnsi" w:cs="Arial"/>
          <w:color w:val="000000"/>
          <w:szCs w:val="20"/>
        </w:rPr>
        <w:t xml:space="preserve">  </w:t>
      </w:r>
      <w:r w:rsidR="00A84397" w:rsidRPr="007835D9">
        <w:rPr>
          <w:rFonts w:asciiTheme="minorHAnsi" w:eastAsia="Calibri" w:hAnsiTheme="minorHAnsi" w:cs="Arial"/>
          <w:color w:val="000000"/>
          <w:szCs w:val="20"/>
        </w:rPr>
        <w:t>No</w:t>
      </w:r>
    </w:p>
    <w:tbl>
      <w:tblPr>
        <w:tblStyle w:val="GridTable1Light"/>
        <w:tblW w:w="0" w:type="auto"/>
        <w:tblLook w:val="0600" w:firstRow="0" w:lastRow="0" w:firstColumn="0" w:lastColumn="0" w:noHBand="1" w:noVBand="1"/>
      </w:tblPr>
      <w:tblGrid>
        <w:gridCol w:w="4508"/>
        <w:gridCol w:w="4509"/>
      </w:tblGrid>
      <w:tr w:rsidR="00A84397" w14:paraId="2EA2CC67" w14:textId="77777777" w:rsidTr="00023BC4">
        <w:tc>
          <w:tcPr>
            <w:tcW w:w="4513" w:type="dxa"/>
          </w:tcPr>
          <w:p w14:paraId="0C5F2418" w14:textId="77777777" w:rsidR="00A84397" w:rsidRDefault="00A84397" w:rsidP="00023BC4">
            <w:pPr>
              <w:numPr>
                <w:ilvl w:val="0"/>
                <w:numId w:val="0"/>
              </w:numPr>
              <w:autoSpaceDE w:val="0"/>
              <w:autoSpaceDN w:val="0"/>
              <w:adjustRightInd w:val="0"/>
              <w:spacing w:before="0" w:line="259" w:lineRule="auto"/>
              <w:rPr>
                <w:rFonts w:asciiTheme="minorHAnsi" w:eastAsia="Calibri" w:hAnsiTheme="minorHAnsi" w:cs="Arial"/>
                <w:color w:val="000000"/>
                <w:szCs w:val="20"/>
              </w:rPr>
            </w:pPr>
            <w:r>
              <w:rPr>
                <w:rFonts w:asciiTheme="minorHAnsi" w:eastAsia="Calibri" w:hAnsiTheme="minorHAnsi" w:cs="Arial"/>
                <w:color w:val="000000"/>
                <w:szCs w:val="20"/>
              </w:rPr>
              <w:t>Material type</w:t>
            </w:r>
          </w:p>
        </w:tc>
        <w:sdt>
          <w:sdtPr>
            <w:rPr>
              <w:rFonts w:asciiTheme="minorHAnsi" w:eastAsia="Calibri" w:hAnsiTheme="minorHAnsi" w:cs="Arial"/>
              <w:color w:val="000000"/>
              <w:szCs w:val="20"/>
            </w:rPr>
            <w:id w:val="-1741476113"/>
            <w:placeholder>
              <w:docPart w:val="9F8F1EE65FD344E8A03730397EDC1918"/>
            </w:placeholder>
            <w:showingPlcHdr/>
            <w:text/>
          </w:sdtPr>
          <w:sdtEndPr/>
          <w:sdtContent>
            <w:tc>
              <w:tcPr>
                <w:tcW w:w="4514" w:type="dxa"/>
              </w:tcPr>
              <w:p w14:paraId="38F874BA" w14:textId="77777777" w:rsidR="00A84397" w:rsidRDefault="00A84397" w:rsidP="00023BC4">
                <w:pPr>
                  <w:numPr>
                    <w:ilvl w:val="0"/>
                    <w:numId w:val="0"/>
                  </w:numPr>
                  <w:autoSpaceDE w:val="0"/>
                  <w:autoSpaceDN w:val="0"/>
                  <w:adjustRightInd w:val="0"/>
                  <w:spacing w:before="0" w:line="259" w:lineRule="auto"/>
                  <w:rPr>
                    <w:rFonts w:asciiTheme="minorHAnsi" w:eastAsia="Calibri" w:hAnsiTheme="minorHAnsi" w:cs="Arial"/>
                    <w:color w:val="000000"/>
                    <w:szCs w:val="20"/>
                  </w:rPr>
                </w:pPr>
                <w:r w:rsidRPr="007112CE">
                  <w:rPr>
                    <w:rStyle w:val="PlaceholderText"/>
                  </w:rPr>
                  <w:t>Click or tap here to enter text.</w:t>
                </w:r>
              </w:p>
            </w:tc>
          </w:sdtContent>
        </w:sdt>
      </w:tr>
      <w:tr w:rsidR="00A84397" w14:paraId="7935789F" w14:textId="77777777" w:rsidTr="00023BC4">
        <w:tc>
          <w:tcPr>
            <w:tcW w:w="4513" w:type="dxa"/>
          </w:tcPr>
          <w:p w14:paraId="3688542D" w14:textId="77777777" w:rsidR="00A84397" w:rsidRDefault="00A84397" w:rsidP="00023BC4">
            <w:pPr>
              <w:numPr>
                <w:ilvl w:val="0"/>
                <w:numId w:val="0"/>
              </w:numPr>
              <w:autoSpaceDE w:val="0"/>
              <w:autoSpaceDN w:val="0"/>
              <w:adjustRightInd w:val="0"/>
              <w:spacing w:before="0" w:line="259" w:lineRule="auto"/>
              <w:rPr>
                <w:rFonts w:asciiTheme="minorHAnsi" w:eastAsia="Calibri" w:hAnsiTheme="minorHAnsi" w:cs="Arial"/>
                <w:color w:val="000000"/>
                <w:szCs w:val="20"/>
              </w:rPr>
            </w:pPr>
            <w:r>
              <w:rPr>
                <w:rFonts w:asciiTheme="minorHAnsi" w:eastAsia="Calibri" w:hAnsiTheme="minorHAnsi" w:cs="Arial"/>
                <w:color w:val="000000"/>
                <w:szCs w:val="20"/>
              </w:rPr>
              <w:t>Tonnes to be diverted</w:t>
            </w:r>
          </w:p>
        </w:tc>
        <w:sdt>
          <w:sdtPr>
            <w:rPr>
              <w:rFonts w:asciiTheme="minorHAnsi" w:eastAsia="Calibri" w:hAnsiTheme="minorHAnsi" w:cs="Arial"/>
              <w:color w:val="000000"/>
              <w:szCs w:val="20"/>
            </w:rPr>
            <w:id w:val="452677703"/>
            <w:placeholder>
              <w:docPart w:val="0F9512EA59224FB1AAE7A790DFF14C92"/>
            </w:placeholder>
            <w:showingPlcHdr/>
            <w:text/>
          </w:sdtPr>
          <w:sdtEndPr/>
          <w:sdtContent>
            <w:tc>
              <w:tcPr>
                <w:tcW w:w="4514" w:type="dxa"/>
              </w:tcPr>
              <w:p w14:paraId="27120423" w14:textId="77777777" w:rsidR="00A84397" w:rsidRDefault="00A84397" w:rsidP="00023BC4">
                <w:pPr>
                  <w:numPr>
                    <w:ilvl w:val="0"/>
                    <w:numId w:val="0"/>
                  </w:numPr>
                  <w:autoSpaceDE w:val="0"/>
                  <w:autoSpaceDN w:val="0"/>
                  <w:adjustRightInd w:val="0"/>
                  <w:spacing w:before="0" w:line="259" w:lineRule="auto"/>
                  <w:rPr>
                    <w:rFonts w:asciiTheme="minorHAnsi" w:eastAsia="Calibri" w:hAnsiTheme="minorHAnsi" w:cs="Arial"/>
                    <w:color w:val="000000"/>
                    <w:szCs w:val="20"/>
                  </w:rPr>
                </w:pPr>
                <w:r w:rsidRPr="007112CE">
                  <w:rPr>
                    <w:rStyle w:val="PlaceholderText"/>
                  </w:rPr>
                  <w:t>Click or tap here to enter text.</w:t>
                </w:r>
              </w:p>
            </w:tc>
          </w:sdtContent>
        </w:sdt>
      </w:tr>
    </w:tbl>
    <w:p w14:paraId="136157A9" w14:textId="77777777" w:rsidR="00A84397" w:rsidRDefault="00A84397" w:rsidP="00A84397">
      <w:pPr>
        <w:pStyle w:val="Caption"/>
      </w:pPr>
    </w:p>
    <w:p w14:paraId="186CB774" w14:textId="77777777" w:rsidR="00A84397" w:rsidRDefault="00A84397" w:rsidP="00A84397">
      <w:pPr>
        <w:pStyle w:val="Caption"/>
      </w:pPr>
      <w:r>
        <w:t xml:space="preserve">Table </w:t>
      </w:r>
      <w:fldSimple w:instr=" SEQ Table \* ARABIC ">
        <w:r>
          <w:rPr>
            <w:noProof/>
          </w:rPr>
          <w:t>1</w:t>
        </w:r>
      </w:fldSimple>
      <w:r>
        <w:t>. Minimum diversion thresholds by material type</w:t>
      </w:r>
    </w:p>
    <w:tbl>
      <w:tblPr>
        <w:tblStyle w:val="BandedTable1"/>
        <w:tblpPr w:leftFromText="180" w:rightFromText="180" w:vertAnchor="text" w:horzAnchor="margin" w:tblpY="145"/>
        <w:tblW w:w="8789" w:type="dxa"/>
        <w:tblLook w:val="04A0" w:firstRow="1" w:lastRow="0" w:firstColumn="1" w:lastColumn="0" w:noHBand="0" w:noVBand="1"/>
      </w:tblPr>
      <w:tblGrid>
        <w:gridCol w:w="5103"/>
        <w:gridCol w:w="3686"/>
      </w:tblGrid>
      <w:tr w:rsidR="00A84397" w:rsidRPr="007835D9" w14:paraId="4369D75A" w14:textId="77777777" w:rsidTr="005F016E">
        <w:trPr>
          <w:cnfStyle w:val="100000000000" w:firstRow="1" w:lastRow="0" w:firstColumn="0" w:lastColumn="0" w:oddVBand="0" w:evenVBand="0" w:oddHBand="0"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5103" w:type="dxa"/>
            <w:hideMark/>
          </w:tcPr>
          <w:p w14:paraId="1DC69471" w14:textId="77777777" w:rsidR="00A84397" w:rsidRPr="007835D9" w:rsidRDefault="00A84397" w:rsidP="00023BC4">
            <w:pPr>
              <w:numPr>
                <w:ilvl w:val="0"/>
                <w:numId w:val="0"/>
              </w:numPr>
              <w:ind w:left="720"/>
              <w:contextualSpacing/>
              <w:rPr>
                <w:rFonts w:asciiTheme="minorHAnsi" w:eastAsia="Calibri" w:hAnsiTheme="minorHAnsi" w:cs="Times New Roman"/>
                <w:bCs/>
                <w:szCs w:val="20"/>
              </w:rPr>
            </w:pPr>
            <w:bookmarkStart w:id="16" w:name="_Hlk499626819"/>
            <w:r w:rsidRPr="007835D9">
              <w:rPr>
                <w:rFonts w:asciiTheme="minorHAnsi" w:eastAsia="Calibri" w:hAnsiTheme="minorHAnsi" w:cs="Times New Roman"/>
                <w:bCs/>
                <w:szCs w:val="20"/>
              </w:rPr>
              <w:t>Material Type</w:t>
            </w:r>
          </w:p>
        </w:tc>
        <w:tc>
          <w:tcPr>
            <w:tcW w:w="3686" w:type="dxa"/>
            <w:hideMark/>
          </w:tcPr>
          <w:p w14:paraId="66396879" w14:textId="77777777" w:rsidR="00A84397" w:rsidRPr="007835D9" w:rsidRDefault="00A84397" w:rsidP="005F016E">
            <w:pPr>
              <w:numPr>
                <w:ilvl w:val="0"/>
                <w:numId w:val="0"/>
              </w:numPr>
              <w:ind w:left="720"/>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imes New Roman"/>
                <w:bCs/>
                <w:szCs w:val="20"/>
              </w:rPr>
            </w:pPr>
            <w:r w:rsidRPr="007835D9">
              <w:rPr>
                <w:rFonts w:asciiTheme="minorHAnsi" w:eastAsia="Calibri" w:hAnsiTheme="minorHAnsi" w:cs="Times New Roman"/>
                <w:bCs/>
                <w:szCs w:val="20"/>
              </w:rPr>
              <w:t>Minimum project tonnes diverted</w:t>
            </w:r>
          </w:p>
        </w:tc>
      </w:tr>
      <w:tr w:rsidR="00A84397" w:rsidRPr="007835D9" w14:paraId="16273382" w14:textId="77777777" w:rsidTr="005F016E">
        <w:trPr>
          <w:trHeight w:val="340"/>
        </w:trPr>
        <w:tc>
          <w:tcPr>
            <w:cnfStyle w:val="001000000000" w:firstRow="0" w:lastRow="0" w:firstColumn="1" w:lastColumn="0" w:oddVBand="0" w:evenVBand="0" w:oddHBand="0" w:evenHBand="0" w:firstRowFirstColumn="0" w:firstRowLastColumn="0" w:lastRowFirstColumn="0" w:lastRowLastColumn="0"/>
            <w:tcW w:w="5103" w:type="dxa"/>
            <w:noWrap/>
            <w:vAlign w:val="center"/>
            <w:hideMark/>
          </w:tcPr>
          <w:p w14:paraId="4E777907" w14:textId="77777777" w:rsidR="00A84397" w:rsidRPr="007835D9" w:rsidRDefault="00A84397" w:rsidP="00023BC4">
            <w:pPr>
              <w:numPr>
                <w:ilvl w:val="0"/>
                <w:numId w:val="0"/>
              </w:numPr>
              <w:ind w:left="720"/>
              <w:contextualSpacing/>
              <w:rPr>
                <w:rFonts w:asciiTheme="minorHAnsi" w:eastAsia="Calibri" w:hAnsiTheme="minorHAnsi" w:cs="Times New Roman"/>
                <w:szCs w:val="20"/>
              </w:rPr>
            </w:pPr>
            <w:r w:rsidRPr="007835D9">
              <w:rPr>
                <w:rFonts w:asciiTheme="minorHAnsi" w:eastAsia="Calibri" w:hAnsiTheme="minorHAnsi" w:cs="Times New Roman"/>
                <w:szCs w:val="20"/>
              </w:rPr>
              <w:t>Glass</w:t>
            </w:r>
          </w:p>
        </w:tc>
        <w:tc>
          <w:tcPr>
            <w:tcW w:w="3686" w:type="dxa"/>
            <w:noWrap/>
            <w:vAlign w:val="center"/>
            <w:hideMark/>
          </w:tcPr>
          <w:p w14:paraId="586AD982" w14:textId="77777777" w:rsidR="00A84397" w:rsidRPr="007835D9" w:rsidRDefault="00A84397" w:rsidP="005F016E">
            <w:pPr>
              <w:numPr>
                <w:ilvl w:val="0"/>
                <w:numId w:val="0"/>
              </w:numPr>
              <w:ind w:left="720"/>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szCs w:val="20"/>
              </w:rPr>
            </w:pPr>
            <w:r w:rsidRPr="007835D9">
              <w:rPr>
                <w:rFonts w:asciiTheme="minorHAnsi" w:eastAsia="Calibri" w:hAnsiTheme="minorHAnsi" w:cs="Times New Roman"/>
                <w:szCs w:val="20"/>
              </w:rPr>
              <w:t>100</w:t>
            </w:r>
          </w:p>
        </w:tc>
      </w:tr>
      <w:tr w:rsidR="00A84397" w:rsidRPr="007835D9" w14:paraId="7560CF8D" w14:textId="77777777" w:rsidTr="005F016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03" w:type="dxa"/>
            <w:noWrap/>
            <w:vAlign w:val="center"/>
          </w:tcPr>
          <w:p w14:paraId="78EFCF8D" w14:textId="77777777" w:rsidR="00A84397" w:rsidRPr="007835D9" w:rsidRDefault="00A84397" w:rsidP="00023BC4">
            <w:pPr>
              <w:numPr>
                <w:ilvl w:val="0"/>
                <w:numId w:val="0"/>
              </w:numPr>
              <w:ind w:left="720"/>
              <w:contextualSpacing/>
              <w:rPr>
                <w:rFonts w:asciiTheme="minorHAnsi" w:eastAsia="Calibri" w:hAnsiTheme="minorHAnsi" w:cs="Times New Roman"/>
                <w:szCs w:val="20"/>
              </w:rPr>
            </w:pPr>
            <w:r>
              <w:rPr>
                <w:rFonts w:asciiTheme="minorHAnsi" w:eastAsia="Calibri" w:hAnsiTheme="minorHAnsi" w:cs="Times New Roman"/>
                <w:szCs w:val="20"/>
              </w:rPr>
              <w:t>Gyprock</w:t>
            </w:r>
          </w:p>
        </w:tc>
        <w:tc>
          <w:tcPr>
            <w:tcW w:w="3686" w:type="dxa"/>
            <w:noWrap/>
            <w:vAlign w:val="center"/>
          </w:tcPr>
          <w:p w14:paraId="22FA3F72" w14:textId="77777777" w:rsidR="00A84397" w:rsidRPr="007835D9" w:rsidRDefault="00A84397" w:rsidP="005F016E">
            <w:pPr>
              <w:numPr>
                <w:ilvl w:val="0"/>
                <w:numId w:val="0"/>
              </w:numPr>
              <w:ind w:left="720"/>
              <w:contextualSpacing/>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imes New Roman"/>
                <w:szCs w:val="20"/>
              </w:rPr>
            </w:pPr>
            <w:r>
              <w:rPr>
                <w:rFonts w:asciiTheme="minorHAnsi" w:eastAsia="Calibri" w:hAnsiTheme="minorHAnsi" w:cs="Times New Roman"/>
                <w:szCs w:val="20"/>
              </w:rPr>
              <w:t>400</w:t>
            </w:r>
          </w:p>
        </w:tc>
      </w:tr>
      <w:tr w:rsidR="00A84397" w:rsidRPr="007835D9" w14:paraId="26319750" w14:textId="77777777" w:rsidTr="005F016E">
        <w:trPr>
          <w:trHeight w:val="340"/>
        </w:trPr>
        <w:tc>
          <w:tcPr>
            <w:cnfStyle w:val="001000000000" w:firstRow="0" w:lastRow="0" w:firstColumn="1" w:lastColumn="0" w:oddVBand="0" w:evenVBand="0" w:oddHBand="0" w:evenHBand="0" w:firstRowFirstColumn="0" w:firstRowLastColumn="0" w:lastRowFirstColumn="0" w:lastRowLastColumn="0"/>
            <w:tcW w:w="5103" w:type="dxa"/>
            <w:noWrap/>
            <w:vAlign w:val="center"/>
          </w:tcPr>
          <w:p w14:paraId="1E075DF1" w14:textId="77777777" w:rsidR="00A84397" w:rsidRPr="007835D9" w:rsidRDefault="00A84397" w:rsidP="00023BC4">
            <w:pPr>
              <w:numPr>
                <w:ilvl w:val="0"/>
                <w:numId w:val="0"/>
              </w:numPr>
              <w:ind w:left="720"/>
              <w:contextualSpacing/>
              <w:rPr>
                <w:rFonts w:asciiTheme="minorHAnsi" w:eastAsia="Calibri" w:hAnsiTheme="minorHAnsi" w:cs="Times New Roman"/>
                <w:szCs w:val="20"/>
              </w:rPr>
            </w:pPr>
            <w:r>
              <w:rPr>
                <w:rFonts w:asciiTheme="minorHAnsi" w:eastAsia="Calibri" w:hAnsiTheme="minorHAnsi" w:cs="Times New Roman"/>
                <w:szCs w:val="20"/>
              </w:rPr>
              <w:t>Metals</w:t>
            </w:r>
          </w:p>
        </w:tc>
        <w:tc>
          <w:tcPr>
            <w:tcW w:w="3686" w:type="dxa"/>
            <w:noWrap/>
            <w:vAlign w:val="center"/>
          </w:tcPr>
          <w:p w14:paraId="1BABBAFF" w14:textId="77777777" w:rsidR="00A84397" w:rsidRPr="007835D9" w:rsidRDefault="00A84397" w:rsidP="005F016E">
            <w:pPr>
              <w:numPr>
                <w:ilvl w:val="0"/>
                <w:numId w:val="0"/>
              </w:numPr>
              <w:ind w:left="720"/>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szCs w:val="20"/>
              </w:rPr>
            </w:pPr>
            <w:r>
              <w:rPr>
                <w:rFonts w:asciiTheme="minorHAnsi" w:eastAsia="Calibri" w:hAnsiTheme="minorHAnsi" w:cs="Times New Roman"/>
                <w:szCs w:val="20"/>
              </w:rPr>
              <w:t>400</w:t>
            </w:r>
          </w:p>
        </w:tc>
      </w:tr>
      <w:tr w:rsidR="00A84397" w:rsidRPr="007835D9" w14:paraId="133809C6" w14:textId="77777777" w:rsidTr="005F016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03" w:type="dxa"/>
            <w:noWrap/>
            <w:vAlign w:val="center"/>
          </w:tcPr>
          <w:p w14:paraId="5786A743" w14:textId="77777777" w:rsidR="00A84397" w:rsidRDefault="00A84397" w:rsidP="00023BC4">
            <w:pPr>
              <w:numPr>
                <w:ilvl w:val="0"/>
                <w:numId w:val="0"/>
              </w:numPr>
              <w:ind w:left="720"/>
              <w:contextualSpacing/>
              <w:rPr>
                <w:rFonts w:asciiTheme="minorHAnsi" w:eastAsia="Calibri" w:hAnsiTheme="minorHAnsi" w:cs="Times New Roman"/>
                <w:szCs w:val="20"/>
              </w:rPr>
            </w:pPr>
            <w:r>
              <w:rPr>
                <w:rFonts w:asciiTheme="minorHAnsi" w:eastAsia="Calibri" w:hAnsiTheme="minorHAnsi" w:cs="Times New Roman"/>
                <w:szCs w:val="20"/>
              </w:rPr>
              <w:t>Masonry</w:t>
            </w:r>
          </w:p>
        </w:tc>
        <w:tc>
          <w:tcPr>
            <w:tcW w:w="3686" w:type="dxa"/>
            <w:noWrap/>
            <w:vAlign w:val="center"/>
          </w:tcPr>
          <w:p w14:paraId="63CB8EF4" w14:textId="77777777" w:rsidR="00A84397" w:rsidRDefault="00A84397" w:rsidP="005F016E">
            <w:pPr>
              <w:numPr>
                <w:ilvl w:val="0"/>
                <w:numId w:val="0"/>
              </w:numPr>
              <w:ind w:left="720"/>
              <w:contextualSpacing/>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imes New Roman"/>
                <w:szCs w:val="20"/>
              </w:rPr>
            </w:pPr>
            <w:r>
              <w:rPr>
                <w:rFonts w:asciiTheme="minorHAnsi" w:eastAsia="Calibri" w:hAnsiTheme="minorHAnsi" w:cs="Times New Roman"/>
                <w:szCs w:val="20"/>
              </w:rPr>
              <w:t>400</w:t>
            </w:r>
          </w:p>
        </w:tc>
      </w:tr>
      <w:tr w:rsidR="00A84397" w:rsidRPr="007835D9" w14:paraId="38FD2F25" w14:textId="77777777" w:rsidTr="005F016E">
        <w:trPr>
          <w:trHeight w:val="340"/>
        </w:trPr>
        <w:tc>
          <w:tcPr>
            <w:cnfStyle w:val="001000000000" w:firstRow="0" w:lastRow="0" w:firstColumn="1" w:lastColumn="0" w:oddVBand="0" w:evenVBand="0" w:oddHBand="0" w:evenHBand="0" w:firstRowFirstColumn="0" w:firstRowLastColumn="0" w:lastRowFirstColumn="0" w:lastRowLastColumn="0"/>
            <w:tcW w:w="5103" w:type="dxa"/>
            <w:noWrap/>
            <w:vAlign w:val="center"/>
          </w:tcPr>
          <w:p w14:paraId="67DBB051" w14:textId="77777777" w:rsidR="00A84397" w:rsidRDefault="00A84397" w:rsidP="00023BC4">
            <w:pPr>
              <w:numPr>
                <w:ilvl w:val="0"/>
                <w:numId w:val="0"/>
              </w:numPr>
              <w:ind w:left="720"/>
              <w:contextualSpacing/>
              <w:rPr>
                <w:rFonts w:asciiTheme="minorHAnsi" w:eastAsia="Calibri" w:hAnsiTheme="minorHAnsi" w:cs="Times New Roman"/>
                <w:szCs w:val="20"/>
              </w:rPr>
            </w:pPr>
            <w:r w:rsidRPr="007835D9">
              <w:rPr>
                <w:rFonts w:asciiTheme="minorHAnsi" w:eastAsia="Calibri" w:hAnsiTheme="minorHAnsi" w:cs="Times New Roman"/>
                <w:szCs w:val="20"/>
              </w:rPr>
              <w:t>Organics</w:t>
            </w:r>
          </w:p>
        </w:tc>
        <w:tc>
          <w:tcPr>
            <w:tcW w:w="3686" w:type="dxa"/>
            <w:noWrap/>
            <w:vAlign w:val="center"/>
          </w:tcPr>
          <w:p w14:paraId="720806E3" w14:textId="77777777" w:rsidR="00A84397" w:rsidRDefault="00A84397" w:rsidP="005F016E">
            <w:pPr>
              <w:numPr>
                <w:ilvl w:val="0"/>
                <w:numId w:val="0"/>
              </w:numPr>
              <w:ind w:left="720"/>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szCs w:val="20"/>
              </w:rPr>
            </w:pPr>
            <w:r w:rsidRPr="007835D9">
              <w:rPr>
                <w:rFonts w:asciiTheme="minorHAnsi" w:eastAsia="Calibri" w:hAnsiTheme="minorHAnsi" w:cs="Times New Roman"/>
                <w:szCs w:val="20"/>
              </w:rPr>
              <w:t>80</w:t>
            </w:r>
          </w:p>
        </w:tc>
      </w:tr>
      <w:tr w:rsidR="00A84397" w:rsidRPr="007835D9" w14:paraId="6EA31768" w14:textId="77777777" w:rsidTr="005F016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03" w:type="dxa"/>
            <w:noWrap/>
            <w:vAlign w:val="center"/>
          </w:tcPr>
          <w:p w14:paraId="640681DF" w14:textId="77777777" w:rsidR="00A84397" w:rsidRPr="007835D9" w:rsidRDefault="00A84397" w:rsidP="00023BC4">
            <w:pPr>
              <w:numPr>
                <w:ilvl w:val="0"/>
                <w:numId w:val="0"/>
              </w:numPr>
              <w:ind w:left="720"/>
              <w:contextualSpacing/>
              <w:rPr>
                <w:rFonts w:asciiTheme="minorHAnsi" w:eastAsia="Calibri" w:hAnsiTheme="minorHAnsi" w:cs="Times New Roman"/>
                <w:szCs w:val="20"/>
              </w:rPr>
            </w:pPr>
            <w:r>
              <w:rPr>
                <w:rFonts w:asciiTheme="minorHAnsi" w:eastAsia="Calibri" w:hAnsiTheme="minorHAnsi" w:cs="Times New Roman"/>
                <w:szCs w:val="20"/>
              </w:rPr>
              <w:t>Plastics, hard/rigid</w:t>
            </w:r>
          </w:p>
        </w:tc>
        <w:tc>
          <w:tcPr>
            <w:tcW w:w="3686" w:type="dxa"/>
            <w:noWrap/>
            <w:vAlign w:val="center"/>
          </w:tcPr>
          <w:p w14:paraId="68B12346" w14:textId="77777777" w:rsidR="00A84397" w:rsidRPr="007835D9" w:rsidRDefault="00A84397" w:rsidP="005F016E">
            <w:pPr>
              <w:numPr>
                <w:ilvl w:val="0"/>
                <w:numId w:val="0"/>
              </w:numPr>
              <w:ind w:left="720"/>
              <w:contextualSpacing/>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imes New Roman"/>
                <w:szCs w:val="20"/>
              </w:rPr>
            </w:pPr>
            <w:r>
              <w:rPr>
                <w:rFonts w:asciiTheme="minorHAnsi" w:eastAsia="Calibri" w:hAnsiTheme="minorHAnsi" w:cs="Times New Roman"/>
                <w:szCs w:val="20"/>
              </w:rPr>
              <w:t>80</w:t>
            </w:r>
          </w:p>
        </w:tc>
      </w:tr>
      <w:tr w:rsidR="00A84397" w:rsidRPr="007835D9" w14:paraId="73BFA3AF" w14:textId="77777777" w:rsidTr="005F016E">
        <w:trPr>
          <w:trHeight w:val="340"/>
        </w:trPr>
        <w:tc>
          <w:tcPr>
            <w:cnfStyle w:val="001000000000" w:firstRow="0" w:lastRow="0" w:firstColumn="1" w:lastColumn="0" w:oddVBand="0" w:evenVBand="0" w:oddHBand="0" w:evenHBand="0" w:firstRowFirstColumn="0" w:firstRowLastColumn="0" w:lastRowFirstColumn="0" w:lastRowLastColumn="0"/>
            <w:tcW w:w="5103" w:type="dxa"/>
            <w:noWrap/>
            <w:vAlign w:val="center"/>
          </w:tcPr>
          <w:p w14:paraId="01C5EEF7" w14:textId="77777777" w:rsidR="00A84397" w:rsidRPr="007835D9" w:rsidRDefault="00A84397" w:rsidP="00023BC4">
            <w:pPr>
              <w:numPr>
                <w:ilvl w:val="0"/>
                <w:numId w:val="0"/>
              </w:numPr>
              <w:ind w:left="720"/>
              <w:contextualSpacing/>
              <w:rPr>
                <w:rFonts w:asciiTheme="minorHAnsi" w:eastAsia="Calibri" w:hAnsiTheme="minorHAnsi" w:cs="Times New Roman"/>
                <w:szCs w:val="20"/>
              </w:rPr>
            </w:pPr>
            <w:r>
              <w:rPr>
                <w:rFonts w:asciiTheme="minorHAnsi" w:eastAsia="Calibri" w:hAnsiTheme="minorHAnsi" w:cs="Times New Roman"/>
                <w:szCs w:val="20"/>
              </w:rPr>
              <w:t>Plastics, soft/flexible/polystyrene</w:t>
            </w:r>
          </w:p>
        </w:tc>
        <w:tc>
          <w:tcPr>
            <w:tcW w:w="3686" w:type="dxa"/>
            <w:noWrap/>
            <w:vAlign w:val="center"/>
          </w:tcPr>
          <w:p w14:paraId="216D28B6" w14:textId="77777777" w:rsidR="00A84397" w:rsidRPr="007835D9" w:rsidRDefault="00A84397" w:rsidP="005F016E">
            <w:pPr>
              <w:numPr>
                <w:ilvl w:val="0"/>
                <w:numId w:val="0"/>
              </w:numPr>
              <w:ind w:left="720"/>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szCs w:val="20"/>
              </w:rPr>
            </w:pPr>
            <w:r>
              <w:rPr>
                <w:rFonts w:asciiTheme="minorHAnsi" w:eastAsia="Calibri" w:hAnsiTheme="minorHAnsi" w:cs="Times New Roman"/>
                <w:szCs w:val="20"/>
              </w:rPr>
              <w:t>20</w:t>
            </w:r>
          </w:p>
        </w:tc>
      </w:tr>
      <w:tr w:rsidR="00A84397" w:rsidRPr="007835D9" w14:paraId="41850C43" w14:textId="77777777" w:rsidTr="005F016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03" w:type="dxa"/>
            <w:noWrap/>
            <w:vAlign w:val="center"/>
          </w:tcPr>
          <w:p w14:paraId="19F7720E" w14:textId="77777777" w:rsidR="00A84397" w:rsidRPr="007835D9" w:rsidRDefault="00A84397" w:rsidP="00023BC4">
            <w:pPr>
              <w:numPr>
                <w:ilvl w:val="0"/>
                <w:numId w:val="0"/>
              </w:numPr>
              <w:ind w:left="720"/>
              <w:contextualSpacing/>
              <w:rPr>
                <w:rFonts w:asciiTheme="minorHAnsi" w:eastAsia="Calibri" w:hAnsiTheme="minorHAnsi" w:cs="Times New Roman"/>
                <w:szCs w:val="20"/>
              </w:rPr>
            </w:pPr>
            <w:r>
              <w:rPr>
                <w:rFonts w:asciiTheme="minorHAnsi" w:eastAsia="Calibri" w:hAnsiTheme="minorHAnsi" w:cs="Times New Roman"/>
                <w:szCs w:val="20"/>
              </w:rPr>
              <w:t>Textiles</w:t>
            </w:r>
          </w:p>
        </w:tc>
        <w:tc>
          <w:tcPr>
            <w:tcW w:w="3686" w:type="dxa"/>
            <w:noWrap/>
            <w:vAlign w:val="center"/>
          </w:tcPr>
          <w:p w14:paraId="44DF31C4" w14:textId="77777777" w:rsidR="00A84397" w:rsidRPr="007835D9" w:rsidRDefault="00A84397" w:rsidP="005F016E">
            <w:pPr>
              <w:numPr>
                <w:ilvl w:val="0"/>
                <w:numId w:val="0"/>
              </w:numPr>
              <w:ind w:left="720"/>
              <w:contextualSpacing/>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imes New Roman"/>
                <w:szCs w:val="20"/>
              </w:rPr>
            </w:pPr>
            <w:r>
              <w:rPr>
                <w:rFonts w:asciiTheme="minorHAnsi" w:eastAsia="Calibri" w:hAnsiTheme="minorHAnsi" w:cs="Times New Roman"/>
                <w:szCs w:val="20"/>
              </w:rPr>
              <w:t>20</w:t>
            </w:r>
          </w:p>
        </w:tc>
      </w:tr>
      <w:tr w:rsidR="00A84397" w:rsidRPr="007835D9" w14:paraId="1B4DF2A6" w14:textId="77777777" w:rsidTr="005F016E">
        <w:trPr>
          <w:trHeight w:val="340"/>
        </w:trPr>
        <w:tc>
          <w:tcPr>
            <w:cnfStyle w:val="001000000000" w:firstRow="0" w:lastRow="0" w:firstColumn="1" w:lastColumn="0" w:oddVBand="0" w:evenVBand="0" w:oddHBand="0" w:evenHBand="0" w:firstRowFirstColumn="0" w:firstRowLastColumn="0" w:lastRowFirstColumn="0" w:lastRowLastColumn="0"/>
            <w:tcW w:w="5103" w:type="dxa"/>
            <w:noWrap/>
            <w:vAlign w:val="center"/>
          </w:tcPr>
          <w:p w14:paraId="28343AF0" w14:textId="77777777" w:rsidR="00A84397" w:rsidRDefault="00A84397" w:rsidP="00023BC4">
            <w:pPr>
              <w:numPr>
                <w:ilvl w:val="0"/>
                <w:numId w:val="0"/>
              </w:numPr>
              <w:ind w:left="720"/>
              <w:contextualSpacing/>
              <w:rPr>
                <w:rFonts w:asciiTheme="minorHAnsi" w:eastAsia="Calibri" w:hAnsiTheme="minorHAnsi" w:cs="Times New Roman"/>
                <w:szCs w:val="20"/>
              </w:rPr>
            </w:pPr>
            <w:r>
              <w:rPr>
                <w:rFonts w:asciiTheme="minorHAnsi" w:eastAsia="Calibri" w:hAnsiTheme="minorHAnsi" w:cs="Times New Roman"/>
                <w:szCs w:val="20"/>
              </w:rPr>
              <w:t>Timber/wood</w:t>
            </w:r>
          </w:p>
        </w:tc>
        <w:tc>
          <w:tcPr>
            <w:tcW w:w="3686" w:type="dxa"/>
            <w:noWrap/>
            <w:vAlign w:val="center"/>
          </w:tcPr>
          <w:p w14:paraId="76C5BF6F" w14:textId="77777777" w:rsidR="00A84397" w:rsidRDefault="00A84397" w:rsidP="005F016E">
            <w:pPr>
              <w:numPr>
                <w:ilvl w:val="0"/>
                <w:numId w:val="0"/>
              </w:numPr>
              <w:ind w:left="720"/>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szCs w:val="20"/>
              </w:rPr>
            </w:pPr>
            <w:r>
              <w:rPr>
                <w:rFonts w:asciiTheme="minorHAnsi" w:eastAsia="Calibri" w:hAnsiTheme="minorHAnsi" w:cs="Times New Roman"/>
                <w:szCs w:val="20"/>
              </w:rPr>
              <w:t>400</w:t>
            </w:r>
          </w:p>
        </w:tc>
      </w:tr>
      <w:bookmarkEnd w:id="16"/>
    </w:tbl>
    <w:p w14:paraId="18627E62" w14:textId="77777777" w:rsidR="00A84397" w:rsidRPr="007835D9" w:rsidRDefault="00A84397" w:rsidP="00A84397">
      <w:pPr>
        <w:autoSpaceDE w:val="0"/>
        <w:autoSpaceDN w:val="0"/>
        <w:adjustRightInd w:val="0"/>
        <w:spacing w:before="0" w:after="0"/>
        <w:rPr>
          <w:rFonts w:asciiTheme="minorHAnsi" w:eastAsia="Calibri" w:hAnsiTheme="minorHAnsi" w:cs="Arial"/>
          <w:color w:val="000000"/>
          <w:szCs w:val="20"/>
        </w:rPr>
      </w:pPr>
    </w:p>
    <w:p w14:paraId="1597324C" w14:textId="77777777" w:rsidR="00A84397" w:rsidRPr="007835D9" w:rsidRDefault="00A84397" w:rsidP="00A84397">
      <w:pPr>
        <w:pStyle w:val="CalloutBody"/>
        <w:numPr>
          <w:ilvl w:val="0"/>
          <w:numId w:val="13"/>
        </w:numPr>
        <w:ind w:left="232"/>
        <w:rPr>
          <w:rFonts w:asciiTheme="minorHAnsi" w:hAnsiTheme="minorHAnsi"/>
        </w:rPr>
      </w:pPr>
      <w:r w:rsidRPr="007835D9">
        <w:rPr>
          <w:rFonts w:asciiTheme="minorHAnsi" w:hAnsiTheme="minorHAnsi"/>
        </w:rPr>
        <w:t>If you are targeting a material that is not on this list please contact the EPA to discuss minimum diversion target before proceeding with your application.</w:t>
      </w:r>
    </w:p>
    <w:p w14:paraId="64714607" w14:textId="77777777" w:rsidR="00A84397" w:rsidRPr="007835D9" w:rsidRDefault="00A84397" w:rsidP="00A84397">
      <w:pPr>
        <w:autoSpaceDE w:val="0"/>
        <w:autoSpaceDN w:val="0"/>
        <w:adjustRightInd w:val="0"/>
        <w:spacing w:before="0" w:after="0"/>
        <w:rPr>
          <w:rFonts w:asciiTheme="minorHAnsi" w:eastAsia="Calibri" w:hAnsiTheme="minorHAnsi" w:cs="Arial"/>
          <w:color w:val="000000"/>
          <w:szCs w:val="20"/>
        </w:rPr>
      </w:pPr>
    </w:p>
    <w:p w14:paraId="68987220" w14:textId="77777777" w:rsidR="00A84397" w:rsidRDefault="00A84397" w:rsidP="00A84397">
      <w:pPr>
        <w:numPr>
          <w:ilvl w:val="0"/>
          <w:numId w:val="0"/>
        </w:numPr>
        <w:rPr>
          <w:rFonts w:asciiTheme="minorHAnsi" w:eastAsia="Calibri" w:hAnsiTheme="minorHAnsi" w:cs="Arial"/>
          <w:b/>
          <w:color w:val="000000"/>
          <w:szCs w:val="20"/>
        </w:rPr>
      </w:pPr>
      <w:r>
        <w:rPr>
          <w:rFonts w:asciiTheme="minorHAnsi" w:eastAsia="Calibri" w:hAnsiTheme="minorHAnsi" w:cs="Arial"/>
          <w:b/>
          <w:color w:val="000000"/>
          <w:szCs w:val="20"/>
        </w:rPr>
        <w:br w:type="page"/>
      </w:r>
    </w:p>
    <w:p w14:paraId="3B5F31EF" w14:textId="77777777" w:rsidR="00A84397" w:rsidRPr="00B11E8A" w:rsidRDefault="00A84397" w:rsidP="00A84397">
      <w:pPr>
        <w:numPr>
          <w:ilvl w:val="0"/>
          <w:numId w:val="0"/>
        </w:numPr>
        <w:autoSpaceDE w:val="0"/>
        <w:autoSpaceDN w:val="0"/>
        <w:adjustRightInd w:val="0"/>
        <w:spacing w:before="0" w:after="0" w:line="259" w:lineRule="auto"/>
        <w:rPr>
          <w:rFonts w:asciiTheme="minorHAnsi" w:eastAsia="Calibri" w:hAnsiTheme="minorHAnsi" w:cs="Arial"/>
          <w:color w:val="000000"/>
          <w:szCs w:val="20"/>
        </w:rPr>
      </w:pPr>
      <w:r w:rsidRPr="007835D9">
        <w:rPr>
          <w:rFonts w:asciiTheme="minorHAnsi" w:eastAsia="Calibri" w:hAnsiTheme="minorHAnsi" w:cs="Arial"/>
          <w:b/>
          <w:color w:val="000000"/>
          <w:szCs w:val="20"/>
        </w:rPr>
        <w:lastRenderedPageBreak/>
        <w:t>The total funding requested from the EPA does not exceed the maximum $/tonn</w:t>
      </w:r>
      <w:r>
        <w:rPr>
          <w:rFonts w:asciiTheme="minorHAnsi" w:eastAsia="Calibri" w:hAnsiTheme="minorHAnsi" w:cs="Arial"/>
          <w:b/>
          <w:color w:val="000000"/>
          <w:szCs w:val="20"/>
        </w:rPr>
        <w:t xml:space="preserve">e set for the relevant material? </w:t>
      </w:r>
      <w:r w:rsidRPr="00B11E8A">
        <w:rPr>
          <w:rFonts w:asciiTheme="minorHAnsi" w:eastAsia="Calibri" w:hAnsiTheme="minorHAnsi" w:cs="Arial"/>
          <w:color w:val="000000"/>
          <w:szCs w:val="20"/>
        </w:rPr>
        <w:t xml:space="preserve">Use tables 2 and 3 </w:t>
      </w:r>
      <w:r>
        <w:rPr>
          <w:rFonts w:asciiTheme="minorHAnsi" w:eastAsia="Calibri" w:hAnsiTheme="minorHAnsi" w:cs="Arial"/>
          <w:color w:val="000000"/>
          <w:szCs w:val="20"/>
        </w:rPr>
        <w:t xml:space="preserve">below </w:t>
      </w:r>
      <w:r w:rsidRPr="00B11E8A">
        <w:rPr>
          <w:rFonts w:asciiTheme="minorHAnsi" w:eastAsia="Calibri" w:hAnsiTheme="minorHAnsi" w:cs="Arial"/>
          <w:color w:val="000000"/>
          <w:szCs w:val="20"/>
        </w:rPr>
        <w:t>to calculate</w:t>
      </w:r>
      <w:r>
        <w:rPr>
          <w:rFonts w:asciiTheme="minorHAnsi" w:eastAsia="Calibri" w:hAnsiTheme="minorHAnsi" w:cs="Arial"/>
          <w:color w:val="000000"/>
          <w:szCs w:val="20"/>
        </w:rPr>
        <w:t>.</w:t>
      </w:r>
    </w:p>
    <w:p w14:paraId="4E0B5E69" w14:textId="77777777" w:rsidR="00A84397" w:rsidRPr="007835D9" w:rsidRDefault="001E3C55" w:rsidP="00A84397">
      <w:pPr>
        <w:numPr>
          <w:ilvl w:val="0"/>
          <w:numId w:val="0"/>
        </w:numPr>
        <w:autoSpaceDE w:val="0"/>
        <w:autoSpaceDN w:val="0"/>
        <w:adjustRightInd w:val="0"/>
        <w:spacing w:before="0" w:after="0" w:line="259" w:lineRule="auto"/>
        <w:rPr>
          <w:rFonts w:asciiTheme="minorHAnsi" w:eastAsia="Calibri" w:hAnsiTheme="minorHAnsi" w:cs="Arial"/>
          <w:color w:val="000000"/>
          <w:szCs w:val="20"/>
        </w:rPr>
      </w:pPr>
      <w:sdt>
        <w:sdtPr>
          <w:rPr>
            <w:rFonts w:asciiTheme="minorHAnsi" w:eastAsia="Calibri" w:hAnsiTheme="minorHAnsi" w:cs="Arial"/>
            <w:color w:val="000000"/>
            <w:szCs w:val="20"/>
          </w:rPr>
          <w:id w:val="-781876543"/>
          <w14:checkbox>
            <w14:checked w14:val="0"/>
            <w14:checkedState w14:val="2612" w14:font="MS Gothic"/>
            <w14:uncheckedState w14:val="2610" w14:font="MS Gothic"/>
          </w14:checkbox>
        </w:sdtPr>
        <w:sdtEndPr/>
        <w:sdtContent>
          <w:r w:rsidR="00A84397">
            <w:rPr>
              <w:rFonts w:ascii="MS Gothic" w:eastAsia="MS Gothic" w:hAnsi="MS Gothic" w:cs="Arial" w:hint="eastAsia"/>
              <w:color w:val="000000"/>
              <w:szCs w:val="20"/>
            </w:rPr>
            <w:t>☐</w:t>
          </w:r>
        </w:sdtContent>
      </w:sdt>
      <w:r w:rsidR="00A84397">
        <w:rPr>
          <w:rFonts w:asciiTheme="minorHAnsi" w:eastAsia="Calibri" w:hAnsiTheme="minorHAnsi" w:cs="Arial"/>
          <w:color w:val="000000"/>
          <w:szCs w:val="20"/>
        </w:rPr>
        <w:t xml:space="preserve">  </w:t>
      </w:r>
      <w:r w:rsidR="00A84397" w:rsidRPr="007835D9">
        <w:rPr>
          <w:rFonts w:asciiTheme="minorHAnsi" w:eastAsia="Calibri" w:hAnsiTheme="minorHAnsi" w:cs="Arial"/>
          <w:color w:val="000000"/>
          <w:szCs w:val="20"/>
        </w:rPr>
        <w:t>Yes</w:t>
      </w:r>
      <w:r w:rsidR="00A84397">
        <w:rPr>
          <w:rFonts w:asciiTheme="minorHAnsi" w:eastAsia="Calibri" w:hAnsiTheme="minorHAnsi" w:cs="Arial"/>
          <w:color w:val="000000"/>
          <w:szCs w:val="20"/>
        </w:rPr>
        <w:tab/>
      </w:r>
      <w:r w:rsidR="00A84397" w:rsidRPr="007835D9">
        <w:rPr>
          <w:rFonts w:asciiTheme="minorHAnsi" w:eastAsia="Calibri" w:hAnsiTheme="minorHAnsi" w:cs="Arial"/>
          <w:color w:val="000000"/>
          <w:szCs w:val="20"/>
        </w:rPr>
        <w:t xml:space="preserve"> </w:t>
      </w:r>
      <w:sdt>
        <w:sdtPr>
          <w:rPr>
            <w:rFonts w:asciiTheme="minorHAnsi" w:eastAsia="Calibri" w:hAnsiTheme="minorHAnsi" w:cs="Arial"/>
            <w:color w:val="000000"/>
            <w:szCs w:val="20"/>
          </w:rPr>
          <w:id w:val="-1960021330"/>
          <w14:checkbox>
            <w14:checked w14:val="0"/>
            <w14:checkedState w14:val="2612" w14:font="MS Gothic"/>
            <w14:uncheckedState w14:val="2610" w14:font="MS Gothic"/>
          </w14:checkbox>
        </w:sdtPr>
        <w:sdtEndPr/>
        <w:sdtContent>
          <w:r w:rsidR="00A84397">
            <w:rPr>
              <w:rFonts w:ascii="MS Gothic" w:eastAsia="MS Gothic" w:hAnsi="MS Gothic" w:cs="Arial" w:hint="eastAsia"/>
              <w:color w:val="000000"/>
              <w:szCs w:val="20"/>
            </w:rPr>
            <w:t>☐</w:t>
          </w:r>
        </w:sdtContent>
      </w:sdt>
      <w:r w:rsidR="00A84397">
        <w:rPr>
          <w:rFonts w:asciiTheme="minorHAnsi" w:eastAsia="Calibri" w:hAnsiTheme="minorHAnsi" w:cs="Arial"/>
          <w:color w:val="000000"/>
          <w:szCs w:val="20"/>
        </w:rPr>
        <w:t xml:space="preserve">  </w:t>
      </w:r>
      <w:r w:rsidR="00A84397" w:rsidRPr="007835D9">
        <w:rPr>
          <w:rFonts w:asciiTheme="minorHAnsi" w:eastAsia="Calibri" w:hAnsiTheme="minorHAnsi" w:cs="Arial"/>
          <w:color w:val="000000"/>
          <w:szCs w:val="20"/>
        </w:rPr>
        <w:t>No</w:t>
      </w:r>
    </w:p>
    <w:p w14:paraId="2531D204" w14:textId="77777777" w:rsidR="00A84397" w:rsidRDefault="00A84397" w:rsidP="00A84397">
      <w:pPr>
        <w:numPr>
          <w:ilvl w:val="0"/>
          <w:numId w:val="0"/>
        </w:numPr>
        <w:autoSpaceDE w:val="0"/>
        <w:autoSpaceDN w:val="0"/>
        <w:adjustRightInd w:val="0"/>
        <w:spacing w:before="0" w:after="0" w:line="259" w:lineRule="auto"/>
        <w:rPr>
          <w:rFonts w:asciiTheme="minorHAnsi" w:eastAsia="Calibri" w:hAnsiTheme="minorHAnsi" w:cs="Arial"/>
          <w:b/>
          <w:color w:val="000000"/>
          <w:szCs w:val="20"/>
        </w:rPr>
      </w:pPr>
    </w:p>
    <w:p w14:paraId="03529E33" w14:textId="77777777" w:rsidR="00A84397" w:rsidRDefault="00A84397" w:rsidP="00A84397">
      <w:pPr>
        <w:pStyle w:val="Caption"/>
      </w:pPr>
      <w:r>
        <w:t xml:space="preserve">Table </w:t>
      </w:r>
      <w:fldSimple w:instr=" SEQ Table \* ARABIC ">
        <w:r>
          <w:rPr>
            <w:noProof/>
          </w:rPr>
          <w:t>2</w:t>
        </w:r>
      </w:fldSimple>
      <w:r>
        <w:t>. Maximum cost to EPA per tonne of diversion, by material type</w:t>
      </w:r>
    </w:p>
    <w:tbl>
      <w:tblPr>
        <w:tblStyle w:val="BandedTable1"/>
        <w:tblpPr w:leftFromText="180" w:rightFromText="180" w:vertAnchor="text" w:horzAnchor="margin" w:tblpXSpec="center" w:tblpY="124"/>
        <w:tblW w:w="9072" w:type="dxa"/>
        <w:tblLook w:val="04A0" w:firstRow="1" w:lastRow="0" w:firstColumn="1" w:lastColumn="0" w:noHBand="0" w:noVBand="1"/>
      </w:tblPr>
      <w:tblGrid>
        <w:gridCol w:w="5245"/>
        <w:gridCol w:w="3827"/>
      </w:tblGrid>
      <w:tr w:rsidR="00A84397" w:rsidRPr="007835D9" w14:paraId="3AC898EC" w14:textId="77777777" w:rsidTr="00023BC4">
        <w:trPr>
          <w:cnfStyle w:val="100000000000" w:firstRow="1" w:lastRow="0" w:firstColumn="0" w:lastColumn="0" w:oddVBand="0" w:evenVBand="0" w:oddHBand="0"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5245" w:type="dxa"/>
            <w:hideMark/>
          </w:tcPr>
          <w:p w14:paraId="138BCD97" w14:textId="77777777" w:rsidR="00A84397" w:rsidRPr="007835D9" w:rsidRDefault="00A84397" w:rsidP="00023BC4">
            <w:pPr>
              <w:numPr>
                <w:ilvl w:val="0"/>
                <w:numId w:val="0"/>
              </w:numPr>
              <w:autoSpaceDE w:val="0"/>
              <w:autoSpaceDN w:val="0"/>
              <w:adjustRightInd w:val="0"/>
              <w:spacing w:after="0"/>
              <w:rPr>
                <w:rFonts w:asciiTheme="minorHAnsi" w:eastAsia="Calibri" w:hAnsiTheme="minorHAnsi" w:cs="Arial"/>
                <w:bCs/>
                <w:szCs w:val="20"/>
              </w:rPr>
            </w:pPr>
            <w:r w:rsidRPr="007835D9">
              <w:rPr>
                <w:rFonts w:asciiTheme="minorHAnsi" w:eastAsia="Calibri" w:hAnsiTheme="minorHAnsi" w:cs="Arial"/>
                <w:bCs/>
                <w:szCs w:val="20"/>
              </w:rPr>
              <w:t>Material Type</w:t>
            </w:r>
          </w:p>
        </w:tc>
        <w:tc>
          <w:tcPr>
            <w:tcW w:w="3827" w:type="dxa"/>
            <w:hideMark/>
          </w:tcPr>
          <w:p w14:paraId="755AE322" w14:textId="77777777" w:rsidR="00A84397" w:rsidRPr="007835D9" w:rsidRDefault="00A84397" w:rsidP="005F016E">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Arial"/>
                <w:bCs/>
                <w:szCs w:val="20"/>
              </w:rPr>
            </w:pPr>
            <w:r w:rsidRPr="007835D9">
              <w:rPr>
                <w:rFonts w:asciiTheme="minorHAnsi" w:eastAsia="Calibri" w:hAnsiTheme="minorHAnsi" w:cs="Arial"/>
                <w:bCs/>
                <w:szCs w:val="20"/>
              </w:rPr>
              <w:t>Maximum $/tonne</w:t>
            </w:r>
          </w:p>
        </w:tc>
      </w:tr>
      <w:tr w:rsidR="00A84397" w:rsidRPr="007835D9" w14:paraId="428C22B8" w14:textId="77777777" w:rsidTr="00023BC4">
        <w:trPr>
          <w:trHeight w:val="288"/>
        </w:trPr>
        <w:tc>
          <w:tcPr>
            <w:cnfStyle w:val="001000000000" w:firstRow="0" w:lastRow="0" w:firstColumn="1" w:lastColumn="0" w:oddVBand="0" w:evenVBand="0" w:oddHBand="0" w:evenHBand="0" w:firstRowFirstColumn="0" w:firstRowLastColumn="0" w:lastRowFirstColumn="0" w:lastRowLastColumn="0"/>
            <w:tcW w:w="5245" w:type="dxa"/>
            <w:noWrap/>
          </w:tcPr>
          <w:p w14:paraId="3C9F5C18" w14:textId="77777777" w:rsidR="00A84397" w:rsidRPr="007835D9" w:rsidRDefault="00A84397" w:rsidP="00A84397">
            <w:pPr>
              <w:autoSpaceDE w:val="0"/>
              <w:autoSpaceDN w:val="0"/>
              <w:adjustRightInd w:val="0"/>
              <w:spacing w:after="0"/>
              <w:rPr>
                <w:rFonts w:asciiTheme="minorHAnsi" w:eastAsia="Calibri" w:hAnsiTheme="minorHAnsi" w:cs="Arial"/>
                <w:color w:val="000000"/>
                <w:szCs w:val="20"/>
              </w:rPr>
            </w:pPr>
            <w:r w:rsidRPr="007835D9">
              <w:rPr>
                <w:rFonts w:asciiTheme="minorHAnsi" w:eastAsia="Calibri" w:hAnsiTheme="minorHAnsi" w:cs="Arial"/>
                <w:color w:val="000000"/>
                <w:szCs w:val="20"/>
              </w:rPr>
              <w:t>Glass</w:t>
            </w:r>
          </w:p>
        </w:tc>
        <w:tc>
          <w:tcPr>
            <w:tcW w:w="3827" w:type="dxa"/>
            <w:noWrap/>
          </w:tcPr>
          <w:p w14:paraId="489CCDB3" w14:textId="77777777" w:rsidR="00A84397" w:rsidRPr="007835D9" w:rsidRDefault="00A84397" w:rsidP="005F016E">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color w:val="000000"/>
                <w:szCs w:val="20"/>
              </w:rPr>
            </w:pPr>
            <w:r w:rsidRPr="007835D9">
              <w:rPr>
                <w:rFonts w:asciiTheme="minorHAnsi" w:eastAsia="Calibri" w:hAnsiTheme="minorHAnsi" w:cs="Arial"/>
                <w:color w:val="000000"/>
                <w:szCs w:val="20"/>
              </w:rPr>
              <w:t>$200</w:t>
            </w:r>
          </w:p>
        </w:tc>
      </w:tr>
      <w:tr w:rsidR="00A84397" w:rsidRPr="007835D9" w14:paraId="33F4406C" w14:textId="77777777" w:rsidTr="00023BC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45" w:type="dxa"/>
            <w:noWrap/>
          </w:tcPr>
          <w:p w14:paraId="151CCCC1" w14:textId="77777777" w:rsidR="00A84397" w:rsidRPr="007835D9" w:rsidRDefault="00A84397" w:rsidP="00A84397">
            <w:pPr>
              <w:autoSpaceDE w:val="0"/>
              <w:autoSpaceDN w:val="0"/>
              <w:adjustRightInd w:val="0"/>
              <w:spacing w:after="0"/>
              <w:rPr>
                <w:rFonts w:asciiTheme="minorHAnsi" w:eastAsia="Calibri" w:hAnsiTheme="minorHAnsi" w:cs="Arial"/>
                <w:color w:val="000000"/>
                <w:szCs w:val="20"/>
              </w:rPr>
            </w:pPr>
            <w:r>
              <w:rPr>
                <w:rFonts w:asciiTheme="minorHAnsi" w:eastAsia="Calibri" w:hAnsiTheme="minorHAnsi" w:cs="Arial"/>
                <w:color w:val="000000"/>
                <w:szCs w:val="20"/>
              </w:rPr>
              <w:t>Gyprock</w:t>
            </w:r>
          </w:p>
        </w:tc>
        <w:tc>
          <w:tcPr>
            <w:tcW w:w="3827" w:type="dxa"/>
            <w:noWrap/>
          </w:tcPr>
          <w:p w14:paraId="0CE7CEC6" w14:textId="77777777" w:rsidR="00A84397" w:rsidRPr="007835D9" w:rsidRDefault="00A84397" w:rsidP="005F016E">
            <w:pPr>
              <w:autoSpaceDE w:val="0"/>
              <w:autoSpaceDN w:val="0"/>
              <w:adjustRightInd w:val="0"/>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color w:val="000000"/>
                <w:szCs w:val="20"/>
              </w:rPr>
            </w:pPr>
            <w:r>
              <w:rPr>
                <w:rFonts w:asciiTheme="minorHAnsi" w:eastAsia="Calibri" w:hAnsiTheme="minorHAnsi" w:cs="Arial"/>
                <w:color w:val="000000"/>
                <w:szCs w:val="20"/>
              </w:rPr>
              <w:t>$50</w:t>
            </w:r>
          </w:p>
        </w:tc>
      </w:tr>
      <w:tr w:rsidR="00A84397" w:rsidRPr="007835D9" w14:paraId="6D359470" w14:textId="77777777" w:rsidTr="00023BC4">
        <w:trPr>
          <w:trHeight w:val="288"/>
        </w:trPr>
        <w:tc>
          <w:tcPr>
            <w:cnfStyle w:val="001000000000" w:firstRow="0" w:lastRow="0" w:firstColumn="1" w:lastColumn="0" w:oddVBand="0" w:evenVBand="0" w:oddHBand="0" w:evenHBand="0" w:firstRowFirstColumn="0" w:firstRowLastColumn="0" w:lastRowFirstColumn="0" w:lastRowLastColumn="0"/>
            <w:tcW w:w="5245" w:type="dxa"/>
            <w:noWrap/>
          </w:tcPr>
          <w:p w14:paraId="3C583571" w14:textId="77777777" w:rsidR="00A84397" w:rsidRPr="007835D9" w:rsidRDefault="00A84397" w:rsidP="00A84397">
            <w:pPr>
              <w:autoSpaceDE w:val="0"/>
              <w:autoSpaceDN w:val="0"/>
              <w:adjustRightInd w:val="0"/>
              <w:spacing w:after="0"/>
              <w:rPr>
                <w:rFonts w:asciiTheme="minorHAnsi" w:eastAsia="Calibri" w:hAnsiTheme="minorHAnsi" w:cs="Arial"/>
                <w:color w:val="000000"/>
                <w:szCs w:val="20"/>
              </w:rPr>
            </w:pPr>
            <w:r>
              <w:rPr>
                <w:rFonts w:asciiTheme="minorHAnsi" w:eastAsia="Calibri" w:hAnsiTheme="minorHAnsi" w:cs="Arial"/>
                <w:color w:val="000000"/>
                <w:szCs w:val="20"/>
              </w:rPr>
              <w:t>Metals</w:t>
            </w:r>
          </w:p>
        </w:tc>
        <w:tc>
          <w:tcPr>
            <w:tcW w:w="3827" w:type="dxa"/>
            <w:noWrap/>
          </w:tcPr>
          <w:p w14:paraId="1F071176" w14:textId="77777777" w:rsidR="00A84397" w:rsidRPr="007835D9" w:rsidRDefault="00A84397" w:rsidP="005F016E">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color w:val="000000"/>
                <w:szCs w:val="20"/>
              </w:rPr>
            </w:pPr>
            <w:r w:rsidRPr="007835D9">
              <w:rPr>
                <w:rFonts w:asciiTheme="minorHAnsi" w:eastAsia="Calibri" w:hAnsiTheme="minorHAnsi" w:cs="Arial"/>
                <w:color w:val="000000"/>
                <w:szCs w:val="20"/>
              </w:rPr>
              <w:t>$50</w:t>
            </w:r>
          </w:p>
        </w:tc>
      </w:tr>
      <w:tr w:rsidR="00A84397" w:rsidRPr="007835D9" w14:paraId="7608D5D8" w14:textId="77777777" w:rsidTr="00023BC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45" w:type="dxa"/>
            <w:noWrap/>
          </w:tcPr>
          <w:p w14:paraId="3B8C6BD9" w14:textId="77777777" w:rsidR="00A84397" w:rsidRPr="007835D9" w:rsidRDefault="00A84397" w:rsidP="00A84397">
            <w:pPr>
              <w:autoSpaceDE w:val="0"/>
              <w:autoSpaceDN w:val="0"/>
              <w:adjustRightInd w:val="0"/>
              <w:spacing w:after="0"/>
              <w:rPr>
                <w:rFonts w:asciiTheme="minorHAnsi" w:eastAsia="Calibri" w:hAnsiTheme="minorHAnsi" w:cs="Arial"/>
                <w:color w:val="000000"/>
                <w:szCs w:val="20"/>
              </w:rPr>
            </w:pPr>
            <w:r>
              <w:rPr>
                <w:rFonts w:asciiTheme="minorHAnsi" w:eastAsia="Calibri" w:hAnsiTheme="minorHAnsi" w:cs="Arial"/>
                <w:color w:val="000000"/>
                <w:szCs w:val="20"/>
              </w:rPr>
              <w:t>Masonry</w:t>
            </w:r>
          </w:p>
        </w:tc>
        <w:tc>
          <w:tcPr>
            <w:tcW w:w="3827" w:type="dxa"/>
            <w:noWrap/>
          </w:tcPr>
          <w:p w14:paraId="151231AF" w14:textId="77777777" w:rsidR="00A84397" w:rsidRPr="007835D9" w:rsidRDefault="00A84397" w:rsidP="005F016E">
            <w:pPr>
              <w:autoSpaceDE w:val="0"/>
              <w:autoSpaceDN w:val="0"/>
              <w:adjustRightInd w:val="0"/>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color w:val="000000"/>
                <w:szCs w:val="20"/>
              </w:rPr>
            </w:pPr>
            <w:r>
              <w:rPr>
                <w:rFonts w:asciiTheme="minorHAnsi" w:eastAsia="Calibri" w:hAnsiTheme="minorHAnsi" w:cs="Arial"/>
                <w:color w:val="000000"/>
                <w:szCs w:val="20"/>
              </w:rPr>
              <w:t>$50</w:t>
            </w:r>
          </w:p>
        </w:tc>
      </w:tr>
      <w:tr w:rsidR="00A84397" w:rsidRPr="007835D9" w14:paraId="320520F4" w14:textId="77777777" w:rsidTr="00023BC4">
        <w:trPr>
          <w:trHeight w:val="288"/>
        </w:trPr>
        <w:tc>
          <w:tcPr>
            <w:cnfStyle w:val="001000000000" w:firstRow="0" w:lastRow="0" w:firstColumn="1" w:lastColumn="0" w:oddVBand="0" w:evenVBand="0" w:oddHBand="0" w:evenHBand="0" w:firstRowFirstColumn="0" w:firstRowLastColumn="0" w:lastRowFirstColumn="0" w:lastRowLastColumn="0"/>
            <w:tcW w:w="5245" w:type="dxa"/>
            <w:noWrap/>
          </w:tcPr>
          <w:p w14:paraId="4C00C66A" w14:textId="77777777" w:rsidR="00A84397" w:rsidRPr="007835D9" w:rsidRDefault="00A84397" w:rsidP="00A84397">
            <w:pPr>
              <w:autoSpaceDE w:val="0"/>
              <w:autoSpaceDN w:val="0"/>
              <w:adjustRightInd w:val="0"/>
              <w:spacing w:after="0"/>
              <w:rPr>
                <w:rFonts w:asciiTheme="minorHAnsi" w:eastAsia="Calibri" w:hAnsiTheme="minorHAnsi" w:cs="Arial"/>
                <w:color w:val="000000"/>
                <w:szCs w:val="20"/>
              </w:rPr>
            </w:pPr>
            <w:r w:rsidRPr="007835D9">
              <w:rPr>
                <w:rFonts w:asciiTheme="minorHAnsi" w:eastAsia="Calibri" w:hAnsiTheme="minorHAnsi" w:cs="Arial"/>
                <w:color w:val="000000"/>
                <w:szCs w:val="20"/>
              </w:rPr>
              <w:t>Organics</w:t>
            </w:r>
          </w:p>
        </w:tc>
        <w:tc>
          <w:tcPr>
            <w:tcW w:w="3827" w:type="dxa"/>
            <w:noWrap/>
          </w:tcPr>
          <w:p w14:paraId="54C8AF97" w14:textId="77777777" w:rsidR="00A84397" w:rsidRPr="007835D9" w:rsidRDefault="00A84397" w:rsidP="005F016E">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color w:val="000000"/>
                <w:szCs w:val="20"/>
              </w:rPr>
            </w:pPr>
            <w:r w:rsidRPr="007835D9">
              <w:rPr>
                <w:rFonts w:asciiTheme="minorHAnsi" w:eastAsia="Calibri" w:hAnsiTheme="minorHAnsi" w:cs="Arial"/>
                <w:color w:val="000000"/>
                <w:szCs w:val="20"/>
              </w:rPr>
              <w:t>$250</w:t>
            </w:r>
          </w:p>
        </w:tc>
      </w:tr>
      <w:tr w:rsidR="00A84397" w:rsidRPr="007835D9" w14:paraId="344C1430" w14:textId="77777777" w:rsidTr="00023BC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45" w:type="dxa"/>
            <w:noWrap/>
          </w:tcPr>
          <w:p w14:paraId="09CDF61A" w14:textId="77777777" w:rsidR="00A84397" w:rsidRPr="007835D9" w:rsidRDefault="00A84397" w:rsidP="00A84397">
            <w:pPr>
              <w:autoSpaceDE w:val="0"/>
              <w:autoSpaceDN w:val="0"/>
              <w:adjustRightInd w:val="0"/>
              <w:spacing w:after="0"/>
              <w:rPr>
                <w:rFonts w:asciiTheme="minorHAnsi" w:eastAsia="Calibri" w:hAnsiTheme="minorHAnsi" w:cs="Arial"/>
                <w:color w:val="000000"/>
                <w:szCs w:val="20"/>
              </w:rPr>
            </w:pPr>
            <w:r>
              <w:rPr>
                <w:rFonts w:asciiTheme="minorHAnsi" w:eastAsia="Calibri" w:hAnsiTheme="minorHAnsi" w:cs="Arial"/>
                <w:color w:val="000000"/>
                <w:szCs w:val="20"/>
              </w:rPr>
              <w:t>P</w:t>
            </w:r>
            <w:r w:rsidRPr="007835D9">
              <w:rPr>
                <w:rFonts w:asciiTheme="minorHAnsi" w:eastAsia="Calibri" w:hAnsiTheme="minorHAnsi" w:cs="Arial"/>
                <w:color w:val="000000"/>
                <w:szCs w:val="20"/>
              </w:rPr>
              <w:t>lastics</w:t>
            </w:r>
            <w:r>
              <w:rPr>
                <w:rFonts w:asciiTheme="minorHAnsi" w:eastAsia="Calibri" w:hAnsiTheme="minorHAnsi" w:cs="Arial"/>
                <w:color w:val="000000"/>
                <w:szCs w:val="20"/>
              </w:rPr>
              <w:t>, hard/rigid</w:t>
            </w:r>
          </w:p>
        </w:tc>
        <w:tc>
          <w:tcPr>
            <w:tcW w:w="3827" w:type="dxa"/>
            <w:noWrap/>
          </w:tcPr>
          <w:p w14:paraId="3D670588" w14:textId="77777777" w:rsidR="00A84397" w:rsidRPr="007835D9" w:rsidRDefault="00A84397" w:rsidP="005F016E">
            <w:pPr>
              <w:autoSpaceDE w:val="0"/>
              <w:autoSpaceDN w:val="0"/>
              <w:adjustRightInd w:val="0"/>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color w:val="000000"/>
                <w:szCs w:val="20"/>
              </w:rPr>
            </w:pPr>
            <w:r w:rsidRPr="007835D9">
              <w:rPr>
                <w:rFonts w:asciiTheme="minorHAnsi" w:eastAsia="Calibri" w:hAnsiTheme="minorHAnsi" w:cs="Arial"/>
                <w:color w:val="000000"/>
                <w:szCs w:val="20"/>
              </w:rPr>
              <w:t>$250</w:t>
            </w:r>
          </w:p>
        </w:tc>
      </w:tr>
      <w:tr w:rsidR="00A84397" w:rsidRPr="007835D9" w14:paraId="2EC0E653" w14:textId="77777777" w:rsidTr="00023BC4">
        <w:trPr>
          <w:trHeight w:val="288"/>
        </w:trPr>
        <w:tc>
          <w:tcPr>
            <w:cnfStyle w:val="001000000000" w:firstRow="0" w:lastRow="0" w:firstColumn="1" w:lastColumn="0" w:oddVBand="0" w:evenVBand="0" w:oddHBand="0" w:evenHBand="0" w:firstRowFirstColumn="0" w:firstRowLastColumn="0" w:lastRowFirstColumn="0" w:lastRowLastColumn="0"/>
            <w:tcW w:w="5245" w:type="dxa"/>
            <w:noWrap/>
          </w:tcPr>
          <w:p w14:paraId="65AF50D9" w14:textId="77777777" w:rsidR="00A84397" w:rsidRPr="007835D9" w:rsidRDefault="00A84397" w:rsidP="00A84397">
            <w:pPr>
              <w:autoSpaceDE w:val="0"/>
              <w:autoSpaceDN w:val="0"/>
              <w:adjustRightInd w:val="0"/>
              <w:spacing w:after="0"/>
              <w:rPr>
                <w:rFonts w:asciiTheme="minorHAnsi" w:eastAsia="Calibri" w:hAnsiTheme="minorHAnsi" w:cs="Arial"/>
                <w:color w:val="000000"/>
                <w:szCs w:val="20"/>
              </w:rPr>
            </w:pPr>
            <w:r>
              <w:rPr>
                <w:rFonts w:asciiTheme="minorHAnsi" w:eastAsia="Calibri" w:hAnsiTheme="minorHAnsi" w:cs="Arial"/>
                <w:color w:val="000000"/>
                <w:szCs w:val="20"/>
              </w:rPr>
              <w:t>P</w:t>
            </w:r>
            <w:r w:rsidRPr="007835D9">
              <w:rPr>
                <w:rFonts w:asciiTheme="minorHAnsi" w:eastAsia="Calibri" w:hAnsiTheme="minorHAnsi" w:cs="Arial"/>
                <w:color w:val="000000"/>
                <w:szCs w:val="20"/>
              </w:rPr>
              <w:t>lastics</w:t>
            </w:r>
            <w:r>
              <w:rPr>
                <w:rFonts w:asciiTheme="minorHAnsi" w:eastAsia="Calibri" w:hAnsiTheme="minorHAnsi" w:cs="Arial"/>
                <w:color w:val="000000"/>
                <w:szCs w:val="20"/>
              </w:rPr>
              <w:t>, soft/flexible/polystyrene</w:t>
            </w:r>
          </w:p>
        </w:tc>
        <w:tc>
          <w:tcPr>
            <w:tcW w:w="3827" w:type="dxa"/>
            <w:noWrap/>
          </w:tcPr>
          <w:p w14:paraId="11BD85C1" w14:textId="77777777" w:rsidR="00A84397" w:rsidRPr="007835D9" w:rsidRDefault="00A84397" w:rsidP="005F016E">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color w:val="000000"/>
                <w:szCs w:val="20"/>
              </w:rPr>
            </w:pPr>
            <w:r w:rsidRPr="007835D9">
              <w:rPr>
                <w:rFonts w:asciiTheme="minorHAnsi" w:eastAsia="Calibri" w:hAnsiTheme="minorHAnsi" w:cs="Arial"/>
                <w:color w:val="000000"/>
                <w:szCs w:val="20"/>
              </w:rPr>
              <w:t>$1,000</w:t>
            </w:r>
          </w:p>
        </w:tc>
      </w:tr>
      <w:tr w:rsidR="00A84397" w:rsidRPr="007835D9" w14:paraId="1885FAC6" w14:textId="77777777" w:rsidTr="00023BC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45" w:type="dxa"/>
            <w:noWrap/>
          </w:tcPr>
          <w:p w14:paraId="3950D43F" w14:textId="77777777" w:rsidR="00A84397" w:rsidRPr="007835D9" w:rsidRDefault="00A84397" w:rsidP="00A84397">
            <w:pPr>
              <w:autoSpaceDE w:val="0"/>
              <w:autoSpaceDN w:val="0"/>
              <w:adjustRightInd w:val="0"/>
              <w:spacing w:after="0"/>
              <w:rPr>
                <w:rFonts w:asciiTheme="minorHAnsi" w:eastAsia="Calibri" w:hAnsiTheme="minorHAnsi" w:cs="Arial"/>
                <w:color w:val="000000"/>
                <w:szCs w:val="20"/>
              </w:rPr>
            </w:pPr>
            <w:r w:rsidRPr="007835D9">
              <w:rPr>
                <w:rFonts w:asciiTheme="minorHAnsi" w:eastAsia="Calibri" w:hAnsiTheme="minorHAnsi" w:cs="Arial"/>
                <w:color w:val="000000"/>
                <w:szCs w:val="20"/>
              </w:rPr>
              <w:t>Textiles</w:t>
            </w:r>
          </w:p>
        </w:tc>
        <w:tc>
          <w:tcPr>
            <w:tcW w:w="3827" w:type="dxa"/>
            <w:noWrap/>
          </w:tcPr>
          <w:p w14:paraId="6CEB4369" w14:textId="77777777" w:rsidR="00A84397" w:rsidRPr="007835D9" w:rsidRDefault="00A84397" w:rsidP="005F016E">
            <w:pPr>
              <w:autoSpaceDE w:val="0"/>
              <w:autoSpaceDN w:val="0"/>
              <w:adjustRightInd w:val="0"/>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color w:val="000000"/>
                <w:szCs w:val="20"/>
              </w:rPr>
            </w:pPr>
            <w:r w:rsidRPr="007835D9">
              <w:rPr>
                <w:rFonts w:asciiTheme="minorHAnsi" w:eastAsia="Calibri" w:hAnsiTheme="minorHAnsi" w:cs="Arial"/>
                <w:color w:val="000000"/>
                <w:szCs w:val="20"/>
              </w:rPr>
              <w:t>$1,000</w:t>
            </w:r>
          </w:p>
        </w:tc>
      </w:tr>
      <w:tr w:rsidR="00A84397" w:rsidRPr="007835D9" w14:paraId="62C3CBB8" w14:textId="77777777" w:rsidTr="00023BC4">
        <w:trPr>
          <w:trHeight w:val="288"/>
        </w:trPr>
        <w:tc>
          <w:tcPr>
            <w:cnfStyle w:val="001000000000" w:firstRow="0" w:lastRow="0" w:firstColumn="1" w:lastColumn="0" w:oddVBand="0" w:evenVBand="0" w:oddHBand="0" w:evenHBand="0" w:firstRowFirstColumn="0" w:firstRowLastColumn="0" w:lastRowFirstColumn="0" w:lastRowLastColumn="0"/>
            <w:tcW w:w="5245" w:type="dxa"/>
            <w:noWrap/>
          </w:tcPr>
          <w:p w14:paraId="66F2397F" w14:textId="77777777" w:rsidR="00A84397" w:rsidRPr="007835D9" w:rsidRDefault="00A84397" w:rsidP="00A84397">
            <w:pPr>
              <w:autoSpaceDE w:val="0"/>
              <w:autoSpaceDN w:val="0"/>
              <w:adjustRightInd w:val="0"/>
              <w:spacing w:after="0"/>
              <w:rPr>
                <w:rFonts w:asciiTheme="minorHAnsi" w:eastAsia="Calibri" w:hAnsiTheme="minorHAnsi" w:cs="Arial"/>
                <w:color w:val="000000"/>
                <w:szCs w:val="20"/>
              </w:rPr>
            </w:pPr>
            <w:r w:rsidRPr="007835D9">
              <w:rPr>
                <w:rFonts w:asciiTheme="minorHAnsi" w:eastAsia="Calibri" w:hAnsiTheme="minorHAnsi" w:cs="Arial"/>
                <w:color w:val="000000"/>
                <w:szCs w:val="20"/>
              </w:rPr>
              <w:t>Timber</w:t>
            </w:r>
            <w:r>
              <w:rPr>
                <w:rFonts w:asciiTheme="minorHAnsi" w:eastAsia="Calibri" w:hAnsiTheme="minorHAnsi" w:cs="Arial"/>
                <w:color w:val="000000"/>
                <w:szCs w:val="20"/>
              </w:rPr>
              <w:t>/wood</w:t>
            </w:r>
          </w:p>
        </w:tc>
        <w:tc>
          <w:tcPr>
            <w:tcW w:w="3827" w:type="dxa"/>
            <w:noWrap/>
          </w:tcPr>
          <w:p w14:paraId="7594A67C" w14:textId="77777777" w:rsidR="00A84397" w:rsidRPr="007835D9" w:rsidRDefault="00A84397" w:rsidP="005F016E">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color w:val="000000"/>
                <w:szCs w:val="20"/>
              </w:rPr>
            </w:pPr>
            <w:r w:rsidRPr="007835D9">
              <w:rPr>
                <w:rFonts w:asciiTheme="minorHAnsi" w:eastAsia="Calibri" w:hAnsiTheme="minorHAnsi" w:cs="Arial"/>
                <w:color w:val="000000"/>
                <w:szCs w:val="20"/>
              </w:rPr>
              <w:t>$50</w:t>
            </w:r>
          </w:p>
        </w:tc>
      </w:tr>
    </w:tbl>
    <w:p w14:paraId="0C6B489C" w14:textId="77777777" w:rsidR="00A84397" w:rsidRDefault="00A84397" w:rsidP="00A84397">
      <w:pPr>
        <w:numPr>
          <w:ilvl w:val="0"/>
          <w:numId w:val="0"/>
        </w:numPr>
        <w:autoSpaceDE w:val="0"/>
        <w:autoSpaceDN w:val="0"/>
        <w:adjustRightInd w:val="0"/>
        <w:spacing w:before="0" w:after="0"/>
        <w:rPr>
          <w:rFonts w:asciiTheme="minorHAnsi" w:eastAsia="Calibri" w:hAnsiTheme="minorHAnsi" w:cs="Arial"/>
          <w:color w:val="000000"/>
          <w:sz w:val="18"/>
          <w:szCs w:val="20"/>
        </w:rPr>
      </w:pPr>
    </w:p>
    <w:p w14:paraId="0ACD3854" w14:textId="77777777" w:rsidR="00A84397" w:rsidRPr="00565AEE" w:rsidRDefault="00A84397" w:rsidP="00A84397">
      <w:pPr>
        <w:pStyle w:val="CalloutBody"/>
        <w:numPr>
          <w:ilvl w:val="0"/>
          <w:numId w:val="13"/>
        </w:numPr>
        <w:ind w:left="232"/>
      </w:pPr>
      <w:r w:rsidRPr="00565AEE">
        <w:t xml:space="preserve">If your material type is not listed in the above table please contact the EPA on </w:t>
      </w:r>
      <w:hyperlink r:id="rId21" w:history="1">
        <w:r w:rsidRPr="00565AEE">
          <w:rPr>
            <w:color w:val="0563C1"/>
            <w:u w:val="single"/>
          </w:rPr>
          <w:t>industrial.ecology@epa.nsw.gov.au</w:t>
        </w:r>
      </w:hyperlink>
      <w:r w:rsidRPr="00565AEE">
        <w:t xml:space="preserve"> or (02)</w:t>
      </w:r>
      <w:r w:rsidR="00AE0133">
        <w:t xml:space="preserve"> </w:t>
      </w:r>
      <w:r w:rsidRPr="00565AEE">
        <w:t xml:space="preserve">9995 </w:t>
      </w:r>
      <w:r>
        <w:t>6179</w:t>
      </w:r>
      <w:r w:rsidRPr="00565AEE">
        <w:t xml:space="preserve"> to discuss maximum $/tonne for your material.</w:t>
      </w:r>
    </w:p>
    <w:p w14:paraId="7DF6B612" w14:textId="77777777" w:rsidR="00A84397" w:rsidRDefault="00A84397" w:rsidP="00A84397">
      <w:pPr>
        <w:numPr>
          <w:ilvl w:val="0"/>
          <w:numId w:val="0"/>
        </w:numPr>
        <w:autoSpaceDE w:val="0"/>
        <w:autoSpaceDN w:val="0"/>
        <w:adjustRightInd w:val="0"/>
        <w:spacing w:before="0" w:after="0" w:line="259" w:lineRule="auto"/>
        <w:rPr>
          <w:rFonts w:asciiTheme="minorHAnsi" w:eastAsia="Calibri" w:hAnsiTheme="minorHAnsi" w:cs="Arial"/>
          <w:color w:val="000000"/>
          <w:szCs w:val="20"/>
        </w:rPr>
      </w:pPr>
    </w:p>
    <w:p w14:paraId="7CB3BC48" w14:textId="77777777" w:rsidR="00A84397" w:rsidRDefault="00A84397" w:rsidP="00A84397">
      <w:pPr>
        <w:pStyle w:val="Caption"/>
      </w:pPr>
      <w:r>
        <w:t xml:space="preserve">Table </w:t>
      </w:r>
      <w:fldSimple w:instr=" SEQ Table \* ARABIC ">
        <w:r>
          <w:rPr>
            <w:noProof/>
          </w:rPr>
          <w:t>3</w:t>
        </w:r>
      </w:fldSimple>
      <w:r>
        <w:t>. Maximum diversion cost to EPA calculations</w:t>
      </w:r>
    </w:p>
    <w:tbl>
      <w:tblPr>
        <w:tblStyle w:val="TableGrid"/>
        <w:tblW w:w="9203" w:type="dxa"/>
        <w:tblLook w:val="04A0" w:firstRow="1" w:lastRow="0" w:firstColumn="1" w:lastColumn="0" w:noHBand="0" w:noVBand="1"/>
      </w:tblPr>
      <w:tblGrid>
        <w:gridCol w:w="993"/>
        <w:gridCol w:w="5953"/>
        <w:gridCol w:w="2257"/>
      </w:tblGrid>
      <w:tr w:rsidR="00A84397" w14:paraId="72378A5F" w14:textId="77777777" w:rsidTr="00023B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64B1E27" w14:textId="77777777" w:rsidR="00A84397" w:rsidRDefault="00A84397" w:rsidP="00023BC4">
            <w:pPr>
              <w:numPr>
                <w:ilvl w:val="0"/>
                <w:numId w:val="0"/>
              </w:numPr>
              <w:autoSpaceDE w:val="0"/>
              <w:autoSpaceDN w:val="0"/>
              <w:adjustRightInd w:val="0"/>
              <w:spacing w:before="0"/>
              <w:rPr>
                <w:rFonts w:asciiTheme="minorHAnsi" w:eastAsia="Calibri" w:hAnsiTheme="minorHAnsi" w:cs="Arial"/>
                <w:color w:val="000000"/>
                <w:szCs w:val="20"/>
              </w:rPr>
            </w:pPr>
            <w:r>
              <w:rPr>
                <w:rFonts w:asciiTheme="minorHAnsi" w:eastAsia="Calibri" w:hAnsiTheme="minorHAnsi" w:cs="Arial"/>
                <w:color w:val="000000"/>
                <w:szCs w:val="20"/>
              </w:rPr>
              <w:t>Column</w:t>
            </w:r>
          </w:p>
        </w:tc>
        <w:tc>
          <w:tcPr>
            <w:tcW w:w="5953" w:type="dxa"/>
          </w:tcPr>
          <w:p w14:paraId="5AD08BB8" w14:textId="77777777" w:rsidR="00A84397" w:rsidRDefault="00A84397" w:rsidP="00023BC4">
            <w:pPr>
              <w:numPr>
                <w:ilvl w:val="0"/>
                <w:numId w:val="0"/>
              </w:numPr>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Arial"/>
                <w:color w:val="000000"/>
                <w:szCs w:val="20"/>
              </w:rPr>
            </w:pPr>
            <w:r>
              <w:rPr>
                <w:rFonts w:asciiTheme="minorHAnsi" w:eastAsia="Calibri" w:hAnsiTheme="minorHAnsi" w:cs="Arial"/>
                <w:color w:val="000000"/>
                <w:szCs w:val="20"/>
              </w:rPr>
              <w:t>Description</w:t>
            </w:r>
          </w:p>
        </w:tc>
        <w:tc>
          <w:tcPr>
            <w:tcW w:w="2257" w:type="dxa"/>
          </w:tcPr>
          <w:p w14:paraId="0D8CEB9C" w14:textId="77777777" w:rsidR="00A84397" w:rsidRDefault="00A84397" w:rsidP="00023BC4">
            <w:pPr>
              <w:numPr>
                <w:ilvl w:val="0"/>
                <w:numId w:val="0"/>
              </w:numPr>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Arial"/>
                <w:color w:val="000000"/>
                <w:szCs w:val="20"/>
              </w:rPr>
            </w:pPr>
            <w:r>
              <w:rPr>
                <w:rFonts w:asciiTheme="minorHAnsi" w:eastAsia="Calibri" w:hAnsiTheme="minorHAnsi" w:cs="Arial"/>
                <w:color w:val="000000"/>
                <w:szCs w:val="20"/>
              </w:rPr>
              <w:t>Answer</w:t>
            </w:r>
          </w:p>
        </w:tc>
      </w:tr>
      <w:tr w:rsidR="00A84397" w14:paraId="3D72671C" w14:textId="77777777" w:rsidTr="00023BC4">
        <w:tc>
          <w:tcPr>
            <w:cnfStyle w:val="001000000000" w:firstRow="0" w:lastRow="0" w:firstColumn="1" w:lastColumn="0" w:oddVBand="0" w:evenVBand="0" w:oddHBand="0" w:evenHBand="0" w:firstRowFirstColumn="0" w:firstRowLastColumn="0" w:lastRowFirstColumn="0" w:lastRowLastColumn="0"/>
            <w:tcW w:w="993" w:type="dxa"/>
          </w:tcPr>
          <w:p w14:paraId="57C46262" w14:textId="77777777" w:rsidR="00A84397" w:rsidRDefault="00A84397" w:rsidP="00023BC4">
            <w:pPr>
              <w:numPr>
                <w:ilvl w:val="0"/>
                <w:numId w:val="0"/>
              </w:numPr>
              <w:autoSpaceDE w:val="0"/>
              <w:autoSpaceDN w:val="0"/>
              <w:adjustRightInd w:val="0"/>
              <w:spacing w:before="0"/>
              <w:rPr>
                <w:rFonts w:asciiTheme="minorHAnsi" w:eastAsia="Calibri" w:hAnsiTheme="minorHAnsi" w:cs="Arial"/>
                <w:color w:val="000000"/>
                <w:szCs w:val="20"/>
              </w:rPr>
            </w:pPr>
            <w:r>
              <w:rPr>
                <w:rFonts w:asciiTheme="minorHAnsi" w:eastAsia="Calibri" w:hAnsiTheme="minorHAnsi" w:cs="Arial"/>
                <w:color w:val="000000"/>
                <w:szCs w:val="20"/>
              </w:rPr>
              <w:t>A</w:t>
            </w:r>
          </w:p>
        </w:tc>
        <w:tc>
          <w:tcPr>
            <w:tcW w:w="5953" w:type="dxa"/>
          </w:tcPr>
          <w:p w14:paraId="23FF3DD1" w14:textId="77777777" w:rsidR="00A84397" w:rsidRDefault="00A84397" w:rsidP="00023BC4">
            <w:pPr>
              <w:numPr>
                <w:ilvl w:val="0"/>
                <w:numId w:val="0"/>
              </w:num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color w:val="000000"/>
                <w:szCs w:val="20"/>
              </w:rPr>
            </w:pPr>
            <w:r>
              <w:rPr>
                <w:rFonts w:asciiTheme="minorHAnsi" w:eastAsia="Calibri" w:hAnsiTheme="minorHAnsi" w:cs="Arial"/>
                <w:color w:val="000000"/>
                <w:szCs w:val="20"/>
              </w:rPr>
              <w:t>Total funding requested from the EPA in this grant application</w:t>
            </w:r>
          </w:p>
        </w:tc>
        <w:tc>
          <w:tcPr>
            <w:tcW w:w="2257" w:type="dxa"/>
          </w:tcPr>
          <w:p w14:paraId="11F34A34" w14:textId="77777777" w:rsidR="00A84397" w:rsidRDefault="00A84397" w:rsidP="00023BC4">
            <w:pPr>
              <w:numPr>
                <w:ilvl w:val="0"/>
                <w:numId w:val="0"/>
              </w:num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color w:val="000000"/>
                <w:szCs w:val="20"/>
              </w:rPr>
            </w:pPr>
            <w:r>
              <w:rPr>
                <w:rFonts w:asciiTheme="minorHAnsi" w:eastAsia="Calibri" w:hAnsiTheme="minorHAnsi" w:cs="Arial"/>
                <w:color w:val="000000"/>
                <w:szCs w:val="20"/>
              </w:rPr>
              <w:t>$</w:t>
            </w:r>
            <w:sdt>
              <w:sdtPr>
                <w:rPr>
                  <w:rFonts w:asciiTheme="minorHAnsi" w:eastAsia="Calibri" w:hAnsiTheme="minorHAnsi" w:cs="Arial"/>
                  <w:color w:val="000000"/>
                  <w:szCs w:val="20"/>
                </w:rPr>
                <w:id w:val="369265579"/>
                <w:placeholder>
                  <w:docPart w:val="C222399EFEA34583A14C4A99CF4BDF91"/>
                </w:placeholder>
                <w:showingPlcHdr/>
                <w:text/>
              </w:sdtPr>
              <w:sdtEndPr/>
              <w:sdtContent>
                <w:r w:rsidRPr="007E0EAE">
                  <w:rPr>
                    <w:rStyle w:val="PlaceholderText"/>
                  </w:rPr>
                  <w:t>Click or tap here to enter text.</w:t>
                </w:r>
              </w:sdtContent>
            </w:sdt>
          </w:p>
        </w:tc>
      </w:tr>
      <w:tr w:rsidR="00A84397" w14:paraId="2EC684A7" w14:textId="77777777" w:rsidTr="00023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8EA7C2E" w14:textId="77777777" w:rsidR="00A84397" w:rsidRDefault="00A84397" w:rsidP="00023BC4">
            <w:pPr>
              <w:numPr>
                <w:ilvl w:val="0"/>
                <w:numId w:val="0"/>
              </w:numPr>
              <w:autoSpaceDE w:val="0"/>
              <w:autoSpaceDN w:val="0"/>
              <w:adjustRightInd w:val="0"/>
              <w:spacing w:before="0"/>
              <w:rPr>
                <w:rFonts w:asciiTheme="minorHAnsi" w:eastAsia="Calibri" w:hAnsiTheme="minorHAnsi" w:cs="Arial"/>
                <w:color w:val="000000"/>
                <w:szCs w:val="20"/>
              </w:rPr>
            </w:pPr>
            <w:r>
              <w:rPr>
                <w:rFonts w:asciiTheme="minorHAnsi" w:eastAsia="Calibri" w:hAnsiTheme="minorHAnsi" w:cs="Arial"/>
                <w:color w:val="000000"/>
                <w:szCs w:val="20"/>
              </w:rPr>
              <w:t>B</w:t>
            </w:r>
          </w:p>
        </w:tc>
        <w:tc>
          <w:tcPr>
            <w:tcW w:w="5953" w:type="dxa"/>
          </w:tcPr>
          <w:p w14:paraId="06AAD6D8" w14:textId="77777777" w:rsidR="00A84397" w:rsidRDefault="00A84397" w:rsidP="00023BC4">
            <w:pPr>
              <w:numPr>
                <w:ilvl w:val="0"/>
                <w:numId w:val="0"/>
              </w:numPr>
              <w:autoSpaceDE w:val="0"/>
              <w:autoSpaceDN w:val="0"/>
              <w:adjustRightInd w:val="0"/>
              <w:spacing w:before="0"/>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color w:val="000000"/>
                <w:szCs w:val="20"/>
              </w:rPr>
            </w:pPr>
            <w:r>
              <w:rPr>
                <w:rFonts w:asciiTheme="minorHAnsi" w:eastAsia="Calibri" w:hAnsiTheme="minorHAnsi" w:cs="Arial"/>
                <w:color w:val="000000"/>
                <w:szCs w:val="20"/>
              </w:rPr>
              <w:t>Tonnes of material your project will divert from landfill</w:t>
            </w:r>
          </w:p>
        </w:tc>
        <w:tc>
          <w:tcPr>
            <w:tcW w:w="2257" w:type="dxa"/>
          </w:tcPr>
          <w:p w14:paraId="6300BFAF" w14:textId="77777777" w:rsidR="00A84397" w:rsidRDefault="001E3C55" w:rsidP="00023BC4">
            <w:pPr>
              <w:numPr>
                <w:ilvl w:val="0"/>
                <w:numId w:val="0"/>
              </w:numPr>
              <w:autoSpaceDE w:val="0"/>
              <w:autoSpaceDN w:val="0"/>
              <w:adjustRightInd w:val="0"/>
              <w:spacing w:before="0"/>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color w:val="000000"/>
                <w:szCs w:val="20"/>
              </w:rPr>
            </w:pPr>
            <w:sdt>
              <w:sdtPr>
                <w:rPr>
                  <w:rFonts w:asciiTheme="minorHAnsi" w:eastAsia="Calibri" w:hAnsiTheme="minorHAnsi" w:cs="Arial"/>
                  <w:color w:val="000000"/>
                  <w:szCs w:val="20"/>
                </w:rPr>
                <w:id w:val="872352210"/>
                <w:placeholder>
                  <w:docPart w:val="28F3E4A4404C4098B62256BBF1BFD41A"/>
                </w:placeholder>
                <w:showingPlcHdr/>
                <w:text/>
              </w:sdtPr>
              <w:sdtEndPr/>
              <w:sdtContent>
                <w:r w:rsidR="00A84397" w:rsidRPr="007E0EAE">
                  <w:rPr>
                    <w:rStyle w:val="PlaceholderText"/>
                  </w:rPr>
                  <w:t>Click or tap here to enter text.</w:t>
                </w:r>
              </w:sdtContent>
            </w:sdt>
            <w:r w:rsidR="00A84397">
              <w:rPr>
                <w:rFonts w:asciiTheme="minorHAnsi" w:eastAsia="Calibri" w:hAnsiTheme="minorHAnsi" w:cs="Arial"/>
                <w:color w:val="000000"/>
                <w:szCs w:val="20"/>
              </w:rPr>
              <w:t>tonnes</w:t>
            </w:r>
          </w:p>
        </w:tc>
      </w:tr>
      <w:tr w:rsidR="00A84397" w14:paraId="079F795A" w14:textId="77777777" w:rsidTr="00023BC4">
        <w:tc>
          <w:tcPr>
            <w:cnfStyle w:val="001000000000" w:firstRow="0" w:lastRow="0" w:firstColumn="1" w:lastColumn="0" w:oddVBand="0" w:evenVBand="0" w:oddHBand="0" w:evenHBand="0" w:firstRowFirstColumn="0" w:firstRowLastColumn="0" w:lastRowFirstColumn="0" w:lastRowLastColumn="0"/>
            <w:tcW w:w="993" w:type="dxa"/>
          </w:tcPr>
          <w:p w14:paraId="10DBB99C" w14:textId="77777777" w:rsidR="00A84397" w:rsidRDefault="00A84397" w:rsidP="00023BC4">
            <w:pPr>
              <w:numPr>
                <w:ilvl w:val="0"/>
                <w:numId w:val="0"/>
              </w:numPr>
              <w:autoSpaceDE w:val="0"/>
              <w:autoSpaceDN w:val="0"/>
              <w:adjustRightInd w:val="0"/>
              <w:spacing w:before="0"/>
              <w:rPr>
                <w:rFonts w:asciiTheme="minorHAnsi" w:eastAsia="Calibri" w:hAnsiTheme="minorHAnsi" w:cs="Arial"/>
                <w:color w:val="000000"/>
                <w:szCs w:val="20"/>
              </w:rPr>
            </w:pPr>
            <w:r>
              <w:rPr>
                <w:rFonts w:asciiTheme="minorHAnsi" w:eastAsia="Calibri" w:hAnsiTheme="minorHAnsi" w:cs="Arial"/>
                <w:color w:val="000000"/>
                <w:szCs w:val="20"/>
              </w:rPr>
              <w:t>C</w:t>
            </w:r>
          </w:p>
        </w:tc>
        <w:tc>
          <w:tcPr>
            <w:tcW w:w="5953" w:type="dxa"/>
          </w:tcPr>
          <w:p w14:paraId="586C5F53" w14:textId="77777777" w:rsidR="00A84397" w:rsidRDefault="00A84397" w:rsidP="00023BC4">
            <w:pPr>
              <w:numPr>
                <w:ilvl w:val="0"/>
                <w:numId w:val="0"/>
              </w:num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color w:val="000000"/>
                <w:szCs w:val="20"/>
              </w:rPr>
            </w:pPr>
            <w:r>
              <w:rPr>
                <w:rFonts w:asciiTheme="minorHAnsi" w:eastAsia="Calibri" w:hAnsiTheme="minorHAnsi" w:cs="Arial"/>
                <w:color w:val="000000"/>
                <w:szCs w:val="20"/>
              </w:rPr>
              <w:t>$/tonne of diversion (A</w:t>
            </w:r>
            <w:r w:rsidRPr="00B04B99">
              <w:rPr>
                <w:rFonts w:asciiTheme="minorHAnsi" w:eastAsia="Calibri" w:hAnsiTheme="minorHAnsi" w:cs="Arial"/>
                <w:color w:val="000000"/>
                <w:szCs w:val="20"/>
              </w:rPr>
              <w:t>÷</w:t>
            </w:r>
            <w:r>
              <w:rPr>
                <w:rFonts w:asciiTheme="minorHAnsi" w:eastAsia="Calibri" w:hAnsiTheme="minorHAnsi" w:cs="Arial"/>
                <w:color w:val="000000"/>
                <w:szCs w:val="20"/>
              </w:rPr>
              <w:t xml:space="preserve">B) </w:t>
            </w:r>
          </w:p>
        </w:tc>
        <w:tc>
          <w:tcPr>
            <w:tcW w:w="2257" w:type="dxa"/>
          </w:tcPr>
          <w:p w14:paraId="5091E232" w14:textId="77777777" w:rsidR="00A84397" w:rsidRDefault="001E3C55" w:rsidP="00023BC4">
            <w:pPr>
              <w:numPr>
                <w:ilvl w:val="0"/>
                <w:numId w:val="0"/>
              </w:num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color w:val="000000"/>
                <w:szCs w:val="20"/>
              </w:rPr>
            </w:pPr>
            <w:sdt>
              <w:sdtPr>
                <w:rPr>
                  <w:rFonts w:asciiTheme="minorHAnsi" w:eastAsia="Calibri" w:hAnsiTheme="minorHAnsi" w:cs="Arial"/>
                  <w:color w:val="000000"/>
                  <w:szCs w:val="20"/>
                </w:rPr>
                <w:id w:val="735138262"/>
                <w:placeholder>
                  <w:docPart w:val="16D38F5DCA584B15B874F5AABB1DDE49"/>
                </w:placeholder>
                <w:showingPlcHdr/>
                <w:text/>
              </w:sdtPr>
              <w:sdtEndPr/>
              <w:sdtContent>
                <w:r w:rsidR="00A84397" w:rsidRPr="007E0EAE">
                  <w:rPr>
                    <w:rStyle w:val="PlaceholderText"/>
                  </w:rPr>
                  <w:t>Click or tap here to enter text.</w:t>
                </w:r>
              </w:sdtContent>
            </w:sdt>
            <w:r w:rsidR="00A84397">
              <w:rPr>
                <w:rFonts w:asciiTheme="minorHAnsi" w:eastAsia="Calibri" w:hAnsiTheme="minorHAnsi" w:cs="Arial"/>
                <w:color w:val="000000"/>
                <w:szCs w:val="20"/>
              </w:rPr>
              <w:t xml:space="preserve"> $/tonne</w:t>
            </w:r>
          </w:p>
        </w:tc>
      </w:tr>
    </w:tbl>
    <w:p w14:paraId="0BFF155D" w14:textId="77777777" w:rsidR="00A84397" w:rsidRDefault="00A84397" w:rsidP="00A84397">
      <w:pPr>
        <w:numPr>
          <w:ilvl w:val="0"/>
          <w:numId w:val="0"/>
        </w:numPr>
        <w:autoSpaceDE w:val="0"/>
        <w:autoSpaceDN w:val="0"/>
        <w:adjustRightInd w:val="0"/>
        <w:spacing w:before="0" w:after="0"/>
        <w:rPr>
          <w:rFonts w:asciiTheme="minorHAnsi" w:eastAsia="Calibri" w:hAnsiTheme="minorHAnsi" w:cs="Arial"/>
          <w:color w:val="000000"/>
          <w:szCs w:val="20"/>
        </w:rPr>
      </w:pPr>
    </w:p>
    <w:p w14:paraId="53E355F1" w14:textId="77777777" w:rsidR="00A84397" w:rsidRPr="0063220B" w:rsidRDefault="00A84397" w:rsidP="00A84397">
      <w:pPr>
        <w:autoSpaceDE w:val="0"/>
        <w:autoSpaceDN w:val="0"/>
        <w:adjustRightInd w:val="0"/>
        <w:spacing w:before="0" w:after="0"/>
        <w:rPr>
          <w:rFonts w:asciiTheme="minorHAnsi" w:eastAsia="Calibri" w:hAnsiTheme="minorHAnsi" w:cs="Arial"/>
          <w:color w:val="000000"/>
          <w:szCs w:val="20"/>
        </w:rPr>
      </w:pPr>
      <w:r w:rsidRPr="0063220B">
        <w:rPr>
          <w:rFonts w:asciiTheme="minorHAnsi" w:eastAsia="Calibri" w:hAnsiTheme="minorHAnsi" w:cs="Arial"/>
          <w:color w:val="000000"/>
          <w:szCs w:val="20"/>
        </w:rPr>
        <w:t xml:space="preserve">If </w:t>
      </w:r>
      <w:r w:rsidRPr="0063220B">
        <w:rPr>
          <w:rFonts w:asciiTheme="minorHAnsi" w:eastAsia="Calibri" w:hAnsiTheme="minorHAnsi" w:cs="Arial"/>
          <w:b/>
          <w:color w:val="000000"/>
          <w:szCs w:val="20"/>
        </w:rPr>
        <w:t>C</w:t>
      </w:r>
      <w:r w:rsidRPr="0063220B">
        <w:rPr>
          <w:rFonts w:asciiTheme="minorHAnsi" w:eastAsia="Calibri" w:hAnsiTheme="minorHAnsi" w:cs="Arial"/>
          <w:color w:val="000000"/>
          <w:szCs w:val="20"/>
        </w:rPr>
        <w:t xml:space="preserve"> is equal to or less than the corresponding maximum $/tonne listed in Table 2 for your material type</w:t>
      </w:r>
      <w:r>
        <w:rPr>
          <w:rFonts w:asciiTheme="minorHAnsi" w:eastAsia="Calibri" w:hAnsiTheme="minorHAnsi" w:cs="Arial"/>
          <w:color w:val="000000"/>
          <w:szCs w:val="20"/>
        </w:rPr>
        <w:t>,</w:t>
      </w:r>
      <w:r w:rsidRPr="0063220B">
        <w:rPr>
          <w:rFonts w:asciiTheme="minorHAnsi" w:eastAsia="Calibri" w:hAnsiTheme="minorHAnsi" w:cs="Arial"/>
          <w:color w:val="000000"/>
          <w:szCs w:val="20"/>
        </w:rPr>
        <w:t xml:space="preserve"> then answer ‘Yes’ for this eligibility criteria</w:t>
      </w:r>
      <w:r w:rsidR="00945B15">
        <w:rPr>
          <w:rFonts w:asciiTheme="minorHAnsi" w:eastAsia="Calibri" w:hAnsiTheme="minorHAnsi" w:cs="Arial"/>
          <w:color w:val="000000"/>
          <w:szCs w:val="20"/>
        </w:rPr>
        <w:t>.</w:t>
      </w:r>
      <w:r w:rsidRPr="0063220B">
        <w:rPr>
          <w:rFonts w:asciiTheme="minorHAnsi" w:eastAsia="Calibri" w:hAnsiTheme="minorHAnsi" w:cs="Arial"/>
          <w:color w:val="000000"/>
          <w:szCs w:val="20"/>
        </w:rPr>
        <w:t xml:space="preserve"> </w:t>
      </w:r>
    </w:p>
    <w:p w14:paraId="5364F17D" w14:textId="77777777" w:rsidR="00A84397" w:rsidRPr="007835D9" w:rsidRDefault="00A84397" w:rsidP="00A84397">
      <w:pPr>
        <w:autoSpaceDE w:val="0"/>
        <w:autoSpaceDN w:val="0"/>
        <w:adjustRightInd w:val="0"/>
        <w:spacing w:before="0" w:after="0"/>
        <w:ind w:left="1440"/>
        <w:rPr>
          <w:rFonts w:asciiTheme="minorHAnsi" w:eastAsia="Calibri" w:hAnsiTheme="minorHAnsi" w:cs="Arial"/>
          <w:color w:val="000000"/>
          <w:szCs w:val="20"/>
        </w:rPr>
      </w:pPr>
    </w:p>
    <w:p w14:paraId="62913AAD" w14:textId="77777777" w:rsidR="00A84397" w:rsidRPr="007835D9" w:rsidRDefault="00A84397" w:rsidP="00A84397">
      <w:pPr>
        <w:numPr>
          <w:ilvl w:val="0"/>
          <w:numId w:val="0"/>
        </w:numPr>
        <w:autoSpaceDE w:val="0"/>
        <w:autoSpaceDN w:val="0"/>
        <w:adjustRightInd w:val="0"/>
        <w:spacing w:before="0" w:after="0" w:line="259" w:lineRule="auto"/>
        <w:rPr>
          <w:rFonts w:asciiTheme="minorHAnsi" w:eastAsia="Calibri" w:hAnsiTheme="minorHAnsi" w:cs="Arial"/>
          <w:b/>
          <w:color w:val="000000"/>
          <w:szCs w:val="20"/>
        </w:rPr>
      </w:pPr>
      <w:r w:rsidRPr="007835D9">
        <w:rPr>
          <w:rFonts w:asciiTheme="minorHAnsi" w:eastAsia="Calibri" w:hAnsiTheme="minorHAnsi" w:cs="Arial"/>
          <w:b/>
          <w:color w:val="000000"/>
          <w:szCs w:val="20"/>
        </w:rPr>
        <w:t>The first transfer of materials will occur within:</w:t>
      </w:r>
    </w:p>
    <w:p w14:paraId="7884D8C2" w14:textId="77777777" w:rsidR="00A84397" w:rsidRPr="0063220B" w:rsidRDefault="00A84397" w:rsidP="00A84397">
      <w:pPr>
        <w:pStyle w:val="ListParagraph"/>
        <w:numPr>
          <w:ilvl w:val="0"/>
          <w:numId w:val="47"/>
        </w:numPr>
        <w:autoSpaceDE w:val="0"/>
        <w:autoSpaceDN w:val="0"/>
        <w:adjustRightInd w:val="0"/>
        <w:spacing w:before="0" w:after="0" w:line="259" w:lineRule="auto"/>
        <w:rPr>
          <w:rFonts w:asciiTheme="minorHAnsi" w:eastAsia="Calibri" w:hAnsiTheme="minorHAnsi" w:cs="Arial"/>
          <w:color w:val="000000"/>
          <w:szCs w:val="20"/>
        </w:rPr>
      </w:pPr>
      <w:r w:rsidRPr="0063220B">
        <w:rPr>
          <w:rFonts w:asciiTheme="minorHAnsi" w:eastAsia="Calibri" w:hAnsiTheme="minorHAnsi" w:cs="Arial"/>
          <w:b/>
          <w:color w:val="000000"/>
          <w:szCs w:val="20"/>
        </w:rPr>
        <w:t>6 months of grant commencement for 12-18 month projects?</w:t>
      </w:r>
    </w:p>
    <w:p w14:paraId="1B7C897C" w14:textId="77777777" w:rsidR="00A84397" w:rsidRPr="007835D9" w:rsidRDefault="001E3C55" w:rsidP="00A84397">
      <w:pPr>
        <w:pStyle w:val="ListParagraph"/>
        <w:numPr>
          <w:ilvl w:val="0"/>
          <w:numId w:val="0"/>
        </w:numPr>
        <w:autoSpaceDE w:val="0"/>
        <w:autoSpaceDN w:val="0"/>
        <w:adjustRightInd w:val="0"/>
        <w:spacing w:before="0" w:after="0" w:line="259" w:lineRule="auto"/>
        <w:ind w:left="720"/>
        <w:rPr>
          <w:rFonts w:asciiTheme="minorHAnsi" w:eastAsia="Calibri" w:hAnsiTheme="minorHAnsi" w:cs="Arial"/>
          <w:color w:val="000000"/>
          <w:szCs w:val="20"/>
        </w:rPr>
      </w:pPr>
      <w:sdt>
        <w:sdtPr>
          <w:rPr>
            <w:rFonts w:ascii="MS Gothic" w:eastAsia="MS Gothic" w:hAnsi="MS Gothic" w:cs="Arial"/>
            <w:color w:val="000000"/>
            <w:szCs w:val="20"/>
          </w:rPr>
          <w:id w:val="1391455104"/>
          <w14:checkbox>
            <w14:checked w14:val="0"/>
            <w14:checkedState w14:val="2612" w14:font="MS Gothic"/>
            <w14:uncheckedState w14:val="2610" w14:font="MS Gothic"/>
          </w14:checkbox>
        </w:sdtPr>
        <w:sdtEndPr/>
        <w:sdtContent>
          <w:r w:rsidR="00A84397">
            <w:rPr>
              <w:rFonts w:ascii="MS Gothic" w:eastAsia="MS Gothic" w:hAnsi="MS Gothic" w:cs="Arial" w:hint="eastAsia"/>
              <w:color w:val="000000"/>
              <w:szCs w:val="20"/>
            </w:rPr>
            <w:t>☐</w:t>
          </w:r>
        </w:sdtContent>
      </w:sdt>
      <w:r w:rsidR="00A84397" w:rsidRPr="0063220B">
        <w:rPr>
          <w:rFonts w:asciiTheme="minorHAnsi" w:eastAsia="Calibri" w:hAnsiTheme="minorHAnsi" w:cs="Arial"/>
          <w:color w:val="000000"/>
          <w:szCs w:val="20"/>
        </w:rPr>
        <w:t xml:space="preserve">  Yes</w:t>
      </w:r>
      <w:r w:rsidR="00A84397" w:rsidRPr="0063220B">
        <w:rPr>
          <w:rFonts w:asciiTheme="minorHAnsi" w:eastAsia="Calibri" w:hAnsiTheme="minorHAnsi" w:cs="Arial"/>
          <w:color w:val="000000"/>
          <w:szCs w:val="20"/>
        </w:rPr>
        <w:tab/>
        <w:t xml:space="preserve"> </w:t>
      </w:r>
      <w:sdt>
        <w:sdtPr>
          <w:rPr>
            <w:rFonts w:ascii="MS Gothic" w:eastAsia="MS Gothic" w:hAnsi="MS Gothic" w:cs="Arial"/>
            <w:color w:val="000000"/>
            <w:szCs w:val="20"/>
          </w:rPr>
          <w:id w:val="-363216954"/>
          <w14:checkbox>
            <w14:checked w14:val="0"/>
            <w14:checkedState w14:val="2612" w14:font="MS Gothic"/>
            <w14:uncheckedState w14:val="2610" w14:font="MS Gothic"/>
          </w14:checkbox>
        </w:sdtPr>
        <w:sdtEndPr/>
        <w:sdtContent>
          <w:r w:rsidR="00A84397" w:rsidRPr="0063220B">
            <w:rPr>
              <w:rFonts w:ascii="MS Gothic" w:eastAsia="MS Gothic" w:hAnsi="MS Gothic" w:cs="Arial" w:hint="eastAsia"/>
              <w:color w:val="000000"/>
              <w:szCs w:val="20"/>
            </w:rPr>
            <w:t>☐</w:t>
          </w:r>
        </w:sdtContent>
      </w:sdt>
      <w:r w:rsidR="00A84397" w:rsidRPr="0063220B">
        <w:rPr>
          <w:rFonts w:asciiTheme="minorHAnsi" w:eastAsia="Calibri" w:hAnsiTheme="minorHAnsi" w:cs="Arial"/>
          <w:color w:val="000000"/>
          <w:szCs w:val="20"/>
        </w:rPr>
        <w:t xml:space="preserve">  No</w:t>
      </w:r>
      <w:r w:rsidR="00A84397">
        <w:rPr>
          <w:rFonts w:asciiTheme="minorHAnsi" w:eastAsia="Calibri" w:hAnsiTheme="minorHAnsi" w:cs="Arial"/>
          <w:color w:val="000000"/>
          <w:szCs w:val="20"/>
        </w:rPr>
        <w:tab/>
      </w:r>
      <w:r w:rsidR="00A84397">
        <w:rPr>
          <w:rFonts w:asciiTheme="minorHAnsi" w:eastAsia="Calibri" w:hAnsiTheme="minorHAnsi" w:cs="Arial"/>
          <w:color w:val="000000"/>
          <w:szCs w:val="20"/>
        </w:rPr>
        <w:tab/>
      </w:r>
      <w:sdt>
        <w:sdtPr>
          <w:rPr>
            <w:rFonts w:asciiTheme="minorHAnsi" w:eastAsia="Calibri" w:hAnsiTheme="minorHAnsi" w:cs="Arial"/>
            <w:color w:val="000000"/>
            <w:szCs w:val="20"/>
          </w:rPr>
          <w:id w:val="-163707370"/>
          <w14:checkbox>
            <w14:checked w14:val="0"/>
            <w14:checkedState w14:val="2612" w14:font="MS Gothic"/>
            <w14:uncheckedState w14:val="2610" w14:font="MS Gothic"/>
          </w14:checkbox>
        </w:sdtPr>
        <w:sdtEndPr/>
        <w:sdtContent>
          <w:r w:rsidR="00A84397">
            <w:rPr>
              <w:rFonts w:ascii="MS Gothic" w:eastAsia="MS Gothic" w:hAnsi="MS Gothic" w:cs="Arial" w:hint="eastAsia"/>
              <w:color w:val="000000"/>
              <w:szCs w:val="20"/>
            </w:rPr>
            <w:t>☐</w:t>
          </w:r>
        </w:sdtContent>
      </w:sdt>
      <w:r w:rsidR="00A84397">
        <w:rPr>
          <w:rFonts w:asciiTheme="minorHAnsi" w:eastAsia="Calibri" w:hAnsiTheme="minorHAnsi" w:cs="Arial"/>
          <w:color w:val="000000"/>
          <w:szCs w:val="20"/>
        </w:rPr>
        <w:t xml:space="preserve">  NA</w:t>
      </w:r>
    </w:p>
    <w:p w14:paraId="13B30908" w14:textId="77777777" w:rsidR="00A84397" w:rsidRPr="0063220B" w:rsidRDefault="00A84397" w:rsidP="00A84397">
      <w:pPr>
        <w:pStyle w:val="ListParagraph"/>
        <w:numPr>
          <w:ilvl w:val="0"/>
          <w:numId w:val="47"/>
        </w:numPr>
        <w:autoSpaceDE w:val="0"/>
        <w:autoSpaceDN w:val="0"/>
        <w:adjustRightInd w:val="0"/>
        <w:spacing w:before="0" w:after="0" w:line="259" w:lineRule="auto"/>
        <w:rPr>
          <w:rFonts w:asciiTheme="minorHAnsi" w:eastAsia="Calibri" w:hAnsiTheme="minorHAnsi" w:cs="Arial"/>
          <w:color w:val="000000"/>
          <w:szCs w:val="20"/>
        </w:rPr>
      </w:pPr>
      <w:r w:rsidRPr="0063220B">
        <w:rPr>
          <w:rFonts w:asciiTheme="minorHAnsi" w:eastAsia="Calibri" w:hAnsiTheme="minorHAnsi" w:cs="Arial"/>
          <w:b/>
          <w:color w:val="000000"/>
          <w:szCs w:val="20"/>
        </w:rPr>
        <w:t>12 months of grant commencement for 2-3 year projects?</w:t>
      </w:r>
    </w:p>
    <w:p w14:paraId="566E271C" w14:textId="77777777" w:rsidR="00A84397" w:rsidRPr="0063220B" w:rsidRDefault="001E3C55" w:rsidP="00A84397">
      <w:pPr>
        <w:pStyle w:val="ListParagraph"/>
        <w:numPr>
          <w:ilvl w:val="0"/>
          <w:numId w:val="0"/>
        </w:numPr>
        <w:autoSpaceDE w:val="0"/>
        <w:autoSpaceDN w:val="0"/>
        <w:adjustRightInd w:val="0"/>
        <w:spacing w:before="0" w:after="0" w:line="259" w:lineRule="auto"/>
        <w:ind w:left="720"/>
        <w:rPr>
          <w:rFonts w:asciiTheme="minorHAnsi" w:eastAsia="Calibri" w:hAnsiTheme="minorHAnsi" w:cs="Arial"/>
          <w:color w:val="000000"/>
          <w:szCs w:val="20"/>
        </w:rPr>
      </w:pPr>
      <w:sdt>
        <w:sdtPr>
          <w:rPr>
            <w:rFonts w:asciiTheme="minorHAnsi" w:eastAsia="Calibri" w:hAnsiTheme="minorHAnsi" w:cs="Arial"/>
            <w:color w:val="000000"/>
            <w:szCs w:val="20"/>
          </w:rPr>
          <w:id w:val="-1915152337"/>
          <w14:checkbox>
            <w14:checked w14:val="0"/>
            <w14:checkedState w14:val="2612" w14:font="MS Gothic"/>
            <w14:uncheckedState w14:val="2610" w14:font="MS Gothic"/>
          </w14:checkbox>
        </w:sdtPr>
        <w:sdtEndPr/>
        <w:sdtContent>
          <w:r w:rsidR="00A84397">
            <w:rPr>
              <w:rFonts w:ascii="MS Gothic" w:eastAsia="MS Gothic" w:hAnsi="MS Gothic" w:cs="Arial" w:hint="eastAsia"/>
              <w:color w:val="000000"/>
              <w:szCs w:val="20"/>
            </w:rPr>
            <w:t>☐</w:t>
          </w:r>
        </w:sdtContent>
      </w:sdt>
      <w:r w:rsidR="00A84397" w:rsidRPr="0063220B">
        <w:rPr>
          <w:rFonts w:asciiTheme="minorHAnsi" w:eastAsia="Calibri" w:hAnsiTheme="minorHAnsi" w:cs="Arial"/>
          <w:color w:val="000000"/>
          <w:szCs w:val="20"/>
        </w:rPr>
        <w:t xml:space="preserve"> </w:t>
      </w:r>
      <w:r w:rsidR="00A84397">
        <w:rPr>
          <w:rFonts w:asciiTheme="minorHAnsi" w:eastAsia="Calibri" w:hAnsiTheme="minorHAnsi" w:cs="Arial"/>
          <w:color w:val="000000"/>
          <w:szCs w:val="20"/>
        </w:rPr>
        <w:t xml:space="preserve"> </w:t>
      </w:r>
      <w:r w:rsidR="00A84397" w:rsidRPr="0063220B">
        <w:rPr>
          <w:rFonts w:asciiTheme="minorHAnsi" w:eastAsia="Calibri" w:hAnsiTheme="minorHAnsi" w:cs="Arial"/>
          <w:color w:val="000000"/>
          <w:szCs w:val="20"/>
        </w:rPr>
        <w:t>Yes</w:t>
      </w:r>
      <w:r w:rsidR="00A84397">
        <w:rPr>
          <w:rFonts w:asciiTheme="minorHAnsi" w:eastAsia="Calibri" w:hAnsiTheme="minorHAnsi" w:cs="Arial"/>
          <w:color w:val="000000"/>
          <w:szCs w:val="20"/>
        </w:rPr>
        <w:tab/>
      </w:r>
      <w:sdt>
        <w:sdtPr>
          <w:rPr>
            <w:rFonts w:ascii="Segoe UI Symbol" w:eastAsia="MS Gothic" w:hAnsi="Segoe UI Symbol" w:cs="Segoe UI Symbol"/>
            <w:color w:val="000000"/>
            <w:szCs w:val="20"/>
          </w:rPr>
          <w:id w:val="-1058867149"/>
          <w14:checkbox>
            <w14:checked w14:val="0"/>
            <w14:checkedState w14:val="2612" w14:font="MS Gothic"/>
            <w14:uncheckedState w14:val="2610" w14:font="MS Gothic"/>
          </w14:checkbox>
        </w:sdtPr>
        <w:sdtEndPr/>
        <w:sdtContent>
          <w:r w:rsidR="00A84397" w:rsidRPr="0063220B">
            <w:rPr>
              <w:rFonts w:ascii="Segoe UI Symbol" w:eastAsia="MS Gothic" w:hAnsi="Segoe UI Symbol" w:cs="Segoe UI Symbol"/>
              <w:color w:val="000000"/>
              <w:szCs w:val="20"/>
            </w:rPr>
            <w:t>☐</w:t>
          </w:r>
        </w:sdtContent>
      </w:sdt>
      <w:r w:rsidR="00A84397" w:rsidRPr="0063220B">
        <w:rPr>
          <w:rFonts w:asciiTheme="minorHAnsi" w:eastAsia="Calibri" w:hAnsiTheme="minorHAnsi" w:cs="Arial"/>
          <w:color w:val="000000"/>
          <w:szCs w:val="20"/>
        </w:rPr>
        <w:t xml:space="preserve">  No </w:t>
      </w:r>
      <w:r w:rsidR="00A84397">
        <w:rPr>
          <w:rFonts w:asciiTheme="minorHAnsi" w:eastAsia="Calibri" w:hAnsiTheme="minorHAnsi" w:cs="Arial"/>
          <w:color w:val="000000"/>
          <w:szCs w:val="20"/>
        </w:rPr>
        <w:tab/>
      </w:r>
      <w:r w:rsidR="00A84397">
        <w:rPr>
          <w:rFonts w:asciiTheme="minorHAnsi" w:eastAsia="Calibri" w:hAnsiTheme="minorHAnsi" w:cs="Arial"/>
          <w:color w:val="000000"/>
          <w:szCs w:val="20"/>
        </w:rPr>
        <w:tab/>
      </w:r>
      <w:sdt>
        <w:sdtPr>
          <w:rPr>
            <w:rFonts w:ascii="Segoe UI Symbol" w:eastAsia="MS Gothic" w:hAnsi="Segoe UI Symbol" w:cs="Segoe UI Symbol"/>
            <w:color w:val="000000"/>
            <w:szCs w:val="20"/>
          </w:rPr>
          <w:id w:val="489836793"/>
          <w14:checkbox>
            <w14:checked w14:val="0"/>
            <w14:checkedState w14:val="2612" w14:font="MS Gothic"/>
            <w14:uncheckedState w14:val="2610" w14:font="MS Gothic"/>
          </w14:checkbox>
        </w:sdtPr>
        <w:sdtEndPr/>
        <w:sdtContent>
          <w:r w:rsidR="00A84397" w:rsidRPr="0063220B">
            <w:rPr>
              <w:rFonts w:ascii="Segoe UI Symbol" w:eastAsia="MS Gothic" w:hAnsi="Segoe UI Symbol" w:cs="Segoe UI Symbol"/>
              <w:color w:val="000000"/>
              <w:szCs w:val="20"/>
            </w:rPr>
            <w:t>☐</w:t>
          </w:r>
        </w:sdtContent>
      </w:sdt>
      <w:r w:rsidR="00A84397" w:rsidRPr="0063220B">
        <w:rPr>
          <w:rFonts w:asciiTheme="minorHAnsi" w:eastAsia="Calibri" w:hAnsiTheme="minorHAnsi" w:cs="Arial"/>
          <w:color w:val="000000"/>
          <w:szCs w:val="20"/>
        </w:rPr>
        <w:t xml:space="preserve">  NA</w:t>
      </w:r>
    </w:p>
    <w:p w14:paraId="5ADF47A5" w14:textId="77777777" w:rsidR="00A84397" w:rsidRPr="007835D9" w:rsidRDefault="00A84397" w:rsidP="00A84397">
      <w:pPr>
        <w:autoSpaceDE w:val="0"/>
        <w:autoSpaceDN w:val="0"/>
        <w:adjustRightInd w:val="0"/>
        <w:spacing w:before="0" w:after="0"/>
        <w:ind w:left="720"/>
        <w:rPr>
          <w:rFonts w:asciiTheme="minorHAnsi" w:eastAsia="Calibri" w:hAnsiTheme="minorHAnsi" w:cs="Arial"/>
          <w:color w:val="000000"/>
          <w:szCs w:val="20"/>
        </w:rPr>
      </w:pPr>
    </w:p>
    <w:p w14:paraId="42CC630D" w14:textId="77777777" w:rsidR="00A84397" w:rsidRDefault="00A84397" w:rsidP="00A84397">
      <w:pPr>
        <w:numPr>
          <w:ilvl w:val="0"/>
          <w:numId w:val="0"/>
        </w:numPr>
        <w:autoSpaceDE w:val="0"/>
        <w:autoSpaceDN w:val="0"/>
        <w:adjustRightInd w:val="0"/>
        <w:spacing w:before="0" w:after="0" w:line="259" w:lineRule="auto"/>
        <w:rPr>
          <w:rFonts w:asciiTheme="minorHAnsi" w:eastAsia="Calibri" w:hAnsiTheme="minorHAnsi" w:cs="Arial"/>
          <w:color w:val="000000"/>
          <w:szCs w:val="20"/>
        </w:rPr>
      </w:pPr>
      <w:r w:rsidRPr="007835D9">
        <w:rPr>
          <w:rFonts w:asciiTheme="minorHAnsi" w:eastAsia="Calibri" w:hAnsiTheme="minorHAnsi" w:cs="Arial"/>
          <w:b/>
          <w:color w:val="000000"/>
          <w:szCs w:val="20"/>
        </w:rPr>
        <w:t>All of the material diversion to be funded by the EPA under this Circulate application will occur after funding is awarded and before 31 March 2021?</w:t>
      </w:r>
      <w:r w:rsidRPr="007835D9">
        <w:rPr>
          <w:rFonts w:asciiTheme="minorHAnsi" w:eastAsia="Calibri" w:hAnsiTheme="minorHAnsi" w:cs="Arial"/>
          <w:color w:val="000000"/>
          <w:szCs w:val="20"/>
        </w:rPr>
        <w:t xml:space="preserve"> </w:t>
      </w:r>
    </w:p>
    <w:p w14:paraId="3600C8F5" w14:textId="77777777" w:rsidR="00A84397" w:rsidRPr="007835D9" w:rsidRDefault="001E3C55" w:rsidP="00A84397">
      <w:pPr>
        <w:numPr>
          <w:ilvl w:val="0"/>
          <w:numId w:val="0"/>
        </w:numPr>
        <w:autoSpaceDE w:val="0"/>
        <w:autoSpaceDN w:val="0"/>
        <w:adjustRightInd w:val="0"/>
        <w:spacing w:before="0" w:after="0" w:line="259" w:lineRule="auto"/>
        <w:rPr>
          <w:rFonts w:asciiTheme="minorHAnsi" w:eastAsia="Calibri" w:hAnsiTheme="minorHAnsi" w:cs="Arial"/>
          <w:color w:val="000000"/>
          <w:szCs w:val="20"/>
        </w:rPr>
      </w:pPr>
      <w:sdt>
        <w:sdtPr>
          <w:rPr>
            <w:rFonts w:asciiTheme="minorHAnsi" w:eastAsia="Calibri" w:hAnsiTheme="minorHAnsi" w:cs="Arial"/>
            <w:color w:val="000000"/>
            <w:szCs w:val="20"/>
          </w:rPr>
          <w:id w:val="987903320"/>
          <w14:checkbox>
            <w14:checked w14:val="0"/>
            <w14:checkedState w14:val="2612" w14:font="MS Gothic"/>
            <w14:uncheckedState w14:val="2610" w14:font="MS Gothic"/>
          </w14:checkbox>
        </w:sdtPr>
        <w:sdtEndPr/>
        <w:sdtContent>
          <w:r w:rsidR="00A84397">
            <w:rPr>
              <w:rFonts w:ascii="MS Gothic" w:eastAsia="MS Gothic" w:hAnsi="MS Gothic" w:cs="Arial" w:hint="eastAsia"/>
              <w:color w:val="000000"/>
              <w:szCs w:val="20"/>
            </w:rPr>
            <w:t>☐</w:t>
          </w:r>
        </w:sdtContent>
      </w:sdt>
      <w:r w:rsidR="00A84397">
        <w:rPr>
          <w:rFonts w:asciiTheme="minorHAnsi" w:eastAsia="Calibri" w:hAnsiTheme="minorHAnsi" w:cs="Arial"/>
          <w:color w:val="000000"/>
          <w:szCs w:val="20"/>
        </w:rPr>
        <w:t xml:space="preserve">  </w:t>
      </w:r>
      <w:r w:rsidR="00A84397" w:rsidRPr="007835D9">
        <w:rPr>
          <w:rFonts w:asciiTheme="minorHAnsi" w:eastAsia="Calibri" w:hAnsiTheme="minorHAnsi" w:cs="Arial"/>
          <w:color w:val="000000"/>
          <w:szCs w:val="20"/>
        </w:rPr>
        <w:t>Yes</w:t>
      </w:r>
      <w:r w:rsidR="00A84397">
        <w:rPr>
          <w:rFonts w:asciiTheme="minorHAnsi" w:eastAsia="Calibri" w:hAnsiTheme="minorHAnsi" w:cs="Arial"/>
          <w:color w:val="000000"/>
          <w:szCs w:val="20"/>
        </w:rPr>
        <w:tab/>
      </w:r>
      <w:r w:rsidR="00A84397" w:rsidRPr="007835D9">
        <w:rPr>
          <w:rFonts w:asciiTheme="minorHAnsi" w:eastAsia="Calibri" w:hAnsiTheme="minorHAnsi" w:cs="Arial"/>
          <w:color w:val="000000"/>
          <w:szCs w:val="20"/>
        </w:rPr>
        <w:t xml:space="preserve"> </w:t>
      </w:r>
      <w:sdt>
        <w:sdtPr>
          <w:rPr>
            <w:rFonts w:asciiTheme="minorHAnsi" w:eastAsia="Calibri" w:hAnsiTheme="minorHAnsi" w:cs="Arial"/>
            <w:color w:val="000000"/>
            <w:szCs w:val="20"/>
          </w:rPr>
          <w:id w:val="-1264445709"/>
          <w14:checkbox>
            <w14:checked w14:val="0"/>
            <w14:checkedState w14:val="2612" w14:font="MS Gothic"/>
            <w14:uncheckedState w14:val="2610" w14:font="MS Gothic"/>
          </w14:checkbox>
        </w:sdtPr>
        <w:sdtEndPr/>
        <w:sdtContent>
          <w:r w:rsidR="00A84397">
            <w:rPr>
              <w:rFonts w:ascii="MS Gothic" w:eastAsia="MS Gothic" w:hAnsi="MS Gothic" w:cs="Arial" w:hint="eastAsia"/>
              <w:color w:val="000000"/>
              <w:szCs w:val="20"/>
            </w:rPr>
            <w:t>☐</w:t>
          </w:r>
        </w:sdtContent>
      </w:sdt>
      <w:r w:rsidR="00A84397">
        <w:rPr>
          <w:rFonts w:asciiTheme="minorHAnsi" w:eastAsia="Calibri" w:hAnsiTheme="minorHAnsi" w:cs="Arial"/>
          <w:color w:val="000000"/>
          <w:szCs w:val="20"/>
        </w:rPr>
        <w:t xml:space="preserve">  </w:t>
      </w:r>
      <w:r w:rsidR="00A84397" w:rsidRPr="007835D9">
        <w:rPr>
          <w:rFonts w:asciiTheme="minorHAnsi" w:eastAsia="Calibri" w:hAnsiTheme="minorHAnsi" w:cs="Arial"/>
          <w:color w:val="000000"/>
          <w:szCs w:val="20"/>
        </w:rPr>
        <w:t>No</w:t>
      </w:r>
    </w:p>
    <w:p w14:paraId="572A33AC" w14:textId="77777777" w:rsidR="00A84397" w:rsidRDefault="00A84397" w:rsidP="00A84397">
      <w:pPr>
        <w:numPr>
          <w:ilvl w:val="0"/>
          <w:numId w:val="0"/>
        </w:numPr>
        <w:spacing w:before="0" w:after="160" w:line="259" w:lineRule="auto"/>
        <w:contextualSpacing/>
        <w:rPr>
          <w:rFonts w:asciiTheme="minorHAnsi" w:eastAsia="Calibri" w:hAnsiTheme="minorHAnsi" w:cs="Times New Roman"/>
          <w:b/>
          <w:color w:val="auto"/>
          <w:szCs w:val="20"/>
        </w:rPr>
      </w:pPr>
    </w:p>
    <w:p w14:paraId="090D3111" w14:textId="16D71956" w:rsidR="00A84397" w:rsidRDefault="00A84397" w:rsidP="00A84397">
      <w:pPr>
        <w:numPr>
          <w:ilvl w:val="0"/>
          <w:numId w:val="0"/>
        </w:numPr>
        <w:spacing w:before="0" w:after="160" w:line="259" w:lineRule="auto"/>
        <w:contextualSpacing/>
        <w:rPr>
          <w:rFonts w:asciiTheme="minorHAnsi" w:eastAsia="Calibri" w:hAnsiTheme="minorHAnsi" w:cs="Times New Roman"/>
          <w:b/>
          <w:color w:val="auto"/>
          <w:szCs w:val="20"/>
        </w:rPr>
      </w:pPr>
      <w:r>
        <w:rPr>
          <w:rFonts w:asciiTheme="minorHAnsi" w:eastAsia="Calibri" w:hAnsiTheme="minorHAnsi" w:cs="Times New Roman"/>
          <w:b/>
          <w:color w:val="auto"/>
          <w:szCs w:val="20"/>
        </w:rPr>
        <w:lastRenderedPageBreak/>
        <w:t xml:space="preserve">The project will </w:t>
      </w:r>
      <w:r w:rsidRPr="009A44FA">
        <w:rPr>
          <w:rFonts w:asciiTheme="minorHAnsi" w:eastAsia="Calibri" w:hAnsiTheme="minorHAnsi" w:cs="Times New Roman"/>
          <w:b/>
          <w:color w:val="auto"/>
          <w:szCs w:val="20"/>
          <w:u w:val="single"/>
        </w:rPr>
        <w:t>not</w:t>
      </w:r>
      <w:r>
        <w:rPr>
          <w:rFonts w:asciiTheme="minorHAnsi" w:eastAsia="Calibri" w:hAnsiTheme="minorHAnsi" w:cs="Times New Roman"/>
          <w:b/>
          <w:color w:val="auto"/>
          <w:szCs w:val="20"/>
        </w:rPr>
        <w:t xml:space="preserve"> result in long term stockpiling of any materials</w:t>
      </w:r>
      <w:r w:rsidR="00784826">
        <w:rPr>
          <w:rFonts w:asciiTheme="minorHAnsi" w:eastAsia="Calibri" w:hAnsiTheme="minorHAnsi" w:cs="Times New Roman"/>
          <w:b/>
          <w:color w:val="auto"/>
          <w:szCs w:val="20"/>
        </w:rPr>
        <w:t>.</w:t>
      </w:r>
    </w:p>
    <w:p w14:paraId="5A201C03" w14:textId="77777777" w:rsidR="00A84397" w:rsidRPr="007835D9" w:rsidRDefault="001E3C55" w:rsidP="00A84397">
      <w:pPr>
        <w:numPr>
          <w:ilvl w:val="0"/>
          <w:numId w:val="0"/>
        </w:numPr>
        <w:autoSpaceDE w:val="0"/>
        <w:autoSpaceDN w:val="0"/>
        <w:adjustRightInd w:val="0"/>
        <w:spacing w:before="0" w:after="0" w:line="259" w:lineRule="auto"/>
        <w:rPr>
          <w:rFonts w:asciiTheme="minorHAnsi" w:eastAsia="Calibri" w:hAnsiTheme="minorHAnsi" w:cs="Arial"/>
          <w:color w:val="000000"/>
          <w:szCs w:val="20"/>
        </w:rPr>
      </w:pPr>
      <w:sdt>
        <w:sdtPr>
          <w:rPr>
            <w:rFonts w:asciiTheme="minorHAnsi" w:eastAsia="Calibri" w:hAnsiTheme="minorHAnsi" w:cs="Arial"/>
            <w:color w:val="000000"/>
            <w:szCs w:val="20"/>
          </w:rPr>
          <w:id w:val="746077241"/>
          <w14:checkbox>
            <w14:checked w14:val="0"/>
            <w14:checkedState w14:val="2612" w14:font="MS Gothic"/>
            <w14:uncheckedState w14:val="2610" w14:font="MS Gothic"/>
          </w14:checkbox>
        </w:sdtPr>
        <w:sdtEndPr/>
        <w:sdtContent>
          <w:r w:rsidR="00A84397">
            <w:rPr>
              <w:rFonts w:ascii="MS Gothic" w:eastAsia="MS Gothic" w:hAnsi="MS Gothic" w:cs="Arial" w:hint="eastAsia"/>
              <w:color w:val="000000"/>
              <w:szCs w:val="20"/>
            </w:rPr>
            <w:t>☐</w:t>
          </w:r>
        </w:sdtContent>
      </w:sdt>
      <w:r w:rsidR="00A84397">
        <w:rPr>
          <w:rFonts w:asciiTheme="minorHAnsi" w:eastAsia="Calibri" w:hAnsiTheme="minorHAnsi" w:cs="Arial"/>
          <w:color w:val="000000"/>
          <w:szCs w:val="20"/>
        </w:rPr>
        <w:t xml:space="preserve">  </w:t>
      </w:r>
      <w:r w:rsidR="00A84397" w:rsidRPr="007835D9">
        <w:rPr>
          <w:rFonts w:asciiTheme="minorHAnsi" w:eastAsia="Calibri" w:hAnsiTheme="minorHAnsi" w:cs="Arial"/>
          <w:color w:val="000000"/>
          <w:szCs w:val="20"/>
        </w:rPr>
        <w:t>Yes</w:t>
      </w:r>
      <w:r w:rsidR="00A84397">
        <w:rPr>
          <w:rFonts w:asciiTheme="minorHAnsi" w:eastAsia="Calibri" w:hAnsiTheme="minorHAnsi" w:cs="Arial"/>
          <w:color w:val="000000"/>
          <w:szCs w:val="20"/>
        </w:rPr>
        <w:tab/>
      </w:r>
      <w:r w:rsidR="00A84397" w:rsidRPr="007835D9">
        <w:rPr>
          <w:rFonts w:asciiTheme="minorHAnsi" w:eastAsia="Calibri" w:hAnsiTheme="minorHAnsi" w:cs="Arial"/>
          <w:color w:val="000000"/>
          <w:szCs w:val="20"/>
        </w:rPr>
        <w:t xml:space="preserve"> </w:t>
      </w:r>
      <w:sdt>
        <w:sdtPr>
          <w:rPr>
            <w:rFonts w:asciiTheme="minorHAnsi" w:eastAsia="Calibri" w:hAnsiTheme="minorHAnsi" w:cs="Arial"/>
            <w:color w:val="000000"/>
            <w:szCs w:val="20"/>
          </w:rPr>
          <w:id w:val="-1723751642"/>
          <w14:checkbox>
            <w14:checked w14:val="0"/>
            <w14:checkedState w14:val="2612" w14:font="MS Gothic"/>
            <w14:uncheckedState w14:val="2610" w14:font="MS Gothic"/>
          </w14:checkbox>
        </w:sdtPr>
        <w:sdtEndPr/>
        <w:sdtContent>
          <w:r w:rsidR="00A84397">
            <w:rPr>
              <w:rFonts w:ascii="MS Gothic" w:eastAsia="MS Gothic" w:hAnsi="MS Gothic" w:cs="Arial" w:hint="eastAsia"/>
              <w:color w:val="000000"/>
              <w:szCs w:val="20"/>
            </w:rPr>
            <w:t>☐</w:t>
          </w:r>
        </w:sdtContent>
      </w:sdt>
      <w:r w:rsidR="00A84397">
        <w:rPr>
          <w:rFonts w:asciiTheme="minorHAnsi" w:eastAsia="Calibri" w:hAnsiTheme="minorHAnsi" w:cs="Arial"/>
          <w:color w:val="000000"/>
          <w:szCs w:val="20"/>
        </w:rPr>
        <w:t xml:space="preserve">  </w:t>
      </w:r>
      <w:r w:rsidR="00A84397" w:rsidRPr="007835D9">
        <w:rPr>
          <w:rFonts w:asciiTheme="minorHAnsi" w:eastAsia="Calibri" w:hAnsiTheme="minorHAnsi" w:cs="Arial"/>
          <w:color w:val="000000"/>
          <w:szCs w:val="20"/>
        </w:rPr>
        <w:t>No</w:t>
      </w:r>
    </w:p>
    <w:p w14:paraId="1CDF79D5" w14:textId="77777777" w:rsidR="00A84397" w:rsidRPr="007835D9" w:rsidRDefault="00A84397" w:rsidP="00A84397">
      <w:pPr>
        <w:pStyle w:val="CalloutBody"/>
        <w:numPr>
          <w:ilvl w:val="0"/>
          <w:numId w:val="13"/>
        </w:numPr>
        <w:ind w:left="232"/>
        <w:rPr>
          <w:rFonts w:asciiTheme="minorHAnsi" w:hAnsiTheme="minorHAnsi"/>
        </w:rPr>
      </w:pPr>
      <w:r w:rsidRPr="007835D9">
        <w:rPr>
          <w:rFonts w:asciiTheme="minorHAnsi" w:hAnsiTheme="minorHAnsi"/>
        </w:rPr>
        <w:t>If you answered NO to any of these eligibility criteria</w:t>
      </w:r>
      <w:r>
        <w:rPr>
          <w:rFonts w:asciiTheme="minorHAnsi" w:hAnsiTheme="minorHAnsi"/>
        </w:rPr>
        <w:t>,</w:t>
      </w:r>
      <w:r w:rsidRPr="007835D9">
        <w:rPr>
          <w:rFonts w:asciiTheme="minorHAnsi" w:hAnsiTheme="minorHAnsi"/>
        </w:rPr>
        <w:t xml:space="preserve"> you</w:t>
      </w:r>
      <w:r>
        <w:rPr>
          <w:rFonts w:asciiTheme="minorHAnsi" w:hAnsiTheme="minorHAnsi"/>
        </w:rPr>
        <w:t>r project is</w:t>
      </w:r>
      <w:r w:rsidRPr="007835D9">
        <w:rPr>
          <w:rFonts w:asciiTheme="minorHAnsi" w:hAnsiTheme="minorHAnsi"/>
        </w:rPr>
        <w:t xml:space="preserve"> </w:t>
      </w:r>
      <w:r w:rsidRPr="00343F8E">
        <w:rPr>
          <w:rFonts w:asciiTheme="minorHAnsi" w:hAnsiTheme="minorHAnsi"/>
        </w:rPr>
        <w:t>not eligible</w:t>
      </w:r>
      <w:r w:rsidRPr="007835D9">
        <w:rPr>
          <w:rFonts w:asciiTheme="minorHAnsi" w:hAnsiTheme="minorHAnsi"/>
        </w:rPr>
        <w:t xml:space="preserve"> for this grant funding and </w:t>
      </w:r>
      <w:r>
        <w:rPr>
          <w:rFonts w:asciiTheme="minorHAnsi" w:hAnsiTheme="minorHAnsi"/>
        </w:rPr>
        <w:t xml:space="preserve">you </w:t>
      </w:r>
      <w:r w:rsidRPr="007835D9">
        <w:rPr>
          <w:rFonts w:asciiTheme="minorHAnsi" w:hAnsiTheme="minorHAnsi"/>
        </w:rPr>
        <w:t>should not continue completing this application form. If you still believe that the grant funding is relevant to your project please discuss with the EPA before preparing an application.</w:t>
      </w:r>
    </w:p>
    <w:p w14:paraId="44519295" w14:textId="77777777" w:rsidR="00A84397" w:rsidRPr="007835D9" w:rsidRDefault="00A84397" w:rsidP="00A84397">
      <w:pPr>
        <w:pStyle w:val="Heading2Numbered"/>
        <w:rPr>
          <w:rFonts w:eastAsia="Calibri"/>
        </w:rPr>
      </w:pPr>
      <w:bookmarkStart w:id="17" w:name="_Toc501444298"/>
      <w:bookmarkStart w:id="18" w:name="_Hlk496543403"/>
      <w:r w:rsidRPr="007835D9">
        <w:rPr>
          <w:rFonts w:eastAsia="Calibri"/>
        </w:rPr>
        <w:t>Ineligible activities and expenditure</w:t>
      </w:r>
      <w:bookmarkEnd w:id="17"/>
    </w:p>
    <w:p w14:paraId="08712C6F" w14:textId="77777777" w:rsidR="00A84397" w:rsidRPr="007835D9" w:rsidRDefault="00A84397" w:rsidP="00A84397">
      <w:pPr>
        <w:autoSpaceDE w:val="0"/>
        <w:autoSpaceDN w:val="0"/>
        <w:adjustRightInd w:val="0"/>
        <w:spacing w:before="0" w:after="0"/>
        <w:rPr>
          <w:rFonts w:asciiTheme="minorHAnsi" w:eastAsia="Calibri" w:hAnsiTheme="minorHAnsi" w:cs="Arial"/>
          <w:color w:val="000000"/>
          <w:szCs w:val="20"/>
        </w:rPr>
      </w:pPr>
      <w:r w:rsidRPr="007835D9">
        <w:rPr>
          <w:rFonts w:asciiTheme="minorHAnsi" w:eastAsia="Calibri" w:hAnsiTheme="minorHAnsi" w:cs="Arial"/>
          <w:color w:val="000000"/>
          <w:szCs w:val="20"/>
        </w:rPr>
        <w:t xml:space="preserve">The EPA has identified certain activities and types of expenditure that cannot be funded through the Circulate program. A project containing any of the following activities and costs may be eligible for assessment however, the ineligible components will not be considered for funding, and the tonnes resulting from the activity will not contribute to overall Circulate project tonnage diversion. </w:t>
      </w:r>
    </w:p>
    <w:p w14:paraId="78C24AAE" w14:textId="77777777" w:rsidR="00A84397" w:rsidRPr="007835D9" w:rsidRDefault="00A84397" w:rsidP="00A84397">
      <w:pPr>
        <w:autoSpaceDE w:val="0"/>
        <w:autoSpaceDN w:val="0"/>
        <w:adjustRightInd w:val="0"/>
        <w:spacing w:before="0" w:after="0"/>
        <w:rPr>
          <w:rFonts w:asciiTheme="minorHAnsi" w:eastAsia="Calibri" w:hAnsiTheme="minorHAnsi" w:cs="Arial"/>
          <w:color w:val="000000"/>
          <w:szCs w:val="20"/>
        </w:rPr>
      </w:pPr>
    </w:p>
    <w:p w14:paraId="50B7E36E" w14:textId="49E814BA" w:rsidR="00A84397" w:rsidRPr="007835D9" w:rsidRDefault="00A84397" w:rsidP="00A84397">
      <w:pPr>
        <w:autoSpaceDE w:val="0"/>
        <w:autoSpaceDN w:val="0"/>
        <w:adjustRightInd w:val="0"/>
        <w:spacing w:before="0" w:after="0"/>
        <w:rPr>
          <w:rFonts w:asciiTheme="minorHAnsi" w:eastAsia="Calibri" w:hAnsiTheme="minorHAnsi" w:cs="Arial"/>
          <w:b/>
          <w:color w:val="000000"/>
          <w:szCs w:val="20"/>
        </w:rPr>
      </w:pPr>
      <w:r>
        <w:rPr>
          <w:rFonts w:asciiTheme="minorHAnsi" w:eastAsia="Calibri" w:hAnsiTheme="minorHAnsi" w:cs="Arial"/>
          <w:b/>
          <w:color w:val="000000"/>
          <w:szCs w:val="20"/>
        </w:rPr>
        <w:t>Please tick the relevant box(es) if</w:t>
      </w:r>
      <w:r w:rsidRPr="007835D9">
        <w:rPr>
          <w:rFonts w:asciiTheme="minorHAnsi" w:eastAsia="Calibri" w:hAnsiTheme="minorHAnsi" w:cs="Arial"/>
          <w:b/>
          <w:color w:val="000000"/>
          <w:szCs w:val="20"/>
        </w:rPr>
        <w:t xml:space="preserve"> you </w:t>
      </w:r>
      <w:r>
        <w:rPr>
          <w:rFonts w:asciiTheme="minorHAnsi" w:eastAsia="Calibri" w:hAnsiTheme="minorHAnsi" w:cs="Arial"/>
          <w:b/>
          <w:color w:val="000000"/>
          <w:szCs w:val="20"/>
        </w:rPr>
        <w:t xml:space="preserve">are </w:t>
      </w:r>
      <w:r w:rsidRPr="007835D9">
        <w:rPr>
          <w:rFonts w:asciiTheme="minorHAnsi" w:eastAsia="Calibri" w:hAnsiTheme="minorHAnsi" w:cs="Arial"/>
          <w:b/>
          <w:color w:val="000000"/>
          <w:szCs w:val="20"/>
        </w:rPr>
        <w:t>seeking Circulate funding, and/or claiming tonnage diversion, for any of the following activities</w:t>
      </w:r>
      <w:r w:rsidR="00945B15">
        <w:rPr>
          <w:rFonts w:asciiTheme="minorHAnsi" w:eastAsia="Calibri" w:hAnsiTheme="minorHAnsi" w:cs="Arial"/>
          <w:b/>
          <w:color w:val="000000"/>
          <w:szCs w:val="20"/>
        </w:rPr>
        <w:t>.</w:t>
      </w:r>
    </w:p>
    <w:p w14:paraId="399CD44B" w14:textId="77777777" w:rsidR="00A84397" w:rsidRPr="007835D9" w:rsidRDefault="00A84397" w:rsidP="00A84397">
      <w:pPr>
        <w:autoSpaceDE w:val="0"/>
        <w:autoSpaceDN w:val="0"/>
        <w:adjustRightInd w:val="0"/>
        <w:spacing w:before="0" w:after="0"/>
        <w:rPr>
          <w:rFonts w:asciiTheme="minorHAnsi" w:eastAsia="Calibri" w:hAnsiTheme="minorHAnsi" w:cs="Arial"/>
          <w:color w:val="000000"/>
          <w:szCs w:val="20"/>
        </w:rPr>
      </w:pPr>
    </w:p>
    <w:p w14:paraId="50891936" w14:textId="77777777" w:rsidR="00A84397" w:rsidRPr="007835D9" w:rsidRDefault="001E3C55" w:rsidP="00A84397">
      <w:pPr>
        <w:numPr>
          <w:ilvl w:val="0"/>
          <w:numId w:val="0"/>
        </w:numPr>
        <w:autoSpaceDE w:val="0"/>
        <w:autoSpaceDN w:val="0"/>
        <w:adjustRightInd w:val="0"/>
        <w:spacing w:before="0" w:after="0" w:line="259" w:lineRule="auto"/>
        <w:ind w:left="426"/>
        <w:rPr>
          <w:rFonts w:asciiTheme="minorHAnsi" w:eastAsia="Calibri" w:hAnsiTheme="minorHAnsi" w:cs="Arial"/>
          <w:color w:val="000000"/>
          <w:szCs w:val="20"/>
        </w:rPr>
      </w:pPr>
      <w:sdt>
        <w:sdtPr>
          <w:rPr>
            <w:rFonts w:asciiTheme="minorHAnsi" w:eastAsia="Calibri" w:hAnsiTheme="minorHAnsi" w:cs="Arial"/>
            <w:color w:val="000000"/>
            <w:szCs w:val="20"/>
          </w:rPr>
          <w:id w:val="-1699695396"/>
          <w14:checkbox>
            <w14:checked w14:val="0"/>
            <w14:checkedState w14:val="2612" w14:font="MS Gothic"/>
            <w14:uncheckedState w14:val="2610" w14:font="MS Gothic"/>
          </w14:checkbox>
        </w:sdtPr>
        <w:sdtEndPr/>
        <w:sdtContent>
          <w:r w:rsidR="00A84397" w:rsidRPr="007835D9">
            <w:rPr>
              <w:rFonts w:ascii="Segoe UI Symbol" w:eastAsia="MS Gothic" w:hAnsi="Segoe UI Symbol" w:cs="Segoe UI Symbol"/>
              <w:color w:val="000000"/>
              <w:szCs w:val="20"/>
            </w:rPr>
            <w:t>☐</w:t>
          </w:r>
        </w:sdtContent>
      </w:sdt>
      <w:r w:rsidR="00A84397">
        <w:rPr>
          <w:rFonts w:asciiTheme="minorHAnsi" w:eastAsia="Calibri" w:hAnsiTheme="minorHAnsi" w:cs="Arial"/>
          <w:color w:val="000000"/>
          <w:szCs w:val="20"/>
        </w:rPr>
        <w:t xml:space="preserve"> </w:t>
      </w:r>
      <w:r w:rsidR="00A84397" w:rsidRPr="007835D9">
        <w:rPr>
          <w:rFonts w:asciiTheme="minorHAnsi" w:eastAsia="Calibri" w:hAnsiTheme="minorHAnsi" w:cs="Arial"/>
          <w:color w:val="000000"/>
          <w:szCs w:val="20"/>
        </w:rPr>
        <w:t xml:space="preserve">The diversion of asbestos </w:t>
      </w:r>
      <w:r w:rsidR="00A84397">
        <w:rPr>
          <w:rFonts w:asciiTheme="minorHAnsi" w:eastAsia="Calibri" w:hAnsiTheme="minorHAnsi" w:cs="Arial"/>
          <w:color w:val="000000"/>
          <w:szCs w:val="20"/>
        </w:rPr>
        <w:t>or asbestos-containing products</w:t>
      </w:r>
      <w:r w:rsidR="00AE0133">
        <w:rPr>
          <w:rFonts w:asciiTheme="minorHAnsi" w:eastAsia="Calibri" w:hAnsiTheme="minorHAnsi" w:cs="Arial"/>
          <w:color w:val="000000"/>
          <w:szCs w:val="20"/>
        </w:rPr>
        <w:t>.</w:t>
      </w:r>
    </w:p>
    <w:p w14:paraId="36990FE6" w14:textId="77777777" w:rsidR="00A84397" w:rsidRPr="007835D9" w:rsidRDefault="001E3C55" w:rsidP="00A84397">
      <w:pPr>
        <w:numPr>
          <w:ilvl w:val="0"/>
          <w:numId w:val="0"/>
        </w:numPr>
        <w:autoSpaceDE w:val="0"/>
        <w:autoSpaceDN w:val="0"/>
        <w:adjustRightInd w:val="0"/>
        <w:spacing w:before="0" w:after="0" w:line="259" w:lineRule="auto"/>
        <w:ind w:left="426"/>
        <w:rPr>
          <w:rFonts w:asciiTheme="minorHAnsi" w:eastAsia="Calibri" w:hAnsiTheme="minorHAnsi" w:cs="Arial"/>
          <w:color w:val="000000"/>
          <w:szCs w:val="20"/>
        </w:rPr>
      </w:pPr>
      <w:sdt>
        <w:sdtPr>
          <w:rPr>
            <w:rFonts w:asciiTheme="minorHAnsi" w:eastAsia="Calibri" w:hAnsiTheme="minorHAnsi" w:cs="Arial"/>
            <w:color w:val="000000"/>
            <w:szCs w:val="20"/>
          </w:rPr>
          <w:id w:val="313377255"/>
          <w14:checkbox>
            <w14:checked w14:val="0"/>
            <w14:checkedState w14:val="2612" w14:font="MS Gothic"/>
            <w14:uncheckedState w14:val="2610" w14:font="MS Gothic"/>
          </w14:checkbox>
        </w:sdtPr>
        <w:sdtEndPr/>
        <w:sdtContent>
          <w:r w:rsidR="00A84397" w:rsidRPr="007835D9">
            <w:rPr>
              <w:rFonts w:ascii="Segoe UI Symbol" w:eastAsia="MS Gothic" w:hAnsi="Segoe UI Symbol" w:cs="Segoe UI Symbol"/>
              <w:color w:val="000000"/>
              <w:szCs w:val="20"/>
            </w:rPr>
            <w:t>☐</w:t>
          </w:r>
        </w:sdtContent>
      </w:sdt>
      <w:r w:rsidR="00A84397">
        <w:rPr>
          <w:rFonts w:asciiTheme="minorHAnsi" w:eastAsia="Calibri" w:hAnsiTheme="minorHAnsi" w:cs="Arial"/>
          <w:color w:val="000000"/>
          <w:szCs w:val="20"/>
        </w:rPr>
        <w:t xml:space="preserve"> </w:t>
      </w:r>
      <w:r w:rsidR="00A84397" w:rsidRPr="007835D9">
        <w:rPr>
          <w:rFonts w:asciiTheme="minorHAnsi" w:eastAsia="Calibri" w:hAnsiTheme="minorHAnsi" w:cs="Arial"/>
          <w:color w:val="000000"/>
          <w:szCs w:val="20"/>
        </w:rPr>
        <w:t xml:space="preserve">The diversion of inert </w:t>
      </w:r>
      <w:r w:rsidR="00A84397">
        <w:rPr>
          <w:rFonts w:asciiTheme="minorHAnsi" w:eastAsia="Calibri" w:hAnsiTheme="minorHAnsi" w:cs="Arial"/>
          <w:color w:val="000000"/>
          <w:szCs w:val="20"/>
        </w:rPr>
        <w:t>material, including VENM or ENM</w:t>
      </w:r>
      <w:r w:rsidR="00AE0133">
        <w:rPr>
          <w:rFonts w:asciiTheme="minorHAnsi" w:eastAsia="Calibri" w:hAnsiTheme="minorHAnsi" w:cs="Arial"/>
          <w:color w:val="000000"/>
          <w:szCs w:val="20"/>
        </w:rPr>
        <w:t>.</w:t>
      </w:r>
    </w:p>
    <w:p w14:paraId="2903B7E2" w14:textId="77777777" w:rsidR="00A84397" w:rsidRPr="00F54DF4" w:rsidRDefault="001E3C55" w:rsidP="00A84397">
      <w:pPr>
        <w:numPr>
          <w:ilvl w:val="0"/>
          <w:numId w:val="0"/>
        </w:numPr>
        <w:autoSpaceDE w:val="0"/>
        <w:autoSpaceDN w:val="0"/>
        <w:adjustRightInd w:val="0"/>
        <w:spacing w:before="0" w:after="0" w:line="259" w:lineRule="auto"/>
        <w:ind w:left="709" w:hanging="283"/>
        <w:rPr>
          <w:rFonts w:asciiTheme="minorHAnsi" w:eastAsia="Calibri" w:hAnsiTheme="minorHAnsi" w:cs="Arial"/>
          <w:color w:val="000000"/>
          <w:szCs w:val="20"/>
        </w:rPr>
      </w:pPr>
      <w:sdt>
        <w:sdtPr>
          <w:rPr>
            <w:rFonts w:asciiTheme="minorHAnsi" w:eastAsia="Calibri" w:hAnsiTheme="minorHAnsi" w:cs="Arial"/>
            <w:color w:val="000000"/>
            <w:szCs w:val="20"/>
          </w:rPr>
          <w:id w:val="-167254739"/>
          <w14:checkbox>
            <w14:checked w14:val="0"/>
            <w14:checkedState w14:val="2612" w14:font="MS Gothic"/>
            <w14:uncheckedState w14:val="2610" w14:font="MS Gothic"/>
          </w14:checkbox>
        </w:sdtPr>
        <w:sdtEndPr/>
        <w:sdtContent>
          <w:r w:rsidR="00A84397" w:rsidRPr="00F54DF4">
            <w:rPr>
              <w:rFonts w:ascii="Segoe UI Symbol" w:eastAsia="MS Gothic" w:hAnsi="Segoe UI Symbol" w:cs="Segoe UI Symbol"/>
              <w:color w:val="000000"/>
              <w:szCs w:val="20"/>
            </w:rPr>
            <w:t>☐</w:t>
          </w:r>
        </w:sdtContent>
      </w:sdt>
      <w:r w:rsidR="00A84397">
        <w:rPr>
          <w:rFonts w:asciiTheme="minorHAnsi" w:eastAsia="Calibri" w:hAnsiTheme="minorHAnsi" w:cs="Arial"/>
          <w:color w:val="000000"/>
          <w:szCs w:val="20"/>
        </w:rPr>
        <w:t xml:space="preserve"> </w:t>
      </w:r>
      <w:r w:rsidR="00A84397" w:rsidRPr="00F54DF4">
        <w:rPr>
          <w:rFonts w:asciiTheme="minorHAnsi" w:eastAsia="Calibri" w:hAnsiTheme="minorHAnsi" w:cs="Arial"/>
          <w:color w:val="000000"/>
          <w:szCs w:val="20"/>
        </w:rPr>
        <w:t xml:space="preserve">Energy from waste activities, with the exception of onsite energy generation or pyrolysis that meet the criteria and considerations set out in the </w:t>
      </w:r>
      <w:hyperlink r:id="rId22" w:history="1">
        <w:r w:rsidR="00A84397" w:rsidRPr="001E440D">
          <w:rPr>
            <w:rStyle w:val="Hyperlink"/>
            <w:rFonts w:asciiTheme="minorHAnsi" w:eastAsia="Calibri" w:hAnsiTheme="minorHAnsi" w:cs="Arial"/>
            <w:szCs w:val="20"/>
          </w:rPr>
          <w:t>NSW energy from waste policy statement</w:t>
        </w:r>
      </w:hyperlink>
      <w:r w:rsidR="00AE0133">
        <w:rPr>
          <w:rStyle w:val="Hyperlink"/>
          <w:rFonts w:asciiTheme="minorHAnsi" w:eastAsia="Calibri" w:hAnsiTheme="minorHAnsi" w:cs="Arial"/>
          <w:szCs w:val="20"/>
        </w:rPr>
        <w:t>.</w:t>
      </w:r>
    </w:p>
    <w:p w14:paraId="0EB21DF7" w14:textId="77777777" w:rsidR="00A84397" w:rsidRPr="007835D9" w:rsidRDefault="001E3C55" w:rsidP="00A84397">
      <w:pPr>
        <w:numPr>
          <w:ilvl w:val="0"/>
          <w:numId w:val="0"/>
        </w:numPr>
        <w:autoSpaceDE w:val="0"/>
        <w:autoSpaceDN w:val="0"/>
        <w:adjustRightInd w:val="0"/>
        <w:spacing w:before="0" w:after="0" w:line="259" w:lineRule="auto"/>
        <w:ind w:left="709" w:hanging="283"/>
        <w:rPr>
          <w:rFonts w:asciiTheme="minorHAnsi" w:eastAsia="Calibri" w:hAnsiTheme="minorHAnsi" w:cs="Arial"/>
          <w:color w:val="000000"/>
          <w:szCs w:val="20"/>
        </w:rPr>
      </w:pPr>
      <w:sdt>
        <w:sdtPr>
          <w:rPr>
            <w:rFonts w:asciiTheme="minorHAnsi" w:eastAsia="Calibri" w:hAnsiTheme="minorHAnsi" w:cs="Arial"/>
            <w:color w:val="000000"/>
            <w:szCs w:val="20"/>
          </w:rPr>
          <w:id w:val="383764025"/>
          <w14:checkbox>
            <w14:checked w14:val="0"/>
            <w14:checkedState w14:val="2612" w14:font="MS Gothic"/>
            <w14:uncheckedState w14:val="2610" w14:font="MS Gothic"/>
          </w14:checkbox>
        </w:sdtPr>
        <w:sdtEndPr/>
        <w:sdtContent>
          <w:r w:rsidR="00A84397" w:rsidRPr="007835D9">
            <w:rPr>
              <w:rFonts w:ascii="Segoe UI Symbol" w:eastAsia="MS Gothic" w:hAnsi="Segoe UI Symbol" w:cs="Segoe UI Symbol"/>
              <w:color w:val="000000"/>
              <w:szCs w:val="20"/>
            </w:rPr>
            <w:t>☐</w:t>
          </w:r>
        </w:sdtContent>
      </w:sdt>
      <w:r w:rsidR="00A84397">
        <w:rPr>
          <w:rFonts w:asciiTheme="minorHAnsi" w:eastAsia="Calibri" w:hAnsiTheme="minorHAnsi" w:cs="Arial"/>
          <w:color w:val="000000"/>
          <w:szCs w:val="20"/>
        </w:rPr>
        <w:t xml:space="preserve"> </w:t>
      </w:r>
      <w:r w:rsidR="00A84397" w:rsidRPr="007835D9">
        <w:rPr>
          <w:rFonts w:asciiTheme="minorHAnsi" w:eastAsia="Calibri" w:hAnsiTheme="minorHAnsi" w:cs="Arial"/>
          <w:color w:val="000000"/>
          <w:szCs w:val="20"/>
        </w:rPr>
        <w:t>Ongoing maintenance of projects or programs to whi</w:t>
      </w:r>
      <w:r w:rsidR="00A84397">
        <w:rPr>
          <w:rFonts w:asciiTheme="minorHAnsi" w:eastAsia="Calibri" w:hAnsiTheme="minorHAnsi" w:cs="Arial"/>
          <w:color w:val="000000"/>
          <w:szCs w:val="20"/>
        </w:rPr>
        <w:t xml:space="preserve">ch organisations have committed </w:t>
      </w:r>
      <w:r w:rsidR="00A84397" w:rsidRPr="007835D9">
        <w:rPr>
          <w:rFonts w:asciiTheme="minorHAnsi" w:eastAsia="Calibri" w:hAnsiTheme="minorHAnsi" w:cs="Arial"/>
          <w:color w:val="000000"/>
          <w:szCs w:val="20"/>
        </w:rPr>
        <w:t>as part of a previous grant or their core business operations</w:t>
      </w:r>
      <w:r w:rsidR="00AE0133">
        <w:rPr>
          <w:rFonts w:asciiTheme="minorHAnsi" w:eastAsia="Calibri" w:hAnsiTheme="minorHAnsi" w:cs="Arial"/>
          <w:color w:val="000000"/>
          <w:szCs w:val="20"/>
        </w:rPr>
        <w:t>.</w:t>
      </w:r>
    </w:p>
    <w:p w14:paraId="62343D6F" w14:textId="77777777" w:rsidR="00A84397" w:rsidRDefault="001E3C55" w:rsidP="00A84397">
      <w:pPr>
        <w:numPr>
          <w:ilvl w:val="0"/>
          <w:numId w:val="0"/>
        </w:numPr>
        <w:autoSpaceDE w:val="0"/>
        <w:autoSpaceDN w:val="0"/>
        <w:adjustRightInd w:val="0"/>
        <w:spacing w:before="0" w:after="0" w:line="259" w:lineRule="auto"/>
        <w:ind w:left="426"/>
        <w:rPr>
          <w:rFonts w:asciiTheme="minorHAnsi" w:eastAsia="Calibri" w:hAnsiTheme="minorHAnsi" w:cs="Arial"/>
          <w:color w:val="000000"/>
          <w:szCs w:val="20"/>
        </w:rPr>
      </w:pPr>
      <w:sdt>
        <w:sdtPr>
          <w:rPr>
            <w:rFonts w:asciiTheme="minorHAnsi" w:eastAsia="Calibri" w:hAnsiTheme="minorHAnsi" w:cs="Arial"/>
            <w:color w:val="000000"/>
            <w:szCs w:val="20"/>
          </w:rPr>
          <w:id w:val="167913720"/>
          <w14:checkbox>
            <w14:checked w14:val="0"/>
            <w14:checkedState w14:val="2612" w14:font="MS Gothic"/>
            <w14:uncheckedState w14:val="2610" w14:font="MS Gothic"/>
          </w14:checkbox>
        </w:sdtPr>
        <w:sdtEndPr/>
        <w:sdtContent>
          <w:r w:rsidR="00A84397" w:rsidRPr="007835D9">
            <w:rPr>
              <w:rFonts w:ascii="Segoe UI Symbol" w:eastAsia="MS Gothic" w:hAnsi="Segoe UI Symbol" w:cs="Segoe UI Symbol"/>
              <w:color w:val="000000"/>
              <w:szCs w:val="20"/>
            </w:rPr>
            <w:t>☐</w:t>
          </w:r>
        </w:sdtContent>
      </w:sdt>
      <w:r w:rsidR="00A84397">
        <w:rPr>
          <w:rFonts w:asciiTheme="minorHAnsi" w:eastAsia="Calibri" w:hAnsiTheme="minorHAnsi" w:cs="Arial"/>
          <w:color w:val="000000"/>
          <w:szCs w:val="20"/>
        </w:rPr>
        <w:t xml:space="preserve"> </w:t>
      </w:r>
      <w:r w:rsidR="00A84397" w:rsidRPr="007835D9">
        <w:rPr>
          <w:rFonts w:asciiTheme="minorHAnsi" w:eastAsia="Calibri" w:hAnsiTheme="minorHAnsi" w:cs="Arial"/>
          <w:color w:val="000000"/>
          <w:szCs w:val="20"/>
        </w:rPr>
        <w:t>The diversion of municipal waste</w:t>
      </w:r>
      <w:r w:rsidR="00AE0133">
        <w:rPr>
          <w:rFonts w:asciiTheme="minorHAnsi" w:eastAsia="Calibri" w:hAnsiTheme="minorHAnsi" w:cs="Arial"/>
          <w:color w:val="000000"/>
          <w:szCs w:val="20"/>
        </w:rPr>
        <w:t>.</w:t>
      </w:r>
    </w:p>
    <w:p w14:paraId="0925A7B7" w14:textId="77777777" w:rsidR="00A84397" w:rsidRPr="007835D9" w:rsidRDefault="001E3C55" w:rsidP="00A84397">
      <w:pPr>
        <w:numPr>
          <w:ilvl w:val="0"/>
          <w:numId w:val="0"/>
        </w:numPr>
        <w:autoSpaceDE w:val="0"/>
        <w:autoSpaceDN w:val="0"/>
        <w:adjustRightInd w:val="0"/>
        <w:spacing w:before="0" w:after="0" w:line="259" w:lineRule="auto"/>
        <w:ind w:left="426"/>
        <w:rPr>
          <w:rFonts w:asciiTheme="minorHAnsi" w:eastAsia="Calibri" w:hAnsiTheme="minorHAnsi" w:cs="Arial"/>
          <w:color w:val="000000"/>
          <w:szCs w:val="20"/>
        </w:rPr>
      </w:pPr>
      <w:sdt>
        <w:sdtPr>
          <w:rPr>
            <w:rFonts w:asciiTheme="minorHAnsi" w:eastAsia="Calibri" w:hAnsiTheme="minorHAnsi" w:cstheme="minorHAnsi"/>
            <w:color w:val="000000"/>
            <w:szCs w:val="20"/>
          </w:rPr>
          <w:id w:val="21135477"/>
          <w14:checkbox>
            <w14:checked w14:val="0"/>
            <w14:checkedState w14:val="2612" w14:font="MS Gothic"/>
            <w14:uncheckedState w14:val="2610" w14:font="MS Gothic"/>
          </w14:checkbox>
        </w:sdtPr>
        <w:sdtEndPr/>
        <w:sdtContent>
          <w:r w:rsidR="00A84397" w:rsidRPr="000A0E6B">
            <w:rPr>
              <w:rFonts w:ascii="Segoe UI Symbol" w:eastAsia="MS Gothic" w:hAnsi="Segoe UI Symbol" w:cs="Segoe UI Symbol"/>
              <w:color w:val="000000"/>
              <w:szCs w:val="20"/>
            </w:rPr>
            <w:t>☐</w:t>
          </w:r>
        </w:sdtContent>
      </w:sdt>
      <w:r w:rsidR="00A84397">
        <w:rPr>
          <w:rFonts w:asciiTheme="minorHAnsi" w:eastAsia="Calibri" w:hAnsiTheme="minorHAnsi" w:cs="Arial"/>
          <w:color w:val="000000"/>
          <w:szCs w:val="20"/>
        </w:rPr>
        <w:t xml:space="preserve"> The diversion of liquid or gaseous wastes</w:t>
      </w:r>
      <w:r w:rsidR="00AE0133">
        <w:rPr>
          <w:rFonts w:asciiTheme="minorHAnsi" w:eastAsia="Calibri" w:hAnsiTheme="minorHAnsi" w:cs="Arial"/>
          <w:color w:val="000000"/>
          <w:szCs w:val="20"/>
        </w:rPr>
        <w:t>.</w:t>
      </w:r>
      <w:r w:rsidR="00A84397">
        <w:rPr>
          <w:rFonts w:asciiTheme="minorHAnsi" w:eastAsia="Calibri" w:hAnsiTheme="minorHAnsi" w:cs="Arial"/>
          <w:color w:val="000000"/>
          <w:szCs w:val="20"/>
        </w:rPr>
        <w:t xml:space="preserve"> </w:t>
      </w:r>
    </w:p>
    <w:p w14:paraId="049FC989" w14:textId="77777777" w:rsidR="00A84397" w:rsidRPr="007835D9" w:rsidRDefault="00A84397" w:rsidP="00A84397">
      <w:pPr>
        <w:numPr>
          <w:ilvl w:val="0"/>
          <w:numId w:val="0"/>
        </w:numPr>
        <w:autoSpaceDE w:val="0"/>
        <w:autoSpaceDN w:val="0"/>
        <w:adjustRightInd w:val="0"/>
        <w:spacing w:before="0" w:after="0"/>
        <w:rPr>
          <w:rFonts w:asciiTheme="minorHAnsi" w:eastAsia="Calibri" w:hAnsiTheme="minorHAnsi" w:cs="Arial"/>
          <w:color w:val="000000"/>
          <w:szCs w:val="20"/>
        </w:rPr>
      </w:pPr>
    </w:p>
    <w:p w14:paraId="01034D23" w14:textId="77777777" w:rsidR="00A84397" w:rsidRPr="007835D9" w:rsidRDefault="00A84397" w:rsidP="00A84397">
      <w:pPr>
        <w:pStyle w:val="CalloutBody"/>
        <w:numPr>
          <w:ilvl w:val="0"/>
          <w:numId w:val="13"/>
        </w:numPr>
        <w:ind w:left="232"/>
        <w:rPr>
          <w:rFonts w:asciiTheme="minorHAnsi" w:hAnsiTheme="minorHAnsi"/>
        </w:rPr>
      </w:pPr>
      <w:r w:rsidRPr="007835D9">
        <w:rPr>
          <w:rFonts w:asciiTheme="minorHAnsi" w:hAnsiTheme="minorHAnsi"/>
        </w:rPr>
        <w:t>The above items will not be considered for funding, and tonnes diverted as a result of any of these components will not be considered in the overall assessment of the value</w:t>
      </w:r>
      <w:r>
        <w:rPr>
          <w:rFonts w:asciiTheme="minorHAnsi" w:hAnsiTheme="minorHAnsi"/>
        </w:rPr>
        <w:t xml:space="preserve"> for money</w:t>
      </w:r>
      <w:r w:rsidRPr="007835D9">
        <w:rPr>
          <w:rFonts w:asciiTheme="minorHAnsi" w:hAnsiTheme="minorHAnsi"/>
        </w:rPr>
        <w:t xml:space="preserve"> of your project.</w:t>
      </w:r>
    </w:p>
    <w:p w14:paraId="76B2EC50" w14:textId="77777777" w:rsidR="00A84397" w:rsidRPr="007835D9" w:rsidRDefault="00A84397" w:rsidP="00A84397">
      <w:pPr>
        <w:autoSpaceDE w:val="0"/>
        <w:autoSpaceDN w:val="0"/>
        <w:adjustRightInd w:val="0"/>
        <w:spacing w:before="0" w:after="0"/>
        <w:rPr>
          <w:rFonts w:asciiTheme="minorHAnsi" w:eastAsia="Calibri" w:hAnsiTheme="minorHAnsi" w:cs="Arial"/>
          <w:color w:val="000000"/>
          <w:szCs w:val="20"/>
        </w:rPr>
      </w:pPr>
    </w:p>
    <w:bookmarkEnd w:id="18"/>
    <w:p w14:paraId="4920A689" w14:textId="77777777" w:rsidR="00A84397" w:rsidRDefault="00A84397" w:rsidP="00A84397">
      <w:pPr>
        <w:numPr>
          <w:ilvl w:val="0"/>
          <w:numId w:val="0"/>
        </w:numPr>
      </w:pPr>
      <w:r w:rsidRPr="007835D9">
        <w:rPr>
          <w:rFonts w:asciiTheme="minorHAnsi" w:hAnsiTheme="minorHAnsi"/>
        </w:rPr>
        <w:br w:type="page"/>
      </w:r>
    </w:p>
    <w:p w14:paraId="04A1A353" w14:textId="77777777" w:rsidR="00A84397" w:rsidRDefault="00A84397" w:rsidP="00A84397">
      <w:pPr>
        <w:pStyle w:val="Heading1Numbered"/>
      </w:pPr>
      <w:bookmarkStart w:id="19" w:name="_Toc501444299"/>
      <w:r>
        <w:lastRenderedPageBreak/>
        <w:t>Project Details</w:t>
      </w:r>
      <w:bookmarkEnd w:id="19"/>
    </w:p>
    <w:p w14:paraId="48035A8E" w14:textId="77777777" w:rsidR="00A84397" w:rsidRPr="00280AAC" w:rsidRDefault="00A84397" w:rsidP="00A84397">
      <w:pPr>
        <w:pStyle w:val="Heading2Numbered"/>
      </w:pPr>
      <w:bookmarkStart w:id="20" w:name="_Toc501444300"/>
      <w:r w:rsidRPr="00280AAC">
        <w:t>Project title</w:t>
      </w:r>
      <w:bookmarkEnd w:id="20"/>
    </w:p>
    <w:p w14:paraId="43B5C44A" w14:textId="77777777" w:rsidR="00A84397" w:rsidRPr="009A44FA" w:rsidRDefault="00A84397" w:rsidP="00A84397">
      <w:pPr>
        <w:rPr>
          <w:rFonts w:asciiTheme="minorHAnsi" w:hAnsiTheme="minorHAnsi"/>
        </w:rPr>
      </w:pPr>
      <w:r w:rsidRPr="00F65348">
        <w:rPr>
          <w:rFonts w:asciiTheme="minorHAnsi" w:hAnsiTheme="minorHAnsi"/>
          <w:b/>
        </w:rPr>
        <w:t xml:space="preserve">Please develop a simple title that describes your project. </w:t>
      </w:r>
    </w:p>
    <w:p w14:paraId="2F382865" w14:textId="77777777" w:rsidR="00A84397" w:rsidRPr="009A44FA" w:rsidRDefault="00A84397" w:rsidP="00A84397">
      <w:pPr>
        <w:rPr>
          <w:rFonts w:asciiTheme="minorHAnsi" w:hAnsiTheme="minorHAnsi"/>
        </w:rPr>
      </w:pPr>
      <w:r w:rsidRPr="009A44FA">
        <w:rPr>
          <w:rFonts w:asciiTheme="minorHAnsi" w:hAnsiTheme="minorHAnsi"/>
        </w:rPr>
        <w:t>Maximum of 70 characters, including spaces.</w:t>
      </w:r>
    </w:p>
    <w:tbl>
      <w:tblPr>
        <w:tblStyle w:val="TableGrid40"/>
        <w:tblW w:w="0" w:type="auto"/>
        <w:tblLook w:val="04A0" w:firstRow="1" w:lastRow="0" w:firstColumn="1" w:lastColumn="0" w:noHBand="0" w:noVBand="1"/>
      </w:tblPr>
      <w:tblGrid>
        <w:gridCol w:w="9017"/>
      </w:tblGrid>
      <w:tr w:rsidR="00A84397" w14:paraId="7A873BC4" w14:textId="77777777" w:rsidTr="00023BC4">
        <w:trPr>
          <w:trHeight w:val="589"/>
        </w:trPr>
        <w:sdt>
          <w:sdtPr>
            <w:rPr>
              <w:rFonts w:asciiTheme="minorHAnsi" w:hAnsiTheme="minorHAnsi"/>
              <w:b/>
            </w:rPr>
            <w:id w:val="1547330125"/>
            <w:placeholder>
              <w:docPart w:val="E41286E0519D4D04B31CCF44F6ED6D3E"/>
            </w:placeholder>
            <w:showingPlcHdr/>
            <w:text/>
          </w:sdtPr>
          <w:sdtEndPr/>
          <w:sdtContent>
            <w:tc>
              <w:tcPr>
                <w:tcW w:w="9027" w:type="dxa"/>
              </w:tcPr>
              <w:p w14:paraId="1872788B" w14:textId="77777777" w:rsidR="00A84397" w:rsidRDefault="00A84397" w:rsidP="00023BC4">
                <w:pPr>
                  <w:rPr>
                    <w:rFonts w:asciiTheme="minorHAnsi" w:hAnsiTheme="minorHAnsi"/>
                    <w:b/>
                  </w:rPr>
                </w:pPr>
                <w:r w:rsidRPr="007E0EAE">
                  <w:rPr>
                    <w:rStyle w:val="PlaceholderText"/>
                  </w:rPr>
                  <w:t>Click or tap here to enter text.</w:t>
                </w:r>
              </w:p>
            </w:tc>
          </w:sdtContent>
        </w:sdt>
      </w:tr>
    </w:tbl>
    <w:p w14:paraId="310CD526" w14:textId="77777777" w:rsidR="00A84397" w:rsidRPr="00D51692" w:rsidRDefault="00A84397" w:rsidP="00A84397">
      <w:pPr>
        <w:pStyle w:val="Heading2Numbered"/>
      </w:pPr>
      <w:bookmarkStart w:id="21" w:name="_Toc501444301"/>
      <w:r w:rsidRPr="00D51692">
        <w:t>Project duration</w:t>
      </w:r>
      <w:bookmarkEnd w:id="21"/>
    </w:p>
    <w:p w14:paraId="5459F1E3" w14:textId="77777777" w:rsidR="00A84397" w:rsidRPr="00D51692" w:rsidRDefault="00A84397" w:rsidP="00A84397">
      <w:pPr>
        <w:rPr>
          <w:rFonts w:asciiTheme="minorHAnsi" w:hAnsiTheme="minorHAnsi"/>
        </w:rPr>
      </w:pPr>
      <w:r w:rsidRPr="00D51692">
        <w:rPr>
          <w:rFonts w:asciiTheme="minorHAnsi" w:hAnsiTheme="minorHAnsi"/>
        </w:rPr>
        <w:t>Your project must run for a minimum of one year and a maximum of three years. All projects must be completed by 31 March 2021.</w:t>
      </w:r>
    </w:p>
    <w:tbl>
      <w:tblPr>
        <w:tblStyle w:val="GridTable1Light"/>
        <w:tblW w:w="0" w:type="auto"/>
        <w:tblLook w:val="0600" w:firstRow="0" w:lastRow="0" w:firstColumn="0" w:lastColumn="0" w:noHBand="1" w:noVBand="1"/>
      </w:tblPr>
      <w:tblGrid>
        <w:gridCol w:w="4509"/>
        <w:gridCol w:w="4508"/>
      </w:tblGrid>
      <w:tr w:rsidR="00A84397" w14:paraId="6BACB104" w14:textId="77777777" w:rsidTr="00023BC4">
        <w:tc>
          <w:tcPr>
            <w:tcW w:w="4513" w:type="dxa"/>
          </w:tcPr>
          <w:p w14:paraId="19A17E90" w14:textId="77777777" w:rsidR="00A84397" w:rsidRDefault="00A84397" w:rsidP="00023BC4">
            <w:pPr>
              <w:numPr>
                <w:ilvl w:val="0"/>
                <w:numId w:val="0"/>
              </w:numPr>
              <w:rPr>
                <w:rFonts w:asciiTheme="minorHAnsi" w:hAnsiTheme="minorHAnsi"/>
                <w:b/>
              </w:rPr>
            </w:pPr>
            <w:r>
              <w:rPr>
                <w:rFonts w:asciiTheme="minorHAnsi" w:hAnsiTheme="minorHAnsi"/>
                <w:b/>
              </w:rPr>
              <w:t>Proposed commencement date</w:t>
            </w:r>
          </w:p>
        </w:tc>
        <w:sdt>
          <w:sdtPr>
            <w:rPr>
              <w:rFonts w:asciiTheme="minorHAnsi" w:hAnsiTheme="minorHAnsi"/>
              <w:b/>
            </w:rPr>
            <w:id w:val="-791437325"/>
            <w:placeholder>
              <w:docPart w:val="FC8AD9E722EE48E99D0F8D69B1839B12"/>
            </w:placeholder>
            <w:showingPlcHdr/>
            <w:date>
              <w:dateFormat w:val="d/MM/yyyy"/>
              <w:lid w:val="en-AU"/>
              <w:storeMappedDataAs w:val="dateTime"/>
              <w:calendar w:val="gregorian"/>
            </w:date>
          </w:sdtPr>
          <w:sdtEndPr/>
          <w:sdtContent>
            <w:tc>
              <w:tcPr>
                <w:tcW w:w="4514" w:type="dxa"/>
              </w:tcPr>
              <w:p w14:paraId="63811FC5" w14:textId="77777777" w:rsidR="00A84397" w:rsidRDefault="00A84397" w:rsidP="00023BC4">
                <w:pPr>
                  <w:numPr>
                    <w:ilvl w:val="0"/>
                    <w:numId w:val="0"/>
                  </w:numPr>
                  <w:rPr>
                    <w:rFonts w:asciiTheme="minorHAnsi" w:hAnsiTheme="minorHAnsi"/>
                    <w:b/>
                  </w:rPr>
                </w:pPr>
                <w:r w:rsidRPr="007112CE">
                  <w:rPr>
                    <w:rStyle w:val="PlaceholderText"/>
                  </w:rPr>
                  <w:t>Click or tap to enter a date.</w:t>
                </w:r>
              </w:p>
            </w:tc>
          </w:sdtContent>
        </w:sdt>
      </w:tr>
      <w:tr w:rsidR="00A84397" w14:paraId="0E499F0B" w14:textId="77777777" w:rsidTr="00023BC4">
        <w:tc>
          <w:tcPr>
            <w:tcW w:w="4513" w:type="dxa"/>
          </w:tcPr>
          <w:p w14:paraId="5B0FC83C" w14:textId="77777777" w:rsidR="00A84397" w:rsidRDefault="00A84397" w:rsidP="00023BC4">
            <w:pPr>
              <w:numPr>
                <w:ilvl w:val="0"/>
                <w:numId w:val="0"/>
              </w:numPr>
              <w:rPr>
                <w:rFonts w:asciiTheme="minorHAnsi" w:hAnsiTheme="minorHAnsi"/>
                <w:b/>
              </w:rPr>
            </w:pPr>
            <w:r>
              <w:rPr>
                <w:rFonts w:asciiTheme="minorHAnsi" w:hAnsiTheme="minorHAnsi"/>
                <w:b/>
              </w:rPr>
              <w:t>Proposed completion date</w:t>
            </w:r>
          </w:p>
        </w:tc>
        <w:sdt>
          <w:sdtPr>
            <w:rPr>
              <w:rFonts w:asciiTheme="minorHAnsi" w:hAnsiTheme="minorHAnsi"/>
              <w:b/>
            </w:rPr>
            <w:id w:val="-671952785"/>
            <w:placeholder>
              <w:docPart w:val="880FC7197C52494288C46EE8B5C1AC6D"/>
            </w:placeholder>
            <w:showingPlcHdr/>
            <w:date>
              <w:dateFormat w:val="d/MM/yyyy"/>
              <w:lid w:val="en-AU"/>
              <w:storeMappedDataAs w:val="dateTime"/>
              <w:calendar w:val="gregorian"/>
            </w:date>
          </w:sdtPr>
          <w:sdtEndPr/>
          <w:sdtContent>
            <w:tc>
              <w:tcPr>
                <w:tcW w:w="4514" w:type="dxa"/>
              </w:tcPr>
              <w:p w14:paraId="0781814A" w14:textId="77777777" w:rsidR="00A84397" w:rsidRDefault="00A84397" w:rsidP="00023BC4">
                <w:pPr>
                  <w:numPr>
                    <w:ilvl w:val="0"/>
                    <w:numId w:val="0"/>
                  </w:numPr>
                  <w:rPr>
                    <w:rFonts w:asciiTheme="minorHAnsi" w:hAnsiTheme="minorHAnsi"/>
                    <w:b/>
                  </w:rPr>
                </w:pPr>
                <w:r w:rsidRPr="007112CE">
                  <w:rPr>
                    <w:rStyle w:val="PlaceholderText"/>
                  </w:rPr>
                  <w:t>Click or tap to enter a date.</w:t>
                </w:r>
              </w:p>
            </w:tc>
          </w:sdtContent>
        </w:sdt>
      </w:tr>
      <w:tr w:rsidR="00A84397" w14:paraId="7B1A99E3" w14:textId="77777777" w:rsidTr="00023BC4">
        <w:tc>
          <w:tcPr>
            <w:tcW w:w="4513" w:type="dxa"/>
          </w:tcPr>
          <w:p w14:paraId="39673473" w14:textId="77777777" w:rsidR="00A84397" w:rsidRDefault="00A84397" w:rsidP="00023BC4">
            <w:pPr>
              <w:numPr>
                <w:ilvl w:val="0"/>
                <w:numId w:val="0"/>
              </w:numPr>
              <w:rPr>
                <w:rFonts w:asciiTheme="minorHAnsi" w:hAnsiTheme="minorHAnsi"/>
                <w:b/>
              </w:rPr>
            </w:pPr>
            <w:r>
              <w:rPr>
                <w:rFonts w:asciiTheme="minorHAnsi" w:hAnsiTheme="minorHAnsi"/>
                <w:b/>
              </w:rPr>
              <w:t>Total project duration</w:t>
            </w:r>
          </w:p>
        </w:tc>
        <w:sdt>
          <w:sdtPr>
            <w:rPr>
              <w:rFonts w:asciiTheme="minorHAnsi" w:hAnsiTheme="minorHAnsi"/>
              <w:b/>
            </w:rPr>
            <w:id w:val="-1055784973"/>
            <w:placeholder>
              <w:docPart w:val="7E8FF845103340AE8B563A1F91A1619A"/>
            </w:placeholder>
            <w:showingPlcHdr/>
            <w:text/>
          </w:sdtPr>
          <w:sdtEndPr/>
          <w:sdtContent>
            <w:tc>
              <w:tcPr>
                <w:tcW w:w="4514" w:type="dxa"/>
              </w:tcPr>
              <w:p w14:paraId="4753F63F" w14:textId="77777777" w:rsidR="00A84397" w:rsidRDefault="00A84397" w:rsidP="00023BC4">
                <w:pPr>
                  <w:numPr>
                    <w:ilvl w:val="0"/>
                    <w:numId w:val="0"/>
                  </w:numPr>
                  <w:rPr>
                    <w:rFonts w:asciiTheme="minorHAnsi" w:hAnsiTheme="minorHAnsi"/>
                    <w:b/>
                  </w:rPr>
                </w:pPr>
                <w:r w:rsidRPr="007112CE">
                  <w:rPr>
                    <w:rStyle w:val="PlaceholderText"/>
                  </w:rPr>
                  <w:t>Click or tap here to enter text.</w:t>
                </w:r>
              </w:p>
            </w:tc>
          </w:sdtContent>
        </w:sdt>
      </w:tr>
    </w:tbl>
    <w:p w14:paraId="468E92D9" w14:textId="77777777" w:rsidR="00A84397" w:rsidRPr="00D51692" w:rsidRDefault="00A84397" w:rsidP="00A84397">
      <w:pPr>
        <w:pStyle w:val="Heading2Numbered"/>
      </w:pPr>
      <w:bookmarkStart w:id="22" w:name="_Toc501444302"/>
      <w:r w:rsidRPr="00D51692">
        <w:t>Project locations</w:t>
      </w:r>
      <w:bookmarkEnd w:id="22"/>
    </w:p>
    <w:p w14:paraId="66A4728F" w14:textId="77777777" w:rsidR="00A84397" w:rsidRPr="00D51692" w:rsidRDefault="00A84397" w:rsidP="00A84397">
      <w:pPr>
        <w:rPr>
          <w:rFonts w:asciiTheme="minorHAnsi" w:hAnsiTheme="minorHAnsi"/>
          <w:b/>
        </w:rPr>
      </w:pPr>
      <w:r w:rsidRPr="00D51692">
        <w:rPr>
          <w:rFonts w:asciiTheme="minorHAnsi" w:hAnsiTheme="minorHAnsi"/>
          <w:b/>
        </w:rPr>
        <w:t xml:space="preserve">Please identify the main locations </w:t>
      </w:r>
      <w:r>
        <w:rPr>
          <w:rFonts w:asciiTheme="minorHAnsi" w:hAnsiTheme="minorHAnsi"/>
          <w:b/>
        </w:rPr>
        <w:t xml:space="preserve">that </w:t>
      </w:r>
      <w:r w:rsidRPr="00D51692">
        <w:rPr>
          <w:rFonts w:asciiTheme="minorHAnsi" w:hAnsiTheme="minorHAnsi"/>
          <w:b/>
        </w:rPr>
        <w:t>your project will be taking place</w:t>
      </w:r>
      <w:r>
        <w:rPr>
          <w:rFonts w:asciiTheme="minorHAnsi" w:hAnsiTheme="minorHAnsi"/>
          <w:b/>
        </w:rPr>
        <w:t xml:space="preserve"> in.</w:t>
      </w:r>
      <w:r w:rsidRPr="00D51692">
        <w:rPr>
          <w:rFonts w:asciiTheme="minorHAnsi" w:hAnsiTheme="minorHAnsi"/>
          <w:b/>
        </w:rPr>
        <w:t xml:space="preserve"> </w:t>
      </w:r>
    </w:p>
    <w:p w14:paraId="4DCBCF16" w14:textId="77777777" w:rsidR="00A84397" w:rsidRPr="00D51692" w:rsidRDefault="00A84397" w:rsidP="00A84397">
      <w:pPr>
        <w:rPr>
          <w:rFonts w:asciiTheme="minorHAnsi" w:hAnsiTheme="minorHAnsi"/>
        </w:rPr>
      </w:pPr>
      <w:r>
        <w:rPr>
          <w:rFonts w:asciiTheme="minorHAnsi" w:hAnsiTheme="minorHAnsi"/>
        </w:rPr>
        <w:t>I</w:t>
      </w:r>
      <w:r w:rsidRPr="00D51692">
        <w:rPr>
          <w:rFonts w:asciiTheme="minorHAnsi" w:hAnsiTheme="minorHAnsi"/>
        </w:rPr>
        <w:t>nclude the generator of the greatest volume of material as the first entry on this table, and the processor of the greatest volume of material as the second entry on this table.</w:t>
      </w:r>
    </w:p>
    <w:p w14:paraId="1ED4517E" w14:textId="77777777" w:rsidR="00A84397" w:rsidRDefault="00A84397" w:rsidP="00A84397">
      <w:pPr>
        <w:numPr>
          <w:ilvl w:val="0"/>
          <w:numId w:val="0"/>
        </w:numPr>
      </w:pPr>
    </w:p>
    <w:p w14:paraId="524701B9" w14:textId="77777777" w:rsidR="00A84397" w:rsidRDefault="00A84397" w:rsidP="00A84397">
      <w:pPr>
        <w:pStyle w:val="Caption"/>
      </w:pPr>
      <w:r>
        <w:t xml:space="preserve">Table </w:t>
      </w:r>
      <w:fldSimple w:instr=" SEQ Table \* ARABIC ">
        <w:r>
          <w:rPr>
            <w:noProof/>
          </w:rPr>
          <w:t>4</w:t>
        </w:r>
      </w:fldSimple>
      <w:r>
        <w:t>. Project locations</w:t>
      </w:r>
    </w:p>
    <w:tbl>
      <w:tblPr>
        <w:tblStyle w:val="GridTable1Light"/>
        <w:tblW w:w="9059" w:type="dxa"/>
        <w:tblLook w:val="0420" w:firstRow="1" w:lastRow="0" w:firstColumn="0" w:lastColumn="0" w:noHBand="0" w:noVBand="1"/>
      </w:tblPr>
      <w:tblGrid>
        <w:gridCol w:w="2403"/>
        <w:gridCol w:w="1977"/>
        <w:gridCol w:w="1569"/>
        <w:gridCol w:w="1551"/>
        <w:gridCol w:w="1559"/>
      </w:tblGrid>
      <w:tr w:rsidR="00A84397" w14:paraId="56076258" w14:textId="77777777" w:rsidTr="00023BC4">
        <w:trPr>
          <w:cnfStyle w:val="100000000000" w:firstRow="1" w:lastRow="0" w:firstColumn="0" w:lastColumn="0" w:oddVBand="0" w:evenVBand="0" w:oddHBand="0" w:evenHBand="0" w:firstRowFirstColumn="0" w:firstRowLastColumn="0" w:lastRowFirstColumn="0" w:lastRowLastColumn="0"/>
        </w:trPr>
        <w:tc>
          <w:tcPr>
            <w:tcW w:w="2403" w:type="dxa"/>
          </w:tcPr>
          <w:p w14:paraId="091A03D5" w14:textId="77777777" w:rsidR="00A84397" w:rsidRPr="00861051" w:rsidRDefault="00A84397" w:rsidP="00A84397">
            <w:pPr>
              <w:rPr>
                <w:rFonts w:asciiTheme="minorHAnsi" w:hAnsiTheme="minorHAnsi"/>
              </w:rPr>
            </w:pPr>
            <w:r w:rsidRPr="00861051">
              <w:rPr>
                <w:rFonts w:asciiTheme="minorHAnsi" w:hAnsiTheme="minorHAnsi"/>
              </w:rPr>
              <w:t>Name of site/organisation</w:t>
            </w:r>
          </w:p>
        </w:tc>
        <w:tc>
          <w:tcPr>
            <w:tcW w:w="1977" w:type="dxa"/>
          </w:tcPr>
          <w:p w14:paraId="4611ABE4" w14:textId="77777777" w:rsidR="00A84397" w:rsidRPr="00861051" w:rsidRDefault="00A84397" w:rsidP="00A84397">
            <w:pPr>
              <w:rPr>
                <w:rFonts w:asciiTheme="minorHAnsi" w:hAnsiTheme="minorHAnsi"/>
              </w:rPr>
            </w:pPr>
            <w:r w:rsidRPr="00861051">
              <w:rPr>
                <w:rFonts w:asciiTheme="minorHAnsi" w:hAnsiTheme="minorHAnsi"/>
              </w:rPr>
              <w:t>Main function of site/organisation</w:t>
            </w:r>
          </w:p>
        </w:tc>
        <w:tc>
          <w:tcPr>
            <w:tcW w:w="1569" w:type="dxa"/>
          </w:tcPr>
          <w:p w14:paraId="2EFC156F" w14:textId="77777777" w:rsidR="00A84397" w:rsidRPr="00861051" w:rsidRDefault="00A84397" w:rsidP="00A84397">
            <w:pPr>
              <w:rPr>
                <w:rFonts w:asciiTheme="minorHAnsi" w:hAnsiTheme="minorHAnsi"/>
              </w:rPr>
            </w:pPr>
            <w:r w:rsidRPr="00861051">
              <w:rPr>
                <w:rFonts w:asciiTheme="minorHAnsi" w:hAnsiTheme="minorHAnsi"/>
              </w:rPr>
              <w:t>Industrial ecology role</w:t>
            </w:r>
          </w:p>
          <w:p w14:paraId="17CF015E" w14:textId="77777777" w:rsidR="00A84397" w:rsidRPr="00861051" w:rsidRDefault="00A84397" w:rsidP="00A84397">
            <w:pPr>
              <w:rPr>
                <w:rFonts w:asciiTheme="minorHAnsi" w:hAnsiTheme="minorHAnsi"/>
              </w:rPr>
            </w:pPr>
            <w:r w:rsidRPr="00861051">
              <w:rPr>
                <w:rFonts w:asciiTheme="minorHAnsi" w:hAnsiTheme="minorHAnsi"/>
                <w:sz w:val="16"/>
              </w:rPr>
              <w:t>(Generator, aggregator, processor)</w:t>
            </w:r>
          </w:p>
        </w:tc>
        <w:tc>
          <w:tcPr>
            <w:tcW w:w="1551" w:type="dxa"/>
          </w:tcPr>
          <w:p w14:paraId="7B7435E8" w14:textId="77777777" w:rsidR="00A84397" w:rsidRPr="00861051" w:rsidRDefault="00A84397" w:rsidP="00A84397">
            <w:pPr>
              <w:rPr>
                <w:rFonts w:asciiTheme="minorHAnsi" w:hAnsiTheme="minorHAnsi"/>
              </w:rPr>
            </w:pPr>
            <w:r w:rsidRPr="00861051">
              <w:rPr>
                <w:rFonts w:asciiTheme="minorHAnsi" w:hAnsiTheme="minorHAnsi"/>
              </w:rPr>
              <w:t>Local government area</w:t>
            </w:r>
          </w:p>
        </w:tc>
        <w:tc>
          <w:tcPr>
            <w:tcW w:w="1559" w:type="dxa"/>
          </w:tcPr>
          <w:p w14:paraId="3444FF6A" w14:textId="77777777" w:rsidR="00A84397" w:rsidRPr="00861051" w:rsidRDefault="00A84397" w:rsidP="00A84397">
            <w:pPr>
              <w:rPr>
                <w:rFonts w:asciiTheme="minorHAnsi" w:hAnsiTheme="minorHAnsi"/>
              </w:rPr>
            </w:pPr>
            <w:r w:rsidRPr="00861051">
              <w:rPr>
                <w:rFonts w:asciiTheme="minorHAnsi" w:hAnsiTheme="minorHAnsi"/>
              </w:rPr>
              <w:t>State government electorate</w:t>
            </w:r>
          </w:p>
        </w:tc>
      </w:tr>
      <w:tr w:rsidR="00A84397" w14:paraId="32116836" w14:textId="77777777" w:rsidTr="00023BC4">
        <w:tc>
          <w:tcPr>
            <w:tcW w:w="2403" w:type="dxa"/>
          </w:tcPr>
          <w:p w14:paraId="7454A5D4" w14:textId="77777777" w:rsidR="00A84397" w:rsidRPr="00D51692" w:rsidRDefault="00A84397" w:rsidP="00A84397">
            <w:pPr>
              <w:rPr>
                <w:rFonts w:asciiTheme="minorHAnsi" w:hAnsiTheme="minorHAnsi"/>
                <w:i/>
                <w:color w:val="131839" w:themeColor="accent1" w:themeShade="80"/>
              </w:rPr>
            </w:pPr>
            <w:r w:rsidRPr="00D51692">
              <w:rPr>
                <w:rFonts w:asciiTheme="minorHAnsi" w:hAnsiTheme="minorHAnsi"/>
                <w:i/>
                <w:color w:val="131839" w:themeColor="accent1" w:themeShade="80"/>
              </w:rPr>
              <w:t>e.g. Example Tall Timbers Pty Ltd</w:t>
            </w:r>
          </w:p>
        </w:tc>
        <w:tc>
          <w:tcPr>
            <w:tcW w:w="1977" w:type="dxa"/>
          </w:tcPr>
          <w:p w14:paraId="6E6AAA60" w14:textId="77777777" w:rsidR="00A84397" w:rsidRPr="00D51692" w:rsidRDefault="00A84397" w:rsidP="00A84397">
            <w:pPr>
              <w:rPr>
                <w:rFonts w:asciiTheme="minorHAnsi" w:hAnsiTheme="minorHAnsi"/>
                <w:i/>
                <w:color w:val="131839" w:themeColor="accent1" w:themeShade="80"/>
              </w:rPr>
            </w:pPr>
            <w:r w:rsidRPr="00D51692">
              <w:rPr>
                <w:rFonts w:asciiTheme="minorHAnsi" w:hAnsiTheme="minorHAnsi"/>
                <w:i/>
                <w:color w:val="131839" w:themeColor="accent1" w:themeShade="80"/>
              </w:rPr>
              <w:t>Frame and truss manufacturer</w:t>
            </w:r>
          </w:p>
        </w:tc>
        <w:tc>
          <w:tcPr>
            <w:tcW w:w="1569" w:type="dxa"/>
          </w:tcPr>
          <w:p w14:paraId="0D172887" w14:textId="77777777" w:rsidR="00A84397" w:rsidRPr="00D51692" w:rsidRDefault="00A84397" w:rsidP="00A84397">
            <w:pPr>
              <w:rPr>
                <w:rFonts w:asciiTheme="minorHAnsi" w:hAnsiTheme="minorHAnsi"/>
                <w:i/>
                <w:color w:val="131839" w:themeColor="accent1" w:themeShade="80"/>
              </w:rPr>
            </w:pPr>
            <w:r w:rsidRPr="00D51692">
              <w:rPr>
                <w:rFonts w:asciiTheme="minorHAnsi" w:hAnsiTheme="minorHAnsi"/>
                <w:i/>
                <w:color w:val="131839" w:themeColor="accent1" w:themeShade="80"/>
              </w:rPr>
              <w:t>Generator</w:t>
            </w:r>
          </w:p>
        </w:tc>
        <w:tc>
          <w:tcPr>
            <w:tcW w:w="1551" w:type="dxa"/>
          </w:tcPr>
          <w:p w14:paraId="4C7A7C10" w14:textId="77777777" w:rsidR="00A84397" w:rsidRPr="00D51692" w:rsidRDefault="00A84397" w:rsidP="00A84397">
            <w:pPr>
              <w:rPr>
                <w:rFonts w:asciiTheme="minorHAnsi" w:hAnsiTheme="minorHAnsi"/>
                <w:i/>
                <w:color w:val="131839" w:themeColor="accent1" w:themeShade="80"/>
              </w:rPr>
            </w:pPr>
            <w:r w:rsidRPr="00D51692">
              <w:rPr>
                <w:rFonts w:asciiTheme="minorHAnsi" w:hAnsiTheme="minorHAnsi"/>
                <w:i/>
                <w:color w:val="131839" w:themeColor="accent1" w:themeShade="80"/>
              </w:rPr>
              <w:t>Blacktown City Council</w:t>
            </w:r>
          </w:p>
        </w:tc>
        <w:tc>
          <w:tcPr>
            <w:tcW w:w="1559" w:type="dxa"/>
          </w:tcPr>
          <w:p w14:paraId="11F6546C" w14:textId="77777777" w:rsidR="00A84397" w:rsidRPr="00D51692" w:rsidRDefault="00A84397" w:rsidP="00A84397">
            <w:pPr>
              <w:rPr>
                <w:rFonts w:asciiTheme="minorHAnsi" w:hAnsiTheme="minorHAnsi"/>
                <w:i/>
                <w:color w:val="131839" w:themeColor="accent1" w:themeShade="80"/>
              </w:rPr>
            </w:pPr>
            <w:r w:rsidRPr="00D51692">
              <w:rPr>
                <w:rFonts w:asciiTheme="minorHAnsi" w:hAnsiTheme="minorHAnsi"/>
                <w:i/>
                <w:color w:val="131839" w:themeColor="accent1" w:themeShade="80"/>
              </w:rPr>
              <w:t>Blacktown</w:t>
            </w:r>
          </w:p>
        </w:tc>
      </w:tr>
      <w:tr w:rsidR="00A84397" w14:paraId="3526F31C" w14:textId="77777777" w:rsidTr="00023BC4">
        <w:sdt>
          <w:sdtPr>
            <w:rPr>
              <w:rStyle w:val="BodyTextChar"/>
            </w:rPr>
            <w:id w:val="1616258032"/>
            <w:placeholder>
              <w:docPart w:val="2A96EB389B014FD1A64C894B62DF9CD0"/>
            </w:placeholder>
            <w:showingPlcHdr/>
          </w:sdtPr>
          <w:sdtEndPr>
            <w:rPr>
              <w:rStyle w:val="DefaultParagraphFont"/>
              <w:rFonts w:asciiTheme="minorHAnsi" w:hAnsiTheme="minorHAnsi"/>
              <w:noProof w:val="0"/>
              <w:color w:val="FF0000"/>
            </w:rPr>
          </w:sdtEndPr>
          <w:sdtContent>
            <w:tc>
              <w:tcPr>
                <w:tcW w:w="2403" w:type="dxa"/>
              </w:tcPr>
              <w:p w14:paraId="60D7A333" w14:textId="792E258F" w:rsidR="00A84397" w:rsidRPr="005F016E" w:rsidRDefault="002655A6" w:rsidP="00A84397">
                <w:pPr>
                  <w:rPr>
                    <w:rFonts w:asciiTheme="minorHAnsi" w:hAnsiTheme="minorHAnsi"/>
                    <w:color w:val="FF0000"/>
                  </w:rPr>
                </w:pPr>
                <w:r w:rsidRPr="005F016E">
                  <w:rPr>
                    <w:rFonts w:asciiTheme="minorHAnsi" w:hAnsiTheme="minorHAnsi"/>
                    <w:color w:val="FF0000"/>
                  </w:rPr>
                  <w:t>Enter here</w:t>
                </w:r>
                <w:r w:rsidRPr="009E1D84">
                  <w:rPr>
                    <w:rStyle w:val="PlaceholderText"/>
                  </w:rPr>
                  <w:t>.</w:t>
                </w:r>
              </w:p>
            </w:tc>
          </w:sdtContent>
        </w:sdt>
        <w:sdt>
          <w:sdtPr>
            <w:rPr>
              <w:rStyle w:val="BodyTextChar"/>
            </w:rPr>
            <w:id w:val="-1353334408"/>
            <w:placeholder>
              <w:docPart w:val="D388FF253B484AB6A1BF3221012BDF32"/>
            </w:placeholder>
            <w:showingPlcHdr/>
          </w:sdtPr>
          <w:sdtEndPr>
            <w:rPr>
              <w:rStyle w:val="DefaultParagraphFont"/>
              <w:rFonts w:asciiTheme="minorHAnsi" w:hAnsiTheme="minorHAnsi"/>
              <w:noProof w:val="0"/>
              <w:color w:val="FF0000"/>
            </w:rPr>
          </w:sdtEndPr>
          <w:sdtContent>
            <w:tc>
              <w:tcPr>
                <w:tcW w:w="1977" w:type="dxa"/>
              </w:tcPr>
              <w:p w14:paraId="4B9CD596" w14:textId="3A314C7A" w:rsidR="00A84397" w:rsidRPr="005F016E" w:rsidRDefault="00BB158B" w:rsidP="00A84397">
                <w:pPr>
                  <w:rPr>
                    <w:rFonts w:asciiTheme="minorHAnsi" w:hAnsiTheme="minorHAnsi"/>
                    <w:color w:val="FF0000"/>
                  </w:rPr>
                </w:pPr>
                <w:r w:rsidRPr="005F016E">
                  <w:rPr>
                    <w:rFonts w:asciiTheme="minorHAnsi" w:hAnsiTheme="minorHAnsi"/>
                    <w:color w:val="FF0000"/>
                  </w:rPr>
                  <w:t>Enter here</w:t>
                </w:r>
                <w:r>
                  <w:rPr>
                    <w:rFonts w:asciiTheme="minorHAnsi" w:hAnsiTheme="minorHAnsi"/>
                    <w:color w:val="FF0000"/>
                  </w:rPr>
                  <w:t>.</w:t>
                </w:r>
              </w:p>
            </w:tc>
          </w:sdtContent>
        </w:sdt>
        <w:sdt>
          <w:sdtPr>
            <w:rPr>
              <w:rStyle w:val="BodyTextChar"/>
            </w:rPr>
            <w:id w:val="-502818443"/>
            <w:placeholder>
              <w:docPart w:val="051191AD11884C2CBC9F45627721E9BB"/>
            </w:placeholder>
            <w:showingPlcHdr/>
          </w:sdtPr>
          <w:sdtEndPr>
            <w:rPr>
              <w:rStyle w:val="DefaultParagraphFont"/>
              <w:rFonts w:asciiTheme="minorHAnsi" w:hAnsiTheme="minorHAnsi"/>
              <w:noProof w:val="0"/>
              <w:color w:val="FF0000"/>
            </w:rPr>
          </w:sdtEndPr>
          <w:sdtContent>
            <w:tc>
              <w:tcPr>
                <w:tcW w:w="1569" w:type="dxa"/>
              </w:tcPr>
              <w:p w14:paraId="5ABAB135" w14:textId="44858379" w:rsidR="00A84397" w:rsidRPr="005F016E" w:rsidRDefault="00BB158B" w:rsidP="00A84397">
                <w:pPr>
                  <w:rPr>
                    <w:rFonts w:asciiTheme="minorHAnsi" w:hAnsiTheme="minorHAnsi"/>
                    <w:color w:val="FF0000"/>
                  </w:rPr>
                </w:pPr>
                <w:r w:rsidRPr="005F016E">
                  <w:rPr>
                    <w:rFonts w:asciiTheme="minorHAnsi" w:hAnsiTheme="minorHAnsi"/>
                    <w:color w:val="FF0000"/>
                  </w:rPr>
                  <w:t>Enter here</w:t>
                </w:r>
                <w:r>
                  <w:rPr>
                    <w:rFonts w:asciiTheme="minorHAnsi" w:hAnsiTheme="minorHAnsi"/>
                    <w:color w:val="FF0000"/>
                  </w:rPr>
                  <w:t>.</w:t>
                </w:r>
              </w:p>
            </w:tc>
          </w:sdtContent>
        </w:sdt>
        <w:sdt>
          <w:sdtPr>
            <w:rPr>
              <w:rStyle w:val="BodyTextChar"/>
            </w:rPr>
            <w:id w:val="-1106118137"/>
            <w:placeholder>
              <w:docPart w:val="FEE079A9CD3D4EDD97B08CD20379AC0C"/>
            </w:placeholder>
            <w:showingPlcHdr/>
          </w:sdtPr>
          <w:sdtEndPr>
            <w:rPr>
              <w:rStyle w:val="DefaultParagraphFont"/>
              <w:rFonts w:asciiTheme="minorHAnsi" w:hAnsiTheme="minorHAnsi"/>
              <w:noProof w:val="0"/>
              <w:color w:val="FF0000"/>
            </w:rPr>
          </w:sdtEndPr>
          <w:sdtContent>
            <w:tc>
              <w:tcPr>
                <w:tcW w:w="1551" w:type="dxa"/>
              </w:tcPr>
              <w:p w14:paraId="472D36AA" w14:textId="1D5F7E1D" w:rsidR="00A84397" w:rsidRPr="005F016E" w:rsidRDefault="00BB158B" w:rsidP="00A84397">
                <w:pPr>
                  <w:rPr>
                    <w:rFonts w:asciiTheme="minorHAnsi" w:hAnsiTheme="minorHAnsi"/>
                    <w:color w:val="FF0000"/>
                  </w:rPr>
                </w:pPr>
                <w:r w:rsidRPr="005F016E">
                  <w:rPr>
                    <w:rFonts w:asciiTheme="minorHAnsi" w:hAnsiTheme="minorHAnsi"/>
                    <w:color w:val="FF0000"/>
                  </w:rPr>
                  <w:t>Enter here</w:t>
                </w:r>
                <w:r>
                  <w:rPr>
                    <w:rFonts w:asciiTheme="minorHAnsi" w:hAnsiTheme="minorHAnsi"/>
                    <w:color w:val="FF0000"/>
                  </w:rPr>
                  <w:t>.</w:t>
                </w:r>
              </w:p>
            </w:tc>
          </w:sdtContent>
        </w:sdt>
        <w:sdt>
          <w:sdtPr>
            <w:rPr>
              <w:rStyle w:val="BodyTextChar"/>
            </w:rPr>
            <w:id w:val="1540158783"/>
            <w:placeholder>
              <w:docPart w:val="34F82E02F0884614A9186BF4595D513B"/>
            </w:placeholder>
            <w:showingPlcHdr/>
          </w:sdtPr>
          <w:sdtEndPr>
            <w:rPr>
              <w:rStyle w:val="DefaultParagraphFont"/>
              <w:rFonts w:asciiTheme="minorHAnsi" w:hAnsiTheme="minorHAnsi"/>
              <w:noProof w:val="0"/>
              <w:color w:val="FF0000"/>
            </w:rPr>
          </w:sdtEndPr>
          <w:sdtContent>
            <w:tc>
              <w:tcPr>
                <w:tcW w:w="1559" w:type="dxa"/>
              </w:tcPr>
              <w:p w14:paraId="2C96EDA1" w14:textId="6E26F8D7" w:rsidR="00A84397" w:rsidRPr="005F016E" w:rsidRDefault="00BB158B" w:rsidP="00A84397">
                <w:pPr>
                  <w:rPr>
                    <w:rFonts w:asciiTheme="minorHAnsi" w:hAnsiTheme="minorHAnsi"/>
                    <w:color w:val="FF0000"/>
                  </w:rPr>
                </w:pPr>
                <w:r w:rsidRPr="005F016E">
                  <w:rPr>
                    <w:rFonts w:asciiTheme="minorHAnsi" w:hAnsiTheme="minorHAnsi"/>
                    <w:color w:val="FF0000"/>
                  </w:rPr>
                  <w:t>Enter here</w:t>
                </w:r>
                <w:r>
                  <w:rPr>
                    <w:rFonts w:asciiTheme="minorHAnsi" w:hAnsiTheme="minorHAnsi"/>
                    <w:color w:val="FF0000"/>
                  </w:rPr>
                  <w:t>.</w:t>
                </w:r>
              </w:p>
            </w:tc>
          </w:sdtContent>
        </w:sdt>
      </w:tr>
      <w:tr w:rsidR="00A84397" w14:paraId="5A216908" w14:textId="77777777" w:rsidTr="00023BC4">
        <w:sdt>
          <w:sdtPr>
            <w:rPr>
              <w:rStyle w:val="BodyTextChar"/>
            </w:rPr>
            <w:id w:val="572093073"/>
            <w:placeholder>
              <w:docPart w:val="0E02E0A91F4A42559470DD2889DB3984"/>
            </w:placeholder>
            <w:showingPlcHdr/>
          </w:sdtPr>
          <w:sdtEndPr>
            <w:rPr>
              <w:rStyle w:val="DefaultParagraphFont"/>
              <w:rFonts w:asciiTheme="minorHAnsi" w:hAnsiTheme="minorHAnsi"/>
              <w:noProof w:val="0"/>
              <w:color w:val="FF0000"/>
            </w:rPr>
          </w:sdtEndPr>
          <w:sdtContent>
            <w:tc>
              <w:tcPr>
                <w:tcW w:w="2403" w:type="dxa"/>
              </w:tcPr>
              <w:p w14:paraId="324946CC" w14:textId="49AA7B1E" w:rsidR="00A84397" w:rsidRPr="005F016E" w:rsidRDefault="002655A6" w:rsidP="00A84397">
                <w:pPr>
                  <w:rPr>
                    <w:rFonts w:asciiTheme="minorHAnsi" w:hAnsiTheme="minorHAnsi"/>
                    <w:color w:val="FF0000"/>
                  </w:rPr>
                </w:pPr>
                <w:r w:rsidRPr="005F016E">
                  <w:rPr>
                    <w:rFonts w:asciiTheme="minorHAnsi" w:hAnsiTheme="minorHAnsi"/>
                    <w:color w:val="FF0000"/>
                  </w:rPr>
                  <w:t>Enter here</w:t>
                </w:r>
                <w:r w:rsidRPr="009E1D84">
                  <w:rPr>
                    <w:rStyle w:val="PlaceholderText"/>
                  </w:rPr>
                  <w:t>.</w:t>
                </w:r>
              </w:p>
            </w:tc>
          </w:sdtContent>
        </w:sdt>
        <w:sdt>
          <w:sdtPr>
            <w:rPr>
              <w:rStyle w:val="BodyTextChar"/>
            </w:rPr>
            <w:id w:val="-682280254"/>
            <w:placeholder>
              <w:docPart w:val="B1EE930908E244BFA2B88CDE79240B15"/>
            </w:placeholder>
            <w:showingPlcHdr/>
          </w:sdtPr>
          <w:sdtEndPr>
            <w:rPr>
              <w:rStyle w:val="DefaultParagraphFont"/>
              <w:rFonts w:asciiTheme="minorHAnsi" w:hAnsiTheme="minorHAnsi"/>
              <w:noProof w:val="0"/>
              <w:color w:val="FF0000"/>
            </w:rPr>
          </w:sdtEndPr>
          <w:sdtContent>
            <w:tc>
              <w:tcPr>
                <w:tcW w:w="1977" w:type="dxa"/>
              </w:tcPr>
              <w:p w14:paraId="402DE0D8" w14:textId="393EA890" w:rsidR="00A84397" w:rsidRPr="005F016E" w:rsidRDefault="00BB158B" w:rsidP="00A84397">
                <w:pPr>
                  <w:rPr>
                    <w:rFonts w:asciiTheme="minorHAnsi" w:hAnsiTheme="minorHAnsi"/>
                    <w:color w:val="FF0000"/>
                  </w:rPr>
                </w:pPr>
                <w:r w:rsidRPr="005F016E">
                  <w:rPr>
                    <w:rFonts w:asciiTheme="minorHAnsi" w:hAnsiTheme="minorHAnsi"/>
                    <w:color w:val="FF0000"/>
                  </w:rPr>
                  <w:t>Enter here</w:t>
                </w:r>
                <w:r>
                  <w:rPr>
                    <w:rFonts w:asciiTheme="minorHAnsi" w:hAnsiTheme="minorHAnsi"/>
                    <w:color w:val="FF0000"/>
                  </w:rPr>
                  <w:t>.</w:t>
                </w:r>
              </w:p>
            </w:tc>
          </w:sdtContent>
        </w:sdt>
        <w:sdt>
          <w:sdtPr>
            <w:rPr>
              <w:rStyle w:val="BodyTextChar"/>
            </w:rPr>
            <w:id w:val="893476170"/>
            <w:placeholder>
              <w:docPart w:val="23E6CA5035E04EFB907CEE4D52898B4B"/>
            </w:placeholder>
            <w:showingPlcHdr/>
          </w:sdtPr>
          <w:sdtEndPr>
            <w:rPr>
              <w:rStyle w:val="DefaultParagraphFont"/>
              <w:rFonts w:asciiTheme="minorHAnsi" w:hAnsiTheme="minorHAnsi"/>
              <w:noProof w:val="0"/>
              <w:color w:val="FF0000"/>
            </w:rPr>
          </w:sdtEndPr>
          <w:sdtContent>
            <w:tc>
              <w:tcPr>
                <w:tcW w:w="1569" w:type="dxa"/>
              </w:tcPr>
              <w:p w14:paraId="3B17850D" w14:textId="141B5F05" w:rsidR="00A84397" w:rsidRPr="005F016E" w:rsidRDefault="00BB158B" w:rsidP="00A84397">
                <w:pPr>
                  <w:rPr>
                    <w:rFonts w:asciiTheme="minorHAnsi" w:hAnsiTheme="minorHAnsi"/>
                    <w:color w:val="FF0000"/>
                  </w:rPr>
                </w:pPr>
                <w:r w:rsidRPr="005F016E">
                  <w:rPr>
                    <w:rFonts w:asciiTheme="minorHAnsi" w:hAnsiTheme="minorHAnsi"/>
                    <w:color w:val="FF0000"/>
                  </w:rPr>
                  <w:t>Enter here</w:t>
                </w:r>
                <w:r>
                  <w:rPr>
                    <w:rFonts w:asciiTheme="minorHAnsi" w:hAnsiTheme="minorHAnsi"/>
                    <w:color w:val="FF0000"/>
                  </w:rPr>
                  <w:t>.</w:t>
                </w:r>
              </w:p>
            </w:tc>
          </w:sdtContent>
        </w:sdt>
        <w:sdt>
          <w:sdtPr>
            <w:rPr>
              <w:rStyle w:val="BodyTextChar"/>
            </w:rPr>
            <w:id w:val="-1559003414"/>
            <w:placeholder>
              <w:docPart w:val="2978C89C8A3F4681B7D5C5E5C5080974"/>
            </w:placeholder>
            <w:showingPlcHdr/>
          </w:sdtPr>
          <w:sdtEndPr>
            <w:rPr>
              <w:rStyle w:val="DefaultParagraphFont"/>
              <w:rFonts w:asciiTheme="minorHAnsi" w:hAnsiTheme="minorHAnsi"/>
              <w:noProof w:val="0"/>
              <w:color w:val="FF0000"/>
            </w:rPr>
          </w:sdtEndPr>
          <w:sdtContent>
            <w:tc>
              <w:tcPr>
                <w:tcW w:w="1551" w:type="dxa"/>
              </w:tcPr>
              <w:p w14:paraId="1058219C" w14:textId="152AF14D" w:rsidR="00A84397" w:rsidRPr="005F016E" w:rsidRDefault="00BB158B" w:rsidP="00A84397">
                <w:pPr>
                  <w:rPr>
                    <w:rFonts w:asciiTheme="minorHAnsi" w:hAnsiTheme="minorHAnsi"/>
                    <w:color w:val="FF0000"/>
                  </w:rPr>
                </w:pPr>
                <w:r w:rsidRPr="005F016E">
                  <w:rPr>
                    <w:rFonts w:asciiTheme="minorHAnsi" w:hAnsiTheme="minorHAnsi"/>
                    <w:color w:val="FF0000"/>
                  </w:rPr>
                  <w:t>Enter here</w:t>
                </w:r>
                <w:r>
                  <w:rPr>
                    <w:rFonts w:asciiTheme="minorHAnsi" w:hAnsiTheme="minorHAnsi"/>
                    <w:color w:val="FF0000"/>
                  </w:rPr>
                  <w:t>.</w:t>
                </w:r>
              </w:p>
            </w:tc>
          </w:sdtContent>
        </w:sdt>
        <w:sdt>
          <w:sdtPr>
            <w:rPr>
              <w:rStyle w:val="BodyTextChar"/>
            </w:rPr>
            <w:id w:val="549271966"/>
            <w:placeholder>
              <w:docPart w:val="596DB3C0C34044E0B76BC069A8FDC8CB"/>
            </w:placeholder>
            <w:showingPlcHdr/>
          </w:sdtPr>
          <w:sdtEndPr>
            <w:rPr>
              <w:rStyle w:val="DefaultParagraphFont"/>
              <w:rFonts w:asciiTheme="minorHAnsi" w:hAnsiTheme="minorHAnsi"/>
              <w:noProof w:val="0"/>
              <w:color w:val="FF0000"/>
            </w:rPr>
          </w:sdtEndPr>
          <w:sdtContent>
            <w:tc>
              <w:tcPr>
                <w:tcW w:w="1559" w:type="dxa"/>
              </w:tcPr>
              <w:p w14:paraId="200E2801" w14:textId="592232C8" w:rsidR="00A84397" w:rsidRPr="005F016E" w:rsidRDefault="00BB158B" w:rsidP="00A84397">
                <w:pPr>
                  <w:rPr>
                    <w:rFonts w:asciiTheme="minorHAnsi" w:hAnsiTheme="minorHAnsi"/>
                    <w:color w:val="FF0000"/>
                  </w:rPr>
                </w:pPr>
                <w:r w:rsidRPr="005F016E">
                  <w:rPr>
                    <w:rFonts w:asciiTheme="minorHAnsi" w:hAnsiTheme="minorHAnsi"/>
                    <w:color w:val="FF0000"/>
                  </w:rPr>
                  <w:t>Enter here</w:t>
                </w:r>
                <w:r>
                  <w:rPr>
                    <w:rFonts w:asciiTheme="minorHAnsi" w:hAnsiTheme="minorHAnsi"/>
                    <w:color w:val="FF0000"/>
                  </w:rPr>
                  <w:t>.</w:t>
                </w:r>
              </w:p>
            </w:tc>
          </w:sdtContent>
        </w:sdt>
      </w:tr>
      <w:tr w:rsidR="00A84397" w14:paraId="690F5538" w14:textId="77777777" w:rsidTr="00023BC4">
        <w:sdt>
          <w:sdtPr>
            <w:rPr>
              <w:rStyle w:val="BodyTextChar"/>
            </w:rPr>
            <w:id w:val="-1157378151"/>
            <w:placeholder>
              <w:docPart w:val="FCCC969C54DD4776BFA82180D233AAA8"/>
            </w:placeholder>
            <w:showingPlcHdr/>
          </w:sdtPr>
          <w:sdtEndPr>
            <w:rPr>
              <w:rStyle w:val="DefaultParagraphFont"/>
              <w:rFonts w:asciiTheme="minorHAnsi" w:hAnsiTheme="minorHAnsi"/>
              <w:noProof w:val="0"/>
              <w:color w:val="FF0000"/>
            </w:rPr>
          </w:sdtEndPr>
          <w:sdtContent>
            <w:tc>
              <w:tcPr>
                <w:tcW w:w="2403" w:type="dxa"/>
              </w:tcPr>
              <w:p w14:paraId="4EC73A5D" w14:textId="1E11D579" w:rsidR="00A84397" w:rsidRPr="005F016E" w:rsidRDefault="002655A6" w:rsidP="00A84397">
                <w:pPr>
                  <w:rPr>
                    <w:rFonts w:asciiTheme="minorHAnsi" w:hAnsiTheme="minorHAnsi"/>
                    <w:color w:val="FF0000"/>
                  </w:rPr>
                </w:pPr>
                <w:r w:rsidRPr="005F016E">
                  <w:rPr>
                    <w:rFonts w:asciiTheme="minorHAnsi" w:hAnsiTheme="minorHAnsi"/>
                    <w:color w:val="FF0000"/>
                  </w:rPr>
                  <w:t>Enter here</w:t>
                </w:r>
                <w:r>
                  <w:rPr>
                    <w:rFonts w:asciiTheme="minorHAnsi" w:hAnsiTheme="minorHAnsi"/>
                    <w:color w:val="FF0000"/>
                  </w:rPr>
                  <w:t>.</w:t>
                </w:r>
              </w:p>
            </w:tc>
          </w:sdtContent>
        </w:sdt>
        <w:sdt>
          <w:sdtPr>
            <w:rPr>
              <w:rStyle w:val="BodyTextChar"/>
            </w:rPr>
            <w:id w:val="1869401334"/>
            <w:placeholder>
              <w:docPart w:val="DE08ACE7841B4B88A74E80596D7F5A76"/>
            </w:placeholder>
            <w:showingPlcHdr/>
          </w:sdtPr>
          <w:sdtEndPr>
            <w:rPr>
              <w:rStyle w:val="DefaultParagraphFont"/>
              <w:rFonts w:asciiTheme="minorHAnsi" w:hAnsiTheme="minorHAnsi"/>
              <w:noProof w:val="0"/>
              <w:color w:val="FF0000"/>
            </w:rPr>
          </w:sdtEndPr>
          <w:sdtContent>
            <w:tc>
              <w:tcPr>
                <w:tcW w:w="1977" w:type="dxa"/>
              </w:tcPr>
              <w:p w14:paraId="4C16CF30" w14:textId="28D2376F" w:rsidR="00A84397" w:rsidRPr="005F016E" w:rsidRDefault="00BB158B" w:rsidP="00A84397">
                <w:pPr>
                  <w:rPr>
                    <w:rFonts w:asciiTheme="minorHAnsi" w:hAnsiTheme="minorHAnsi"/>
                    <w:color w:val="FF0000"/>
                  </w:rPr>
                </w:pPr>
                <w:r w:rsidRPr="005F016E">
                  <w:rPr>
                    <w:rFonts w:asciiTheme="minorHAnsi" w:hAnsiTheme="minorHAnsi"/>
                    <w:color w:val="FF0000"/>
                  </w:rPr>
                  <w:t>Enter here</w:t>
                </w:r>
                <w:r>
                  <w:rPr>
                    <w:rFonts w:asciiTheme="minorHAnsi" w:hAnsiTheme="minorHAnsi"/>
                    <w:color w:val="FF0000"/>
                  </w:rPr>
                  <w:t>.</w:t>
                </w:r>
              </w:p>
            </w:tc>
          </w:sdtContent>
        </w:sdt>
        <w:sdt>
          <w:sdtPr>
            <w:rPr>
              <w:rStyle w:val="BodyTextChar"/>
            </w:rPr>
            <w:id w:val="-2019530863"/>
            <w:placeholder>
              <w:docPart w:val="174EEF47EA864A0998F28FA53F36D253"/>
            </w:placeholder>
            <w:showingPlcHdr/>
          </w:sdtPr>
          <w:sdtEndPr>
            <w:rPr>
              <w:rStyle w:val="DefaultParagraphFont"/>
              <w:rFonts w:asciiTheme="minorHAnsi" w:hAnsiTheme="minorHAnsi"/>
              <w:noProof w:val="0"/>
              <w:color w:val="FF0000"/>
            </w:rPr>
          </w:sdtEndPr>
          <w:sdtContent>
            <w:tc>
              <w:tcPr>
                <w:tcW w:w="1569" w:type="dxa"/>
              </w:tcPr>
              <w:p w14:paraId="22173044" w14:textId="3ABA261D" w:rsidR="00A84397" w:rsidRPr="005F016E" w:rsidRDefault="00BB158B" w:rsidP="00A84397">
                <w:pPr>
                  <w:rPr>
                    <w:rFonts w:asciiTheme="minorHAnsi" w:hAnsiTheme="minorHAnsi"/>
                    <w:color w:val="FF0000"/>
                  </w:rPr>
                </w:pPr>
                <w:r w:rsidRPr="005F016E">
                  <w:rPr>
                    <w:rFonts w:asciiTheme="minorHAnsi" w:hAnsiTheme="minorHAnsi"/>
                    <w:color w:val="FF0000"/>
                  </w:rPr>
                  <w:t>Enter here</w:t>
                </w:r>
                <w:r>
                  <w:rPr>
                    <w:rFonts w:asciiTheme="minorHAnsi" w:hAnsiTheme="minorHAnsi"/>
                    <w:color w:val="FF0000"/>
                  </w:rPr>
                  <w:t>.</w:t>
                </w:r>
              </w:p>
            </w:tc>
          </w:sdtContent>
        </w:sdt>
        <w:sdt>
          <w:sdtPr>
            <w:rPr>
              <w:rStyle w:val="BodyTextChar"/>
            </w:rPr>
            <w:id w:val="-178582448"/>
            <w:placeholder>
              <w:docPart w:val="4FA3446EEFC24657AC207A1D97899ED8"/>
            </w:placeholder>
            <w:showingPlcHdr/>
          </w:sdtPr>
          <w:sdtEndPr>
            <w:rPr>
              <w:rStyle w:val="DefaultParagraphFont"/>
              <w:rFonts w:asciiTheme="minorHAnsi" w:hAnsiTheme="minorHAnsi"/>
              <w:noProof w:val="0"/>
              <w:color w:val="FF0000"/>
            </w:rPr>
          </w:sdtEndPr>
          <w:sdtContent>
            <w:tc>
              <w:tcPr>
                <w:tcW w:w="1551" w:type="dxa"/>
              </w:tcPr>
              <w:p w14:paraId="6EA373A5" w14:textId="59F5C26A" w:rsidR="00A84397" w:rsidRPr="005F016E" w:rsidRDefault="00BB158B" w:rsidP="00A84397">
                <w:pPr>
                  <w:rPr>
                    <w:rFonts w:asciiTheme="minorHAnsi" w:hAnsiTheme="minorHAnsi"/>
                    <w:color w:val="FF0000"/>
                  </w:rPr>
                </w:pPr>
                <w:r w:rsidRPr="005F016E">
                  <w:rPr>
                    <w:rFonts w:asciiTheme="minorHAnsi" w:hAnsiTheme="minorHAnsi"/>
                    <w:color w:val="FF0000"/>
                  </w:rPr>
                  <w:t>Enter here</w:t>
                </w:r>
                <w:r>
                  <w:rPr>
                    <w:rFonts w:asciiTheme="minorHAnsi" w:hAnsiTheme="minorHAnsi"/>
                    <w:color w:val="FF0000"/>
                  </w:rPr>
                  <w:t>.</w:t>
                </w:r>
              </w:p>
            </w:tc>
          </w:sdtContent>
        </w:sdt>
        <w:sdt>
          <w:sdtPr>
            <w:rPr>
              <w:rStyle w:val="BodyTextChar"/>
            </w:rPr>
            <w:id w:val="-656770555"/>
            <w:placeholder>
              <w:docPart w:val="59DE4D1838244E22A98134882E528896"/>
            </w:placeholder>
            <w:showingPlcHdr/>
          </w:sdtPr>
          <w:sdtEndPr>
            <w:rPr>
              <w:rStyle w:val="DefaultParagraphFont"/>
              <w:rFonts w:asciiTheme="minorHAnsi" w:hAnsiTheme="minorHAnsi"/>
              <w:noProof w:val="0"/>
              <w:color w:val="FF0000"/>
            </w:rPr>
          </w:sdtEndPr>
          <w:sdtContent>
            <w:tc>
              <w:tcPr>
                <w:tcW w:w="1559" w:type="dxa"/>
              </w:tcPr>
              <w:p w14:paraId="0F988412" w14:textId="35CA7AC4" w:rsidR="00A84397" w:rsidRPr="005F016E" w:rsidRDefault="00BB158B" w:rsidP="00A84397">
                <w:pPr>
                  <w:rPr>
                    <w:rFonts w:asciiTheme="minorHAnsi" w:hAnsiTheme="minorHAnsi"/>
                    <w:color w:val="FF0000"/>
                  </w:rPr>
                </w:pPr>
                <w:r w:rsidRPr="005F016E">
                  <w:rPr>
                    <w:rFonts w:asciiTheme="minorHAnsi" w:hAnsiTheme="minorHAnsi"/>
                    <w:color w:val="FF0000"/>
                  </w:rPr>
                  <w:t>Enter here</w:t>
                </w:r>
                <w:r>
                  <w:rPr>
                    <w:rFonts w:asciiTheme="minorHAnsi" w:hAnsiTheme="minorHAnsi"/>
                    <w:color w:val="FF0000"/>
                  </w:rPr>
                  <w:t>.</w:t>
                </w:r>
              </w:p>
            </w:tc>
          </w:sdtContent>
        </w:sdt>
      </w:tr>
      <w:tr w:rsidR="00A84397" w14:paraId="165CE8A0" w14:textId="77777777" w:rsidTr="00023BC4">
        <w:sdt>
          <w:sdtPr>
            <w:rPr>
              <w:rStyle w:val="BodyTextChar"/>
            </w:rPr>
            <w:id w:val="63927481"/>
            <w:placeholder>
              <w:docPart w:val="BEE12F47ADFE4A86A8B8658F64A74D73"/>
            </w:placeholder>
            <w:showingPlcHdr/>
          </w:sdtPr>
          <w:sdtEndPr>
            <w:rPr>
              <w:rStyle w:val="DefaultParagraphFont"/>
              <w:rFonts w:asciiTheme="minorHAnsi" w:hAnsiTheme="minorHAnsi"/>
              <w:noProof w:val="0"/>
              <w:color w:val="FF0000"/>
            </w:rPr>
          </w:sdtEndPr>
          <w:sdtContent>
            <w:tc>
              <w:tcPr>
                <w:tcW w:w="2403" w:type="dxa"/>
              </w:tcPr>
              <w:p w14:paraId="0C452568" w14:textId="29ED3E66" w:rsidR="00A84397" w:rsidRPr="005F016E" w:rsidRDefault="002655A6" w:rsidP="00A84397">
                <w:pPr>
                  <w:rPr>
                    <w:rFonts w:asciiTheme="minorHAnsi" w:hAnsiTheme="minorHAnsi"/>
                    <w:color w:val="FF0000"/>
                  </w:rPr>
                </w:pPr>
                <w:r w:rsidRPr="005F016E">
                  <w:rPr>
                    <w:rFonts w:asciiTheme="minorHAnsi" w:hAnsiTheme="minorHAnsi"/>
                    <w:color w:val="FF0000"/>
                  </w:rPr>
                  <w:t>Enter here</w:t>
                </w:r>
                <w:r>
                  <w:rPr>
                    <w:rFonts w:asciiTheme="minorHAnsi" w:hAnsiTheme="minorHAnsi"/>
                    <w:color w:val="FF0000"/>
                  </w:rPr>
                  <w:t>.</w:t>
                </w:r>
              </w:p>
            </w:tc>
          </w:sdtContent>
        </w:sdt>
        <w:sdt>
          <w:sdtPr>
            <w:rPr>
              <w:rStyle w:val="BodyTextChar"/>
            </w:rPr>
            <w:id w:val="-354894131"/>
            <w:placeholder>
              <w:docPart w:val="3AF1D11AFAEB4CBCABAAB65C6E25D27C"/>
            </w:placeholder>
            <w:showingPlcHdr/>
          </w:sdtPr>
          <w:sdtEndPr>
            <w:rPr>
              <w:rStyle w:val="DefaultParagraphFont"/>
              <w:rFonts w:asciiTheme="minorHAnsi" w:hAnsiTheme="minorHAnsi"/>
              <w:noProof w:val="0"/>
              <w:color w:val="FF0000"/>
            </w:rPr>
          </w:sdtEndPr>
          <w:sdtContent>
            <w:tc>
              <w:tcPr>
                <w:tcW w:w="1977" w:type="dxa"/>
              </w:tcPr>
              <w:p w14:paraId="53B8B503" w14:textId="0C696902" w:rsidR="00A84397" w:rsidRPr="005F016E" w:rsidRDefault="00BB158B" w:rsidP="00A84397">
                <w:pPr>
                  <w:rPr>
                    <w:rFonts w:asciiTheme="minorHAnsi" w:hAnsiTheme="minorHAnsi"/>
                    <w:color w:val="FF0000"/>
                  </w:rPr>
                </w:pPr>
                <w:r w:rsidRPr="005F016E">
                  <w:rPr>
                    <w:rFonts w:asciiTheme="minorHAnsi" w:hAnsiTheme="minorHAnsi"/>
                    <w:color w:val="FF0000"/>
                  </w:rPr>
                  <w:t>Enter here</w:t>
                </w:r>
                <w:r>
                  <w:rPr>
                    <w:rFonts w:asciiTheme="minorHAnsi" w:hAnsiTheme="minorHAnsi"/>
                    <w:color w:val="FF0000"/>
                  </w:rPr>
                  <w:t>.</w:t>
                </w:r>
              </w:p>
            </w:tc>
          </w:sdtContent>
        </w:sdt>
        <w:sdt>
          <w:sdtPr>
            <w:rPr>
              <w:rStyle w:val="BodyTextChar"/>
            </w:rPr>
            <w:id w:val="-206491003"/>
            <w:placeholder>
              <w:docPart w:val="65A43EFF268646D48D651964D022B53C"/>
            </w:placeholder>
            <w:showingPlcHdr/>
          </w:sdtPr>
          <w:sdtEndPr>
            <w:rPr>
              <w:rStyle w:val="DefaultParagraphFont"/>
              <w:rFonts w:asciiTheme="minorHAnsi" w:hAnsiTheme="minorHAnsi"/>
              <w:noProof w:val="0"/>
              <w:color w:val="FF0000"/>
            </w:rPr>
          </w:sdtEndPr>
          <w:sdtContent>
            <w:tc>
              <w:tcPr>
                <w:tcW w:w="1569" w:type="dxa"/>
              </w:tcPr>
              <w:p w14:paraId="700510B3" w14:textId="369491B6" w:rsidR="00A84397" w:rsidRPr="005F016E" w:rsidRDefault="00BB158B" w:rsidP="00A84397">
                <w:pPr>
                  <w:rPr>
                    <w:rFonts w:asciiTheme="minorHAnsi" w:hAnsiTheme="minorHAnsi"/>
                    <w:color w:val="FF0000"/>
                  </w:rPr>
                </w:pPr>
                <w:r w:rsidRPr="005F016E">
                  <w:rPr>
                    <w:rFonts w:asciiTheme="minorHAnsi" w:hAnsiTheme="minorHAnsi"/>
                    <w:color w:val="FF0000"/>
                  </w:rPr>
                  <w:t>Enter here</w:t>
                </w:r>
                <w:r>
                  <w:rPr>
                    <w:rFonts w:asciiTheme="minorHAnsi" w:hAnsiTheme="minorHAnsi"/>
                    <w:color w:val="FF0000"/>
                  </w:rPr>
                  <w:t>.</w:t>
                </w:r>
              </w:p>
            </w:tc>
          </w:sdtContent>
        </w:sdt>
        <w:sdt>
          <w:sdtPr>
            <w:rPr>
              <w:rStyle w:val="BodyTextChar"/>
            </w:rPr>
            <w:id w:val="2060973515"/>
            <w:placeholder>
              <w:docPart w:val="4F1346D09F124E138E96ED1E38FE8585"/>
            </w:placeholder>
            <w:showingPlcHdr/>
          </w:sdtPr>
          <w:sdtEndPr>
            <w:rPr>
              <w:rStyle w:val="DefaultParagraphFont"/>
              <w:rFonts w:asciiTheme="minorHAnsi" w:hAnsiTheme="minorHAnsi"/>
              <w:noProof w:val="0"/>
              <w:color w:val="FF0000"/>
            </w:rPr>
          </w:sdtEndPr>
          <w:sdtContent>
            <w:tc>
              <w:tcPr>
                <w:tcW w:w="1551" w:type="dxa"/>
              </w:tcPr>
              <w:p w14:paraId="0D5E905A" w14:textId="75A82181" w:rsidR="00A84397" w:rsidRPr="005F016E" w:rsidRDefault="00BB158B" w:rsidP="00A84397">
                <w:pPr>
                  <w:rPr>
                    <w:rFonts w:asciiTheme="minorHAnsi" w:hAnsiTheme="minorHAnsi"/>
                    <w:color w:val="FF0000"/>
                  </w:rPr>
                </w:pPr>
                <w:r w:rsidRPr="005F016E">
                  <w:rPr>
                    <w:rFonts w:asciiTheme="minorHAnsi" w:hAnsiTheme="minorHAnsi"/>
                    <w:color w:val="FF0000"/>
                  </w:rPr>
                  <w:t>Enter here</w:t>
                </w:r>
                <w:r>
                  <w:rPr>
                    <w:rFonts w:asciiTheme="minorHAnsi" w:hAnsiTheme="minorHAnsi"/>
                    <w:color w:val="FF0000"/>
                  </w:rPr>
                  <w:t>.</w:t>
                </w:r>
              </w:p>
            </w:tc>
          </w:sdtContent>
        </w:sdt>
        <w:sdt>
          <w:sdtPr>
            <w:rPr>
              <w:rStyle w:val="BodyTextChar"/>
            </w:rPr>
            <w:id w:val="893325548"/>
            <w:placeholder>
              <w:docPart w:val="C285BA0948944A129E7C8926FFAE1D99"/>
            </w:placeholder>
            <w:showingPlcHdr/>
          </w:sdtPr>
          <w:sdtEndPr>
            <w:rPr>
              <w:rStyle w:val="DefaultParagraphFont"/>
              <w:rFonts w:asciiTheme="minorHAnsi" w:hAnsiTheme="minorHAnsi"/>
              <w:noProof w:val="0"/>
              <w:color w:val="FF0000"/>
            </w:rPr>
          </w:sdtEndPr>
          <w:sdtContent>
            <w:tc>
              <w:tcPr>
                <w:tcW w:w="1559" w:type="dxa"/>
              </w:tcPr>
              <w:p w14:paraId="7FD480C4" w14:textId="38ED11F6" w:rsidR="00A84397" w:rsidRPr="005F016E" w:rsidRDefault="00BB158B" w:rsidP="00A84397">
                <w:pPr>
                  <w:rPr>
                    <w:rFonts w:asciiTheme="minorHAnsi" w:hAnsiTheme="minorHAnsi"/>
                    <w:color w:val="FF0000"/>
                  </w:rPr>
                </w:pPr>
                <w:r w:rsidRPr="005F016E">
                  <w:rPr>
                    <w:rFonts w:asciiTheme="minorHAnsi" w:hAnsiTheme="minorHAnsi"/>
                    <w:color w:val="FF0000"/>
                  </w:rPr>
                  <w:t>Enter here</w:t>
                </w:r>
                <w:r>
                  <w:rPr>
                    <w:rFonts w:asciiTheme="minorHAnsi" w:hAnsiTheme="minorHAnsi"/>
                    <w:color w:val="FF0000"/>
                  </w:rPr>
                  <w:t>.</w:t>
                </w:r>
              </w:p>
            </w:tc>
          </w:sdtContent>
        </w:sdt>
      </w:tr>
      <w:tr w:rsidR="00A84397" w14:paraId="75363236" w14:textId="77777777" w:rsidTr="00023BC4">
        <w:sdt>
          <w:sdtPr>
            <w:rPr>
              <w:rStyle w:val="BodyTextChar"/>
            </w:rPr>
            <w:id w:val="954142895"/>
            <w:placeholder>
              <w:docPart w:val="838FEC26DFB94C6EA1FF76810EB00D53"/>
            </w:placeholder>
            <w:showingPlcHdr/>
          </w:sdtPr>
          <w:sdtEndPr>
            <w:rPr>
              <w:rStyle w:val="DefaultParagraphFont"/>
              <w:rFonts w:asciiTheme="minorHAnsi" w:hAnsiTheme="minorHAnsi"/>
              <w:noProof w:val="0"/>
              <w:color w:val="FF0000"/>
            </w:rPr>
          </w:sdtEndPr>
          <w:sdtContent>
            <w:tc>
              <w:tcPr>
                <w:tcW w:w="2403" w:type="dxa"/>
              </w:tcPr>
              <w:p w14:paraId="0554FAB3" w14:textId="5E9D6F23" w:rsidR="00A84397" w:rsidRPr="005F016E" w:rsidRDefault="002655A6" w:rsidP="00A84397">
                <w:pPr>
                  <w:rPr>
                    <w:rFonts w:asciiTheme="minorHAnsi" w:hAnsiTheme="minorHAnsi"/>
                    <w:color w:val="FF0000"/>
                  </w:rPr>
                </w:pPr>
                <w:r w:rsidRPr="005F016E">
                  <w:rPr>
                    <w:rFonts w:asciiTheme="minorHAnsi" w:hAnsiTheme="minorHAnsi"/>
                    <w:color w:val="FF0000"/>
                  </w:rPr>
                  <w:t>Enter here</w:t>
                </w:r>
                <w:r w:rsidRPr="009E1D84">
                  <w:rPr>
                    <w:rStyle w:val="PlaceholderText"/>
                  </w:rPr>
                  <w:t>.</w:t>
                </w:r>
              </w:p>
            </w:tc>
          </w:sdtContent>
        </w:sdt>
        <w:sdt>
          <w:sdtPr>
            <w:rPr>
              <w:rStyle w:val="BodyTextChar"/>
            </w:rPr>
            <w:id w:val="-445773464"/>
            <w:placeholder>
              <w:docPart w:val="CBD1B3CEE74A43FEB29AF614D753CF67"/>
            </w:placeholder>
            <w:showingPlcHdr/>
          </w:sdtPr>
          <w:sdtEndPr>
            <w:rPr>
              <w:rStyle w:val="DefaultParagraphFont"/>
              <w:rFonts w:asciiTheme="minorHAnsi" w:hAnsiTheme="minorHAnsi"/>
              <w:noProof w:val="0"/>
              <w:color w:val="FF0000"/>
            </w:rPr>
          </w:sdtEndPr>
          <w:sdtContent>
            <w:tc>
              <w:tcPr>
                <w:tcW w:w="1977" w:type="dxa"/>
              </w:tcPr>
              <w:p w14:paraId="28225DD3" w14:textId="158082A9" w:rsidR="00A84397" w:rsidRPr="005F016E" w:rsidRDefault="00BB158B" w:rsidP="00A84397">
                <w:pPr>
                  <w:rPr>
                    <w:rFonts w:asciiTheme="minorHAnsi" w:hAnsiTheme="minorHAnsi"/>
                    <w:color w:val="FF0000"/>
                  </w:rPr>
                </w:pPr>
                <w:r w:rsidRPr="005F016E">
                  <w:rPr>
                    <w:rFonts w:asciiTheme="minorHAnsi" w:hAnsiTheme="minorHAnsi"/>
                    <w:color w:val="FF0000"/>
                  </w:rPr>
                  <w:t>Enter here</w:t>
                </w:r>
                <w:r>
                  <w:rPr>
                    <w:rFonts w:asciiTheme="minorHAnsi" w:hAnsiTheme="minorHAnsi"/>
                    <w:color w:val="FF0000"/>
                  </w:rPr>
                  <w:t>.</w:t>
                </w:r>
              </w:p>
            </w:tc>
          </w:sdtContent>
        </w:sdt>
        <w:sdt>
          <w:sdtPr>
            <w:rPr>
              <w:rStyle w:val="BodyTextChar"/>
            </w:rPr>
            <w:id w:val="1449510738"/>
            <w:placeholder>
              <w:docPart w:val="0C55544BCA344C6C86CD6CBBBEF0C9AC"/>
            </w:placeholder>
            <w:showingPlcHdr/>
          </w:sdtPr>
          <w:sdtEndPr>
            <w:rPr>
              <w:rStyle w:val="DefaultParagraphFont"/>
              <w:rFonts w:asciiTheme="minorHAnsi" w:hAnsiTheme="minorHAnsi"/>
              <w:noProof w:val="0"/>
              <w:color w:val="FF0000"/>
            </w:rPr>
          </w:sdtEndPr>
          <w:sdtContent>
            <w:tc>
              <w:tcPr>
                <w:tcW w:w="1569" w:type="dxa"/>
              </w:tcPr>
              <w:p w14:paraId="4976355A" w14:textId="769BF21E" w:rsidR="00A84397" w:rsidRPr="005F016E" w:rsidRDefault="00BB158B" w:rsidP="00A84397">
                <w:pPr>
                  <w:rPr>
                    <w:rFonts w:asciiTheme="minorHAnsi" w:hAnsiTheme="minorHAnsi"/>
                    <w:color w:val="FF0000"/>
                  </w:rPr>
                </w:pPr>
                <w:r w:rsidRPr="005F016E">
                  <w:rPr>
                    <w:rFonts w:asciiTheme="minorHAnsi" w:hAnsiTheme="minorHAnsi"/>
                    <w:color w:val="FF0000"/>
                  </w:rPr>
                  <w:t>Enter here</w:t>
                </w:r>
                <w:r>
                  <w:rPr>
                    <w:rFonts w:asciiTheme="minorHAnsi" w:hAnsiTheme="minorHAnsi"/>
                    <w:color w:val="FF0000"/>
                  </w:rPr>
                  <w:t>.</w:t>
                </w:r>
              </w:p>
            </w:tc>
          </w:sdtContent>
        </w:sdt>
        <w:sdt>
          <w:sdtPr>
            <w:rPr>
              <w:rStyle w:val="BodyTextChar"/>
            </w:rPr>
            <w:id w:val="348908123"/>
            <w:placeholder>
              <w:docPart w:val="E0071063576D48C98D9AD8C92FD72654"/>
            </w:placeholder>
            <w:showingPlcHdr/>
          </w:sdtPr>
          <w:sdtEndPr>
            <w:rPr>
              <w:rStyle w:val="DefaultParagraphFont"/>
              <w:rFonts w:asciiTheme="minorHAnsi" w:hAnsiTheme="minorHAnsi"/>
              <w:noProof w:val="0"/>
              <w:color w:val="FF0000"/>
            </w:rPr>
          </w:sdtEndPr>
          <w:sdtContent>
            <w:tc>
              <w:tcPr>
                <w:tcW w:w="1551" w:type="dxa"/>
              </w:tcPr>
              <w:p w14:paraId="56E9A565" w14:textId="111C3476" w:rsidR="00A84397" w:rsidRPr="005F016E" w:rsidRDefault="00BB158B" w:rsidP="00A84397">
                <w:pPr>
                  <w:rPr>
                    <w:rFonts w:asciiTheme="minorHAnsi" w:hAnsiTheme="minorHAnsi"/>
                    <w:color w:val="FF0000"/>
                  </w:rPr>
                </w:pPr>
                <w:r w:rsidRPr="005F016E">
                  <w:rPr>
                    <w:rFonts w:asciiTheme="minorHAnsi" w:hAnsiTheme="minorHAnsi"/>
                    <w:color w:val="FF0000"/>
                  </w:rPr>
                  <w:t>Enter here</w:t>
                </w:r>
                <w:r>
                  <w:rPr>
                    <w:rFonts w:asciiTheme="minorHAnsi" w:hAnsiTheme="minorHAnsi"/>
                    <w:color w:val="FF0000"/>
                  </w:rPr>
                  <w:t>.</w:t>
                </w:r>
              </w:p>
            </w:tc>
          </w:sdtContent>
        </w:sdt>
        <w:sdt>
          <w:sdtPr>
            <w:rPr>
              <w:rStyle w:val="BodyTextChar"/>
            </w:rPr>
            <w:id w:val="-159006572"/>
            <w:placeholder>
              <w:docPart w:val="CF86ACB67FB54A3FAF34C60AA620ECA1"/>
            </w:placeholder>
            <w:showingPlcHdr/>
          </w:sdtPr>
          <w:sdtEndPr>
            <w:rPr>
              <w:rStyle w:val="DefaultParagraphFont"/>
              <w:rFonts w:asciiTheme="minorHAnsi" w:hAnsiTheme="minorHAnsi"/>
              <w:noProof w:val="0"/>
              <w:color w:val="FF0000"/>
            </w:rPr>
          </w:sdtEndPr>
          <w:sdtContent>
            <w:tc>
              <w:tcPr>
                <w:tcW w:w="1559" w:type="dxa"/>
              </w:tcPr>
              <w:p w14:paraId="5C7AFC84" w14:textId="26FF88A5" w:rsidR="00A84397" w:rsidRPr="005F016E" w:rsidRDefault="00BB158B" w:rsidP="00A84397">
                <w:pPr>
                  <w:rPr>
                    <w:rFonts w:asciiTheme="minorHAnsi" w:hAnsiTheme="minorHAnsi"/>
                    <w:color w:val="FF0000"/>
                  </w:rPr>
                </w:pPr>
                <w:r w:rsidRPr="005F016E">
                  <w:rPr>
                    <w:rFonts w:asciiTheme="minorHAnsi" w:hAnsiTheme="minorHAnsi"/>
                    <w:color w:val="FF0000"/>
                  </w:rPr>
                  <w:t>Enter here</w:t>
                </w:r>
                <w:r>
                  <w:rPr>
                    <w:rFonts w:asciiTheme="minorHAnsi" w:hAnsiTheme="minorHAnsi"/>
                    <w:color w:val="FF0000"/>
                  </w:rPr>
                  <w:t>.</w:t>
                </w:r>
              </w:p>
            </w:tc>
          </w:sdtContent>
        </w:sdt>
      </w:tr>
      <w:tr w:rsidR="00A84397" w14:paraId="1635716D" w14:textId="77777777" w:rsidTr="00023BC4">
        <w:sdt>
          <w:sdtPr>
            <w:rPr>
              <w:rStyle w:val="BodyTextChar"/>
            </w:rPr>
            <w:id w:val="-236778006"/>
            <w:placeholder>
              <w:docPart w:val="63F8EAE4DFB844F288D651D74CF98FA8"/>
            </w:placeholder>
            <w:showingPlcHdr/>
          </w:sdtPr>
          <w:sdtEndPr>
            <w:rPr>
              <w:rStyle w:val="DefaultParagraphFont"/>
              <w:rFonts w:asciiTheme="minorHAnsi" w:hAnsiTheme="minorHAnsi"/>
              <w:noProof w:val="0"/>
              <w:color w:val="FF0000"/>
            </w:rPr>
          </w:sdtEndPr>
          <w:sdtContent>
            <w:tc>
              <w:tcPr>
                <w:tcW w:w="2403" w:type="dxa"/>
              </w:tcPr>
              <w:p w14:paraId="3B312ECA" w14:textId="148D4AAA" w:rsidR="00A84397" w:rsidRPr="005F016E" w:rsidRDefault="002655A6" w:rsidP="00A84397">
                <w:pPr>
                  <w:rPr>
                    <w:rFonts w:asciiTheme="minorHAnsi" w:hAnsiTheme="minorHAnsi"/>
                    <w:color w:val="FF0000"/>
                  </w:rPr>
                </w:pPr>
                <w:r w:rsidRPr="005F016E">
                  <w:rPr>
                    <w:rFonts w:asciiTheme="minorHAnsi" w:hAnsiTheme="minorHAnsi"/>
                    <w:color w:val="FF0000"/>
                  </w:rPr>
                  <w:t>Enter here</w:t>
                </w:r>
                <w:r w:rsidRPr="009E1D84">
                  <w:rPr>
                    <w:rStyle w:val="PlaceholderText"/>
                  </w:rPr>
                  <w:t>.</w:t>
                </w:r>
              </w:p>
            </w:tc>
          </w:sdtContent>
        </w:sdt>
        <w:sdt>
          <w:sdtPr>
            <w:rPr>
              <w:rStyle w:val="BodyTextChar"/>
            </w:rPr>
            <w:id w:val="-379938223"/>
            <w:placeholder>
              <w:docPart w:val="AF4E2872E1D946B9B3E762A3289AB5CC"/>
            </w:placeholder>
            <w:showingPlcHdr/>
          </w:sdtPr>
          <w:sdtEndPr>
            <w:rPr>
              <w:rStyle w:val="DefaultParagraphFont"/>
              <w:rFonts w:asciiTheme="minorHAnsi" w:hAnsiTheme="minorHAnsi"/>
              <w:noProof w:val="0"/>
              <w:color w:val="FF0000"/>
            </w:rPr>
          </w:sdtEndPr>
          <w:sdtContent>
            <w:tc>
              <w:tcPr>
                <w:tcW w:w="1977" w:type="dxa"/>
              </w:tcPr>
              <w:p w14:paraId="68DCC7E2" w14:textId="32E988D6" w:rsidR="00A84397" w:rsidRPr="005F016E" w:rsidRDefault="00BB158B" w:rsidP="00A84397">
                <w:pPr>
                  <w:rPr>
                    <w:rFonts w:asciiTheme="minorHAnsi" w:hAnsiTheme="minorHAnsi"/>
                    <w:color w:val="FF0000"/>
                  </w:rPr>
                </w:pPr>
                <w:r w:rsidRPr="005F016E">
                  <w:rPr>
                    <w:rFonts w:asciiTheme="minorHAnsi" w:hAnsiTheme="minorHAnsi"/>
                    <w:color w:val="FF0000"/>
                  </w:rPr>
                  <w:t>Enter here</w:t>
                </w:r>
                <w:r>
                  <w:rPr>
                    <w:rFonts w:asciiTheme="minorHAnsi" w:hAnsiTheme="minorHAnsi"/>
                    <w:color w:val="FF0000"/>
                  </w:rPr>
                  <w:t>.</w:t>
                </w:r>
              </w:p>
            </w:tc>
          </w:sdtContent>
        </w:sdt>
        <w:sdt>
          <w:sdtPr>
            <w:rPr>
              <w:rStyle w:val="BodyTextChar"/>
            </w:rPr>
            <w:id w:val="-2001109545"/>
            <w:placeholder>
              <w:docPart w:val="8C2BE337D9FF4DB980DD4FEE84B48BDD"/>
            </w:placeholder>
            <w:showingPlcHdr/>
          </w:sdtPr>
          <w:sdtEndPr>
            <w:rPr>
              <w:rStyle w:val="DefaultParagraphFont"/>
              <w:rFonts w:asciiTheme="minorHAnsi" w:hAnsiTheme="minorHAnsi"/>
              <w:noProof w:val="0"/>
              <w:color w:val="FF0000"/>
            </w:rPr>
          </w:sdtEndPr>
          <w:sdtContent>
            <w:tc>
              <w:tcPr>
                <w:tcW w:w="1569" w:type="dxa"/>
              </w:tcPr>
              <w:p w14:paraId="78ED1465" w14:textId="7F965ADB" w:rsidR="00A84397" w:rsidRPr="005F016E" w:rsidRDefault="00BB158B" w:rsidP="00A84397">
                <w:pPr>
                  <w:rPr>
                    <w:rFonts w:asciiTheme="minorHAnsi" w:hAnsiTheme="minorHAnsi"/>
                    <w:color w:val="FF0000"/>
                  </w:rPr>
                </w:pPr>
                <w:r w:rsidRPr="005F016E">
                  <w:rPr>
                    <w:rFonts w:asciiTheme="minorHAnsi" w:hAnsiTheme="minorHAnsi"/>
                    <w:color w:val="FF0000"/>
                  </w:rPr>
                  <w:t>Enter here</w:t>
                </w:r>
                <w:r>
                  <w:rPr>
                    <w:rFonts w:asciiTheme="minorHAnsi" w:hAnsiTheme="minorHAnsi"/>
                    <w:color w:val="FF0000"/>
                  </w:rPr>
                  <w:t>.</w:t>
                </w:r>
              </w:p>
            </w:tc>
          </w:sdtContent>
        </w:sdt>
        <w:sdt>
          <w:sdtPr>
            <w:rPr>
              <w:rStyle w:val="BodyTextChar"/>
            </w:rPr>
            <w:id w:val="-1917385703"/>
            <w:placeholder>
              <w:docPart w:val="6CF6A6E730F7446AAD935F7B02C228B6"/>
            </w:placeholder>
            <w:showingPlcHdr/>
          </w:sdtPr>
          <w:sdtEndPr>
            <w:rPr>
              <w:rStyle w:val="DefaultParagraphFont"/>
              <w:rFonts w:asciiTheme="minorHAnsi" w:hAnsiTheme="minorHAnsi"/>
              <w:noProof w:val="0"/>
              <w:color w:val="FF0000"/>
            </w:rPr>
          </w:sdtEndPr>
          <w:sdtContent>
            <w:tc>
              <w:tcPr>
                <w:tcW w:w="1551" w:type="dxa"/>
              </w:tcPr>
              <w:p w14:paraId="3A346B17" w14:textId="35C60C4C" w:rsidR="00A84397" w:rsidRPr="005F016E" w:rsidRDefault="00BB158B" w:rsidP="00A84397">
                <w:pPr>
                  <w:rPr>
                    <w:rFonts w:asciiTheme="minorHAnsi" w:hAnsiTheme="minorHAnsi"/>
                    <w:color w:val="FF0000"/>
                  </w:rPr>
                </w:pPr>
                <w:r w:rsidRPr="005F016E">
                  <w:rPr>
                    <w:rFonts w:asciiTheme="minorHAnsi" w:hAnsiTheme="minorHAnsi"/>
                    <w:color w:val="FF0000"/>
                  </w:rPr>
                  <w:t>Enter here</w:t>
                </w:r>
                <w:r>
                  <w:rPr>
                    <w:rFonts w:asciiTheme="minorHAnsi" w:hAnsiTheme="minorHAnsi"/>
                    <w:color w:val="FF0000"/>
                  </w:rPr>
                  <w:t>.</w:t>
                </w:r>
              </w:p>
            </w:tc>
          </w:sdtContent>
        </w:sdt>
        <w:sdt>
          <w:sdtPr>
            <w:rPr>
              <w:rStyle w:val="BodyTextChar"/>
            </w:rPr>
            <w:id w:val="51906254"/>
            <w:placeholder>
              <w:docPart w:val="D6F1C953F9F549C9A2CE3EB223D5C3CC"/>
            </w:placeholder>
            <w:showingPlcHdr/>
          </w:sdtPr>
          <w:sdtEndPr>
            <w:rPr>
              <w:rStyle w:val="DefaultParagraphFont"/>
              <w:rFonts w:asciiTheme="minorHAnsi" w:hAnsiTheme="minorHAnsi"/>
              <w:noProof w:val="0"/>
              <w:color w:val="FF0000"/>
            </w:rPr>
          </w:sdtEndPr>
          <w:sdtContent>
            <w:tc>
              <w:tcPr>
                <w:tcW w:w="1559" w:type="dxa"/>
              </w:tcPr>
              <w:p w14:paraId="07FD29B3" w14:textId="27A20EF1" w:rsidR="00A84397" w:rsidRPr="005F016E" w:rsidRDefault="00BB158B" w:rsidP="00A84397">
                <w:pPr>
                  <w:rPr>
                    <w:rFonts w:asciiTheme="minorHAnsi" w:hAnsiTheme="minorHAnsi"/>
                    <w:color w:val="FF0000"/>
                  </w:rPr>
                </w:pPr>
                <w:r w:rsidRPr="005F016E">
                  <w:rPr>
                    <w:rFonts w:asciiTheme="minorHAnsi" w:hAnsiTheme="minorHAnsi"/>
                    <w:color w:val="FF0000"/>
                  </w:rPr>
                  <w:t>Enter here</w:t>
                </w:r>
                <w:r>
                  <w:rPr>
                    <w:rFonts w:asciiTheme="minorHAnsi" w:hAnsiTheme="minorHAnsi"/>
                    <w:color w:val="FF0000"/>
                  </w:rPr>
                  <w:t>.</w:t>
                </w:r>
              </w:p>
            </w:tc>
          </w:sdtContent>
        </w:sdt>
      </w:tr>
      <w:tr w:rsidR="00A84397" w14:paraId="4E160DEF" w14:textId="77777777" w:rsidTr="00023BC4">
        <w:sdt>
          <w:sdtPr>
            <w:rPr>
              <w:rStyle w:val="BodyTextChar"/>
            </w:rPr>
            <w:id w:val="-1959245084"/>
            <w:placeholder>
              <w:docPart w:val="50FB5FB09EAF4D1D815714062EDB8F07"/>
            </w:placeholder>
            <w:showingPlcHdr/>
          </w:sdtPr>
          <w:sdtEndPr>
            <w:rPr>
              <w:rStyle w:val="DefaultParagraphFont"/>
              <w:rFonts w:asciiTheme="minorHAnsi" w:hAnsiTheme="minorHAnsi"/>
              <w:noProof w:val="0"/>
              <w:color w:val="FF0000"/>
            </w:rPr>
          </w:sdtEndPr>
          <w:sdtContent>
            <w:tc>
              <w:tcPr>
                <w:tcW w:w="2403" w:type="dxa"/>
              </w:tcPr>
              <w:p w14:paraId="1B4D1B52" w14:textId="15F82645" w:rsidR="00A84397" w:rsidRPr="005F016E" w:rsidRDefault="002655A6" w:rsidP="00A84397">
                <w:pPr>
                  <w:rPr>
                    <w:rFonts w:asciiTheme="minorHAnsi" w:hAnsiTheme="minorHAnsi"/>
                    <w:color w:val="FF0000"/>
                  </w:rPr>
                </w:pPr>
                <w:r w:rsidRPr="005F016E">
                  <w:rPr>
                    <w:rFonts w:asciiTheme="minorHAnsi" w:hAnsiTheme="minorHAnsi"/>
                    <w:color w:val="FF0000"/>
                  </w:rPr>
                  <w:t>Enter here</w:t>
                </w:r>
                <w:r w:rsidRPr="009E1D84">
                  <w:rPr>
                    <w:rStyle w:val="PlaceholderText"/>
                  </w:rPr>
                  <w:t>.</w:t>
                </w:r>
              </w:p>
            </w:tc>
          </w:sdtContent>
        </w:sdt>
        <w:sdt>
          <w:sdtPr>
            <w:rPr>
              <w:rStyle w:val="BodyTextChar"/>
            </w:rPr>
            <w:id w:val="-1097945001"/>
            <w:placeholder>
              <w:docPart w:val="0D4A789E559045C09AD23E5125A13199"/>
            </w:placeholder>
            <w:showingPlcHdr/>
          </w:sdtPr>
          <w:sdtEndPr>
            <w:rPr>
              <w:rStyle w:val="DefaultParagraphFont"/>
              <w:rFonts w:asciiTheme="minorHAnsi" w:hAnsiTheme="minorHAnsi"/>
              <w:noProof w:val="0"/>
              <w:color w:val="FF0000"/>
            </w:rPr>
          </w:sdtEndPr>
          <w:sdtContent>
            <w:tc>
              <w:tcPr>
                <w:tcW w:w="1977" w:type="dxa"/>
              </w:tcPr>
              <w:p w14:paraId="781DDF85" w14:textId="26DEC2D6" w:rsidR="00A84397" w:rsidRPr="005F016E" w:rsidRDefault="00BB158B" w:rsidP="00A84397">
                <w:pPr>
                  <w:rPr>
                    <w:rFonts w:asciiTheme="minorHAnsi" w:hAnsiTheme="minorHAnsi"/>
                    <w:color w:val="FF0000"/>
                  </w:rPr>
                </w:pPr>
                <w:r w:rsidRPr="005F016E">
                  <w:rPr>
                    <w:rFonts w:asciiTheme="minorHAnsi" w:hAnsiTheme="minorHAnsi"/>
                    <w:color w:val="FF0000"/>
                  </w:rPr>
                  <w:t>Enter here</w:t>
                </w:r>
                <w:r>
                  <w:rPr>
                    <w:rFonts w:asciiTheme="minorHAnsi" w:hAnsiTheme="minorHAnsi"/>
                    <w:color w:val="FF0000"/>
                  </w:rPr>
                  <w:t>.</w:t>
                </w:r>
              </w:p>
            </w:tc>
          </w:sdtContent>
        </w:sdt>
        <w:sdt>
          <w:sdtPr>
            <w:rPr>
              <w:rStyle w:val="BodyTextChar"/>
            </w:rPr>
            <w:id w:val="2046399333"/>
            <w:placeholder>
              <w:docPart w:val="C31084DD865E4313BC57F33B4AA621EF"/>
            </w:placeholder>
            <w:showingPlcHdr/>
          </w:sdtPr>
          <w:sdtEndPr>
            <w:rPr>
              <w:rStyle w:val="DefaultParagraphFont"/>
              <w:rFonts w:asciiTheme="minorHAnsi" w:hAnsiTheme="minorHAnsi"/>
              <w:noProof w:val="0"/>
              <w:color w:val="FF0000"/>
            </w:rPr>
          </w:sdtEndPr>
          <w:sdtContent>
            <w:tc>
              <w:tcPr>
                <w:tcW w:w="1569" w:type="dxa"/>
              </w:tcPr>
              <w:p w14:paraId="2D14DD24" w14:textId="74E4C811" w:rsidR="00A84397" w:rsidRPr="005F016E" w:rsidRDefault="00BB158B" w:rsidP="00A84397">
                <w:pPr>
                  <w:rPr>
                    <w:rFonts w:asciiTheme="minorHAnsi" w:hAnsiTheme="minorHAnsi"/>
                    <w:color w:val="FF0000"/>
                  </w:rPr>
                </w:pPr>
                <w:r w:rsidRPr="005F016E">
                  <w:rPr>
                    <w:rFonts w:asciiTheme="minorHAnsi" w:hAnsiTheme="minorHAnsi"/>
                    <w:color w:val="FF0000"/>
                  </w:rPr>
                  <w:t>Enter here</w:t>
                </w:r>
                <w:r>
                  <w:rPr>
                    <w:rFonts w:asciiTheme="minorHAnsi" w:hAnsiTheme="minorHAnsi"/>
                    <w:color w:val="FF0000"/>
                  </w:rPr>
                  <w:t>.</w:t>
                </w:r>
              </w:p>
            </w:tc>
          </w:sdtContent>
        </w:sdt>
        <w:sdt>
          <w:sdtPr>
            <w:rPr>
              <w:rStyle w:val="BodyTextChar"/>
            </w:rPr>
            <w:id w:val="-30882730"/>
            <w:placeholder>
              <w:docPart w:val="569EC0A879DE4BEA8BDD8B9DE988358E"/>
            </w:placeholder>
            <w:showingPlcHdr/>
          </w:sdtPr>
          <w:sdtEndPr>
            <w:rPr>
              <w:rStyle w:val="DefaultParagraphFont"/>
              <w:rFonts w:asciiTheme="minorHAnsi" w:hAnsiTheme="minorHAnsi"/>
              <w:noProof w:val="0"/>
              <w:color w:val="FF0000"/>
            </w:rPr>
          </w:sdtEndPr>
          <w:sdtContent>
            <w:tc>
              <w:tcPr>
                <w:tcW w:w="1551" w:type="dxa"/>
              </w:tcPr>
              <w:p w14:paraId="1474703E" w14:textId="3EF57B0F" w:rsidR="00A84397" w:rsidRPr="005F016E" w:rsidRDefault="00BB158B" w:rsidP="00A84397">
                <w:pPr>
                  <w:rPr>
                    <w:rFonts w:asciiTheme="minorHAnsi" w:hAnsiTheme="minorHAnsi"/>
                    <w:color w:val="FF0000"/>
                  </w:rPr>
                </w:pPr>
                <w:r w:rsidRPr="005F016E">
                  <w:rPr>
                    <w:rFonts w:asciiTheme="minorHAnsi" w:hAnsiTheme="minorHAnsi"/>
                    <w:color w:val="FF0000"/>
                  </w:rPr>
                  <w:t>Enter here</w:t>
                </w:r>
                <w:r>
                  <w:rPr>
                    <w:rFonts w:asciiTheme="minorHAnsi" w:hAnsiTheme="minorHAnsi"/>
                    <w:color w:val="FF0000"/>
                  </w:rPr>
                  <w:t>.</w:t>
                </w:r>
              </w:p>
            </w:tc>
          </w:sdtContent>
        </w:sdt>
        <w:sdt>
          <w:sdtPr>
            <w:rPr>
              <w:rStyle w:val="BodyTextChar"/>
            </w:rPr>
            <w:id w:val="-495656627"/>
            <w:placeholder>
              <w:docPart w:val="F746100E9AA14A12B85F8F87BE080B50"/>
            </w:placeholder>
            <w:showingPlcHdr/>
          </w:sdtPr>
          <w:sdtEndPr>
            <w:rPr>
              <w:rStyle w:val="DefaultParagraphFont"/>
              <w:rFonts w:asciiTheme="minorHAnsi" w:hAnsiTheme="minorHAnsi"/>
              <w:noProof w:val="0"/>
              <w:color w:val="FF0000"/>
            </w:rPr>
          </w:sdtEndPr>
          <w:sdtContent>
            <w:tc>
              <w:tcPr>
                <w:tcW w:w="1559" w:type="dxa"/>
              </w:tcPr>
              <w:p w14:paraId="5202BCE9" w14:textId="5191A958" w:rsidR="00A84397" w:rsidRPr="005F016E" w:rsidRDefault="00BB158B" w:rsidP="00A84397">
                <w:pPr>
                  <w:rPr>
                    <w:rFonts w:asciiTheme="minorHAnsi" w:hAnsiTheme="minorHAnsi"/>
                    <w:color w:val="FF0000"/>
                  </w:rPr>
                </w:pPr>
                <w:r w:rsidRPr="005F016E">
                  <w:rPr>
                    <w:rFonts w:asciiTheme="minorHAnsi" w:hAnsiTheme="minorHAnsi"/>
                    <w:color w:val="FF0000"/>
                  </w:rPr>
                  <w:t>Enter here</w:t>
                </w:r>
                <w:r>
                  <w:rPr>
                    <w:rFonts w:asciiTheme="minorHAnsi" w:hAnsiTheme="minorHAnsi"/>
                    <w:color w:val="FF0000"/>
                  </w:rPr>
                  <w:t>.</w:t>
                </w:r>
              </w:p>
            </w:tc>
          </w:sdtContent>
        </w:sdt>
      </w:tr>
      <w:tr w:rsidR="00A84397" w14:paraId="447C5767" w14:textId="77777777" w:rsidTr="00023BC4">
        <w:sdt>
          <w:sdtPr>
            <w:rPr>
              <w:rStyle w:val="BodyTextChar"/>
            </w:rPr>
            <w:id w:val="-654147688"/>
            <w:placeholder>
              <w:docPart w:val="CC5ACDEA5D32401DB5E12B68B89334F3"/>
            </w:placeholder>
            <w:showingPlcHdr/>
          </w:sdtPr>
          <w:sdtEndPr>
            <w:rPr>
              <w:rStyle w:val="DefaultParagraphFont"/>
              <w:rFonts w:asciiTheme="minorHAnsi" w:hAnsiTheme="minorHAnsi"/>
              <w:noProof w:val="0"/>
              <w:color w:val="FF0000"/>
            </w:rPr>
          </w:sdtEndPr>
          <w:sdtContent>
            <w:tc>
              <w:tcPr>
                <w:tcW w:w="2403" w:type="dxa"/>
              </w:tcPr>
              <w:p w14:paraId="3F217B1E" w14:textId="6FB1FFB3" w:rsidR="00A84397" w:rsidRPr="005F016E" w:rsidRDefault="002655A6" w:rsidP="00A84397">
                <w:pPr>
                  <w:rPr>
                    <w:rFonts w:asciiTheme="minorHAnsi" w:hAnsiTheme="minorHAnsi"/>
                    <w:color w:val="FF0000"/>
                  </w:rPr>
                </w:pPr>
                <w:r w:rsidRPr="005F016E">
                  <w:rPr>
                    <w:rFonts w:asciiTheme="minorHAnsi" w:hAnsiTheme="minorHAnsi"/>
                    <w:color w:val="FF0000"/>
                  </w:rPr>
                  <w:t>Enter here</w:t>
                </w:r>
                <w:r w:rsidRPr="009E1D84">
                  <w:rPr>
                    <w:rStyle w:val="PlaceholderText"/>
                  </w:rPr>
                  <w:t>.</w:t>
                </w:r>
              </w:p>
            </w:tc>
          </w:sdtContent>
        </w:sdt>
        <w:sdt>
          <w:sdtPr>
            <w:rPr>
              <w:rStyle w:val="BodyTextChar"/>
            </w:rPr>
            <w:id w:val="29625292"/>
            <w:placeholder>
              <w:docPart w:val="6C783AD4171F4FC78FC01C2028CFA5A7"/>
            </w:placeholder>
            <w:showingPlcHdr/>
          </w:sdtPr>
          <w:sdtEndPr>
            <w:rPr>
              <w:rStyle w:val="DefaultParagraphFont"/>
              <w:rFonts w:asciiTheme="minorHAnsi" w:hAnsiTheme="minorHAnsi"/>
              <w:noProof w:val="0"/>
              <w:color w:val="FF0000"/>
            </w:rPr>
          </w:sdtEndPr>
          <w:sdtContent>
            <w:tc>
              <w:tcPr>
                <w:tcW w:w="1977" w:type="dxa"/>
              </w:tcPr>
              <w:p w14:paraId="027CF9F4" w14:textId="7723CFB2" w:rsidR="00A84397" w:rsidRPr="005F016E" w:rsidRDefault="00BB158B" w:rsidP="00A84397">
                <w:pPr>
                  <w:rPr>
                    <w:rFonts w:asciiTheme="minorHAnsi" w:hAnsiTheme="minorHAnsi"/>
                    <w:color w:val="FF0000"/>
                  </w:rPr>
                </w:pPr>
                <w:r w:rsidRPr="005F016E">
                  <w:rPr>
                    <w:rFonts w:asciiTheme="minorHAnsi" w:hAnsiTheme="minorHAnsi"/>
                    <w:color w:val="FF0000"/>
                  </w:rPr>
                  <w:t>Enter here</w:t>
                </w:r>
                <w:r>
                  <w:rPr>
                    <w:rFonts w:asciiTheme="minorHAnsi" w:hAnsiTheme="minorHAnsi"/>
                    <w:color w:val="FF0000"/>
                  </w:rPr>
                  <w:t>.</w:t>
                </w:r>
              </w:p>
            </w:tc>
          </w:sdtContent>
        </w:sdt>
        <w:sdt>
          <w:sdtPr>
            <w:rPr>
              <w:rStyle w:val="BodyTextChar"/>
            </w:rPr>
            <w:id w:val="-1161850621"/>
            <w:placeholder>
              <w:docPart w:val="D838BA4759B6447E96E6FE5A2FC3D749"/>
            </w:placeholder>
            <w:showingPlcHdr/>
          </w:sdtPr>
          <w:sdtEndPr>
            <w:rPr>
              <w:rStyle w:val="DefaultParagraphFont"/>
              <w:rFonts w:asciiTheme="minorHAnsi" w:hAnsiTheme="minorHAnsi"/>
              <w:noProof w:val="0"/>
              <w:color w:val="FF0000"/>
            </w:rPr>
          </w:sdtEndPr>
          <w:sdtContent>
            <w:tc>
              <w:tcPr>
                <w:tcW w:w="1569" w:type="dxa"/>
              </w:tcPr>
              <w:p w14:paraId="0F8DC722" w14:textId="415C1236" w:rsidR="00A84397" w:rsidRPr="005F016E" w:rsidRDefault="00BB158B" w:rsidP="00A84397">
                <w:pPr>
                  <w:rPr>
                    <w:rFonts w:asciiTheme="minorHAnsi" w:hAnsiTheme="minorHAnsi"/>
                    <w:color w:val="FF0000"/>
                  </w:rPr>
                </w:pPr>
                <w:r w:rsidRPr="005F016E">
                  <w:rPr>
                    <w:rFonts w:asciiTheme="minorHAnsi" w:hAnsiTheme="minorHAnsi"/>
                    <w:color w:val="FF0000"/>
                  </w:rPr>
                  <w:t>Enter here</w:t>
                </w:r>
                <w:r>
                  <w:rPr>
                    <w:rFonts w:asciiTheme="minorHAnsi" w:hAnsiTheme="minorHAnsi"/>
                    <w:color w:val="FF0000"/>
                  </w:rPr>
                  <w:t>.</w:t>
                </w:r>
              </w:p>
            </w:tc>
          </w:sdtContent>
        </w:sdt>
        <w:sdt>
          <w:sdtPr>
            <w:rPr>
              <w:rStyle w:val="BodyTextChar"/>
            </w:rPr>
            <w:id w:val="208849244"/>
            <w:placeholder>
              <w:docPart w:val="AE3F4C8D62C848C8A65629533FD9EE2B"/>
            </w:placeholder>
            <w:showingPlcHdr/>
          </w:sdtPr>
          <w:sdtEndPr>
            <w:rPr>
              <w:rStyle w:val="DefaultParagraphFont"/>
              <w:rFonts w:asciiTheme="minorHAnsi" w:hAnsiTheme="minorHAnsi"/>
              <w:noProof w:val="0"/>
              <w:color w:val="FF0000"/>
            </w:rPr>
          </w:sdtEndPr>
          <w:sdtContent>
            <w:tc>
              <w:tcPr>
                <w:tcW w:w="1551" w:type="dxa"/>
              </w:tcPr>
              <w:p w14:paraId="4D1D0D63" w14:textId="123D41E3" w:rsidR="00A84397" w:rsidRPr="005F016E" w:rsidRDefault="00BB158B" w:rsidP="00A84397">
                <w:pPr>
                  <w:rPr>
                    <w:rFonts w:asciiTheme="minorHAnsi" w:hAnsiTheme="minorHAnsi"/>
                    <w:color w:val="FF0000"/>
                  </w:rPr>
                </w:pPr>
                <w:r w:rsidRPr="005F016E">
                  <w:rPr>
                    <w:rFonts w:asciiTheme="minorHAnsi" w:hAnsiTheme="minorHAnsi"/>
                    <w:color w:val="FF0000"/>
                  </w:rPr>
                  <w:t>Enter here</w:t>
                </w:r>
                <w:r>
                  <w:rPr>
                    <w:rFonts w:asciiTheme="minorHAnsi" w:hAnsiTheme="minorHAnsi"/>
                    <w:color w:val="FF0000"/>
                  </w:rPr>
                  <w:t>.</w:t>
                </w:r>
              </w:p>
            </w:tc>
          </w:sdtContent>
        </w:sdt>
        <w:sdt>
          <w:sdtPr>
            <w:rPr>
              <w:rStyle w:val="BodyTextChar"/>
            </w:rPr>
            <w:id w:val="1524055069"/>
            <w:placeholder>
              <w:docPart w:val="A1F24DA24A4B4F358E28660485FDD4CF"/>
            </w:placeholder>
            <w:showingPlcHdr/>
          </w:sdtPr>
          <w:sdtEndPr>
            <w:rPr>
              <w:rStyle w:val="DefaultParagraphFont"/>
              <w:rFonts w:asciiTheme="minorHAnsi" w:hAnsiTheme="minorHAnsi"/>
              <w:noProof w:val="0"/>
              <w:color w:val="FF0000"/>
            </w:rPr>
          </w:sdtEndPr>
          <w:sdtContent>
            <w:tc>
              <w:tcPr>
                <w:tcW w:w="1559" w:type="dxa"/>
              </w:tcPr>
              <w:p w14:paraId="6E977BFC" w14:textId="3BEDD347" w:rsidR="00A84397" w:rsidRPr="005F016E" w:rsidRDefault="00BB158B" w:rsidP="00A84397">
                <w:pPr>
                  <w:rPr>
                    <w:rFonts w:asciiTheme="minorHAnsi" w:hAnsiTheme="minorHAnsi"/>
                    <w:color w:val="FF0000"/>
                  </w:rPr>
                </w:pPr>
                <w:r w:rsidRPr="005F016E">
                  <w:rPr>
                    <w:rFonts w:asciiTheme="minorHAnsi" w:hAnsiTheme="minorHAnsi"/>
                    <w:color w:val="FF0000"/>
                  </w:rPr>
                  <w:t>Enter here</w:t>
                </w:r>
                <w:r>
                  <w:rPr>
                    <w:rFonts w:asciiTheme="minorHAnsi" w:hAnsiTheme="minorHAnsi"/>
                    <w:color w:val="FF0000"/>
                  </w:rPr>
                  <w:t>.</w:t>
                </w:r>
              </w:p>
            </w:tc>
          </w:sdtContent>
        </w:sdt>
      </w:tr>
      <w:tr w:rsidR="00A84397" w14:paraId="31C56AD7" w14:textId="77777777" w:rsidTr="00023BC4">
        <w:sdt>
          <w:sdtPr>
            <w:rPr>
              <w:rStyle w:val="BodyTextChar"/>
            </w:rPr>
            <w:id w:val="499313970"/>
            <w:placeholder>
              <w:docPart w:val="4707CF8ECDF748A98F475F25D1B4EDC7"/>
            </w:placeholder>
            <w:showingPlcHdr/>
          </w:sdtPr>
          <w:sdtEndPr>
            <w:rPr>
              <w:rStyle w:val="DefaultParagraphFont"/>
              <w:rFonts w:asciiTheme="minorHAnsi" w:hAnsiTheme="minorHAnsi"/>
              <w:noProof w:val="0"/>
              <w:color w:val="FF0000"/>
            </w:rPr>
          </w:sdtEndPr>
          <w:sdtContent>
            <w:tc>
              <w:tcPr>
                <w:tcW w:w="2403" w:type="dxa"/>
              </w:tcPr>
              <w:p w14:paraId="7131D0C6" w14:textId="0E894E89" w:rsidR="00A84397" w:rsidRPr="005F016E" w:rsidRDefault="002655A6" w:rsidP="00A84397">
                <w:pPr>
                  <w:rPr>
                    <w:rFonts w:asciiTheme="minorHAnsi" w:hAnsiTheme="minorHAnsi"/>
                    <w:color w:val="FF0000"/>
                  </w:rPr>
                </w:pPr>
                <w:r w:rsidRPr="005F016E">
                  <w:rPr>
                    <w:rFonts w:asciiTheme="minorHAnsi" w:hAnsiTheme="minorHAnsi"/>
                    <w:color w:val="FF0000"/>
                  </w:rPr>
                  <w:t>Enter here</w:t>
                </w:r>
                <w:r>
                  <w:rPr>
                    <w:rFonts w:asciiTheme="minorHAnsi" w:hAnsiTheme="minorHAnsi"/>
                    <w:color w:val="FF0000"/>
                  </w:rPr>
                  <w:t>.</w:t>
                </w:r>
              </w:p>
            </w:tc>
          </w:sdtContent>
        </w:sdt>
        <w:sdt>
          <w:sdtPr>
            <w:rPr>
              <w:rStyle w:val="BodyTextChar"/>
            </w:rPr>
            <w:id w:val="425776993"/>
            <w:placeholder>
              <w:docPart w:val="33928E709AF24DF595FBA23C5436C4CB"/>
            </w:placeholder>
            <w:showingPlcHdr/>
          </w:sdtPr>
          <w:sdtEndPr>
            <w:rPr>
              <w:rStyle w:val="DefaultParagraphFont"/>
              <w:rFonts w:asciiTheme="minorHAnsi" w:hAnsiTheme="minorHAnsi"/>
              <w:noProof w:val="0"/>
              <w:color w:val="FF0000"/>
            </w:rPr>
          </w:sdtEndPr>
          <w:sdtContent>
            <w:tc>
              <w:tcPr>
                <w:tcW w:w="1977" w:type="dxa"/>
              </w:tcPr>
              <w:p w14:paraId="1F232B47" w14:textId="06DCAB7B" w:rsidR="00A84397" w:rsidRPr="005F016E" w:rsidRDefault="00BB158B" w:rsidP="00A84397">
                <w:pPr>
                  <w:rPr>
                    <w:rFonts w:asciiTheme="minorHAnsi" w:hAnsiTheme="minorHAnsi"/>
                    <w:color w:val="FF0000"/>
                  </w:rPr>
                </w:pPr>
                <w:r w:rsidRPr="005F016E">
                  <w:rPr>
                    <w:rFonts w:asciiTheme="minorHAnsi" w:hAnsiTheme="minorHAnsi"/>
                    <w:color w:val="FF0000"/>
                  </w:rPr>
                  <w:t>Enter here</w:t>
                </w:r>
                <w:r>
                  <w:rPr>
                    <w:rFonts w:asciiTheme="minorHAnsi" w:hAnsiTheme="minorHAnsi"/>
                    <w:color w:val="FF0000"/>
                  </w:rPr>
                  <w:t>.</w:t>
                </w:r>
              </w:p>
            </w:tc>
          </w:sdtContent>
        </w:sdt>
        <w:sdt>
          <w:sdtPr>
            <w:rPr>
              <w:rStyle w:val="BodyTextChar"/>
            </w:rPr>
            <w:id w:val="1028069052"/>
            <w:placeholder>
              <w:docPart w:val="2813DF1C45A24C9187EB3E75BD2CB449"/>
            </w:placeholder>
            <w:showingPlcHdr/>
          </w:sdtPr>
          <w:sdtEndPr>
            <w:rPr>
              <w:rStyle w:val="DefaultParagraphFont"/>
              <w:rFonts w:asciiTheme="minorHAnsi" w:hAnsiTheme="minorHAnsi"/>
              <w:noProof w:val="0"/>
              <w:color w:val="FF0000"/>
            </w:rPr>
          </w:sdtEndPr>
          <w:sdtContent>
            <w:tc>
              <w:tcPr>
                <w:tcW w:w="1569" w:type="dxa"/>
              </w:tcPr>
              <w:p w14:paraId="233FF346" w14:textId="37CD3B14" w:rsidR="00A84397" w:rsidRPr="005F016E" w:rsidRDefault="00BB158B" w:rsidP="00A84397">
                <w:pPr>
                  <w:rPr>
                    <w:rFonts w:asciiTheme="minorHAnsi" w:hAnsiTheme="minorHAnsi"/>
                    <w:color w:val="FF0000"/>
                  </w:rPr>
                </w:pPr>
                <w:r w:rsidRPr="005F016E">
                  <w:rPr>
                    <w:rFonts w:asciiTheme="minorHAnsi" w:hAnsiTheme="minorHAnsi"/>
                    <w:color w:val="FF0000"/>
                  </w:rPr>
                  <w:t>Enter here</w:t>
                </w:r>
                <w:r>
                  <w:rPr>
                    <w:rFonts w:asciiTheme="minorHAnsi" w:hAnsiTheme="minorHAnsi"/>
                    <w:color w:val="FF0000"/>
                  </w:rPr>
                  <w:t>.</w:t>
                </w:r>
              </w:p>
            </w:tc>
          </w:sdtContent>
        </w:sdt>
        <w:sdt>
          <w:sdtPr>
            <w:rPr>
              <w:rStyle w:val="BodyTextChar"/>
            </w:rPr>
            <w:id w:val="-955864335"/>
            <w:placeholder>
              <w:docPart w:val="878F73BBF18244DABE80761DD859D715"/>
            </w:placeholder>
            <w:showingPlcHdr/>
          </w:sdtPr>
          <w:sdtEndPr>
            <w:rPr>
              <w:rStyle w:val="DefaultParagraphFont"/>
              <w:rFonts w:asciiTheme="minorHAnsi" w:hAnsiTheme="minorHAnsi"/>
              <w:noProof w:val="0"/>
              <w:color w:val="FF0000"/>
            </w:rPr>
          </w:sdtEndPr>
          <w:sdtContent>
            <w:tc>
              <w:tcPr>
                <w:tcW w:w="1551" w:type="dxa"/>
              </w:tcPr>
              <w:p w14:paraId="67648BE9" w14:textId="251DB29B" w:rsidR="00A84397" w:rsidRPr="005F016E" w:rsidRDefault="00BB158B" w:rsidP="00A84397">
                <w:pPr>
                  <w:rPr>
                    <w:rFonts w:asciiTheme="minorHAnsi" w:hAnsiTheme="minorHAnsi"/>
                    <w:color w:val="FF0000"/>
                  </w:rPr>
                </w:pPr>
                <w:r w:rsidRPr="005F016E">
                  <w:rPr>
                    <w:rFonts w:asciiTheme="minorHAnsi" w:hAnsiTheme="minorHAnsi"/>
                    <w:color w:val="FF0000"/>
                  </w:rPr>
                  <w:t>Enter here</w:t>
                </w:r>
                <w:r>
                  <w:rPr>
                    <w:rFonts w:asciiTheme="minorHAnsi" w:hAnsiTheme="minorHAnsi"/>
                    <w:color w:val="FF0000"/>
                  </w:rPr>
                  <w:t>.</w:t>
                </w:r>
              </w:p>
            </w:tc>
          </w:sdtContent>
        </w:sdt>
        <w:sdt>
          <w:sdtPr>
            <w:rPr>
              <w:rStyle w:val="BodyTextChar"/>
            </w:rPr>
            <w:id w:val="1841430890"/>
            <w:placeholder>
              <w:docPart w:val="EF95A2C90135417CA321C131E28633CF"/>
            </w:placeholder>
            <w:showingPlcHdr/>
          </w:sdtPr>
          <w:sdtEndPr>
            <w:rPr>
              <w:rStyle w:val="DefaultParagraphFont"/>
              <w:rFonts w:asciiTheme="minorHAnsi" w:hAnsiTheme="minorHAnsi"/>
              <w:noProof w:val="0"/>
              <w:color w:val="FF0000"/>
            </w:rPr>
          </w:sdtEndPr>
          <w:sdtContent>
            <w:tc>
              <w:tcPr>
                <w:tcW w:w="1559" w:type="dxa"/>
              </w:tcPr>
              <w:p w14:paraId="17584E6D" w14:textId="3DA30DF9" w:rsidR="00A84397" w:rsidRPr="005F016E" w:rsidRDefault="00BB158B" w:rsidP="00A84397">
                <w:pPr>
                  <w:rPr>
                    <w:rFonts w:asciiTheme="minorHAnsi" w:hAnsiTheme="minorHAnsi"/>
                    <w:color w:val="FF0000"/>
                  </w:rPr>
                </w:pPr>
                <w:r w:rsidRPr="005F016E">
                  <w:rPr>
                    <w:rFonts w:asciiTheme="minorHAnsi" w:hAnsiTheme="minorHAnsi"/>
                    <w:color w:val="FF0000"/>
                  </w:rPr>
                  <w:t>Enter here</w:t>
                </w:r>
                <w:r>
                  <w:rPr>
                    <w:rFonts w:asciiTheme="minorHAnsi" w:hAnsiTheme="minorHAnsi"/>
                    <w:color w:val="FF0000"/>
                  </w:rPr>
                  <w:t>.</w:t>
                </w:r>
              </w:p>
            </w:tc>
          </w:sdtContent>
        </w:sdt>
      </w:tr>
    </w:tbl>
    <w:p w14:paraId="7DA07944" w14:textId="77777777" w:rsidR="00A84397" w:rsidRPr="00280AAC" w:rsidRDefault="00A84397" w:rsidP="00A84397">
      <w:pPr>
        <w:pStyle w:val="Heading2Numbered"/>
        <w:rPr>
          <w:rFonts w:eastAsia="Calibri"/>
        </w:rPr>
      </w:pPr>
      <w:bookmarkStart w:id="23" w:name="_Toc501444303"/>
      <w:r w:rsidRPr="00280AAC">
        <w:rPr>
          <w:rFonts w:eastAsia="Calibri"/>
        </w:rPr>
        <w:lastRenderedPageBreak/>
        <w:t>Brief project description</w:t>
      </w:r>
      <w:bookmarkEnd w:id="23"/>
    </w:p>
    <w:p w14:paraId="10592AA1" w14:textId="77777777" w:rsidR="00A84397" w:rsidRDefault="00A84397" w:rsidP="00A84397">
      <w:r w:rsidRPr="00D51692">
        <w:rPr>
          <w:b/>
        </w:rPr>
        <w:t>Please provide a brief summary of your project</w:t>
      </w:r>
      <w:r w:rsidRPr="00280AAC">
        <w:t xml:space="preserve"> (maximum of 100 words)</w:t>
      </w:r>
      <w:r>
        <w:t>.</w:t>
      </w:r>
    </w:p>
    <w:p w14:paraId="47C51EF5" w14:textId="77777777" w:rsidR="00A84397" w:rsidRDefault="00A84397" w:rsidP="00A84397">
      <w:r w:rsidRPr="00280AAC">
        <w:t>Information from th</w:t>
      </w:r>
      <w:r>
        <w:t>is</w:t>
      </w:r>
      <w:r w:rsidRPr="00280AAC">
        <w:t xml:space="preserve"> summary may be used to promote your project/s on the NSW EPA website and in other public promotion opportunities. </w:t>
      </w:r>
    </w:p>
    <w:p w14:paraId="704166E1" w14:textId="77777777" w:rsidR="00A84397" w:rsidRPr="008E43B0" w:rsidRDefault="00A84397" w:rsidP="00A84397">
      <w:pPr>
        <w:rPr>
          <w:sz w:val="18"/>
        </w:rPr>
      </w:pPr>
      <w:r w:rsidRPr="008E43B0">
        <w:rPr>
          <w:rFonts w:eastAsia="Calibri" w:cs="Times New Roman"/>
          <w:color w:val="808080"/>
          <w:sz w:val="18"/>
        </w:rPr>
        <w:t>Please use plain and clear language, and do not use acronyms or industry jargon</w:t>
      </w:r>
      <w:r w:rsidR="00945B15">
        <w:rPr>
          <w:rFonts w:eastAsia="Calibri" w:cs="Times New Roman"/>
          <w:color w:val="808080"/>
          <w:sz w:val="18"/>
        </w:rPr>
        <w:t>.</w:t>
      </w:r>
    </w:p>
    <w:tbl>
      <w:tblPr>
        <w:tblStyle w:val="TableGrid30"/>
        <w:tblW w:w="0" w:type="auto"/>
        <w:tblLook w:val="04A0" w:firstRow="1" w:lastRow="0" w:firstColumn="1" w:lastColumn="0" w:noHBand="0" w:noVBand="1"/>
      </w:tblPr>
      <w:tblGrid>
        <w:gridCol w:w="9016"/>
      </w:tblGrid>
      <w:tr w:rsidR="00A84397" w:rsidRPr="00280AAC" w14:paraId="708A39D4" w14:textId="77777777" w:rsidTr="00023BC4">
        <w:trPr>
          <w:trHeight w:val="1365"/>
        </w:trPr>
        <w:sdt>
          <w:sdtPr>
            <w:rPr>
              <w:rFonts w:eastAsia="Calibri" w:cs="Times New Roman"/>
            </w:rPr>
            <w:id w:val="1450507336"/>
            <w:placeholder>
              <w:docPart w:val="F98DFCABB37E47CEAD9519DD4E019295"/>
            </w:placeholder>
            <w:showingPlcHdr/>
            <w:text/>
          </w:sdtPr>
          <w:sdtEndPr/>
          <w:sdtContent>
            <w:tc>
              <w:tcPr>
                <w:tcW w:w="9016" w:type="dxa"/>
              </w:tcPr>
              <w:p w14:paraId="1814C9B1" w14:textId="20B8D58E" w:rsidR="00A84397" w:rsidRPr="00280AAC" w:rsidRDefault="00FE5E32" w:rsidP="00023BC4">
                <w:pPr>
                  <w:rPr>
                    <w:rFonts w:eastAsia="Calibri" w:cs="Times New Roman"/>
                  </w:rPr>
                </w:pPr>
                <w:r w:rsidRPr="007112CE">
                  <w:rPr>
                    <w:rStyle w:val="PlaceholderText"/>
                  </w:rPr>
                  <w:t>Click or tap here to enter text.</w:t>
                </w:r>
              </w:p>
            </w:tc>
          </w:sdtContent>
        </w:sdt>
      </w:tr>
    </w:tbl>
    <w:p w14:paraId="01D97281" w14:textId="77777777" w:rsidR="00A84397" w:rsidRPr="00280AAC" w:rsidRDefault="00A84397" w:rsidP="00A84397">
      <w:pPr>
        <w:pStyle w:val="Heading2Numbered"/>
        <w:rPr>
          <w:rFonts w:eastAsia="Calibri"/>
        </w:rPr>
      </w:pPr>
      <w:bookmarkStart w:id="24" w:name="_Toc501444304"/>
      <w:r w:rsidRPr="00280AAC">
        <w:rPr>
          <w:rFonts w:eastAsia="Calibri"/>
        </w:rPr>
        <w:t>Project overview</w:t>
      </w:r>
      <w:bookmarkEnd w:id="24"/>
    </w:p>
    <w:p w14:paraId="0E0A7557" w14:textId="77777777" w:rsidR="00A84397" w:rsidRDefault="00A84397" w:rsidP="00A84397">
      <w:r w:rsidRPr="00D51692">
        <w:rPr>
          <w:b/>
        </w:rPr>
        <w:t>Please provide a high level overview of your project</w:t>
      </w:r>
      <w:r w:rsidRPr="00280AAC">
        <w:t>, in 500 words or less.</w:t>
      </w:r>
    </w:p>
    <w:p w14:paraId="4244401B" w14:textId="67700DE4" w:rsidR="00A84397" w:rsidRPr="00A36859" w:rsidRDefault="00A84397" w:rsidP="00A84397">
      <w:pPr>
        <w:rPr>
          <w:rFonts w:eastAsia="Calibri" w:cs="Times New Roman"/>
          <w:color w:val="808080"/>
          <w:sz w:val="18"/>
        </w:rPr>
      </w:pPr>
      <w:r w:rsidRPr="00A36859">
        <w:rPr>
          <w:rFonts w:eastAsia="Calibri" w:cs="Times New Roman"/>
          <w:color w:val="808080"/>
          <w:sz w:val="18"/>
        </w:rPr>
        <w:t>Please ensure you describe your whole project, including a summary of the following</w:t>
      </w:r>
      <w:r w:rsidR="00945B15">
        <w:rPr>
          <w:rFonts w:eastAsia="Calibri" w:cs="Times New Roman"/>
          <w:color w:val="808080"/>
          <w:sz w:val="18"/>
        </w:rPr>
        <w:t>.</w:t>
      </w:r>
    </w:p>
    <w:p w14:paraId="4F5C30D0" w14:textId="77777777" w:rsidR="00A84397" w:rsidRPr="00A36859" w:rsidRDefault="00A84397" w:rsidP="00A84397">
      <w:pPr>
        <w:numPr>
          <w:ilvl w:val="0"/>
          <w:numId w:val="37"/>
        </w:numPr>
        <w:contextualSpacing/>
        <w:rPr>
          <w:rFonts w:eastAsia="Calibri" w:cs="Times New Roman"/>
          <w:color w:val="808080"/>
          <w:sz w:val="18"/>
        </w:rPr>
      </w:pPr>
      <w:r w:rsidRPr="00A36859">
        <w:rPr>
          <w:rFonts w:eastAsia="Calibri" w:cs="Times New Roman"/>
          <w:color w:val="808080"/>
          <w:sz w:val="18"/>
        </w:rPr>
        <w:t>How will the project be carried out</w:t>
      </w:r>
      <w:r>
        <w:rPr>
          <w:rFonts w:eastAsia="Calibri" w:cs="Times New Roman"/>
          <w:color w:val="808080"/>
          <w:sz w:val="18"/>
        </w:rPr>
        <w:t>?</w:t>
      </w:r>
    </w:p>
    <w:p w14:paraId="1EC96FB6" w14:textId="77777777" w:rsidR="00A84397" w:rsidRPr="00A36859" w:rsidRDefault="00A84397" w:rsidP="00A84397">
      <w:pPr>
        <w:numPr>
          <w:ilvl w:val="0"/>
          <w:numId w:val="37"/>
        </w:numPr>
        <w:contextualSpacing/>
        <w:rPr>
          <w:rFonts w:eastAsia="Calibri" w:cs="Times New Roman"/>
          <w:color w:val="808080"/>
          <w:sz w:val="18"/>
        </w:rPr>
      </w:pPr>
      <w:r w:rsidRPr="00A36859">
        <w:rPr>
          <w:rFonts w:eastAsia="Calibri" w:cs="Times New Roman"/>
          <w:color w:val="808080"/>
          <w:sz w:val="18"/>
        </w:rPr>
        <w:t>Where will the material be coming from</w:t>
      </w:r>
      <w:r>
        <w:rPr>
          <w:rFonts w:eastAsia="Calibri" w:cs="Times New Roman"/>
          <w:color w:val="808080"/>
          <w:sz w:val="18"/>
        </w:rPr>
        <w:t>?</w:t>
      </w:r>
    </w:p>
    <w:p w14:paraId="30CF4BEB" w14:textId="77777777" w:rsidR="00A84397" w:rsidRPr="00A36859" w:rsidRDefault="00A84397" w:rsidP="00A84397">
      <w:pPr>
        <w:numPr>
          <w:ilvl w:val="0"/>
          <w:numId w:val="37"/>
        </w:numPr>
        <w:contextualSpacing/>
        <w:rPr>
          <w:rFonts w:eastAsia="Calibri" w:cs="Times New Roman"/>
          <w:color w:val="808080"/>
          <w:sz w:val="18"/>
        </w:rPr>
      </w:pPr>
      <w:r w:rsidRPr="00A36859">
        <w:rPr>
          <w:rFonts w:eastAsia="Calibri" w:cs="Times New Roman"/>
          <w:color w:val="808080"/>
          <w:sz w:val="18"/>
        </w:rPr>
        <w:t>How will the material be collected, aggregated and transported</w:t>
      </w:r>
      <w:r>
        <w:rPr>
          <w:rFonts w:eastAsia="Calibri" w:cs="Times New Roman"/>
          <w:color w:val="808080"/>
          <w:sz w:val="18"/>
        </w:rPr>
        <w:t>?</w:t>
      </w:r>
    </w:p>
    <w:p w14:paraId="1BA0560F" w14:textId="77777777" w:rsidR="00A84397" w:rsidRPr="00A36859" w:rsidRDefault="00A84397" w:rsidP="00A84397">
      <w:pPr>
        <w:numPr>
          <w:ilvl w:val="0"/>
          <w:numId w:val="37"/>
        </w:numPr>
        <w:contextualSpacing/>
        <w:rPr>
          <w:rFonts w:eastAsia="Calibri" w:cs="Times New Roman"/>
          <w:color w:val="808080"/>
          <w:sz w:val="18"/>
        </w:rPr>
      </w:pPr>
      <w:r w:rsidRPr="00A36859">
        <w:rPr>
          <w:rFonts w:eastAsia="Calibri" w:cs="Times New Roman"/>
          <w:color w:val="808080"/>
          <w:sz w:val="18"/>
        </w:rPr>
        <w:t>How will the material be processed</w:t>
      </w:r>
      <w:r>
        <w:rPr>
          <w:rFonts w:eastAsia="Calibri" w:cs="Times New Roman"/>
          <w:color w:val="808080"/>
          <w:sz w:val="18"/>
        </w:rPr>
        <w:t>?</w:t>
      </w:r>
    </w:p>
    <w:p w14:paraId="71122F33" w14:textId="77777777" w:rsidR="00A84397" w:rsidRPr="00A36859" w:rsidRDefault="00A84397" w:rsidP="00A84397">
      <w:pPr>
        <w:numPr>
          <w:ilvl w:val="0"/>
          <w:numId w:val="37"/>
        </w:numPr>
        <w:contextualSpacing/>
        <w:rPr>
          <w:rFonts w:eastAsia="Calibri" w:cs="Times New Roman"/>
          <w:color w:val="808080"/>
          <w:sz w:val="18"/>
        </w:rPr>
      </w:pPr>
      <w:r w:rsidRPr="00A36859">
        <w:rPr>
          <w:rFonts w:eastAsia="Calibri" w:cs="Times New Roman"/>
          <w:color w:val="808080"/>
          <w:sz w:val="18"/>
        </w:rPr>
        <w:t>What product or products will be produ</w:t>
      </w:r>
      <w:r>
        <w:rPr>
          <w:rFonts w:eastAsia="Calibri" w:cs="Times New Roman"/>
          <w:color w:val="808080"/>
          <w:sz w:val="18"/>
        </w:rPr>
        <w:t>ced with the diverted materials?</w:t>
      </w:r>
    </w:p>
    <w:p w14:paraId="61A9A8BE" w14:textId="77777777" w:rsidR="00A84397" w:rsidRPr="00A36859" w:rsidRDefault="00A84397" w:rsidP="00A84397">
      <w:pPr>
        <w:numPr>
          <w:ilvl w:val="0"/>
          <w:numId w:val="37"/>
        </w:numPr>
        <w:contextualSpacing/>
        <w:rPr>
          <w:rFonts w:eastAsia="Calibri" w:cs="Times New Roman"/>
          <w:color w:val="808080"/>
          <w:sz w:val="18"/>
        </w:rPr>
      </w:pPr>
      <w:r w:rsidRPr="00A36859">
        <w:rPr>
          <w:rFonts w:eastAsia="Calibri" w:cs="Times New Roman"/>
          <w:color w:val="808080"/>
          <w:sz w:val="18"/>
        </w:rPr>
        <w:t>What are the end markets for the new product/s? And have agreements been establ</w:t>
      </w:r>
      <w:r>
        <w:rPr>
          <w:rFonts w:eastAsia="Calibri" w:cs="Times New Roman"/>
          <w:color w:val="808080"/>
          <w:sz w:val="18"/>
        </w:rPr>
        <w:t>ished with potential purchasers?</w:t>
      </w:r>
    </w:p>
    <w:p w14:paraId="44BB6C8C" w14:textId="77777777" w:rsidR="00A84397" w:rsidRPr="00A36859" w:rsidRDefault="00A84397" w:rsidP="00A84397">
      <w:pPr>
        <w:numPr>
          <w:ilvl w:val="0"/>
          <w:numId w:val="37"/>
        </w:numPr>
        <w:contextualSpacing/>
        <w:rPr>
          <w:rFonts w:eastAsia="Calibri" w:cs="Times New Roman"/>
          <w:color w:val="808080"/>
          <w:sz w:val="18"/>
        </w:rPr>
      </w:pPr>
      <w:r w:rsidRPr="00A36859">
        <w:rPr>
          <w:rFonts w:eastAsia="Calibri" w:cs="Times New Roman"/>
          <w:color w:val="808080"/>
          <w:sz w:val="18"/>
        </w:rPr>
        <w:t>Wha</w:t>
      </w:r>
      <w:r>
        <w:rPr>
          <w:rFonts w:eastAsia="Calibri" w:cs="Times New Roman"/>
          <w:color w:val="808080"/>
          <w:sz w:val="18"/>
        </w:rPr>
        <w:t>t is the demand for end product?</w:t>
      </w:r>
    </w:p>
    <w:p w14:paraId="6540036F" w14:textId="77777777" w:rsidR="00A84397" w:rsidRPr="009235C1" w:rsidRDefault="00A84397" w:rsidP="00A84397">
      <w:pPr>
        <w:numPr>
          <w:ilvl w:val="0"/>
          <w:numId w:val="37"/>
        </w:numPr>
        <w:contextualSpacing/>
        <w:rPr>
          <w:sz w:val="18"/>
        </w:rPr>
      </w:pPr>
      <w:r w:rsidRPr="009235C1">
        <w:rPr>
          <w:rFonts w:eastAsia="Calibri" w:cs="Times New Roman"/>
          <w:color w:val="808080"/>
          <w:sz w:val="18"/>
        </w:rPr>
        <w:t>How is the project commercially</w:t>
      </w:r>
      <w:r>
        <w:rPr>
          <w:rFonts w:eastAsia="Calibri" w:cs="Times New Roman"/>
          <w:color w:val="808080"/>
          <w:sz w:val="18"/>
        </w:rPr>
        <w:t>-</w:t>
      </w:r>
      <w:r w:rsidRPr="009235C1">
        <w:rPr>
          <w:rFonts w:eastAsia="Calibri" w:cs="Times New Roman"/>
          <w:color w:val="808080"/>
          <w:sz w:val="18"/>
        </w:rPr>
        <w:t>oriented</w:t>
      </w:r>
      <w:r>
        <w:rPr>
          <w:rFonts w:eastAsia="Calibri" w:cs="Times New Roman"/>
          <w:color w:val="808080"/>
          <w:sz w:val="18"/>
        </w:rPr>
        <w:t>?</w:t>
      </w:r>
    </w:p>
    <w:p w14:paraId="63D0AB97" w14:textId="6DA83229" w:rsidR="00A84397" w:rsidRPr="0023737F" w:rsidRDefault="00A84397" w:rsidP="00A84397">
      <w:pPr>
        <w:numPr>
          <w:ilvl w:val="0"/>
          <w:numId w:val="37"/>
        </w:numPr>
        <w:contextualSpacing/>
        <w:rPr>
          <w:sz w:val="18"/>
        </w:rPr>
      </w:pPr>
      <w:r w:rsidRPr="009235C1">
        <w:rPr>
          <w:rFonts w:eastAsia="Calibri" w:cs="Times New Roman"/>
          <w:color w:val="808080"/>
          <w:sz w:val="18"/>
        </w:rPr>
        <w:t>Why is the project needed</w:t>
      </w:r>
      <w:r>
        <w:rPr>
          <w:rFonts w:eastAsia="Calibri" w:cs="Times New Roman"/>
          <w:color w:val="808080"/>
          <w:sz w:val="18"/>
        </w:rPr>
        <w:t>?</w:t>
      </w:r>
    </w:p>
    <w:tbl>
      <w:tblPr>
        <w:tblStyle w:val="TableGrid40"/>
        <w:tblW w:w="0" w:type="auto"/>
        <w:tblLook w:val="04A0" w:firstRow="1" w:lastRow="0" w:firstColumn="1" w:lastColumn="0" w:noHBand="0" w:noVBand="1"/>
      </w:tblPr>
      <w:tblGrid>
        <w:gridCol w:w="8836"/>
      </w:tblGrid>
      <w:tr w:rsidR="00A84397" w:rsidRPr="00280AAC" w14:paraId="3D3EF335" w14:textId="77777777" w:rsidTr="00023BC4">
        <w:trPr>
          <w:trHeight w:val="6653"/>
        </w:trPr>
        <w:sdt>
          <w:sdtPr>
            <w:rPr>
              <w:rStyle w:val="BodyTextChar"/>
            </w:rPr>
            <w:id w:val="-1032028085"/>
            <w:placeholder>
              <w:docPart w:val="FD630B508A3A46558BC0BB5621553A99"/>
            </w:placeholder>
            <w:showingPlcHdr/>
          </w:sdtPr>
          <w:sdtEndPr>
            <w:rPr>
              <w:rStyle w:val="DefaultParagraphFont"/>
              <w:rFonts w:eastAsia="Calibri" w:cs="Times New Roman"/>
              <w:b/>
              <w:noProof w:val="0"/>
            </w:rPr>
          </w:sdtEndPr>
          <w:sdtContent>
            <w:tc>
              <w:tcPr>
                <w:tcW w:w="8836" w:type="dxa"/>
              </w:tcPr>
              <w:p w14:paraId="575399C5" w14:textId="6E9F76A7" w:rsidR="00A84397" w:rsidRPr="00280AAC" w:rsidRDefault="00BB158B" w:rsidP="00023BC4">
                <w:pPr>
                  <w:numPr>
                    <w:ilvl w:val="0"/>
                    <w:numId w:val="0"/>
                  </w:numPr>
                  <w:contextualSpacing/>
                  <w:rPr>
                    <w:rFonts w:eastAsia="Calibri" w:cs="Times New Roman"/>
                    <w:b/>
                  </w:rPr>
                </w:pPr>
                <w:r w:rsidRPr="009E1D84">
                  <w:rPr>
                    <w:rStyle w:val="PlaceholderText"/>
                  </w:rPr>
                  <w:t>Click or tap here to enter text.</w:t>
                </w:r>
              </w:p>
            </w:tc>
          </w:sdtContent>
        </w:sdt>
      </w:tr>
    </w:tbl>
    <w:p w14:paraId="63E49C47" w14:textId="77777777" w:rsidR="00A84397" w:rsidRPr="00BE0A1A" w:rsidRDefault="00A84397" w:rsidP="00A84397">
      <w:pPr>
        <w:pStyle w:val="Heading2Numbered"/>
        <w:rPr>
          <w:rStyle w:val="BlueText"/>
        </w:rPr>
      </w:pPr>
      <w:bookmarkStart w:id="25" w:name="_Toc501444305"/>
      <w:r w:rsidRPr="00BE0A1A">
        <w:rPr>
          <w:rStyle w:val="BlueText"/>
        </w:rPr>
        <w:lastRenderedPageBreak/>
        <w:t>Commercial in confidence</w:t>
      </w:r>
      <w:bookmarkEnd w:id="25"/>
    </w:p>
    <w:p w14:paraId="544C3E63" w14:textId="77777777" w:rsidR="00A84397" w:rsidRDefault="00A84397" w:rsidP="00A84397">
      <w:pPr>
        <w:numPr>
          <w:ilvl w:val="0"/>
          <w:numId w:val="0"/>
        </w:numPr>
        <w:spacing w:before="0" w:after="160" w:line="259" w:lineRule="auto"/>
        <w:rPr>
          <w:rFonts w:asciiTheme="minorHAnsi" w:eastAsia="Calibri" w:hAnsiTheme="minorHAnsi" w:cs="Times New Roman"/>
          <w:b/>
          <w:color w:val="auto"/>
        </w:rPr>
      </w:pPr>
      <w:r w:rsidRPr="00BE0A1A">
        <w:rPr>
          <w:rFonts w:asciiTheme="minorHAnsi" w:eastAsia="Calibri" w:hAnsiTheme="minorHAnsi" w:cs="Times New Roman"/>
          <w:b/>
          <w:color w:val="auto"/>
        </w:rPr>
        <w:t>Do you require strict commercial in confidence during the assessment of this application?</w:t>
      </w:r>
    </w:p>
    <w:p w14:paraId="0C0239B4" w14:textId="77777777" w:rsidR="00A84397" w:rsidRDefault="001E3C55" w:rsidP="00A84397">
      <w:pPr>
        <w:numPr>
          <w:ilvl w:val="0"/>
          <w:numId w:val="0"/>
        </w:numPr>
        <w:spacing w:before="0" w:after="160" w:line="259" w:lineRule="auto"/>
        <w:rPr>
          <w:rFonts w:asciiTheme="minorHAnsi" w:eastAsia="Calibri" w:hAnsiTheme="minorHAnsi" w:cs="Times New Roman"/>
          <w:color w:val="auto"/>
        </w:rPr>
      </w:pPr>
      <w:sdt>
        <w:sdtPr>
          <w:rPr>
            <w:rFonts w:asciiTheme="minorHAnsi" w:eastAsia="Calibri" w:hAnsiTheme="minorHAnsi" w:cs="Times New Roman"/>
            <w:color w:val="auto"/>
          </w:rPr>
          <w:id w:val="1064291256"/>
          <w14:checkbox>
            <w14:checked w14:val="0"/>
            <w14:checkedState w14:val="2612" w14:font="MS Gothic"/>
            <w14:uncheckedState w14:val="2610" w14:font="MS Gothic"/>
          </w14:checkbox>
        </w:sdtPr>
        <w:sdtEndPr/>
        <w:sdtContent>
          <w:r w:rsidR="00A84397">
            <w:rPr>
              <w:rFonts w:ascii="MS Gothic" w:eastAsia="MS Gothic" w:hAnsi="MS Gothic" w:cs="Times New Roman" w:hint="eastAsia"/>
              <w:color w:val="auto"/>
            </w:rPr>
            <w:t>☐</w:t>
          </w:r>
        </w:sdtContent>
      </w:sdt>
      <w:r w:rsidR="00A84397">
        <w:rPr>
          <w:rFonts w:asciiTheme="minorHAnsi" w:eastAsia="Calibri" w:hAnsiTheme="minorHAnsi" w:cs="Times New Roman"/>
          <w:color w:val="auto"/>
        </w:rPr>
        <w:t xml:space="preserve">  Yes</w:t>
      </w:r>
      <w:r w:rsidR="00A84397">
        <w:rPr>
          <w:rFonts w:asciiTheme="minorHAnsi" w:eastAsia="Calibri" w:hAnsiTheme="minorHAnsi" w:cs="Times New Roman"/>
          <w:color w:val="auto"/>
        </w:rPr>
        <w:tab/>
      </w:r>
      <w:sdt>
        <w:sdtPr>
          <w:rPr>
            <w:rFonts w:asciiTheme="minorHAnsi" w:eastAsia="Calibri" w:hAnsiTheme="minorHAnsi" w:cs="Times New Roman"/>
            <w:color w:val="auto"/>
          </w:rPr>
          <w:id w:val="1167136232"/>
          <w14:checkbox>
            <w14:checked w14:val="0"/>
            <w14:checkedState w14:val="2612" w14:font="MS Gothic"/>
            <w14:uncheckedState w14:val="2610" w14:font="MS Gothic"/>
          </w14:checkbox>
        </w:sdtPr>
        <w:sdtEndPr/>
        <w:sdtContent>
          <w:r w:rsidR="00A84397">
            <w:rPr>
              <w:rFonts w:ascii="MS Gothic" w:eastAsia="MS Gothic" w:hAnsi="MS Gothic" w:cs="Times New Roman" w:hint="eastAsia"/>
              <w:color w:val="auto"/>
            </w:rPr>
            <w:t>☐</w:t>
          </w:r>
        </w:sdtContent>
      </w:sdt>
      <w:r w:rsidR="00A84397">
        <w:rPr>
          <w:rFonts w:asciiTheme="minorHAnsi" w:eastAsia="Calibri" w:hAnsiTheme="minorHAnsi" w:cs="Times New Roman"/>
          <w:color w:val="auto"/>
        </w:rPr>
        <w:t xml:space="preserve">  No</w:t>
      </w:r>
    </w:p>
    <w:p w14:paraId="4C6C6AC8" w14:textId="77777777" w:rsidR="00A84397" w:rsidRPr="00BE0A1A" w:rsidRDefault="00A84397" w:rsidP="00A84397">
      <w:pPr>
        <w:numPr>
          <w:ilvl w:val="0"/>
          <w:numId w:val="0"/>
        </w:numPr>
        <w:spacing w:before="0" w:after="160" w:line="259" w:lineRule="auto"/>
        <w:rPr>
          <w:rFonts w:asciiTheme="minorHAnsi" w:eastAsia="Calibri" w:hAnsiTheme="minorHAnsi" w:cs="Times New Roman"/>
          <w:b/>
          <w:color w:val="auto"/>
        </w:rPr>
      </w:pPr>
      <w:r w:rsidRPr="00BE0A1A">
        <w:rPr>
          <w:rFonts w:asciiTheme="minorHAnsi" w:eastAsia="Calibri" w:hAnsiTheme="minorHAnsi" w:cs="Times New Roman"/>
          <w:b/>
          <w:color w:val="auto"/>
        </w:rPr>
        <w:t xml:space="preserve">If yes, please outline the aspects of your </w:t>
      </w:r>
      <w:r>
        <w:rPr>
          <w:rFonts w:asciiTheme="minorHAnsi" w:eastAsia="Calibri" w:hAnsiTheme="minorHAnsi" w:cs="Times New Roman"/>
          <w:b/>
          <w:color w:val="auto"/>
        </w:rPr>
        <w:t xml:space="preserve">application </w:t>
      </w:r>
      <w:r w:rsidRPr="00BE0A1A">
        <w:rPr>
          <w:rFonts w:asciiTheme="minorHAnsi" w:eastAsia="Calibri" w:hAnsiTheme="minorHAnsi" w:cs="Times New Roman"/>
          <w:b/>
          <w:color w:val="auto"/>
        </w:rPr>
        <w:t>that require strict commercial in confidence.</w:t>
      </w:r>
    </w:p>
    <w:tbl>
      <w:tblPr>
        <w:tblStyle w:val="TableGrid40"/>
        <w:tblW w:w="0" w:type="auto"/>
        <w:tblLook w:val="04A0" w:firstRow="1" w:lastRow="0" w:firstColumn="1" w:lastColumn="0" w:noHBand="0" w:noVBand="1"/>
      </w:tblPr>
      <w:tblGrid>
        <w:gridCol w:w="9017"/>
      </w:tblGrid>
      <w:tr w:rsidR="00A84397" w14:paraId="788B832A" w14:textId="77777777" w:rsidTr="00023BC4">
        <w:trPr>
          <w:trHeight w:val="3464"/>
        </w:trPr>
        <w:sdt>
          <w:sdtPr>
            <w:rPr>
              <w:rFonts w:asciiTheme="minorHAnsi" w:eastAsia="Calibri" w:hAnsiTheme="minorHAnsi" w:cs="Times New Roman"/>
            </w:rPr>
            <w:id w:val="-566117580"/>
            <w:placeholder>
              <w:docPart w:val="078FB946BB5445798C718DC9238C694D"/>
            </w:placeholder>
            <w:showingPlcHdr/>
            <w:text/>
          </w:sdtPr>
          <w:sdtEndPr/>
          <w:sdtContent>
            <w:tc>
              <w:tcPr>
                <w:tcW w:w="9027" w:type="dxa"/>
              </w:tcPr>
              <w:p w14:paraId="764963ED" w14:textId="77777777" w:rsidR="00A84397" w:rsidRDefault="00A84397" w:rsidP="00023BC4">
                <w:pPr>
                  <w:numPr>
                    <w:ilvl w:val="0"/>
                    <w:numId w:val="0"/>
                  </w:numPr>
                  <w:spacing w:after="160" w:line="259" w:lineRule="auto"/>
                  <w:rPr>
                    <w:rFonts w:asciiTheme="minorHAnsi" w:eastAsia="Calibri" w:hAnsiTheme="minorHAnsi" w:cs="Times New Roman"/>
                  </w:rPr>
                </w:pPr>
                <w:r w:rsidRPr="007112CE">
                  <w:rPr>
                    <w:rStyle w:val="PlaceholderText"/>
                  </w:rPr>
                  <w:t>Click or tap here to enter text.</w:t>
                </w:r>
              </w:p>
            </w:tc>
          </w:sdtContent>
        </w:sdt>
      </w:tr>
    </w:tbl>
    <w:p w14:paraId="1B33DD11" w14:textId="77777777" w:rsidR="00A84397" w:rsidRDefault="00A84397" w:rsidP="00A84397">
      <w:pPr>
        <w:numPr>
          <w:ilvl w:val="0"/>
          <w:numId w:val="0"/>
        </w:numPr>
        <w:spacing w:before="0" w:after="160" w:line="259" w:lineRule="auto"/>
        <w:rPr>
          <w:rFonts w:asciiTheme="minorHAnsi" w:eastAsia="Calibri" w:hAnsiTheme="minorHAnsi" w:cs="Times New Roman"/>
          <w:color w:val="auto"/>
        </w:rPr>
      </w:pPr>
    </w:p>
    <w:p w14:paraId="2FB4A3ED" w14:textId="77777777" w:rsidR="00A84397" w:rsidRDefault="00A84397" w:rsidP="00A84397">
      <w:pPr>
        <w:numPr>
          <w:ilvl w:val="0"/>
          <w:numId w:val="0"/>
        </w:numPr>
        <w:spacing w:before="0" w:after="160" w:line="259" w:lineRule="auto"/>
        <w:rPr>
          <w:rFonts w:asciiTheme="minorHAnsi" w:eastAsia="Calibri" w:hAnsiTheme="minorHAnsi" w:cs="Times New Roman"/>
          <w:color w:val="auto"/>
        </w:rPr>
      </w:pPr>
      <w:r>
        <w:rPr>
          <w:rFonts w:asciiTheme="minorHAnsi" w:eastAsia="Calibri" w:hAnsiTheme="minorHAnsi" w:cs="Times New Roman"/>
          <w:color w:val="auto"/>
        </w:rPr>
        <w:t>Please note that:</w:t>
      </w:r>
    </w:p>
    <w:p w14:paraId="40019144" w14:textId="50D1DA5D" w:rsidR="00A84397" w:rsidRPr="00BE0A1A" w:rsidRDefault="00A84397" w:rsidP="00A84397">
      <w:pPr>
        <w:pStyle w:val="ListParagraph"/>
        <w:numPr>
          <w:ilvl w:val="0"/>
          <w:numId w:val="49"/>
        </w:numPr>
        <w:spacing w:before="0" w:after="160" w:line="259" w:lineRule="auto"/>
        <w:rPr>
          <w:rFonts w:asciiTheme="minorHAnsi" w:eastAsia="Calibri" w:hAnsiTheme="minorHAnsi" w:cs="Times New Roman"/>
          <w:color w:val="auto"/>
        </w:rPr>
      </w:pPr>
      <w:r w:rsidRPr="00BE0A1A">
        <w:rPr>
          <w:color w:val="auto"/>
        </w:rPr>
        <w:t xml:space="preserve">all documents held by the EPA are subject to the </w:t>
      </w:r>
      <w:hyperlink r:id="rId23" w:history="1">
        <w:r w:rsidRPr="005F016E">
          <w:rPr>
            <w:rStyle w:val="Hyperlink"/>
            <w:i/>
          </w:rPr>
          <w:t>Government Information (Public Access) Act 2009</w:t>
        </w:r>
      </w:hyperlink>
    </w:p>
    <w:p w14:paraId="172EB333" w14:textId="1DB30943" w:rsidR="00A84397" w:rsidRDefault="00A84397" w:rsidP="00A84397">
      <w:pPr>
        <w:pStyle w:val="ListParagraph"/>
        <w:numPr>
          <w:ilvl w:val="0"/>
          <w:numId w:val="49"/>
        </w:numPr>
        <w:spacing w:before="0" w:after="160" w:line="259" w:lineRule="auto"/>
        <w:rPr>
          <w:rFonts w:asciiTheme="minorHAnsi" w:eastAsia="Calibri" w:hAnsiTheme="minorHAnsi" w:cs="Times New Roman"/>
          <w:color w:val="auto"/>
        </w:rPr>
      </w:pPr>
      <w:r>
        <w:rPr>
          <w:rFonts w:asciiTheme="minorHAnsi" w:eastAsia="Calibri" w:hAnsiTheme="minorHAnsi" w:cs="Times New Roman"/>
          <w:color w:val="auto"/>
        </w:rPr>
        <w:t xml:space="preserve">the aim of Circulate is to support and promote successful industrial ecology projects in NSW, therefore funded projects will need to have significant components that can be publicised to assist other organisations seeking to achieve similar outcomes </w:t>
      </w:r>
    </w:p>
    <w:p w14:paraId="759D68AA" w14:textId="77777777" w:rsidR="00A84397" w:rsidRPr="00BE0A1A" w:rsidRDefault="00A84397" w:rsidP="00A84397">
      <w:pPr>
        <w:pStyle w:val="ListParagraph"/>
        <w:numPr>
          <w:ilvl w:val="0"/>
          <w:numId w:val="49"/>
        </w:numPr>
        <w:spacing w:before="0" w:after="160" w:line="259" w:lineRule="auto"/>
        <w:rPr>
          <w:rFonts w:asciiTheme="minorHAnsi" w:eastAsia="Calibri" w:hAnsiTheme="minorHAnsi" w:cs="Times New Roman"/>
          <w:color w:val="auto"/>
        </w:rPr>
      </w:pPr>
      <w:r>
        <w:t>if your project requires elements to be kept strictly confidential, during implementation and after the project is complete, you are required to outline the specifics in section 4.5.1 of this application.</w:t>
      </w:r>
      <w:r w:rsidRPr="00DA51DE">
        <w:rPr>
          <w:rFonts w:asciiTheme="minorHAnsi" w:eastAsia="Calibri" w:hAnsiTheme="minorHAnsi" w:cs="Times New Roman"/>
          <w:color w:val="auto"/>
        </w:rPr>
        <w:t xml:space="preserve"> </w:t>
      </w:r>
    </w:p>
    <w:p w14:paraId="32C54A5A" w14:textId="77777777" w:rsidR="00A84397" w:rsidRDefault="00A84397" w:rsidP="00A84397">
      <w:pPr>
        <w:numPr>
          <w:ilvl w:val="0"/>
          <w:numId w:val="0"/>
        </w:numPr>
        <w:rPr>
          <w:rFonts w:ascii="Klinic Slab Medium" w:hAnsi="Klinic Slab Medium"/>
          <w:color w:val="007EBB"/>
          <w:sz w:val="30"/>
        </w:rPr>
      </w:pPr>
      <w:r>
        <w:br w:type="page"/>
      </w:r>
    </w:p>
    <w:p w14:paraId="55C23DA1" w14:textId="78772342" w:rsidR="00A84397" w:rsidRDefault="00A84397" w:rsidP="00A84397">
      <w:pPr>
        <w:pStyle w:val="Heading1Numbered"/>
      </w:pPr>
      <w:bookmarkStart w:id="26" w:name="_Toc501444306"/>
      <w:r>
        <w:lastRenderedPageBreak/>
        <w:t xml:space="preserve">Assessment </w:t>
      </w:r>
      <w:r w:rsidR="00945B15">
        <w:t>c</w:t>
      </w:r>
      <w:r>
        <w:t>riteria</w:t>
      </w:r>
      <w:bookmarkEnd w:id="26"/>
    </w:p>
    <w:p w14:paraId="17C328A6" w14:textId="77777777" w:rsidR="00A84397" w:rsidRDefault="00A84397" w:rsidP="00A84397">
      <w:r w:rsidRPr="000A7355">
        <w:t xml:space="preserve">Your responses to </w:t>
      </w:r>
      <w:r>
        <w:t>these criteria</w:t>
      </w:r>
      <w:r w:rsidRPr="000A7355">
        <w:t xml:space="preserve"> will help the T</w:t>
      </w:r>
      <w:r>
        <w:t xml:space="preserve">echnical </w:t>
      </w:r>
      <w:r w:rsidRPr="000A7355">
        <w:t>R</w:t>
      </w:r>
      <w:r>
        <w:t xml:space="preserve">eview </w:t>
      </w:r>
      <w:r w:rsidRPr="000A7355">
        <w:t>C</w:t>
      </w:r>
      <w:r>
        <w:t>ommittee</w:t>
      </w:r>
      <w:r w:rsidRPr="000A7355">
        <w:t xml:space="preserve"> determine the rel</w:t>
      </w:r>
      <w:r>
        <w:t>ative</w:t>
      </w:r>
      <w:r w:rsidRPr="000A7355">
        <w:t xml:space="preserve"> merit of your project against that of other proposed projects.</w:t>
      </w:r>
    </w:p>
    <w:p w14:paraId="34FB3602" w14:textId="0D90859A" w:rsidR="00A84397" w:rsidRPr="000A7355" w:rsidRDefault="00A84397" w:rsidP="00A84397">
      <w:pPr>
        <w:pStyle w:val="Heading2Numbered"/>
      </w:pPr>
      <w:bookmarkStart w:id="27" w:name="_Toc501444307"/>
      <w:r>
        <w:t xml:space="preserve">Criterion </w:t>
      </w:r>
      <w:r w:rsidR="00E83168">
        <w:t>o</w:t>
      </w:r>
      <w:r w:rsidR="00023BC4">
        <w:t>ne</w:t>
      </w:r>
      <w:bookmarkEnd w:id="27"/>
    </w:p>
    <w:p w14:paraId="2453AC11" w14:textId="77777777" w:rsidR="00A84397" w:rsidRPr="00222E74" w:rsidRDefault="00A84397" w:rsidP="00A84397">
      <w:pPr>
        <w:pStyle w:val="CalloutBody"/>
        <w:numPr>
          <w:ilvl w:val="0"/>
          <w:numId w:val="13"/>
        </w:numPr>
        <w:ind w:left="232"/>
        <w:rPr>
          <w:b/>
        </w:rPr>
      </w:pPr>
      <w:r w:rsidRPr="00222E74">
        <w:rPr>
          <w:b/>
        </w:rPr>
        <w:t>The project proposes a suitable way to divert C&amp;I or C&amp;D materials from landfill and keep them within the circular economy.</w:t>
      </w:r>
    </w:p>
    <w:p w14:paraId="38FCCAA3" w14:textId="77777777" w:rsidR="00A84397" w:rsidRPr="000835A7" w:rsidRDefault="00A84397" w:rsidP="00A84397">
      <w:pPr>
        <w:pStyle w:val="CalloutBody"/>
        <w:numPr>
          <w:ilvl w:val="0"/>
          <w:numId w:val="13"/>
        </w:numPr>
        <w:ind w:left="232"/>
      </w:pPr>
      <w:r w:rsidRPr="000835A7">
        <w:t>The project applies industrial ecology principles to the movement of target materials in a manner that represents an improvement on current waste and resource recovery practices for this site and/or sector.</w:t>
      </w:r>
    </w:p>
    <w:p w14:paraId="54F6AD79" w14:textId="77777777" w:rsidR="00A84397" w:rsidRDefault="00A84397" w:rsidP="00A84397">
      <w:pPr>
        <w:pStyle w:val="Heading3Numbered"/>
      </w:pPr>
      <w:bookmarkStart w:id="28" w:name="_Toc501444308"/>
      <w:r>
        <w:t>Target materials</w:t>
      </w:r>
      <w:bookmarkEnd w:id="28"/>
    </w:p>
    <w:p w14:paraId="1669E821" w14:textId="77777777" w:rsidR="00A84397" w:rsidRPr="00F65348" w:rsidRDefault="00A84397" w:rsidP="00A84397">
      <w:pPr>
        <w:rPr>
          <w:b/>
        </w:rPr>
      </w:pPr>
      <w:r w:rsidRPr="00F65348">
        <w:rPr>
          <w:b/>
        </w:rPr>
        <w:t>Which of the following C&amp;I or C&amp;D waste materials will your project be diverting from landfill?</w:t>
      </w:r>
    </w:p>
    <w:p w14:paraId="77FB0669" w14:textId="77777777" w:rsidR="00A84397" w:rsidRDefault="00A84397" w:rsidP="00A84397">
      <w:pPr>
        <w:rPr>
          <w:rFonts w:ascii="Segoe UI Symbol" w:hAnsi="Segoe UI Symbol" w:cs="Segoe UI Symbol"/>
        </w:rPr>
        <w:sectPr w:rsidR="00A84397" w:rsidSect="00A84397">
          <w:footerReference w:type="default" r:id="rId24"/>
          <w:pgSz w:w="11907" w:h="16840" w:code="9"/>
          <w:pgMar w:top="1440" w:right="1440" w:bottom="1440" w:left="1440" w:header="709" w:footer="709" w:gutter="0"/>
          <w:cols w:space="708"/>
          <w:docGrid w:linePitch="360"/>
        </w:sectPr>
      </w:pPr>
    </w:p>
    <w:p w14:paraId="7431F4D5" w14:textId="7C622AB3" w:rsidR="00A84397" w:rsidRPr="00036E15" w:rsidRDefault="001E3C55" w:rsidP="00A84397">
      <w:pPr>
        <w:rPr>
          <w:sz w:val="20"/>
          <w:szCs w:val="20"/>
        </w:rPr>
      </w:pPr>
      <w:sdt>
        <w:sdtPr>
          <w:rPr>
            <w:rFonts w:ascii="Segoe UI Symbol" w:hAnsi="Segoe UI Symbol" w:cs="Segoe UI Symbol"/>
          </w:rPr>
          <w:id w:val="382302509"/>
          <w14:checkbox>
            <w14:checked w14:val="0"/>
            <w14:checkedState w14:val="2612" w14:font="MS Gothic"/>
            <w14:uncheckedState w14:val="2610" w14:font="MS Gothic"/>
          </w14:checkbox>
        </w:sdtPr>
        <w:sdtEndPr/>
        <w:sdtContent>
          <w:r w:rsidR="00AE0133">
            <w:rPr>
              <w:rFonts w:ascii="MS Gothic" w:eastAsia="MS Gothic" w:hAnsi="MS Gothic" w:cs="Segoe UI Symbol" w:hint="eastAsia"/>
            </w:rPr>
            <w:t>☐</w:t>
          </w:r>
        </w:sdtContent>
      </w:sdt>
      <w:r w:rsidR="00A84397" w:rsidRPr="00036E15">
        <w:rPr>
          <w:sz w:val="18"/>
        </w:rPr>
        <w:tab/>
      </w:r>
      <w:r w:rsidR="00A84397" w:rsidRPr="005F016E">
        <w:rPr>
          <w:sz w:val="20"/>
          <w:szCs w:val="20"/>
        </w:rPr>
        <w:t>Glass</w:t>
      </w:r>
    </w:p>
    <w:p w14:paraId="3B8A97F9" w14:textId="5D0D1959" w:rsidR="00A84397" w:rsidRPr="00036E15" w:rsidRDefault="001E3C55" w:rsidP="00A84397">
      <w:pPr>
        <w:rPr>
          <w:sz w:val="20"/>
          <w:szCs w:val="20"/>
        </w:rPr>
      </w:pPr>
      <w:sdt>
        <w:sdtPr>
          <w:rPr>
            <w:rFonts w:ascii="Segoe UI Symbol" w:hAnsi="Segoe UI Symbol" w:cs="Segoe UI Symbol"/>
            <w:sz w:val="20"/>
            <w:szCs w:val="20"/>
          </w:rPr>
          <w:id w:val="489839125"/>
          <w14:checkbox>
            <w14:checked w14:val="0"/>
            <w14:checkedState w14:val="2612" w14:font="MS Gothic"/>
            <w14:uncheckedState w14:val="2610" w14:font="MS Gothic"/>
          </w14:checkbox>
        </w:sdtPr>
        <w:sdtEndPr/>
        <w:sdtContent>
          <w:r w:rsidR="00AE0133">
            <w:rPr>
              <w:rFonts w:ascii="MS Gothic" w:eastAsia="MS Gothic" w:hAnsi="MS Gothic" w:cs="Segoe UI Symbol" w:hint="eastAsia"/>
              <w:sz w:val="20"/>
              <w:szCs w:val="20"/>
            </w:rPr>
            <w:t>☐</w:t>
          </w:r>
        </w:sdtContent>
      </w:sdt>
      <w:r w:rsidR="00A84397" w:rsidRPr="00036E15">
        <w:rPr>
          <w:sz w:val="20"/>
          <w:szCs w:val="20"/>
        </w:rPr>
        <w:tab/>
      </w:r>
      <w:r w:rsidR="00A84397">
        <w:rPr>
          <w:sz w:val="20"/>
          <w:szCs w:val="20"/>
        </w:rPr>
        <w:t>Gyprock</w:t>
      </w:r>
    </w:p>
    <w:p w14:paraId="4EF50A64" w14:textId="5A926324" w:rsidR="00A84397" w:rsidRPr="00036E15" w:rsidRDefault="001E3C55" w:rsidP="00A84397">
      <w:pPr>
        <w:rPr>
          <w:sz w:val="20"/>
          <w:szCs w:val="20"/>
        </w:rPr>
      </w:pPr>
      <w:sdt>
        <w:sdtPr>
          <w:rPr>
            <w:rFonts w:ascii="Segoe UI Symbol" w:hAnsi="Segoe UI Symbol" w:cs="Segoe UI Symbol"/>
            <w:sz w:val="20"/>
            <w:szCs w:val="20"/>
          </w:rPr>
          <w:id w:val="500173487"/>
          <w14:checkbox>
            <w14:checked w14:val="0"/>
            <w14:checkedState w14:val="2612" w14:font="MS Gothic"/>
            <w14:uncheckedState w14:val="2610" w14:font="MS Gothic"/>
          </w14:checkbox>
        </w:sdtPr>
        <w:sdtEndPr/>
        <w:sdtContent>
          <w:r w:rsidR="00AE0133">
            <w:rPr>
              <w:rFonts w:ascii="MS Gothic" w:eastAsia="MS Gothic" w:hAnsi="MS Gothic" w:cs="Segoe UI Symbol" w:hint="eastAsia"/>
              <w:sz w:val="20"/>
              <w:szCs w:val="20"/>
            </w:rPr>
            <w:t>☐</w:t>
          </w:r>
        </w:sdtContent>
      </w:sdt>
      <w:r w:rsidR="00A84397" w:rsidRPr="00036E15">
        <w:rPr>
          <w:sz w:val="20"/>
          <w:szCs w:val="20"/>
        </w:rPr>
        <w:tab/>
      </w:r>
      <w:r w:rsidR="00A84397">
        <w:rPr>
          <w:sz w:val="20"/>
          <w:szCs w:val="20"/>
        </w:rPr>
        <w:t>Masonry</w:t>
      </w:r>
    </w:p>
    <w:p w14:paraId="299C7D7D" w14:textId="3CF246ED" w:rsidR="00A84397" w:rsidRPr="00036E15" w:rsidRDefault="001E3C55" w:rsidP="00A84397">
      <w:pPr>
        <w:rPr>
          <w:sz w:val="20"/>
          <w:szCs w:val="20"/>
        </w:rPr>
      </w:pPr>
      <w:sdt>
        <w:sdtPr>
          <w:rPr>
            <w:rFonts w:ascii="Segoe UI Symbol" w:hAnsi="Segoe UI Symbol" w:cs="Segoe UI Symbol"/>
            <w:sz w:val="20"/>
            <w:szCs w:val="20"/>
          </w:rPr>
          <w:id w:val="368956936"/>
          <w14:checkbox>
            <w14:checked w14:val="0"/>
            <w14:checkedState w14:val="2612" w14:font="MS Gothic"/>
            <w14:uncheckedState w14:val="2610" w14:font="MS Gothic"/>
          </w14:checkbox>
        </w:sdtPr>
        <w:sdtEndPr/>
        <w:sdtContent>
          <w:r w:rsidR="00AE0133">
            <w:rPr>
              <w:rFonts w:ascii="MS Gothic" w:eastAsia="MS Gothic" w:hAnsi="MS Gothic" w:cs="Segoe UI Symbol" w:hint="eastAsia"/>
              <w:sz w:val="20"/>
              <w:szCs w:val="20"/>
            </w:rPr>
            <w:t>☐</w:t>
          </w:r>
        </w:sdtContent>
      </w:sdt>
      <w:r w:rsidR="00A84397">
        <w:rPr>
          <w:sz w:val="20"/>
          <w:szCs w:val="20"/>
        </w:rPr>
        <w:tab/>
        <w:t>Metals</w:t>
      </w:r>
    </w:p>
    <w:p w14:paraId="7386F21C" w14:textId="3597CCB0" w:rsidR="00A84397" w:rsidRDefault="001E3C55" w:rsidP="00A84397">
      <w:pPr>
        <w:rPr>
          <w:sz w:val="20"/>
          <w:szCs w:val="20"/>
        </w:rPr>
      </w:pPr>
      <w:sdt>
        <w:sdtPr>
          <w:rPr>
            <w:rFonts w:ascii="Segoe UI Symbol" w:hAnsi="Segoe UI Symbol" w:cs="Segoe UI Symbol"/>
            <w:sz w:val="20"/>
            <w:szCs w:val="20"/>
          </w:rPr>
          <w:id w:val="-1078290927"/>
          <w14:checkbox>
            <w14:checked w14:val="0"/>
            <w14:checkedState w14:val="2612" w14:font="MS Gothic"/>
            <w14:uncheckedState w14:val="2610" w14:font="MS Gothic"/>
          </w14:checkbox>
        </w:sdtPr>
        <w:sdtEndPr/>
        <w:sdtContent>
          <w:r w:rsidR="00AE0133">
            <w:rPr>
              <w:rFonts w:ascii="MS Gothic" w:eastAsia="MS Gothic" w:hAnsi="MS Gothic" w:cs="Segoe UI Symbol" w:hint="eastAsia"/>
              <w:sz w:val="20"/>
              <w:szCs w:val="20"/>
            </w:rPr>
            <w:t>☐</w:t>
          </w:r>
        </w:sdtContent>
      </w:sdt>
      <w:r w:rsidR="00A84397">
        <w:rPr>
          <w:sz w:val="20"/>
          <w:szCs w:val="20"/>
        </w:rPr>
        <w:tab/>
        <w:t>Organics</w:t>
      </w:r>
    </w:p>
    <w:p w14:paraId="1B0303E0" w14:textId="77777777" w:rsidR="00A84397" w:rsidRPr="00036E15" w:rsidRDefault="001E3C55" w:rsidP="00A84397">
      <w:pPr>
        <w:rPr>
          <w:sz w:val="20"/>
          <w:szCs w:val="20"/>
        </w:rPr>
      </w:pPr>
      <w:sdt>
        <w:sdtPr>
          <w:rPr>
            <w:sz w:val="20"/>
            <w:szCs w:val="20"/>
          </w:rPr>
          <w:id w:val="903111614"/>
          <w14:checkbox>
            <w14:checked w14:val="0"/>
            <w14:checkedState w14:val="2612" w14:font="MS Gothic"/>
            <w14:uncheckedState w14:val="2610" w14:font="MS Gothic"/>
          </w14:checkbox>
        </w:sdtPr>
        <w:sdtEndPr/>
        <w:sdtContent>
          <w:r w:rsidR="00023BC4">
            <w:rPr>
              <w:rFonts w:ascii="MS Gothic" w:eastAsia="MS Gothic" w:hAnsi="MS Gothic" w:hint="eastAsia"/>
              <w:sz w:val="20"/>
              <w:szCs w:val="20"/>
            </w:rPr>
            <w:t>☐</w:t>
          </w:r>
        </w:sdtContent>
      </w:sdt>
      <w:r w:rsidR="00A84397">
        <w:rPr>
          <w:sz w:val="20"/>
          <w:szCs w:val="20"/>
        </w:rPr>
        <w:tab/>
        <w:t>Plastics, hard/rigid</w:t>
      </w:r>
    </w:p>
    <w:p w14:paraId="5DB86AD6" w14:textId="1B944692" w:rsidR="00A84397" w:rsidRPr="00036E15" w:rsidRDefault="001E3C55" w:rsidP="00A84397">
      <w:pPr>
        <w:rPr>
          <w:sz w:val="20"/>
          <w:szCs w:val="20"/>
        </w:rPr>
      </w:pPr>
      <w:sdt>
        <w:sdtPr>
          <w:rPr>
            <w:rFonts w:ascii="Segoe UI Symbol" w:hAnsi="Segoe UI Symbol" w:cs="Segoe UI Symbol"/>
            <w:sz w:val="20"/>
            <w:szCs w:val="20"/>
          </w:rPr>
          <w:id w:val="526534371"/>
          <w14:checkbox>
            <w14:checked w14:val="0"/>
            <w14:checkedState w14:val="2612" w14:font="MS Gothic"/>
            <w14:uncheckedState w14:val="2610" w14:font="MS Gothic"/>
          </w14:checkbox>
        </w:sdtPr>
        <w:sdtEndPr/>
        <w:sdtContent>
          <w:r w:rsidR="00023BC4">
            <w:rPr>
              <w:rFonts w:ascii="MS Gothic" w:eastAsia="MS Gothic" w:hAnsi="MS Gothic" w:cs="Segoe UI Symbol" w:hint="eastAsia"/>
              <w:sz w:val="20"/>
              <w:szCs w:val="20"/>
            </w:rPr>
            <w:t>☐</w:t>
          </w:r>
        </w:sdtContent>
      </w:sdt>
      <w:r w:rsidR="00A84397">
        <w:rPr>
          <w:sz w:val="20"/>
          <w:szCs w:val="20"/>
        </w:rPr>
        <w:tab/>
        <w:t>Plastics, soft/flexible/polystyrene</w:t>
      </w:r>
    </w:p>
    <w:p w14:paraId="06E77201" w14:textId="2263FF38" w:rsidR="00A84397" w:rsidRPr="00036E15" w:rsidRDefault="001E3C55" w:rsidP="00A84397">
      <w:pPr>
        <w:rPr>
          <w:sz w:val="20"/>
          <w:szCs w:val="20"/>
        </w:rPr>
      </w:pPr>
      <w:sdt>
        <w:sdtPr>
          <w:rPr>
            <w:rFonts w:ascii="Segoe UI Symbol" w:hAnsi="Segoe UI Symbol" w:cs="Segoe UI Symbol"/>
            <w:sz w:val="20"/>
            <w:szCs w:val="20"/>
          </w:rPr>
          <w:id w:val="101764118"/>
          <w14:checkbox>
            <w14:checked w14:val="0"/>
            <w14:checkedState w14:val="2612" w14:font="MS Gothic"/>
            <w14:uncheckedState w14:val="2610" w14:font="MS Gothic"/>
          </w14:checkbox>
        </w:sdtPr>
        <w:sdtEndPr/>
        <w:sdtContent>
          <w:r w:rsidR="00023BC4">
            <w:rPr>
              <w:rFonts w:ascii="MS Gothic" w:eastAsia="MS Gothic" w:hAnsi="MS Gothic" w:cs="Segoe UI Symbol" w:hint="eastAsia"/>
              <w:sz w:val="20"/>
              <w:szCs w:val="20"/>
            </w:rPr>
            <w:t>☐</w:t>
          </w:r>
        </w:sdtContent>
      </w:sdt>
      <w:r w:rsidR="00A84397">
        <w:rPr>
          <w:sz w:val="20"/>
          <w:szCs w:val="20"/>
        </w:rPr>
        <w:tab/>
        <w:t>Textiles</w:t>
      </w:r>
    </w:p>
    <w:p w14:paraId="780D572B" w14:textId="7142D950" w:rsidR="00A84397" w:rsidRPr="00036E15" w:rsidRDefault="001E3C55" w:rsidP="00A84397">
      <w:pPr>
        <w:rPr>
          <w:sz w:val="20"/>
          <w:szCs w:val="20"/>
        </w:rPr>
      </w:pPr>
      <w:sdt>
        <w:sdtPr>
          <w:rPr>
            <w:rFonts w:ascii="Segoe UI Symbol" w:hAnsi="Segoe UI Symbol" w:cs="Segoe UI Symbol"/>
            <w:sz w:val="20"/>
            <w:szCs w:val="20"/>
          </w:rPr>
          <w:id w:val="-1061399840"/>
          <w14:checkbox>
            <w14:checked w14:val="0"/>
            <w14:checkedState w14:val="2612" w14:font="MS Gothic"/>
            <w14:uncheckedState w14:val="2610" w14:font="MS Gothic"/>
          </w14:checkbox>
        </w:sdtPr>
        <w:sdtEndPr/>
        <w:sdtContent>
          <w:r w:rsidR="00023BC4">
            <w:rPr>
              <w:rFonts w:ascii="MS Gothic" w:eastAsia="MS Gothic" w:hAnsi="MS Gothic" w:cs="Segoe UI Symbol" w:hint="eastAsia"/>
              <w:sz w:val="20"/>
              <w:szCs w:val="20"/>
            </w:rPr>
            <w:t>☐</w:t>
          </w:r>
        </w:sdtContent>
      </w:sdt>
      <w:r w:rsidR="00A84397" w:rsidRPr="00036E15">
        <w:rPr>
          <w:sz w:val="20"/>
          <w:szCs w:val="20"/>
        </w:rPr>
        <w:tab/>
      </w:r>
      <w:r w:rsidR="00A84397">
        <w:rPr>
          <w:sz w:val="20"/>
          <w:szCs w:val="20"/>
        </w:rPr>
        <w:t>Timber/wood</w:t>
      </w:r>
    </w:p>
    <w:p w14:paraId="32D5FF6A" w14:textId="2C97C754" w:rsidR="00A84397" w:rsidRPr="003C7E69" w:rsidRDefault="001E3C55" w:rsidP="00A84397">
      <w:pPr>
        <w:rPr>
          <w:sz w:val="20"/>
          <w:szCs w:val="20"/>
        </w:rPr>
      </w:pPr>
      <w:sdt>
        <w:sdtPr>
          <w:rPr>
            <w:rFonts w:ascii="Segoe UI Symbol" w:hAnsi="Segoe UI Symbol" w:cs="Segoe UI Symbol"/>
            <w:sz w:val="20"/>
            <w:szCs w:val="20"/>
          </w:rPr>
          <w:id w:val="-1469499568"/>
          <w14:checkbox>
            <w14:checked w14:val="0"/>
            <w14:checkedState w14:val="2612" w14:font="MS Gothic"/>
            <w14:uncheckedState w14:val="2610" w14:font="MS Gothic"/>
          </w14:checkbox>
        </w:sdtPr>
        <w:sdtEndPr/>
        <w:sdtContent>
          <w:r w:rsidR="00023BC4">
            <w:rPr>
              <w:rFonts w:ascii="MS Gothic" w:eastAsia="MS Gothic" w:hAnsi="MS Gothic" w:cs="Segoe UI Symbol" w:hint="eastAsia"/>
              <w:sz w:val="20"/>
              <w:szCs w:val="20"/>
            </w:rPr>
            <w:t>☐</w:t>
          </w:r>
        </w:sdtContent>
      </w:sdt>
      <w:r w:rsidR="00A84397" w:rsidRPr="003C7E69">
        <w:rPr>
          <w:sz w:val="20"/>
          <w:szCs w:val="20"/>
        </w:rPr>
        <w:tab/>
        <w:t>Other</w:t>
      </w:r>
      <w:sdt>
        <w:sdtPr>
          <w:rPr>
            <w:sz w:val="20"/>
            <w:szCs w:val="20"/>
          </w:rPr>
          <w:id w:val="1841881501"/>
          <w:placeholder>
            <w:docPart w:val="1F63B8B2F0AF4B4581C360D59316C9D7"/>
          </w:placeholder>
          <w:showingPlcHdr/>
          <w:text/>
        </w:sdtPr>
        <w:sdtEndPr/>
        <w:sdtContent>
          <w:r w:rsidR="00A84397" w:rsidRPr="003C7E69">
            <w:rPr>
              <w:color w:val="FF0000"/>
              <w:sz w:val="20"/>
              <w:szCs w:val="20"/>
            </w:rPr>
            <w:t>E</w:t>
          </w:r>
          <w:r w:rsidR="00A84397" w:rsidRPr="003C7E69">
            <w:rPr>
              <w:rStyle w:val="PlaceholderText"/>
              <w:sz w:val="20"/>
              <w:szCs w:val="20"/>
            </w:rPr>
            <w:t>nter type</w:t>
          </w:r>
        </w:sdtContent>
      </w:sdt>
    </w:p>
    <w:bookmarkStart w:id="29" w:name="_Hlk499634323"/>
    <w:p w14:paraId="56B44379" w14:textId="55C69F55" w:rsidR="00A84397" w:rsidRPr="00036E15" w:rsidRDefault="001E3C55" w:rsidP="00A84397">
      <w:pPr>
        <w:rPr>
          <w:sz w:val="20"/>
          <w:szCs w:val="20"/>
        </w:rPr>
      </w:pPr>
      <w:sdt>
        <w:sdtPr>
          <w:rPr>
            <w:rFonts w:ascii="Segoe UI Symbol" w:hAnsi="Segoe UI Symbol" w:cs="Segoe UI Symbol"/>
            <w:sz w:val="20"/>
            <w:szCs w:val="20"/>
          </w:rPr>
          <w:id w:val="1038242221"/>
          <w14:checkbox>
            <w14:checked w14:val="0"/>
            <w14:checkedState w14:val="2612" w14:font="MS Gothic"/>
            <w14:uncheckedState w14:val="2610" w14:font="MS Gothic"/>
          </w14:checkbox>
        </w:sdtPr>
        <w:sdtEndPr/>
        <w:sdtContent>
          <w:r w:rsidR="00023BC4">
            <w:rPr>
              <w:rFonts w:ascii="MS Gothic" w:eastAsia="MS Gothic" w:hAnsi="MS Gothic" w:cs="Segoe UI Symbol" w:hint="eastAsia"/>
              <w:sz w:val="20"/>
              <w:szCs w:val="20"/>
            </w:rPr>
            <w:t>☐</w:t>
          </w:r>
        </w:sdtContent>
      </w:sdt>
      <w:r w:rsidR="00A84397" w:rsidRPr="00036E15">
        <w:rPr>
          <w:sz w:val="20"/>
          <w:szCs w:val="20"/>
        </w:rPr>
        <w:tab/>
        <w:t xml:space="preserve">Other </w:t>
      </w:r>
      <w:sdt>
        <w:sdtPr>
          <w:rPr>
            <w:sz w:val="20"/>
            <w:szCs w:val="20"/>
          </w:rPr>
          <w:id w:val="1382744002"/>
          <w:placeholder>
            <w:docPart w:val="04744670B64F4066AB614AAF65DFC28E"/>
          </w:placeholder>
          <w:showingPlcHdr/>
          <w:text/>
        </w:sdtPr>
        <w:sdtEndPr/>
        <w:sdtContent>
          <w:r w:rsidR="00A84397" w:rsidRPr="00036E15">
            <w:rPr>
              <w:rStyle w:val="PlaceholderText"/>
              <w:sz w:val="20"/>
              <w:szCs w:val="20"/>
            </w:rPr>
            <w:t>Enter type</w:t>
          </w:r>
        </w:sdtContent>
      </w:sdt>
    </w:p>
    <w:bookmarkEnd w:id="29"/>
    <w:p w14:paraId="5C8D5B1D" w14:textId="77777777" w:rsidR="00A84397" w:rsidRDefault="001E3C55" w:rsidP="00A84397">
      <w:pPr>
        <w:rPr>
          <w:sz w:val="20"/>
          <w:szCs w:val="20"/>
        </w:rPr>
      </w:pPr>
      <w:sdt>
        <w:sdtPr>
          <w:rPr>
            <w:sz w:val="20"/>
            <w:szCs w:val="20"/>
          </w:rPr>
          <w:id w:val="-542214047"/>
          <w14:checkbox>
            <w14:checked w14:val="0"/>
            <w14:checkedState w14:val="2612" w14:font="MS Gothic"/>
            <w14:uncheckedState w14:val="2610" w14:font="MS Gothic"/>
          </w14:checkbox>
        </w:sdtPr>
        <w:sdtEndPr/>
        <w:sdtContent>
          <w:r w:rsidR="00A84397" w:rsidRPr="00036E15">
            <w:rPr>
              <w:rFonts w:ascii="MS Gothic" w:eastAsia="MS Gothic" w:hAnsi="MS Gothic" w:hint="eastAsia"/>
              <w:sz w:val="20"/>
              <w:szCs w:val="20"/>
            </w:rPr>
            <w:t>☐</w:t>
          </w:r>
        </w:sdtContent>
      </w:sdt>
      <w:r w:rsidR="00A84397" w:rsidRPr="00036E15">
        <w:rPr>
          <w:sz w:val="20"/>
          <w:szCs w:val="20"/>
        </w:rPr>
        <w:tab/>
        <w:t xml:space="preserve">Other </w:t>
      </w:r>
      <w:sdt>
        <w:sdtPr>
          <w:rPr>
            <w:sz w:val="20"/>
            <w:szCs w:val="20"/>
          </w:rPr>
          <w:id w:val="1203436058"/>
          <w:placeholder>
            <w:docPart w:val="7BF9E0A7E1884F0C800EE26EADDA4F9C"/>
          </w:placeholder>
          <w:showingPlcHdr/>
          <w:text/>
        </w:sdtPr>
        <w:sdtEndPr/>
        <w:sdtContent>
          <w:r w:rsidR="00A84397" w:rsidRPr="00036E15">
            <w:rPr>
              <w:color w:val="FF0000"/>
              <w:sz w:val="20"/>
              <w:szCs w:val="20"/>
            </w:rPr>
            <w:t>E</w:t>
          </w:r>
          <w:r w:rsidR="00A84397" w:rsidRPr="00036E15">
            <w:rPr>
              <w:rStyle w:val="PlaceholderText"/>
              <w:sz w:val="20"/>
              <w:szCs w:val="20"/>
            </w:rPr>
            <w:t>nter type.</w:t>
          </w:r>
        </w:sdtContent>
      </w:sdt>
    </w:p>
    <w:p w14:paraId="35ED3F6D" w14:textId="77777777" w:rsidR="00A84397" w:rsidRPr="00036E15" w:rsidRDefault="00A84397" w:rsidP="00A84397">
      <w:pPr>
        <w:rPr>
          <w:sz w:val="20"/>
          <w:szCs w:val="20"/>
        </w:rPr>
      </w:pPr>
    </w:p>
    <w:p w14:paraId="69A714E8" w14:textId="77777777" w:rsidR="00A84397" w:rsidRPr="00036E15" w:rsidRDefault="00A84397" w:rsidP="00A84397">
      <w:pPr>
        <w:numPr>
          <w:ilvl w:val="0"/>
          <w:numId w:val="0"/>
        </w:numPr>
        <w:rPr>
          <w:rFonts w:ascii="Calibri" w:hAnsi="Calibri"/>
          <w:sz w:val="20"/>
          <w:szCs w:val="20"/>
        </w:rPr>
        <w:sectPr w:rsidR="00A84397" w:rsidRPr="00036E15" w:rsidSect="00023BC4">
          <w:type w:val="continuous"/>
          <w:pgSz w:w="11907" w:h="16840" w:code="9"/>
          <w:pgMar w:top="1440" w:right="1440" w:bottom="1440" w:left="1440" w:header="709" w:footer="709" w:gutter="0"/>
          <w:cols w:num="2" w:space="708"/>
          <w:docGrid w:linePitch="360"/>
        </w:sectPr>
      </w:pPr>
    </w:p>
    <w:p w14:paraId="49DA0017" w14:textId="77777777" w:rsidR="00A84397" w:rsidRPr="00036E15" w:rsidRDefault="00A84397" w:rsidP="00A84397">
      <w:pPr>
        <w:numPr>
          <w:ilvl w:val="0"/>
          <w:numId w:val="0"/>
        </w:numPr>
        <w:rPr>
          <w:rFonts w:ascii="Calibri" w:hAnsi="Calibri"/>
          <w:sz w:val="20"/>
          <w:szCs w:val="20"/>
        </w:rPr>
      </w:pPr>
    </w:p>
    <w:p w14:paraId="4B425D34" w14:textId="7D09F357" w:rsidR="00A84397" w:rsidRPr="00F657AC" w:rsidRDefault="00A84397" w:rsidP="00A84397">
      <w:pPr>
        <w:pStyle w:val="BodyText"/>
        <w:rPr>
          <w:rStyle w:val="BlueText"/>
          <w:b/>
        </w:rPr>
      </w:pPr>
      <w:r w:rsidRPr="00F657AC">
        <w:rPr>
          <w:rStyle w:val="BlueText"/>
          <w:b/>
          <w:color w:val="auto"/>
        </w:rPr>
        <w:t>Briefly explain the importance of targeting these materials</w:t>
      </w:r>
      <w:r w:rsidR="00023BC4">
        <w:rPr>
          <w:rStyle w:val="BlueText"/>
          <w:b/>
          <w:color w:val="auto"/>
        </w:rPr>
        <w:t>.</w:t>
      </w:r>
    </w:p>
    <w:tbl>
      <w:tblPr>
        <w:tblStyle w:val="TableGrid40"/>
        <w:tblW w:w="0" w:type="auto"/>
        <w:tblLook w:val="04A0" w:firstRow="1" w:lastRow="0" w:firstColumn="1" w:lastColumn="0" w:noHBand="0" w:noVBand="1"/>
      </w:tblPr>
      <w:tblGrid>
        <w:gridCol w:w="9017"/>
      </w:tblGrid>
      <w:tr w:rsidR="007A765A" w14:paraId="528669ED" w14:textId="77777777" w:rsidTr="007A765A">
        <w:trPr>
          <w:trHeight w:val="2728"/>
        </w:trPr>
        <w:sdt>
          <w:sdtPr>
            <w:rPr>
              <w:rStyle w:val="BodyTextChar"/>
            </w:rPr>
            <w:id w:val="-492102994"/>
            <w:placeholder>
              <w:docPart w:val="59482074C0B94D8CBA63DB9496C9045E"/>
            </w:placeholder>
            <w:showingPlcHdr/>
          </w:sdtPr>
          <w:sdtEndPr>
            <w:rPr>
              <w:rStyle w:val="BlueText"/>
              <w:b/>
              <w:color w:val="007EBB"/>
            </w:rPr>
          </w:sdtEndPr>
          <w:sdtContent>
            <w:tc>
              <w:tcPr>
                <w:tcW w:w="9027" w:type="dxa"/>
              </w:tcPr>
              <w:p w14:paraId="520986D5" w14:textId="103E90F7" w:rsidR="007A765A" w:rsidRDefault="00BB158B" w:rsidP="00A84397">
                <w:pPr>
                  <w:pStyle w:val="BodyText"/>
                  <w:rPr>
                    <w:rStyle w:val="BlueText"/>
                    <w:b/>
                  </w:rPr>
                </w:pPr>
                <w:r w:rsidRPr="009E1D84">
                  <w:rPr>
                    <w:rStyle w:val="PlaceholderText"/>
                  </w:rPr>
                  <w:t>Click or tap here to enter text.</w:t>
                </w:r>
              </w:p>
            </w:tc>
          </w:sdtContent>
        </w:sdt>
      </w:tr>
    </w:tbl>
    <w:p w14:paraId="4BFE6E7B" w14:textId="77777777" w:rsidR="00A84397" w:rsidRDefault="00A84397" w:rsidP="00A84397">
      <w:pPr>
        <w:pStyle w:val="BodyText"/>
        <w:rPr>
          <w:rStyle w:val="BlueText"/>
          <w:b/>
        </w:rPr>
      </w:pPr>
    </w:p>
    <w:p w14:paraId="7AE12F4F" w14:textId="77777777" w:rsidR="00A84397" w:rsidRDefault="00A84397" w:rsidP="00A84397">
      <w:pPr>
        <w:numPr>
          <w:ilvl w:val="0"/>
          <w:numId w:val="0"/>
        </w:numPr>
        <w:rPr>
          <w:rStyle w:val="BlueText"/>
          <w:b/>
          <w:noProof/>
        </w:rPr>
      </w:pPr>
      <w:r>
        <w:rPr>
          <w:rStyle w:val="BlueText"/>
          <w:b/>
        </w:rPr>
        <w:br w:type="page"/>
      </w:r>
    </w:p>
    <w:p w14:paraId="2BE0E69B" w14:textId="77777777" w:rsidR="00A84397" w:rsidRPr="005F016E" w:rsidRDefault="00A84397">
      <w:pPr>
        <w:pStyle w:val="BodyText"/>
        <w:rPr>
          <w:rStyle w:val="BlueText"/>
          <w:b/>
          <w:color w:val="222221"/>
        </w:rPr>
      </w:pPr>
      <w:r w:rsidRPr="005F016E">
        <w:rPr>
          <w:rStyle w:val="BlueText"/>
          <w:b/>
          <w:color w:val="222221"/>
        </w:rPr>
        <w:lastRenderedPageBreak/>
        <w:t>Which of the following industries does your project mainly relate to? You may select more than one option.</w:t>
      </w:r>
    </w:p>
    <w:p w14:paraId="6DFB9A5A" w14:textId="77777777" w:rsidR="00A84397" w:rsidRPr="00DE635B" w:rsidRDefault="00A84397" w:rsidP="00A84397">
      <w:pPr>
        <w:rPr>
          <w:rFonts w:ascii="Calibri" w:hAnsi="Calibri"/>
        </w:rPr>
      </w:pPr>
    </w:p>
    <w:p w14:paraId="685D6AED" w14:textId="77777777" w:rsidR="00A84397" w:rsidRPr="00DE635B" w:rsidRDefault="00A84397" w:rsidP="00A84397">
      <w:pPr>
        <w:pStyle w:val="Default"/>
        <w:rPr>
          <w:rFonts w:ascii="Calibri" w:hAnsi="Calibri"/>
          <w:sz w:val="20"/>
          <w:szCs w:val="20"/>
        </w:rPr>
        <w:sectPr w:rsidR="00A84397" w:rsidRPr="00DE635B" w:rsidSect="00023BC4">
          <w:type w:val="continuous"/>
          <w:pgSz w:w="11907" w:h="16840" w:code="9"/>
          <w:pgMar w:top="1440" w:right="1440" w:bottom="1440" w:left="1440" w:header="709" w:footer="709" w:gutter="0"/>
          <w:cols w:space="708"/>
          <w:docGrid w:linePitch="360"/>
        </w:sectPr>
      </w:pPr>
    </w:p>
    <w:p w14:paraId="62DBE63B" w14:textId="77777777" w:rsidR="00A84397" w:rsidRPr="00DE635B" w:rsidRDefault="001E3C55" w:rsidP="00A84397">
      <w:pPr>
        <w:pStyle w:val="Default"/>
        <w:rPr>
          <w:rFonts w:ascii="Calibri" w:hAnsi="Calibri"/>
          <w:sz w:val="22"/>
          <w:szCs w:val="20"/>
        </w:rPr>
      </w:pPr>
      <w:sdt>
        <w:sdtPr>
          <w:rPr>
            <w:rFonts w:ascii="Calibri" w:hAnsi="Calibri"/>
            <w:sz w:val="20"/>
            <w:szCs w:val="20"/>
          </w:rPr>
          <w:id w:val="671382841"/>
          <w14:checkbox>
            <w14:checked w14:val="0"/>
            <w14:checkedState w14:val="2612" w14:font="MS Gothic"/>
            <w14:uncheckedState w14:val="2610" w14:font="MS Gothic"/>
          </w14:checkbox>
        </w:sdtPr>
        <w:sdtEndPr/>
        <w:sdtContent>
          <w:r w:rsidR="00A84397">
            <w:rPr>
              <w:rFonts w:ascii="MS Gothic" w:eastAsia="MS Gothic" w:hAnsi="MS Gothic" w:hint="eastAsia"/>
              <w:sz w:val="20"/>
              <w:szCs w:val="20"/>
            </w:rPr>
            <w:t>☐</w:t>
          </w:r>
        </w:sdtContent>
      </w:sdt>
      <w:r w:rsidR="00A84397" w:rsidRPr="00DE635B">
        <w:rPr>
          <w:rFonts w:ascii="Calibri" w:hAnsi="Calibri"/>
          <w:sz w:val="20"/>
          <w:szCs w:val="20"/>
        </w:rPr>
        <w:t xml:space="preserve">  </w:t>
      </w:r>
      <w:r w:rsidR="00A84397" w:rsidRPr="00DE635B">
        <w:rPr>
          <w:rFonts w:ascii="Calibri" w:hAnsi="Calibri"/>
          <w:sz w:val="22"/>
          <w:szCs w:val="20"/>
        </w:rPr>
        <w:t>Agriculture, Forestry and Fishing</w:t>
      </w:r>
    </w:p>
    <w:p w14:paraId="291C40FF" w14:textId="77777777" w:rsidR="00A84397" w:rsidRPr="00DE635B" w:rsidRDefault="001E3C55" w:rsidP="00A84397">
      <w:pPr>
        <w:pStyle w:val="Default"/>
        <w:rPr>
          <w:rFonts w:ascii="Calibri" w:hAnsi="Calibri"/>
          <w:sz w:val="22"/>
          <w:szCs w:val="20"/>
        </w:rPr>
      </w:pPr>
      <w:sdt>
        <w:sdtPr>
          <w:rPr>
            <w:rFonts w:ascii="Calibri" w:hAnsi="Calibri"/>
            <w:sz w:val="22"/>
            <w:szCs w:val="20"/>
          </w:rPr>
          <w:id w:val="29609492"/>
          <w14:checkbox>
            <w14:checked w14:val="0"/>
            <w14:checkedState w14:val="2612" w14:font="MS Gothic"/>
            <w14:uncheckedState w14:val="2610" w14:font="MS Gothic"/>
          </w14:checkbox>
        </w:sdtPr>
        <w:sdtEndPr/>
        <w:sdtContent>
          <w:r w:rsidR="00A84397" w:rsidRPr="00DE635B">
            <w:rPr>
              <w:rFonts w:ascii="Segoe UI Symbol" w:eastAsia="MS Gothic" w:hAnsi="Segoe UI Symbol" w:cs="Segoe UI Symbol"/>
              <w:sz w:val="22"/>
              <w:szCs w:val="20"/>
            </w:rPr>
            <w:t>☐</w:t>
          </w:r>
        </w:sdtContent>
      </w:sdt>
      <w:r w:rsidR="00A84397">
        <w:rPr>
          <w:rFonts w:ascii="Calibri" w:hAnsi="Calibri"/>
          <w:sz w:val="22"/>
          <w:szCs w:val="20"/>
        </w:rPr>
        <w:t xml:space="preserve">  </w:t>
      </w:r>
      <w:r w:rsidR="00A84397" w:rsidRPr="00DE635B">
        <w:rPr>
          <w:rFonts w:ascii="Calibri" w:hAnsi="Calibri"/>
          <w:sz w:val="22"/>
          <w:szCs w:val="20"/>
        </w:rPr>
        <w:t>Mining</w:t>
      </w:r>
    </w:p>
    <w:p w14:paraId="3BF64F21" w14:textId="77777777" w:rsidR="00A84397" w:rsidRPr="00DE635B" w:rsidRDefault="001E3C55" w:rsidP="00A84397">
      <w:pPr>
        <w:pStyle w:val="Default"/>
        <w:rPr>
          <w:rFonts w:ascii="Calibri" w:hAnsi="Calibri"/>
          <w:sz w:val="22"/>
          <w:szCs w:val="20"/>
        </w:rPr>
      </w:pPr>
      <w:sdt>
        <w:sdtPr>
          <w:rPr>
            <w:rFonts w:ascii="Calibri" w:hAnsi="Calibri"/>
            <w:sz w:val="22"/>
            <w:szCs w:val="20"/>
          </w:rPr>
          <w:id w:val="702599544"/>
          <w14:checkbox>
            <w14:checked w14:val="0"/>
            <w14:checkedState w14:val="2612" w14:font="MS Gothic"/>
            <w14:uncheckedState w14:val="2610" w14:font="MS Gothic"/>
          </w14:checkbox>
        </w:sdtPr>
        <w:sdtEndPr/>
        <w:sdtContent>
          <w:r w:rsidR="00A84397" w:rsidRPr="00DE635B">
            <w:rPr>
              <w:rFonts w:ascii="Segoe UI Symbol" w:eastAsia="MS Gothic" w:hAnsi="Segoe UI Symbol" w:cs="Segoe UI Symbol"/>
              <w:sz w:val="22"/>
              <w:szCs w:val="20"/>
            </w:rPr>
            <w:t>☐</w:t>
          </w:r>
        </w:sdtContent>
      </w:sdt>
      <w:r w:rsidR="00A84397">
        <w:rPr>
          <w:rFonts w:ascii="Calibri" w:hAnsi="Calibri"/>
          <w:sz w:val="22"/>
          <w:szCs w:val="20"/>
        </w:rPr>
        <w:t xml:space="preserve">  </w:t>
      </w:r>
      <w:r w:rsidR="00A84397" w:rsidRPr="00DE635B">
        <w:rPr>
          <w:rFonts w:ascii="Calibri" w:hAnsi="Calibri"/>
          <w:sz w:val="22"/>
          <w:szCs w:val="20"/>
        </w:rPr>
        <w:t>Manufacturing</w:t>
      </w:r>
    </w:p>
    <w:p w14:paraId="73466C51" w14:textId="77777777" w:rsidR="00A84397" w:rsidRPr="00DE635B" w:rsidRDefault="001E3C55" w:rsidP="00A84397">
      <w:pPr>
        <w:pStyle w:val="Default"/>
        <w:rPr>
          <w:rFonts w:ascii="Calibri" w:hAnsi="Calibri"/>
          <w:sz w:val="22"/>
          <w:szCs w:val="20"/>
        </w:rPr>
      </w:pPr>
      <w:sdt>
        <w:sdtPr>
          <w:rPr>
            <w:rFonts w:ascii="Calibri" w:hAnsi="Calibri"/>
            <w:sz w:val="22"/>
            <w:szCs w:val="20"/>
          </w:rPr>
          <w:id w:val="-1973053369"/>
          <w14:checkbox>
            <w14:checked w14:val="0"/>
            <w14:checkedState w14:val="2612" w14:font="MS Gothic"/>
            <w14:uncheckedState w14:val="2610" w14:font="MS Gothic"/>
          </w14:checkbox>
        </w:sdtPr>
        <w:sdtEndPr/>
        <w:sdtContent>
          <w:r w:rsidR="00A84397" w:rsidRPr="00DE635B">
            <w:rPr>
              <w:rFonts w:ascii="Segoe UI Symbol" w:eastAsia="MS Gothic" w:hAnsi="Segoe UI Symbol" w:cs="Segoe UI Symbol"/>
              <w:sz w:val="22"/>
              <w:szCs w:val="20"/>
            </w:rPr>
            <w:t>☐</w:t>
          </w:r>
        </w:sdtContent>
      </w:sdt>
      <w:r w:rsidR="00A84397">
        <w:rPr>
          <w:rFonts w:ascii="Calibri" w:hAnsi="Calibri"/>
          <w:sz w:val="22"/>
          <w:szCs w:val="20"/>
        </w:rPr>
        <w:t xml:space="preserve">  </w:t>
      </w:r>
      <w:r w:rsidR="00A84397" w:rsidRPr="00DE635B">
        <w:rPr>
          <w:rFonts w:ascii="Calibri" w:hAnsi="Calibri"/>
          <w:sz w:val="22"/>
          <w:szCs w:val="20"/>
        </w:rPr>
        <w:t>Electricity, Gas, Water and Waste Services</w:t>
      </w:r>
    </w:p>
    <w:p w14:paraId="6FB65CA1" w14:textId="77777777" w:rsidR="00A84397" w:rsidRPr="00DE635B" w:rsidRDefault="001E3C55" w:rsidP="00A84397">
      <w:pPr>
        <w:pStyle w:val="Default"/>
        <w:rPr>
          <w:rFonts w:ascii="Calibri" w:hAnsi="Calibri"/>
          <w:sz w:val="22"/>
          <w:szCs w:val="20"/>
        </w:rPr>
      </w:pPr>
      <w:sdt>
        <w:sdtPr>
          <w:rPr>
            <w:rFonts w:ascii="Calibri" w:hAnsi="Calibri"/>
            <w:sz w:val="22"/>
            <w:szCs w:val="20"/>
          </w:rPr>
          <w:id w:val="-1531717229"/>
          <w14:checkbox>
            <w14:checked w14:val="0"/>
            <w14:checkedState w14:val="2612" w14:font="MS Gothic"/>
            <w14:uncheckedState w14:val="2610" w14:font="MS Gothic"/>
          </w14:checkbox>
        </w:sdtPr>
        <w:sdtEndPr/>
        <w:sdtContent>
          <w:r w:rsidR="00A84397" w:rsidRPr="00DE635B">
            <w:rPr>
              <w:rFonts w:ascii="Segoe UI Symbol" w:eastAsia="MS Gothic" w:hAnsi="Segoe UI Symbol" w:cs="Segoe UI Symbol"/>
              <w:sz w:val="22"/>
              <w:szCs w:val="20"/>
            </w:rPr>
            <w:t>☐</w:t>
          </w:r>
        </w:sdtContent>
      </w:sdt>
      <w:r w:rsidR="00A84397">
        <w:rPr>
          <w:rFonts w:ascii="Calibri" w:hAnsi="Calibri"/>
          <w:sz w:val="22"/>
          <w:szCs w:val="20"/>
        </w:rPr>
        <w:t xml:space="preserve">  </w:t>
      </w:r>
      <w:r w:rsidR="00A84397" w:rsidRPr="00DE635B">
        <w:rPr>
          <w:rFonts w:ascii="Calibri" w:hAnsi="Calibri"/>
          <w:sz w:val="22"/>
          <w:szCs w:val="20"/>
        </w:rPr>
        <w:t>Construction</w:t>
      </w:r>
    </w:p>
    <w:p w14:paraId="420C7A69" w14:textId="77777777" w:rsidR="00A84397" w:rsidRPr="00DE635B" w:rsidRDefault="001E3C55" w:rsidP="00A84397">
      <w:pPr>
        <w:pStyle w:val="Default"/>
        <w:rPr>
          <w:rFonts w:ascii="Calibri" w:hAnsi="Calibri"/>
          <w:sz w:val="22"/>
          <w:szCs w:val="20"/>
        </w:rPr>
      </w:pPr>
      <w:sdt>
        <w:sdtPr>
          <w:rPr>
            <w:rFonts w:ascii="Calibri" w:hAnsi="Calibri"/>
            <w:sz w:val="22"/>
            <w:szCs w:val="20"/>
          </w:rPr>
          <w:id w:val="-848796214"/>
          <w14:checkbox>
            <w14:checked w14:val="0"/>
            <w14:checkedState w14:val="2612" w14:font="MS Gothic"/>
            <w14:uncheckedState w14:val="2610" w14:font="MS Gothic"/>
          </w14:checkbox>
        </w:sdtPr>
        <w:sdtEndPr/>
        <w:sdtContent>
          <w:r w:rsidR="00A84397" w:rsidRPr="00DE635B">
            <w:rPr>
              <w:rFonts w:ascii="Segoe UI Symbol" w:eastAsia="MS Gothic" w:hAnsi="Segoe UI Symbol" w:cs="Segoe UI Symbol"/>
              <w:sz w:val="22"/>
              <w:szCs w:val="20"/>
            </w:rPr>
            <w:t>☐</w:t>
          </w:r>
        </w:sdtContent>
      </w:sdt>
      <w:r w:rsidR="00A84397">
        <w:rPr>
          <w:rFonts w:ascii="Calibri" w:hAnsi="Calibri"/>
          <w:sz w:val="22"/>
          <w:szCs w:val="20"/>
        </w:rPr>
        <w:t xml:space="preserve">  </w:t>
      </w:r>
      <w:r w:rsidR="00A84397" w:rsidRPr="00DE635B">
        <w:rPr>
          <w:rFonts w:ascii="Calibri" w:hAnsi="Calibri"/>
          <w:sz w:val="22"/>
          <w:szCs w:val="20"/>
        </w:rPr>
        <w:t>Wholesale trade</w:t>
      </w:r>
    </w:p>
    <w:p w14:paraId="73C0D39A" w14:textId="77777777" w:rsidR="00A84397" w:rsidRPr="00DE635B" w:rsidRDefault="001E3C55" w:rsidP="00A84397">
      <w:pPr>
        <w:pStyle w:val="Default"/>
        <w:rPr>
          <w:rFonts w:ascii="Calibri" w:hAnsi="Calibri"/>
          <w:sz w:val="22"/>
          <w:szCs w:val="20"/>
        </w:rPr>
      </w:pPr>
      <w:sdt>
        <w:sdtPr>
          <w:rPr>
            <w:rFonts w:ascii="Calibri" w:hAnsi="Calibri"/>
            <w:sz w:val="22"/>
            <w:szCs w:val="20"/>
          </w:rPr>
          <w:id w:val="1543480559"/>
          <w14:checkbox>
            <w14:checked w14:val="0"/>
            <w14:checkedState w14:val="2612" w14:font="MS Gothic"/>
            <w14:uncheckedState w14:val="2610" w14:font="MS Gothic"/>
          </w14:checkbox>
        </w:sdtPr>
        <w:sdtEndPr/>
        <w:sdtContent>
          <w:r w:rsidR="00A84397" w:rsidRPr="00DE635B">
            <w:rPr>
              <w:rFonts w:ascii="Segoe UI Symbol" w:eastAsia="MS Gothic" w:hAnsi="Segoe UI Symbol" w:cs="Segoe UI Symbol"/>
              <w:sz w:val="22"/>
              <w:szCs w:val="20"/>
            </w:rPr>
            <w:t>☐</w:t>
          </w:r>
        </w:sdtContent>
      </w:sdt>
      <w:r w:rsidR="00A84397">
        <w:rPr>
          <w:rFonts w:ascii="Calibri" w:hAnsi="Calibri"/>
          <w:sz w:val="22"/>
          <w:szCs w:val="20"/>
        </w:rPr>
        <w:t xml:space="preserve">  </w:t>
      </w:r>
      <w:r w:rsidR="00A84397" w:rsidRPr="00DE635B">
        <w:rPr>
          <w:rFonts w:ascii="Calibri" w:hAnsi="Calibri"/>
          <w:sz w:val="22"/>
          <w:szCs w:val="20"/>
        </w:rPr>
        <w:t>Retail trade</w:t>
      </w:r>
    </w:p>
    <w:p w14:paraId="4782A365" w14:textId="77777777" w:rsidR="00A84397" w:rsidRPr="00DE635B" w:rsidRDefault="001E3C55" w:rsidP="00A84397">
      <w:pPr>
        <w:pStyle w:val="Default"/>
        <w:rPr>
          <w:rFonts w:ascii="Calibri" w:hAnsi="Calibri"/>
          <w:sz w:val="22"/>
          <w:szCs w:val="20"/>
        </w:rPr>
      </w:pPr>
      <w:sdt>
        <w:sdtPr>
          <w:rPr>
            <w:rFonts w:ascii="Calibri" w:hAnsi="Calibri"/>
            <w:sz w:val="22"/>
            <w:szCs w:val="20"/>
          </w:rPr>
          <w:id w:val="1337038259"/>
          <w14:checkbox>
            <w14:checked w14:val="0"/>
            <w14:checkedState w14:val="2612" w14:font="MS Gothic"/>
            <w14:uncheckedState w14:val="2610" w14:font="MS Gothic"/>
          </w14:checkbox>
        </w:sdtPr>
        <w:sdtEndPr/>
        <w:sdtContent>
          <w:r w:rsidR="00A84397" w:rsidRPr="00DE635B">
            <w:rPr>
              <w:rFonts w:ascii="Segoe UI Symbol" w:eastAsia="MS Gothic" w:hAnsi="Segoe UI Symbol" w:cs="Segoe UI Symbol"/>
              <w:sz w:val="22"/>
              <w:szCs w:val="20"/>
            </w:rPr>
            <w:t>☐</w:t>
          </w:r>
        </w:sdtContent>
      </w:sdt>
      <w:r w:rsidR="00A84397">
        <w:rPr>
          <w:rFonts w:ascii="Calibri" w:hAnsi="Calibri"/>
          <w:sz w:val="22"/>
          <w:szCs w:val="20"/>
        </w:rPr>
        <w:t xml:space="preserve">  </w:t>
      </w:r>
      <w:r w:rsidR="00A84397" w:rsidRPr="00DE635B">
        <w:rPr>
          <w:rFonts w:ascii="Calibri" w:hAnsi="Calibri"/>
          <w:sz w:val="22"/>
          <w:szCs w:val="20"/>
        </w:rPr>
        <w:t>Accommodation &amp; Food Services</w:t>
      </w:r>
    </w:p>
    <w:p w14:paraId="79C33B9F" w14:textId="77777777" w:rsidR="00A84397" w:rsidRPr="00DE635B" w:rsidRDefault="001E3C55" w:rsidP="00A84397">
      <w:pPr>
        <w:pStyle w:val="Default"/>
        <w:rPr>
          <w:rFonts w:ascii="Calibri" w:hAnsi="Calibri"/>
          <w:sz w:val="22"/>
          <w:szCs w:val="20"/>
        </w:rPr>
      </w:pPr>
      <w:sdt>
        <w:sdtPr>
          <w:rPr>
            <w:rFonts w:ascii="Calibri" w:hAnsi="Calibri"/>
            <w:sz w:val="22"/>
            <w:szCs w:val="20"/>
          </w:rPr>
          <w:id w:val="30088871"/>
          <w14:checkbox>
            <w14:checked w14:val="0"/>
            <w14:checkedState w14:val="2612" w14:font="MS Gothic"/>
            <w14:uncheckedState w14:val="2610" w14:font="MS Gothic"/>
          </w14:checkbox>
        </w:sdtPr>
        <w:sdtEndPr/>
        <w:sdtContent>
          <w:r w:rsidR="00A84397" w:rsidRPr="00DE635B">
            <w:rPr>
              <w:rFonts w:ascii="Segoe UI Symbol" w:eastAsia="MS Gothic" w:hAnsi="Segoe UI Symbol" w:cs="Segoe UI Symbol"/>
              <w:sz w:val="22"/>
              <w:szCs w:val="20"/>
            </w:rPr>
            <w:t>☐</w:t>
          </w:r>
        </w:sdtContent>
      </w:sdt>
      <w:r w:rsidR="00A84397">
        <w:rPr>
          <w:rFonts w:ascii="Calibri" w:hAnsi="Calibri"/>
          <w:sz w:val="22"/>
          <w:szCs w:val="20"/>
        </w:rPr>
        <w:t xml:space="preserve">  </w:t>
      </w:r>
      <w:r w:rsidR="00A84397" w:rsidRPr="00DE635B">
        <w:rPr>
          <w:rFonts w:ascii="Calibri" w:hAnsi="Calibri"/>
          <w:sz w:val="22"/>
          <w:szCs w:val="20"/>
        </w:rPr>
        <w:t>Transport, Postal and Warehousing</w:t>
      </w:r>
    </w:p>
    <w:p w14:paraId="51D32C1C" w14:textId="77777777" w:rsidR="00A84397" w:rsidRPr="00DE635B" w:rsidRDefault="001E3C55" w:rsidP="00A84397">
      <w:pPr>
        <w:pStyle w:val="Default"/>
        <w:rPr>
          <w:rFonts w:ascii="Calibri" w:hAnsi="Calibri"/>
          <w:sz w:val="20"/>
          <w:szCs w:val="20"/>
        </w:rPr>
      </w:pPr>
      <w:sdt>
        <w:sdtPr>
          <w:rPr>
            <w:rFonts w:ascii="Calibri" w:hAnsi="Calibri"/>
            <w:sz w:val="22"/>
            <w:szCs w:val="20"/>
          </w:rPr>
          <w:id w:val="118425970"/>
          <w14:checkbox>
            <w14:checked w14:val="0"/>
            <w14:checkedState w14:val="2612" w14:font="MS Gothic"/>
            <w14:uncheckedState w14:val="2610" w14:font="MS Gothic"/>
          </w14:checkbox>
        </w:sdtPr>
        <w:sdtEndPr/>
        <w:sdtContent>
          <w:r w:rsidR="00A84397" w:rsidRPr="00DE635B">
            <w:rPr>
              <w:rFonts w:ascii="Segoe UI Symbol" w:eastAsia="MS Gothic" w:hAnsi="Segoe UI Symbol" w:cs="Segoe UI Symbol"/>
              <w:sz w:val="22"/>
              <w:szCs w:val="20"/>
            </w:rPr>
            <w:t>☐</w:t>
          </w:r>
        </w:sdtContent>
      </w:sdt>
      <w:r w:rsidR="00A84397">
        <w:rPr>
          <w:rFonts w:ascii="Calibri" w:hAnsi="Calibri"/>
          <w:sz w:val="22"/>
          <w:szCs w:val="20"/>
        </w:rPr>
        <w:t xml:space="preserve">  </w:t>
      </w:r>
      <w:r w:rsidR="00A84397" w:rsidRPr="00DE635B">
        <w:rPr>
          <w:rFonts w:ascii="Calibri" w:hAnsi="Calibri"/>
          <w:sz w:val="22"/>
          <w:szCs w:val="20"/>
        </w:rPr>
        <w:t>Information Media and Telecommunications</w:t>
      </w:r>
    </w:p>
    <w:p w14:paraId="2D5016FF" w14:textId="77777777" w:rsidR="00A84397" w:rsidRPr="00DE635B" w:rsidRDefault="001E3C55" w:rsidP="00A84397">
      <w:pPr>
        <w:pStyle w:val="Default"/>
        <w:rPr>
          <w:rFonts w:ascii="Calibri" w:hAnsi="Calibri"/>
          <w:sz w:val="22"/>
          <w:szCs w:val="20"/>
        </w:rPr>
      </w:pPr>
      <w:sdt>
        <w:sdtPr>
          <w:rPr>
            <w:rFonts w:ascii="Calibri" w:hAnsi="Calibri"/>
            <w:sz w:val="22"/>
            <w:szCs w:val="20"/>
          </w:rPr>
          <w:id w:val="-1753728584"/>
          <w14:checkbox>
            <w14:checked w14:val="0"/>
            <w14:checkedState w14:val="2612" w14:font="MS Gothic"/>
            <w14:uncheckedState w14:val="2610" w14:font="MS Gothic"/>
          </w14:checkbox>
        </w:sdtPr>
        <w:sdtEndPr/>
        <w:sdtContent>
          <w:r w:rsidR="00A84397" w:rsidRPr="00DE635B">
            <w:rPr>
              <w:rFonts w:ascii="Segoe UI Symbol" w:eastAsia="MS Gothic" w:hAnsi="Segoe UI Symbol" w:cs="Segoe UI Symbol"/>
              <w:sz w:val="22"/>
              <w:szCs w:val="20"/>
            </w:rPr>
            <w:t>☐</w:t>
          </w:r>
        </w:sdtContent>
      </w:sdt>
      <w:r w:rsidR="00A84397">
        <w:rPr>
          <w:rFonts w:ascii="Calibri" w:hAnsi="Calibri"/>
          <w:sz w:val="22"/>
          <w:szCs w:val="20"/>
        </w:rPr>
        <w:t xml:space="preserve">  </w:t>
      </w:r>
      <w:r w:rsidR="00A84397" w:rsidRPr="00DE635B">
        <w:rPr>
          <w:rFonts w:ascii="Calibri" w:hAnsi="Calibri"/>
          <w:sz w:val="22"/>
          <w:szCs w:val="20"/>
        </w:rPr>
        <w:t>Financial &amp; insurance services</w:t>
      </w:r>
    </w:p>
    <w:p w14:paraId="748F12E5" w14:textId="77777777" w:rsidR="00A84397" w:rsidRPr="00DE635B" w:rsidRDefault="001E3C55" w:rsidP="00A84397">
      <w:pPr>
        <w:pStyle w:val="Default"/>
        <w:rPr>
          <w:rFonts w:ascii="Calibri" w:hAnsi="Calibri"/>
          <w:sz w:val="22"/>
          <w:szCs w:val="20"/>
        </w:rPr>
      </w:pPr>
      <w:sdt>
        <w:sdtPr>
          <w:rPr>
            <w:rFonts w:ascii="Calibri" w:hAnsi="Calibri"/>
            <w:sz w:val="22"/>
            <w:szCs w:val="20"/>
          </w:rPr>
          <w:id w:val="1979796707"/>
          <w14:checkbox>
            <w14:checked w14:val="0"/>
            <w14:checkedState w14:val="2612" w14:font="MS Gothic"/>
            <w14:uncheckedState w14:val="2610" w14:font="MS Gothic"/>
          </w14:checkbox>
        </w:sdtPr>
        <w:sdtEndPr/>
        <w:sdtContent>
          <w:r w:rsidR="00A84397" w:rsidRPr="00DE635B">
            <w:rPr>
              <w:rFonts w:ascii="Segoe UI Symbol" w:eastAsia="MS Gothic" w:hAnsi="Segoe UI Symbol" w:cs="Segoe UI Symbol"/>
              <w:sz w:val="22"/>
              <w:szCs w:val="20"/>
            </w:rPr>
            <w:t>☐</w:t>
          </w:r>
        </w:sdtContent>
      </w:sdt>
      <w:r w:rsidR="00A84397">
        <w:rPr>
          <w:rFonts w:ascii="Calibri" w:hAnsi="Calibri"/>
          <w:sz w:val="22"/>
          <w:szCs w:val="20"/>
        </w:rPr>
        <w:t xml:space="preserve">  </w:t>
      </w:r>
      <w:r w:rsidR="00A84397" w:rsidRPr="00DE635B">
        <w:rPr>
          <w:rFonts w:ascii="Calibri" w:hAnsi="Calibri"/>
          <w:sz w:val="22"/>
          <w:szCs w:val="20"/>
        </w:rPr>
        <w:t>Rental, hiring &amp; real estate services</w:t>
      </w:r>
    </w:p>
    <w:p w14:paraId="2FD4C85D" w14:textId="77777777" w:rsidR="00A84397" w:rsidRPr="00DE635B" w:rsidRDefault="001E3C55" w:rsidP="00A84397">
      <w:pPr>
        <w:pStyle w:val="Default"/>
        <w:rPr>
          <w:rFonts w:ascii="Calibri" w:hAnsi="Calibri"/>
          <w:sz w:val="22"/>
          <w:szCs w:val="20"/>
        </w:rPr>
      </w:pPr>
      <w:sdt>
        <w:sdtPr>
          <w:rPr>
            <w:rFonts w:ascii="Calibri" w:hAnsi="Calibri"/>
            <w:sz w:val="22"/>
            <w:szCs w:val="20"/>
          </w:rPr>
          <w:id w:val="-1018923302"/>
          <w14:checkbox>
            <w14:checked w14:val="0"/>
            <w14:checkedState w14:val="2612" w14:font="MS Gothic"/>
            <w14:uncheckedState w14:val="2610" w14:font="MS Gothic"/>
          </w14:checkbox>
        </w:sdtPr>
        <w:sdtEndPr/>
        <w:sdtContent>
          <w:r w:rsidR="00A84397" w:rsidRPr="00DE635B">
            <w:rPr>
              <w:rFonts w:ascii="Segoe UI Symbol" w:eastAsia="MS Gothic" w:hAnsi="Segoe UI Symbol" w:cs="Segoe UI Symbol"/>
              <w:sz w:val="22"/>
              <w:szCs w:val="20"/>
            </w:rPr>
            <w:t>☐</w:t>
          </w:r>
        </w:sdtContent>
      </w:sdt>
      <w:r w:rsidR="00A84397" w:rsidRPr="00DE635B">
        <w:rPr>
          <w:rFonts w:ascii="Calibri" w:hAnsi="Calibri"/>
          <w:sz w:val="22"/>
          <w:szCs w:val="20"/>
        </w:rPr>
        <w:t xml:space="preserve">  Professional, Scientific &amp; Technical Services</w:t>
      </w:r>
    </w:p>
    <w:p w14:paraId="1117644A" w14:textId="77777777" w:rsidR="00A84397" w:rsidRPr="00DE635B" w:rsidRDefault="001E3C55" w:rsidP="00A84397">
      <w:pPr>
        <w:pStyle w:val="Default"/>
        <w:rPr>
          <w:rFonts w:ascii="Calibri" w:hAnsi="Calibri"/>
          <w:sz w:val="22"/>
          <w:szCs w:val="20"/>
        </w:rPr>
      </w:pPr>
      <w:sdt>
        <w:sdtPr>
          <w:rPr>
            <w:rFonts w:ascii="Calibri" w:hAnsi="Calibri"/>
            <w:sz w:val="22"/>
            <w:szCs w:val="20"/>
          </w:rPr>
          <w:id w:val="-1547595537"/>
          <w14:checkbox>
            <w14:checked w14:val="0"/>
            <w14:checkedState w14:val="2612" w14:font="MS Gothic"/>
            <w14:uncheckedState w14:val="2610" w14:font="MS Gothic"/>
          </w14:checkbox>
        </w:sdtPr>
        <w:sdtEndPr/>
        <w:sdtContent>
          <w:r w:rsidR="00A84397" w:rsidRPr="00DE635B">
            <w:rPr>
              <w:rFonts w:ascii="Segoe UI Symbol" w:eastAsia="MS Gothic" w:hAnsi="Segoe UI Symbol" w:cs="Segoe UI Symbol"/>
              <w:sz w:val="22"/>
              <w:szCs w:val="20"/>
            </w:rPr>
            <w:t>☐</w:t>
          </w:r>
        </w:sdtContent>
      </w:sdt>
      <w:r w:rsidR="00A84397" w:rsidRPr="00DE635B">
        <w:rPr>
          <w:rFonts w:ascii="Calibri" w:hAnsi="Calibri"/>
          <w:sz w:val="22"/>
          <w:szCs w:val="20"/>
        </w:rPr>
        <w:t xml:space="preserve">  Administrative &amp; Support Services</w:t>
      </w:r>
    </w:p>
    <w:p w14:paraId="496F2FD1" w14:textId="77777777" w:rsidR="00A84397" w:rsidRPr="00DE635B" w:rsidRDefault="001E3C55" w:rsidP="00A84397">
      <w:pPr>
        <w:pStyle w:val="Default"/>
        <w:rPr>
          <w:rFonts w:ascii="Calibri" w:hAnsi="Calibri"/>
          <w:sz w:val="22"/>
          <w:szCs w:val="20"/>
        </w:rPr>
      </w:pPr>
      <w:sdt>
        <w:sdtPr>
          <w:rPr>
            <w:rFonts w:ascii="Calibri" w:hAnsi="Calibri"/>
            <w:sz w:val="22"/>
            <w:szCs w:val="20"/>
          </w:rPr>
          <w:id w:val="567309454"/>
          <w14:checkbox>
            <w14:checked w14:val="0"/>
            <w14:checkedState w14:val="2612" w14:font="MS Gothic"/>
            <w14:uncheckedState w14:val="2610" w14:font="MS Gothic"/>
          </w14:checkbox>
        </w:sdtPr>
        <w:sdtEndPr/>
        <w:sdtContent>
          <w:r w:rsidR="00A84397" w:rsidRPr="00DE635B">
            <w:rPr>
              <w:rFonts w:ascii="Segoe UI Symbol" w:eastAsia="MS Gothic" w:hAnsi="Segoe UI Symbol" w:cs="Segoe UI Symbol"/>
              <w:sz w:val="22"/>
              <w:szCs w:val="20"/>
            </w:rPr>
            <w:t>☐</w:t>
          </w:r>
        </w:sdtContent>
      </w:sdt>
      <w:r w:rsidR="00A84397" w:rsidRPr="00DE635B">
        <w:rPr>
          <w:rFonts w:ascii="Calibri" w:hAnsi="Calibri"/>
          <w:sz w:val="22"/>
          <w:szCs w:val="20"/>
        </w:rPr>
        <w:t xml:space="preserve">  Education &amp; training</w:t>
      </w:r>
    </w:p>
    <w:p w14:paraId="498A42F6" w14:textId="77777777" w:rsidR="00A84397" w:rsidRPr="00DE635B" w:rsidRDefault="001E3C55" w:rsidP="00A84397">
      <w:pPr>
        <w:pStyle w:val="Default"/>
        <w:rPr>
          <w:rFonts w:ascii="Calibri" w:hAnsi="Calibri"/>
          <w:sz w:val="22"/>
          <w:szCs w:val="20"/>
        </w:rPr>
      </w:pPr>
      <w:sdt>
        <w:sdtPr>
          <w:rPr>
            <w:rFonts w:ascii="Calibri" w:hAnsi="Calibri"/>
            <w:sz w:val="22"/>
            <w:szCs w:val="20"/>
          </w:rPr>
          <w:id w:val="35482202"/>
          <w14:checkbox>
            <w14:checked w14:val="0"/>
            <w14:checkedState w14:val="2612" w14:font="MS Gothic"/>
            <w14:uncheckedState w14:val="2610" w14:font="MS Gothic"/>
          </w14:checkbox>
        </w:sdtPr>
        <w:sdtEndPr/>
        <w:sdtContent>
          <w:r w:rsidR="00A84397" w:rsidRPr="00DE635B">
            <w:rPr>
              <w:rFonts w:ascii="Segoe UI Symbol" w:eastAsia="MS Gothic" w:hAnsi="Segoe UI Symbol" w:cs="Segoe UI Symbol"/>
              <w:sz w:val="22"/>
              <w:szCs w:val="20"/>
            </w:rPr>
            <w:t>☐</w:t>
          </w:r>
        </w:sdtContent>
      </w:sdt>
      <w:r w:rsidR="00A84397">
        <w:rPr>
          <w:rFonts w:ascii="Calibri" w:hAnsi="Calibri"/>
          <w:sz w:val="22"/>
          <w:szCs w:val="20"/>
        </w:rPr>
        <w:t xml:space="preserve">  </w:t>
      </w:r>
      <w:r w:rsidR="00A84397" w:rsidRPr="00DE635B">
        <w:rPr>
          <w:rFonts w:ascii="Calibri" w:hAnsi="Calibri"/>
          <w:sz w:val="22"/>
          <w:szCs w:val="20"/>
        </w:rPr>
        <w:t>Health Care &amp; Social Assistance</w:t>
      </w:r>
    </w:p>
    <w:p w14:paraId="5837AFA2" w14:textId="77777777" w:rsidR="00A84397" w:rsidRPr="00DE635B" w:rsidRDefault="001E3C55" w:rsidP="00A84397">
      <w:pPr>
        <w:pStyle w:val="Default"/>
        <w:rPr>
          <w:rFonts w:ascii="Calibri" w:hAnsi="Calibri"/>
          <w:sz w:val="20"/>
          <w:szCs w:val="20"/>
        </w:rPr>
      </w:pPr>
      <w:sdt>
        <w:sdtPr>
          <w:rPr>
            <w:rFonts w:ascii="Calibri" w:hAnsi="Calibri"/>
            <w:sz w:val="22"/>
            <w:szCs w:val="20"/>
          </w:rPr>
          <w:id w:val="-432747083"/>
          <w14:checkbox>
            <w14:checked w14:val="0"/>
            <w14:checkedState w14:val="2612" w14:font="MS Gothic"/>
            <w14:uncheckedState w14:val="2610" w14:font="MS Gothic"/>
          </w14:checkbox>
        </w:sdtPr>
        <w:sdtEndPr/>
        <w:sdtContent>
          <w:r w:rsidR="00A84397" w:rsidRPr="00DE635B">
            <w:rPr>
              <w:rFonts w:ascii="Segoe UI Symbol" w:eastAsia="MS Gothic" w:hAnsi="Segoe UI Symbol" w:cs="Segoe UI Symbol"/>
              <w:sz w:val="22"/>
              <w:szCs w:val="20"/>
            </w:rPr>
            <w:t>☐</w:t>
          </w:r>
        </w:sdtContent>
      </w:sdt>
      <w:r w:rsidR="00A84397" w:rsidRPr="00DE635B">
        <w:rPr>
          <w:rFonts w:ascii="Calibri" w:hAnsi="Calibri"/>
          <w:sz w:val="22"/>
          <w:szCs w:val="20"/>
        </w:rPr>
        <w:t xml:space="preserve">  Arts and recreation services</w:t>
      </w:r>
    </w:p>
    <w:p w14:paraId="6B59B2A4" w14:textId="77777777" w:rsidR="00A84397" w:rsidRDefault="001E3C55" w:rsidP="00A84397">
      <w:pPr>
        <w:pStyle w:val="Default"/>
        <w:rPr>
          <w:rFonts w:asciiTheme="minorHAnsi" w:hAnsiTheme="minorHAnsi"/>
          <w:sz w:val="20"/>
          <w:szCs w:val="20"/>
        </w:rPr>
      </w:pPr>
      <w:sdt>
        <w:sdtPr>
          <w:rPr>
            <w:rFonts w:asciiTheme="minorHAnsi" w:hAnsiTheme="minorHAnsi"/>
            <w:sz w:val="20"/>
            <w:szCs w:val="20"/>
          </w:rPr>
          <w:id w:val="-1396202443"/>
          <w14:checkbox>
            <w14:checked w14:val="0"/>
            <w14:checkedState w14:val="2612" w14:font="MS Gothic"/>
            <w14:uncheckedState w14:val="2610" w14:font="MS Gothic"/>
          </w14:checkbox>
        </w:sdtPr>
        <w:sdtEndPr/>
        <w:sdtContent>
          <w:r w:rsidR="00A84397">
            <w:rPr>
              <w:rFonts w:ascii="MS Gothic" w:eastAsia="MS Gothic" w:hAnsi="MS Gothic" w:hint="eastAsia"/>
              <w:sz w:val="20"/>
              <w:szCs w:val="20"/>
            </w:rPr>
            <w:t>☐</w:t>
          </w:r>
        </w:sdtContent>
      </w:sdt>
      <w:r w:rsidR="00A84397">
        <w:rPr>
          <w:rFonts w:asciiTheme="minorHAnsi" w:hAnsiTheme="minorHAnsi"/>
          <w:sz w:val="20"/>
          <w:szCs w:val="20"/>
        </w:rPr>
        <w:t xml:space="preserve"> Other </w:t>
      </w:r>
      <w:sdt>
        <w:sdtPr>
          <w:rPr>
            <w:rFonts w:asciiTheme="minorHAnsi" w:hAnsiTheme="minorHAnsi"/>
            <w:sz w:val="20"/>
            <w:szCs w:val="20"/>
          </w:rPr>
          <w:id w:val="1360621734"/>
          <w:placeholder>
            <w:docPart w:val="6375EF76FCF24D15BC4F956BADC408BB"/>
          </w:placeholder>
          <w:showingPlcHdr/>
          <w:text/>
        </w:sdtPr>
        <w:sdtEndPr/>
        <w:sdtContent>
          <w:r w:rsidR="00A84397" w:rsidRPr="007E0EAE">
            <w:rPr>
              <w:rStyle w:val="PlaceholderText"/>
            </w:rPr>
            <w:t>Click or tap here to enter text.</w:t>
          </w:r>
        </w:sdtContent>
      </w:sdt>
      <w:r w:rsidR="00A84397">
        <w:rPr>
          <w:rFonts w:asciiTheme="minorHAnsi" w:hAnsiTheme="minorHAnsi"/>
          <w:sz w:val="20"/>
          <w:szCs w:val="20"/>
        </w:rPr>
        <w:t xml:space="preserve">  </w:t>
      </w:r>
    </w:p>
    <w:p w14:paraId="6B2720C8" w14:textId="77777777" w:rsidR="00A84397" w:rsidRDefault="00A84397" w:rsidP="00A84397">
      <w:pPr>
        <w:sectPr w:rsidR="00A84397" w:rsidSect="00023BC4">
          <w:type w:val="continuous"/>
          <w:pgSz w:w="11907" w:h="16840" w:code="9"/>
          <w:pgMar w:top="1440" w:right="1440" w:bottom="1440" w:left="1440" w:header="709" w:footer="709" w:gutter="0"/>
          <w:cols w:num="2" w:space="708"/>
          <w:docGrid w:linePitch="360"/>
        </w:sectPr>
      </w:pPr>
    </w:p>
    <w:p w14:paraId="57218560" w14:textId="77777777" w:rsidR="00A84397" w:rsidRDefault="00A84397" w:rsidP="00A84397">
      <w:pPr>
        <w:pStyle w:val="BodyText"/>
        <w:rPr>
          <w:b/>
        </w:rPr>
      </w:pPr>
    </w:p>
    <w:p w14:paraId="3C06A34B" w14:textId="77777777" w:rsidR="00A84397" w:rsidRPr="00F657AC" w:rsidRDefault="00A84397" w:rsidP="00A84397">
      <w:pPr>
        <w:pStyle w:val="BodyText"/>
        <w:rPr>
          <w:b/>
        </w:rPr>
      </w:pPr>
      <w:r w:rsidRPr="00F657AC">
        <w:rPr>
          <w:b/>
        </w:rPr>
        <w:t xml:space="preserve">Where are you proposing to recover the materials from? </w:t>
      </w:r>
    </w:p>
    <w:p w14:paraId="65B351E8" w14:textId="3FDB5419" w:rsidR="00A84397" w:rsidRPr="006B6071" w:rsidRDefault="00A84397" w:rsidP="00A84397">
      <w:pPr>
        <w:rPr>
          <w:rFonts w:asciiTheme="minorHAnsi" w:hAnsiTheme="minorHAnsi"/>
          <w:color w:val="808080"/>
          <w:sz w:val="18"/>
        </w:rPr>
      </w:pPr>
      <w:r w:rsidRPr="006B6071">
        <w:rPr>
          <w:rFonts w:asciiTheme="minorHAnsi" w:hAnsiTheme="minorHAnsi"/>
          <w:color w:val="808080"/>
          <w:sz w:val="18"/>
        </w:rPr>
        <w:t>Include the following information</w:t>
      </w:r>
      <w:r w:rsidR="00945B15">
        <w:rPr>
          <w:rFonts w:asciiTheme="minorHAnsi" w:hAnsiTheme="minorHAnsi"/>
          <w:color w:val="808080"/>
          <w:sz w:val="18"/>
        </w:rPr>
        <w:t>.</w:t>
      </w:r>
    </w:p>
    <w:p w14:paraId="2B5A0D12" w14:textId="77777777" w:rsidR="00A84397" w:rsidRPr="006B6071" w:rsidRDefault="00A84397" w:rsidP="00A84397">
      <w:pPr>
        <w:pStyle w:val="ListParagraph"/>
        <w:numPr>
          <w:ilvl w:val="0"/>
          <w:numId w:val="39"/>
        </w:numPr>
        <w:spacing w:before="0" w:after="160" w:line="259" w:lineRule="auto"/>
        <w:contextualSpacing/>
        <w:rPr>
          <w:rFonts w:asciiTheme="minorHAnsi" w:hAnsiTheme="minorHAnsi"/>
          <w:color w:val="808080"/>
          <w:sz w:val="18"/>
        </w:rPr>
      </w:pPr>
      <w:r w:rsidRPr="006B6071">
        <w:rPr>
          <w:rFonts w:asciiTheme="minorHAnsi" w:hAnsiTheme="minorHAnsi"/>
          <w:color w:val="808080"/>
          <w:sz w:val="18"/>
        </w:rPr>
        <w:t>Who will supply the material?</w:t>
      </w:r>
    </w:p>
    <w:p w14:paraId="38B43292" w14:textId="77777777" w:rsidR="00A84397" w:rsidRPr="006B6071" w:rsidRDefault="00A84397" w:rsidP="00A84397">
      <w:pPr>
        <w:pStyle w:val="ListParagraph"/>
        <w:numPr>
          <w:ilvl w:val="0"/>
          <w:numId w:val="39"/>
        </w:numPr>
        <w:spacing w:before="0" w:after="160" w:line="259" w:lineRule="auto"/>
        <w:contextualSpacing/>
        <w:rPr>
          <w:rFonts w:asciiTheme="minorHAnsi" w:hAnsiTheme="minorHAnsi"/>
          <w:color w:val="808080"/>
          <w:sz w:val="18"/>
        </w:rPr>
      </w:pPr>
      <w:r w:rsidRPr="006B6071">
        <w:rPr>
          <w:rFonts w:asciiTheme="minorHAnsi" w:hAnsiTheme="minorHAnsi"/>
          <w:color w:val="808080"/>
          <w:sz w:val="18"/>
        </w:rPr>
        <w:t>How is this material currently managed?</w:t>
      </w:r>
    </w:p>
    <w:p w14:paraId="7404EC5E" w14:textId="77777777" w:rsidR="00A84397" w:rsidRPr="006B6071" w:rsidRDefault="00A84397" w:rsidP="00A84397">
      <w:pPr>
        <w:pStyle w:val="ListParagraph"/>
        <w:numPr>
          <w:ilvl w:val="0"/>
          <w:numId w:val="39"/>
        </w:numPr>
        <w:spacing w:before="0" w:after="160" w:line="259" w:lineRule="auto"/>
        <w:contextualSpacing/>
        <w:rPr>
          <w:rFonts w:asciiTheme="minorHAnsi" w:hAnsiTheme="minorHAnsi"/>
          <w:color w:val="808080"/>
          <w:sz w:val="18"/>
        </w:rPr>
      </w:pPr>
      <w:r w:rsidRPr="006B6071">
        <w:rPr>
          <w:rFonts w:asciiTheme="minorHAnsi" w:hAnsiTheme="minorHAnsi"/>
          <w:color w:val="808080"/>
          <w:sz w:val="18"/>
        </w:rPr>
        <w:t>What gate fee will they be expected to pay under this project? ($/tonne) If none, please explain how costs will be recovered.</w:t>
      </w:r>
    </w:p>
    <w:p w14:paraId="7BECD079" w14:textId="6D2E0F34" w:rsidR="00A84397" w:rsidRPr="006B6071" w:rsidRDefault="00A84397" w:rsidP="00A84397">
      <w:pPr>
        <w:pStyle w:val="ListParagraph"/>
        <w:numPr>
          <w:ilvl w:val="0"/>
          <w:numId w:val="39"/>
        </w:numPr>
        <w:spacing w:before="0" w:after="160" w:line="259" w:lineRule="auto"/>
        <w:contextualSpacing/>
        <w:rPr>
          <w:rFonts w:asciiTheme="minorHAnsi" w:hAnsiTheme="minorHAnsi"/>
          <w:color w:val="808080"/>
          <w:sz w:val="18"/>
        </w:rPr>
      </w:pPr>
      <w:r w:rsidRPr="006B6071">
        <w:rPr>
          <w:rFonts w:asciiTheme="minorHAnsi" w:hAnsiTheme="minorHAnsi"/>
          <w:color w:val="808080"/>
          <w:sz w:val="18"/>
        </w:rPr>
        <w:t>What is your plan if the anticipated main suppliers of waste material do not supply sufficient quantities of waste material?</w:t>
      </w:r>
    </w:p>
    <w:tbl>
      <w:tblPr>
        <w:tblStyle w:val="TableGrid11"/>
        <w:tblW w:w="0" w:type="auto"/>
        <w:tblLook w:val="04A0" w:firstRow="1" w:lastRow="0" w:firstColumn="1" w:lastColumn="0" w:noHBand="0" w:noVBand="1"/>
      </w:tblPr>
      <w:tblGrid>
        <w:gridCol w:w="9182"/>
      </w:tblGrid>
      <w:tr w:rsidR="007A765A" w14:paraId="480743A9" w14:textId="77777777" w:rsidTr="007A765A">
        <w:trPr>
          <w:trHeight w:val="3696"/>
        </w:trPr>
        <w:sdt>
          <w:sdtPr>
            <w:id w:val="1967546712"/>
            <w:placeholder>
              <w:docPart w:val="7DC3656CEC884006A74F08923DC061F0"/>
            </w:placeholder>
            <w:showingPlcHdr/>
            <w:text/>
          </w:sdtPr>
          <w:sdtEndPr/>
          <w:sdtContent>
            <w:tc>
              <w:tcPr>
                <w:tcW w:w="9192" w:type="dxa"/>
              </w:tcPr>
              <w:p w14:paraId="56459F90" w14:textId="31846540" w:rsidR="007A765A" w:rsidRDefault="007A765A" w:rsidP="00A84397">
                <w:r w:rsidRPr="009E1D84">
                  <w:rPr>
                    <w:rStyle w:val="PlaceholderText"/>
                  </w:rPr>
                  <w:t>Click or tap here to enter text.</w:t>
                </w:r>
              </w:p>
            </w:tc>
          </w:sdtContent>
        </w:sdt>
      </w:tr>
    </w:tbl>
    <w:p w14:paraId="4706BBC0" w14:textId="77777777" w:rsidR="00A84397" w:rsidRPr="006B6071" w:rsidRDefault="00A84397" w:rsidP="00A84397"/>
    <w:p w14:paraId="1096554E" w14:textId="77777777" w:rsidR="00784826" w:rsidRDefault="00784826">
      <w:pPr>
        <w:numPr>
          <w:ilvl w:val="0"/>
          <w:numId w:val="0"/>
        </w:numPr>
        <w:rPr>
          <w:rStyle w:val="BlueText"/>
          <w:b/>
          <w:noProof/>
          <w:color w:val="222221"/>
        </w:rPr>
      </w:pPr>
      <w:r>
        <w:rPr>
          <w:rStyle w:val="BlueText"/>
          <w:b/>
          <w:color w:val="222221"/>
        </w:rPr>
        <w:br w:type="page"/>
      </w:r>
    </w:p>
    <w:p w14:paraId="685D9016" w14:textId="341E7C61" w:rsidR="00A84397" w:rsidRPr="005F016E" w:rsidRDefault="00A84397" w:rsidP="00023BC4">
      <w:pPr>
        <w:pStyle w:val="BodyText"/>
        <w:rPr>
          <w:rStyle w:val="BlueText"/>
          <w:b/>
          <w:color w:val="222221"/>
        </w:rPr>
      </w:pPr>
      <w:r w:rsidRPr="005F016E">
        <w:rPr>
          <w:rStyle w:val="BlueText"/>
          <w:b/>
          <w:color w:val="222221"/>
        </w:rPr>
        <w:lastRenderedPageBreak/>
        <w:t>How are you proposing the materials will be recovered?</w:t>
      </w:r>
    </w:p>
    <w:p w14:paraId="686D85F0" w14:textId="77777777" w:rsidR="00A84397" w:rsidRPr="006B6071" w:rsidRDefault="00A84397" w:rsidP="00A84397">
      <w:pPr>
        <w:rPr>
          <w:rFonts w:eastAsia="Calibri" w:cs="Times New Roman"/>
          <w:color w:val="808080"/>
          <w:sz w:val="18"/>
        </w:rPr>
      </w:pPr>
      <w:r w:rsidRPr="006B6071">
        <w:rPr>
          <w:rFonts w:eastAsia="Calibri" w:cs="Times New Roman"/>
          <w:color w:val="808080"/>
          <w:sz w:val="18"/>
        </w:rPr>
        <w:t>Include details such as how the materials will be:</w:t>
      </w:r>
    </w:p>
    <w:p w14:paraId="4CB8423F" w14:textId="77777777" w:rsidR="00A84397" w:rsidRPr="006B6071" w:rsidRDefault="00A84397" w:rsidP="00A84397">
      <w:pPr>
        <w:numPr>
          <w:ilvl w:val="0"/>
          <w:numId w:val="37"/>
        </w:numPr>
        <w:contextualSpacing/>
        <w:rPr>
          <w:rFonts w:eastAsia="Calibri" w:cs="Times New Roman"/>
          <w:color w:val="808080"/>
          <w:sz w:val="18"/>
        </w:rPr>
      </w:pPr>
      <w:r>
        <w:rPr>
          <w:rFonts w:eastAsia="Calibri" w:cs="Times New Roman"/>
          <w:color w:val="808080"/>
          <w:sz w:val="18"/>
        </w:rPr>
        <w:t>s</w:t>
      </w:r>
      <w:r w:rsidRPr="006B6071">
        <w:rPr>
          <w:rFonts w:eastAsia="Calibri" w:cs="Times New Roman"/>
          <w:color w:val="808080"/>
          <w:sz w:val="18"/>
        </w:rPr>
        <w:t>ource separated or otherwise at the site/s</w:t>
      </w:r>
    </w:p>
    <w:p w14:paraId="53D2409B" w14:textId="77777777" w:rsidR="00A84397" w:rsidRPr="006B6071" w:rsidRDefault="00A84397" w:rsidP="00A84397">
      <w:pPr>
        <w:numPr>
          <w:ilvl w:val="0"/>
          <w:numId w:val="37"/>
        </w:numPr>
        <w:contextualSpacing/>
        <w:rPr>
          <w:rFonts w:eastAsia="Calibri" w:cs="Times New Roman"/>
          <w:color w:val="808080"/>
          <w:sz w:val="18"/>
        </w:rPr>
      </w:pPr>
      <w:r>
        <w:rPr>
          <w:rFonts w:eastAsia="Calibri" w:cs="Times New Roman"/>
          <w:color w:val="808080"/>
          <w:sz w:val="18"/>
        </w:rPr>
        <w:t>c</w:t>
      </w:r>
      <w:r w:rsidRPr="006B6071">
        <w:rPr>
          <w:rFonts w:eastAsia="Calibri" w:cs="Times New Roman"/>
          <w:color w:val="808080"/>
          <w:sz w:val="18"/>
        </w:rPr>
        <w:t>ollected</w:t>
      </w:r>
    </w:p>
    <w:p w14:paraId="44054C5B" w14:textId="77777777" w:rsidR="00A84397" w:rsidRPr="006B6071" w:rsidRDefault="00A84397" w:rsidP="00A84397">
      <w:pPr>
        <w:numPr>
          <w:ilvl w:val="0"/>
          <w:numId w:val="37"/>
        </w:numPr>
        <w:contextualSpacing/>
        <w:rPr>
          <w:rFonts w:eastAsia="Calibri" w:cs="Times New Roman"/>
          <w:color w:val="808080"/>
          <w:sz w:val="18"/>
        </w:rPr>
      </w:pPr>
      <w:r>
        <w:rPr>
          <w:rFonts w:eastAsia="Calibri" w:cs="Times New Roman"/>
          <w:color w:val="808080"/>
          <w:sz w:val="18"/>
        </w:rPr>
        <w:t>t</w:t>
      </w:r>
      <w:r w:rsidRPr="006B6071">
        <w:rPr>
          <w:rFonts w:eastAsia="Calibri" w:cs="Times New Roman"/>
          <w:color w:val="808080"/>
          <w:sz w:val="18"/>
        </w:rPr>
        <w:t>ransported</w:t>
      </w:r>
    </w:p>
    <w:p w14:paraId="1A4F14EE" w14:textId="1A1FFB05" w:rsidR="00A84397" w:rsidRDefault="00A84397" w:rsidP="00A84397">
      <w:pPr>
        <w:numPr>
          <w:ilvl w:val="0"/>
          <w:numId w:val="37"/>
        </w:numPr>
        <w:contextualSpacing/>
        <w:rPr>
          <w:rFonts w:eastAsia="Calibri" w:cs="Times New Roman"/>
          <w:color w:val="808080"/>
          <w:sz w:val="18"/>
        </w:rPr>
      </w:pPr>
      <w:r>
        <w:rPr>
          <w:rFonts w:eastAsia="Calibri" w:cs="Times New Roman"/>
          <w:color w:val="808080"/>
          <w:sz w:val="18"/>
        </w:rPr>
        <w:t>a</w:t>
      </w:r>
      <w:r w:rsidRPr="006B6071">
        <w:rPr>
          <w:rFonts w:eastAsia="Calibri" w:cs="Times New Roman"/>
          <w:color w:val="808080"/>
          <w:sz w:val="18"/>
        </w:rPr>
        <w:t>ggregated (if applicable)</w:t>
      </w:r>
      <w:r w:rsidR="0023737F">
        <w:rPr>
          <w:rFonts w:eastAsia="Calibri" w:cs="Times New Roman"/>
          <w:color w:val="808080"/>
          <w:sz w:val="18"/>
        </w:rPr>
        <w:t>.</w:t>
      </w:r>
    </w:p>
    <w:p w14:paraId="57EDA7E9" w14:textId="77777777" w:rsidR="0023737F" w:rsidRPr="006B6071" w:rsidRDefault="0023737F" w:rsidP="0023737F">
      <w:pPr>
        <w:numPr>
          <w:ilvl w:val="0"/>
          <w:numId w:val="0"/>
        </w:numPr>
        <w:ind w:left="720"/>
        <w:contextualSpacing/>
        <w:rPr>
          <w:rFonts w:eastAsia="Calibri" w:cs="Times New Roman"/>
          <w:color w:val="808080"/>
          <w:sz w:val="18"/>
        </w:rPr>
      </w:pPr>
    </w:p>
    <w:tbl>
      <w:tblPr>
        <w:tblStyle w:val="TableGrid50"/>
        <w:tblW w:w="0" w:type="auto"/>
        <w:tblLook w:val="04A0" w:firstRow="1" w:lastRow="0" w:firstColumn="1" w:lastColumn="0" w:noHBand="0" w:noVBand="1"/>
      </w:tblPr>
      <w:tblGrid>
        <w:gridCol w:w="9016"/>
      </w:tblGrid>
      <w:tr w:rsidR="00A84397" w:rsidRPr="00D07DE3" w14:paraId="43F1CD59" w14:textId="77777777" w:rsidTr="00023BC4">
        <w:trPr>
          <w:trHeight w:val="2117"/>
        </w:trPr>
        <w:sdt>
          <w:sdtPr>
            <w:rPr>
              <w:rFonts w:eastAsia="Calibri" w:cs="Times New Roman"/>
            </w:rPr>
            <w:id w:val="-1448307235"/>
            <w:placeholder>
              <w:docPart w:val="D8B11322B16044ADA5025E80B6951AD2"/>
            </w:placeholder>
            <w:showingPlcHdr/>
            <w:text/>
          </w:sdtPr>
          <w:sdtEndPr/>
          <w:sdtContent>
            <w:tc>
              <w:tcPr>
                <w:tcW w:w="9016" w:type="dxa"/>
              </w:tcPr>
              <w:p w14:paraId="2056FB42" w14:textId="77777777" w:rsidR="00A84397" w:rsidRPr="00D07DE3" w:rsidRDefault="00A84397" w:rsidP="00023BC4">
                <w:pPr>
                  <w:numPr>
                    <w:ilvl w:val="0"/>
                    <w:numId w:val="0"/>
                  </w:numPr>
                  <w:contextualSpacing/>
                  <w:rPr>
                    <w:rFonts w:eastAsia="Calibri" w:cs="Times New Roman"/>
                  </w:rPr>
                </w:pPr>
                <w:r w:rsidRPr="007E0EAE">
                  <w:rPr>
                    <w:rStyle w:val="PlaceholderText"/>
                  </w:rPr>
                  <w:t>Click or tap here to enter text.</w:t>
                </w:r>
              </w:p>
            </w:tc>
          </w:sdtContent>
        </w:sdt>
      </w:tr>
    </w:tbl>
    <w:p w14:paraId="24070FE5" w14:textId="77777777" w:rsidR="00A84397" w:rsidRDefault="00A84397" w:rsidP="00A84397">
      <w:pPr>
        <w:pStyle w:val="Heading3Numbered"/>
        <w:rPr>
          <w:rStyle w:val="BlueText"/>
        </w:rPr>
      </w:pPr>
      <w:bookmarkStart w:id="30" w:name="_Toc501444309"/>
      <w:bookmarkStart w:id="31" w:name="_Toc501444310"/>
      <w:bookmarkEnd w:id="30"/>
      <w:r>
        <w:rPr>
          <w:rStyle w:val="BlueText"/>
        </w:rPr>
        <w:t>Processing</w:t>
      </w:r>
      <w:bookmarkEnd w:id="31"/>
    </w:p>
    <w:p w14:paraId="3DF98E85" w14:textId="77777777" w:rsidR="00A84397" w:rsidRPr="00023BC4" w:rsidRDefault="00A84397" w:rsidP="00023BC4">
      <w:pPr>
        <w:pStyle w:val="BodyText"/>
        <w:rPr>
          <w:rStyle w:val="BlueText"/>
          <w:b/>
          <w:color w:val="222221"/>
        </w:rPr>
      </w:pPr>
      <w:r w:rsidRPr="00023BC4">
        <w:rPr>
          <w:rStyle w:val="BlueText"/>
          <w:b/>
          <w:color w:val="222221"/>
        </w:rPr>
        <w:t>How are you proposing to process the materials?</w:t>
      </w:r>
    </w:p>
    <w:p w14:paraId="29DD655A" w14:textId="77777777" w:rsidR="00A84397" w:rsidRPr="006923CF" w:rsidRDefault="00A84397" w:rsidP="00A84397">
      <w:pPr>
        <w:rPr>
          <w:rFonts w:eastAsia="Calibri" w:cs="Times New Roman"/>
          <w:color w:val="808080"/>
          <w:sz w:val="18"/>
        </w:rPr>
      </w:pPr>
      <w:r w:rsidRPr="006923CF">
        <w:rPr>
          <w:rFonts w:eastAsia="Calibri" w:cs="Times New Roman"/>
          <w:color w:val="808080"/>
          <w:sz w:val="18"/>
        </w:rPr>
        <w:t>Include such details as:</w:t>
      </w:r>
    </w:p>
    <w:p w14:paraId="2D85E9CA" w14:textId="77777777" w:rsidR="00A84397" w:rsidRPr="006923CF" w:rsidRDefault="00A84397" w:rsidP="00A84397">
      <w:pPr>
        <w:numPr>
          <w:ilvl w:val="0"/>
          <w:numId w:val="45"/>
        </w:numPr>
        <w:contextualSpacing/>
        <w:rPr>
          <w:rFonts w:eastAsia="Calibri" w:cs="Times New Roman"/>
          <w:color w:val="808080"/>
          <w:sz w:val="18"/>
        </w:rPr>
      </w:pPr>
      <w:r w:rsidRPr="006923CF">
        <w:rPr>
          <w:rFonts w:eastAsia="Calibri" w:cs="Times New Roman"/>
          <w:color w:val="808080"/>
          <w:sz w:val="18"/>
        </w:rPr>
        <w:t>the location/s the materials will be processed at</w:t>
      </w:r>
    </w:p>
    <w:p w14:paraId="0566B7CA" w14:textId="77777777" w:rsidR="00A84397" w:rsidRPr="006923CF" w:rsidRDefault="00A84397" w:rsidP="00A84397">
      <w:pPr>
        <w:numPr>
          <w:ilvl w:val="0"/>
          <w:numId w:val="45"/>
        </w:numPr>
        <w:contextualSpacing/>
        <w:rPr>
          <w:rFonts w:eastAsia="Calibri" w:cs="Times New Roman"/>
          <w:color w:val="808080"/>
          <w:sz w:val="18"/>
        </w:rPr>
      </w:pPr>
      <w:r w:rsidRPr="006923CF">
        <w:rPr>
          <w:rFonts w:eastAsia="Calibri" w:cs="Times New Roman"/>
          <w:color w:val="808080"/>
          <w:sz w:val="18"/>
        </w:rPr>
        <w:t xml:space="preserve">the technologies/processes applied to the materials, e.g. chipping, shredding, chemical/heat/pressure treatment, pelletisation, reconditioning, composting, melting, grinding, gluing, bonding, etc.   </w:t>
      </w:r>
    </w:p>
    <w:p w14:paraId="50A565D9" w14:textId="77777777" w:rsidR="00A84397" w:rsidRPr="006923CF" w:rsidRDefault="00A84397" w:rsidP="00A84397">
      <w:pPr>
        <w:numPr>
          <w:ilvl w:val="0"/>
          <w:numId w:val="45"/>
        </w:numPr>
        <w:contextualSpacing/>
        <w:rPr>
          <w:rFonts w:eastAsia="Calibri" w:cs="Times New Roman"/>
          <w:color w:val="808080"/>
          <w:sz w:val="18"/>
        </w:rPr>
      </w:pPr>
      <w:r w:rsidRPr="006923CF">
        <w:rPr>
          <w:rFonts w:eastAsia="Calibri" w:cs="Times New Roman"/>
          <w:color w:val="808080"/>
          <w:sz w:val="18"/>
        </w:rPr>
        <w:t>whether the technologies are new/innovative/disruptive/established/emerging</w:t>
      </w:r>
      <w:r w:rsidRPr="006923CF">
        <w:rPr>
          <w:rFonts w:eastAsia="Calibri" w:cs="Times New Roman"/>
          <w:color w:val="808080"/>
          <w:sz w:val="18"/>
        </w:rPr>
        <w:tab/>
      </w:r>
    </w:p>
    <w:p w14:paraId="744108C6" w14:textId="1B545448" w:rsidR="00A84397" w:rsidRDefault="00A84397" w:rsidP="00A84397">
      <w:pPr>
        <w:numPr>
          <w:ilvl w:val="0"/>
          <w:numId w:val="45"/>
        </w:numPr>
        <w:contextualSpacing/>
        <w:rPr>
          <w:rFonts w:eastAsia="Calibri" w:cs="Times New Roman"/>
          <w:color w:val="808080"/>
          <w:sz w:val="18"/>
        </w:rPr>
      </w:pPr>
      <w:r w:rsidRPr="006923CF">
        <w:rPr>
          <w:rFonts w:eastAsia="Calibri" w:cs="Times New Roman"/>
          <w:color w:val="808080"/>
          <w:sz w:val="18"/>
        </w:rPr>
        <w:t>the end products resulting from this processing</w:t>
      </w:r>
      <w:r w:rsidR="00945B15">
        <w:rPr>
          <w:rFonts w:eastAsia="Calibri" w:cs="Times New Roman"/>
          <w:color w:val="808080"/>
          <w:sz w:val="18"/>
        </w:rPr>
        <w:t>.</w:t>
      </w:r>
    </w:p>
    <w:p w14:paraId="0D320C20" w14:textId="77777777" w:rsidR="0023737F" w:rsidRPr="006923CF" w:rsidRDefault="0023737F" w:rsidP="0023737F">
      <w:pPr>
        <w:numPr>
          <w:ilvl w:val="0"/>
          <w:numId w:val="0"/>
        </w:numPr>
        <w:ind w:left="720"/>
        <w:contextualSpacing/>
        <w:rPr>
          <w:rFonts w:eastAsia="Calibri" w:cs="Times New Roman"/>
          <w:color w:val="808080"/>
          <w:sz w:val="18"/>
        </w:rPr>
      </w:pPr>
    </w:p>
    <w:tbl>
      <w:tblPr>
        <w:tblStyle w:val="TableGrid50"/>
        <w:tblW w:w="0" w:type="auto"/>
        <w:tblLook w:val="04A0" w:firstRow="1" w:lastRow="0" w:firstColumn="1" w:lastColumn="0" w:noHBand="0" w:noVBand="1"/>
      </w:tblPr>
      <w:tblGrid>
        <w:gridCol w:w="9016"/>
      </w:tblGrid>
      <w:tr w:rsidR="00A84397" w:rsidRPr="00D07DE3" w14:paraId="3B0DD71F" w14:textId="77777777" w:rsidTr="00023BC4">
        <w:trPr>
          <w:trHeight w:val="2856"/>
        </w:trPr>
        <w:sdt>
          <w:sdtPr>
            <w:rPr>
              <w:rFonts w:eastAsia="Calibri" w:cs="Times New Roman"/>
            </w:rPr>
            <w:id w:val="-1930726731"/>
            <w:placeholder>
              <w:docPart w:val="513534BDA8CF4446ACC85C0DBE406C30"/>
            </w:placeholder>
            <w:showingPlcHdr/>
            <w:text/>
          </w:sdtPr>
          <w:sdtEndPr/>
          <w:sdtContent>
            <w:tc>
              <w:tcPr>
                <w:tcW w:w="9016" w:type="dxa"/>
              </w:tcPr>
              <w:p w14:paraId="1181C922" w14:textId="77777777" w:rsidR="00A84397" w:rsidRPr="00D07DE3" w:rsidRDefault="00A84397" w:rsidP="00023BC4">
                <w:pPr>
                  <w:numPr>
                    <w:ilvl w:val="0"/>
                    <w:numId w:val="0"/>
                  </w:numPr>
                  <w:contextualSpacing/>
                  <w:rPr>
                    <w:rFonts w:eastAsia="Calibri" w:cs="Times New Roman"/>
                  </w:rPr>
                </w:pPr>
                <w:r w:rsidRPr="007E0EAE">
                  <w:rPr>
                    <w:rStyle w:val="PlaceholderText"/>
                  </w:rPr>
                  <w:t>Click or tap here to enter text.</w:t>
                </w:r>
              </w:p>
            </w:tc>
          </w:sdtContent>
        </w:sdt>
      </w:tr>
    </w:tbl>
    <w:p w14:paraId="1D029BD4" w14:textId="77777777" w:rsidR="00A84397" w:rsidRPr="00D07DE3" w:rsidRDefault="00A84397" w:rsidP="00A84397">
      <w:pPr>
        <w:spacing w:before="0" w:after="160" w:line="259" w:lineRule="auto"/>
        <w:rPr>
          <w:rFonts w:ascii="Calibri" w:eastAsia="Calibri" w:hAnsi="Calibri" w:cs="Times New Roman"/>
          <w:color w:val="auto"/>
        </w:rPr>
      </w:pPr>
    </w:p>
    <w:p w14:paraId="0820C625" w14:textId="77777777" w:rsidR="00A84397" w:rsidRPr="00023BC4" w:rsidRDefault="00A84397" w:rsidP="00023BC4">
      <w:pPr>
        <w:pStyle w:val="BodyText"/>
        <w:rPr>
          <w:rStyle w:val="BlueText"/>
          <w:b/>
          <w:color w:val="222221"/>
        </w:rPr>
      </w:pPr>
      <w:r w:rsidRPr="00023BC4">
        <w:rPr>
          <w:rStyle w:val="BlueText"/>
          <w:b/>
          <w:color w:val="222221"/>
        </w:rPr>
        <w:t xml:space="preserve">Have you considered other ways of managing these materials? </w:t>
      </w:r>
    </w:p>
    <w:p w14:paraId="6C5E40C5" w14:textId="77777777" w:rsidR="00A84397" w:rsidRPr="00D07DE3" w:rsidRDefault="001E3C55" w:rsidP="00A84397">
      <w:sdt>
        <w:sdtPr>
          <w:id w:val="1391380941"/>
          <w14:checkbox>
            <w14:checked w14:val="0"/>
            <w14:checkedState w14:val="2612" w14:font="MS Gothic"/>
            <w14:uncheckedState w14:val="2610" w14:font="MS Gothic"/>
          </w14:checkbox>
        </w:sdtPr>
        <w:sdtEndPr/>
        <w:sdtContent>
          <w:r w:rsidR="00A84397">
            <w:rPr>
              <w:rFonts w:ascii="MS Gothic" w:eastAsia="MS Gothic" w:hAnsi="MS Gothic" w:hint="eastAsia"/>
            </w:rPr>
            <w:t>☐</w:t>
          </w:r>
        </w:sdtContent>
      </w:sdt>
      <w:r w:rsidR="00A84397">
        <w:t xml:space="preserve">  </w:t>
      </w:r>
      <w:r w:rsidR="00A84397" w:rsidRPr="00D07DE3">
        <w:t>Yes</w:t>
      </w:r>
      <w:r w:rsidR="00A84397">
        <w:tab/>
      </w:r>
      <w:sdt>
        <w:sdtPr>
          <w:id w:val="1625348006"/>
          <w14:checkbox>
            <w14:checked w14:val="0"/>
            <w14:checkedState w14:val="2612" w14:font="MS Gothic"/>
            <w14:uncheckedState w14:val="2610" w14:font="MS Gothic"/>
          </w14:checkbox>
        </w:sdtPr>
        <w:sdtEndPr/>
        <w:sdtContent>
          <w:r w:rsidR="00A84397">
            <w:rPr>
              <w:rFonts w:ascii="MS Gothic" w:eastAsia="MS Gothic" w:hAnsi="MS Gothic" w:hint="eastAsia"/>
            </w:rPr>
            <w:t>☐</w:t>
          </w:r>
        </w:sdtContent>
      </w:sdt>
      <w:r w:rsidR="00A84397">
        <w:t xml:space="preserve">  </w:t>
      </w:r>
      <w:r w:rsidR="00A84397" w:rsidRPr="00D07DE3">
        <w:t>No</w:t>
      </w:r>
    </w:p>
    <w:p w14:paraId="5EEDB781" w14:textId="77777777" w:rsidR="0023737F" w:rsidRDefault="0023737F">
      <w:pPr>
        <w:numPr>
          <w:ilvl w:val="0"/>
          <w:numId w:val="0"/>
        </w:numPr>
        <w:rPr>
          <w:rStyle w:val="BlueText"/>
          <w:b/>
          <w:noProof/>
          <w:color w:val="222221"/>
        </w:rPr>
      </w:pPr>
      <w:r>
        <w:rPr>
          <w:rStyle w:val="BlueText"/>
          <w:b/>
          <w:color w:val="222221"/>
        </w:rPr>
        <w:br w:type="page"/>
      </w:r>
    </w:p>
    <w:p w14:paraId="76E7C2C5" w14:textId="7D7A7BD6" w:rsidR="00A84397" w:rsidRPr="00023BC4" w:rsidRDefault="00A84397" w:rsidP="00023BC4">
      <w:pPr>
        <w:pStyle w:val="BodyText"/>
        <w:rPr>
          <w:rStyle w:val="BlueText"/>
          <w:b/>
          <w:color w:val="222221"/>
        </w:rPr>
      </w:pPr>
      <w:r w:rsidRPr="00023BC4">
        <w:rPr>
          <w:rStyle w:val="BlueText"/>
          <w:b/>
          <w:color w:val="222221"/>
        </w:rPr>
        <w:lastRenderedPageBreak/>
        <w:t>If YES, briefly describe the methods/technologies and explain why these options are not being used in this project</w:t>
      </w:r>
      <w:r w:rsidR="00023BC4">
        <w:rPr>
          <w:rStyle w:val="BlueText"/>
          <w:b/>
          <w:color w:val="222221"/>
        </w:rPr>
        <w:t>.</w:t>
      </w:r>
    </w:p>
    <w:tbl>
      <w:tblPr>
        <w:tblStyle w:val="TableGrid50"/>
        <w:tblW w:w="0" w:type="auto"/>
        <w:tblLook w:val="04A0" w:firstRow="1" w:lastRow="0" w:firstColumn="1" w:lastColumn="0" w:noHBand="0" w:noVBand="1"/>
      </w:tblPr>
      <w:tblGrid>
        <w:gridCol w:w="9016"/>
      </w:tblGrid>
      <w:tr w:rsidR="00A84397" w:rsidRPr="00D07DE3" w14:paraId="7ACE99DE" w14:textId="77777777" w:rsidTr="00023BC4">
        <w:trPr>
          <w:trHeight w:val="2130"/>
        </w:trPr>
        <w:sdt>
          <w:sdtPr>
            <w:rPr>
              <w:rStyle w:val="BodyTextChar"/>
            </w:rPr>
            <w:id w:val="-555318985"/>
            <w:placeholder>
              <w:docPart w:val="B2A962CDBF0E4B378604651945DB2858"/>
            </w:placeholder>
            <w:showingPlcHdr/>
          </w:sdtPr>
          <w:sdtEndPr>
            <w:rPr>
              <w:rStyle w:val="DefaultParagraphFont"/>
              <w:rFonts w:eastAsia="Calibri" w:cs="Arial"/>
              <w:noProof w:val="0"/>
              <w:color w:val="000000"/>
              <w:sz w:val="20"/>
              <w:szCs w:val="20"/>
            </w:rPr>
          </w:sdtEndPr>
          <w:sdtContent>
            <w:tc>
              <w:tcPr>
                <w:tcW w:w="9016" w:type="dxa"/>
              </w:tcPr>
              <w:p w14:paraId="3427ED7D" w14:textId="7AFD3529" w:rsidR="00A84397" w:rsidRPr="00D07DE3" w:rsidRDefault="003203CC" w:rsidP="00023BC4">
                <w:pPr>
                  <w:autoSpaceDE w:val="0"/>
                  <w:autoSpaceDN w:val="0"/>
                  <w:adjustRightInd w:val="0"/>
                  <w:rPr>
                    <w:rFonts w:eastAsia="Calibri" w:cs="Arial"/>
                    <w:color w:val="000000"/>
                    <w:sz w:val="20"/>
                    <w:szCs w:val="20"/>
                  </w:rPr>
                </w:pPr>
                <w:r w:rsidRPr="009E1D84">
                  <w:rPr>
                    <w:rStyle w:val="PlaceholderText"/>
                  </w:rPr>
                  <w:t>Click or tap here to enter text.</w:t>
                </w:r>
              </w:p>
            </w:tc>
          </w:sdtContent>
        </w:sdt>
      </w:tr>
    </w:tbl>
    <w:p w14:paraId="62F1C219" w14:textId="77777777" w:rsidR="00A84397" w:rsidRPr="00D07DE3" w:rsidRDefault="00A84397" w:rsidP="00A84397">
      <w:pPr>
        <w:autoSpaceDE w:val="0"/>
        <w:autoSpaceDN w:val="0"/>
        <w:adjustRightInd w:val="0"/>
        <w:spacing w:before="0" w:after="0"/>
        <w:rPr>
          <w:rFonts w:ascii="Calibri" w:eastAsia="Calibri" w:hAnsi="Calibri" w:cs="Arial"/>
          <w:color w:val="000000"/>
          <w:sz w:val="20"/>
          <w:szCs w:val="20"/>
        </w:rPr>
      </w:pPr>
    </w:p>
    <w:p w14:paraId="6FB01B03" w14:textId="77777777" w:rsidR="00A84397" w:rsidRPr="00023BC4" w:rsidRDefault="00A84397" w:rsidP="00023BC4">
      <w:pPr>
        <w:pStyle w:val="BodyText"/>
        <w:rPr>
          <w:rStyle w:val="BlueText"/>
          <w:b/>
          <w:color w:val="222221"/>
        </w:rPr>
      </w:pPr>
      <w:r w:rsidRPr="00023BC4">
        <w:rPr>
          <w:rStyle w:val="BlueText"/>
          <w:b/>
          <w:color w:val="222221"/>
        </w:rPr>
        <w:t xml:space="preserve">To the best of your knowledge has work like this been undertaken elsewhere in NSW/Australia/internationally? </w:t>
      </w:r>
    </w:p>
    <w:p w14:paraId="52092B70" w14:textId="77777777" w:rsidR="00A84397" w:rsidRPr="009672E4" w:rsidRDefault="001E3C55" w:rsidP="00A84397">
      <w:pPr>
        <w:spacing w:before="0" w:after="160" w:line="259" w:lineRule="auto"/>
        <w:rPr>
          <w:color w:val="007EBB"/>
        </w:rPr>
      </w:pPr>
      <w:sdt>
        <w:sdtPr>
          <w:rPr>
            <w:rFonts w:asciiTheme="minorHAnsi" w:eastAsia="Calibri" w:hAnsiTheme="minorHAnsi" w:cs="Times New Roman"/>
            <w:color w:val="auto"/>
          </w:rPr>
          <w:id w:val="1163195232"/>
          <w14:checkbox>
            <w14:checked w14:val="0"/>
            <w14:checkedState w14:val="2612" w14:font="MS Gothic"/>
            <w14:uncheckedState w14:val="2610" w14:font="MS Gothic"/>
          </w14:checkbox>
        </w:sdtPr>
        <w:sdtEndPr/>
        <w:sdtContent>
          <w:r w:rsidR="00A84397" w:rsidRPr="009672E4">
            <w:rPr>
              <w:rFonts w:ascii="Segoe UI Symbol" w:eastAsia="MS Gothic" w:hAnsi="Segoe UI Symbol" w:cs="Segoe UI Symbol"/>
              <w:color w:val="auto"/>
            </w:rPr>
            <w:t>☐</w:t>
          </w:r>
        </w:sdtContent>
      </w:sdt>
      <w:r w:rsidR="00A84397" w:rsidRPr="009672E4">
        <w:rPr>
          <w:rFonts w:asciiTheme="minorHAnsi" w:eastAsia="Calibri" w:hAnsiTheme="minorHAnsi" w:cs="Times New Roman"/>
          <w:color w:val="auto"/>
        </w:rPr>
        <w:t>Yes</w:t>
      </w:r>
      <w:r w:rsidR="00A84397" w:rsidRPr="009672E4">
        <w:rPr>
          <w:rFonts w:asciiTheme="minorHAnsi" w:eastAsia="Calibri" w:hAnsiTheme="minorHAnsi" w:cs="Times New Roman"/>
          <w:color w:val="auto"/>
        </w:rPr>
        <w:tab/>
      </w:r>
      <w:r w:rsidR="00A84397" w:rsidRPr="009672E4">
        <w:rPr>
          <w:rFonts w:asciiTheme="minorHAnsi" w:eastAsia="Calibri" w:hAnsiTheme="minorHAnsi" w:cs="Times New Roman"/>
          <w:color w:val="auto"/>
        </w:rPr>
        <w:tab/>
      </w:r>
      <w:sdt>
        <w:sdtPr>
          <w:rPr>
            <w:rFonts w:asciiTheme="minorHAnsi" w:eastAsia="Calibri" w:hAnsiTheme="minorHAnsi" w:cs="Times New Roman"/>
            <w:color w:val="auto"/>
          </w:rPr>
          <w:id w:val="-2023224404"/>
          <w14:checkbox>
            <w14:checked w14:val="0"/>
            <w14:checkedState w14:val="2612" w14:font="MS Gothic"/>
            <w14:uncheckedState w14:val="2610" w14:font="MS Gothic"/>
          </w14:checkbox>
        </w:sdtPr>
        <w:sdtEndPr/>
        <w:sdtContent>
          <w:r w:rsidR="00A84397" w:rsidRPr="009672E4">
            <w:rPr>
              <w:rFonts w:ascii="Segoe UI Symbol" w:eastAsia="MS Gothic" w:hAnsi="Segoe UI Symbol" w:cs="Segoe UI Symbol"/>
              <w:color w:val="auto"/>
            </w:rPr>
            <w:t>☐</w:t>
          </w:r>
        </w:sdtContent>
      </w:sdt>
      <w:r w:rsidR="00A84397" w:rsidRPr="009672E4">
        <w:rPr>
          <w:rFonts w:asciiTheme="minorHAnsi" w:eastAsia="Calibri" w:hAnsiTheme="minorHAnsi" w:cs="Times New Roman"/>
          <w:color w:val="auto"/>
        </w:rPr>
        <w:t xml:space="preserve">  No</w:t>
      </w:r>
    </w:p>
    <w:p w14:paraId="44D45083" w14:textId="48818EDC" w:rsidR="00A84397" w:rsidRDefault="00A84397" w:rsidP="00023BC4">
      <w:pPr>
        <w:pStyle w:val="BodyText"/>
        <w:rPr>
          <w:rStyle w:val="BlueText"/>
          <w:b/>
          <w:color w:val="222221"/>
        </w:rPr>
      </w:pPr>
      <w:r w:rsidRPr="00023BC4">
        <w:rPr>
          <w:rStyle w:val="BlueText"/>
          <w:b/>
          <w:color w:val="222221"/>
        </w:rPr>
        <w:t>If yes, briefly discuss this work and explain how your project is similar or different</w:t>
      </w:r>
      <w:r w:rsidR="00023BC4">
        <w:rPr>
          <w:rStyle w:val="BlueText"/>
          <w:b/>
          <w:color w:val="222221"/>
        </w:rPr>
        <w:t>.</w:t>
      </w:r>
    </w:p>
    <w:tbl>
      <w:tblPr>
        <w:tblStyle w:val="TableGrid11"/>
        <w:tblW w:w="0" w:type="auto"/>
        <w:tblLook w:val="04A0" w:firstRow="1" w:lastRow="0" w:firstColumn="1" w:lastColumn="0" w:noHBand="0" w:noVBand="1"/>
      </w:tblPr>
      <w:tblGrid>
        <w:gridCol w:w="9182"/>
      </w:tblGrid>
      <w:tr w:rsidR="007A765A" w14:paraId="3223BB5C" w14:textId="77777777" w:rsidTr="007A765A">
        <w:trPr>
          <w:trHeight w:val="2874"/>
        </w:trPr>
        <w:sdt>
          <w:sdtPr>
            <w:rPr>
              <w:rStyle w:val="BodyTextChar"/>
            </w:rPr>
            <w:id w:val="-2094467106"/>
            <w:placeholder>
              <w:docPart w:val="9F3BDB601B6D41518CB8CBD8B51E8BD4"/>
            </w:placeholder>
            <w:showingPlcHdr/>
          </w:sdtPr>
          <w:sdtEndPr>
            <w:rPr>
              <w:rStyle w:val="BlueText"/>
              <w:b/>
              <w:color w:val="222221"/>
            </w:rPr>
          </w:sdtEndPr>
          <w:sdtContent>
            <w:tc>
              <w:tcPr>
                <w:tcW w:w="9192" w:type="dxa"/>
              </w:tcPr>
              <w:p w14:paraId="3F3367D9" w14:textId="49FBE5A8" w:rsidR="007A765A" w:rsidRDefault="003203CC" w:rsidP="00023BC4">
                <w:pPr>
                  <w:pStyle w:val="BodyText"/>
                  <w:rPr>
                    <w:rStyle w:val="BlueText"/>
                    <w:b/>
                    <w:color w:val="222221"/>
                  </w:rPr>
                </w:pPr>
                <w:r w:rsidRPr="009E1D84">
                  <w:rPr>
                    <w:rStyle w:val="PlaceholderText"/>
                  </w:rPr>
                  <w:t>Click or tap here to enter text.</w:t>
                </w:r>
              </w:p>
            </w:tc>
          </w:sdtContent>
        </w:sdt>
      </w:tr>
    </w:tbl>
    <w:p w14:paraId="2D526B0F" w14:textId="77777777" w:rsidR="007A765A" w:rsidRPr="00023BC4" w:rsidRDefault="007A765A" w:rsidP="00023BC4">
      <w:pPr>
        <w:pStyle w:val="BodyText"/>
        <w:rPr>
          <w:rStyle w:val="BlueText"/>
          <w:b/>
          <w:color w:val="222221"/>
        </w:rPr>
      </w:pPr>
    </w:p>
    <w:p w14:paraId="62999D28" w14:textId="77777777" w:rsidR="0023737F" w:rsidRDefault="0023737F">
      <w:pPr>
        <w:numPr>
          <w:ilvl w:val="0"/>
          <w:numId w:val="0"/>
        </w:numPr>
        <w:rPr>
          <w:rFonts w:asciiTheme="majorHAnsi" w:eastAsiaTheme="majorEastAsia" w:hAnsiTheme="majorHAnsi" w:cstheme="majorBidi"/>
          <w:b/>
          <w:color w:val="007EBB"/>
          <w:sz w:val="32"/>
          <w:szCs w:val="26"/>
          <w:highlight w:val="lightGray"/>
        </w:rPr>
      </w:pPr>
      <w:bookmarkStart w:id="32" w:name="_Toc501444311"/>
      <w:r>
        <w:rPr>
          <w:highlight w:val="lightGray"/>
        </w:rPr>
        <w:br w:type="page"/>
      </w:r>
    </w:p>
    <w:p w14:paraId="20218FDA" w14:textId="3A296F24" w:rsidR="00A84397" w:rsidRDefault="00A84397" w:rsidP="0023737F">
      <w:pPr>
        <w:pStyle w:val="Heading2Numbered"/>
        <w:numPr>
          <w:ilvl w:val="0"/>
          <w:numId w:val="0"/>
        </w:numPr>
      </w:pPr>
      <w:r>
        <w:lastRenderedPageBreak/>
        <w:t xml:space="preserve">Criterion </w:t>
      </w:r>
      <w:r w:rsidR="00E83168">
        <w:t>t</w:t>
      </w:r>
      <w:r w:rsidR="00023BC4">
        <w:t>wo</w:t>
      </w:r>
      <w:bookmarkEnd w:id="32"/>
    </w:p>
    <w:p w14:paraId="42986501" w14:textId="23F1D08B" w:rsidR="00A84397" w:rsidRPr="00062CB8" w:rsidRDefault="00A84397" w:rsidP="00A84397">
      <w:pPr>
        <w:pStyle w:val="CalloutBody"/>
        <w:numPr>
          <w:ilvl w:val="0"/>
          <w:numId w:val="13"/>
        </w:numPr>
        <w:ind w:left="232"/>
        <w:rPr>
          <w:b/>
        </w:rPr>
      </w:pPr>
      <w:r w:rsidRPr="00062CB8">
        <w:rPr>
          <w:b/>
        </w:rPr>
        <w:t>The project can and will divert the target tonnes within the planned timeframes</w:t>
      </w:r>
      <w:r w:rsidR="00023BC4">
        <w:rPr>
          <w:b/>
        </w:rPr>
        <w:t>.</w:t>
      </w:r>
    </w:p>
    <w:p w14:paraId="6B67A3CA" w14:textId="77777777" w:rsidR="00A84397" w:rsidRDefault="00A84397" w:rsidP="00A84397">
      <w:pPr>
        <w:pStyle w:val="CalloutBody"/>
        <w:numPr>
          <w:ilvl w:val="0"/>
          <w:numId w:val="13"/>
        </w:numPr>
        <w:ind w:left="232"/>
      </w:pPr>
      <w:r w:rsidRPr="003E0646">
        <w:t xml:space="preserve">Supply and demand </w:t>
      </w:r>
      <w:r>
        <w:t xml:space="preserve">aspects of the project </w:t>
      </w:r>
      <w:r w:rsidRPr="003E0646">
        <w:t>are well understood</w:t>
      </w:r>
      <w:r>
        <w:t xml:space="preserve">, logistics have been considered, </w:t>
      </w:r>
      <w:r w:rsidRPr="003E0646">
        <w:t>and uncertainty and risks have been identified and managed.</w:t>
      </w:r>
    </w:p>
    <w:p w14:paraId="020360B7" w14:textId="77777777" w:rsidR="00A84397" w:rsidRDefault="00A84397" w:rsidP="00A84397">
      <w:pPr>
        <w:pStyle w:val="Heading3Numbered"/>
      </w:pPr>
      <w:bookmarkStart w:id="33" w:name="_Toc501444312"/>
      <w:r>
        <w:t>Supply</w:t>
      </w:r>
      <w:bookmarkEnd w:id="33"/>
    </w:p>
    <w:p w14:paraId="56A20859" w14:textId="77777777" w:rsidR="00A84397" w:rsidRPr="00023BC4" w:rsidRDefault="00A84397" w:rsidP="00023BC4">
      <w:pPr>
        <w:pStyle w:val="BodyText"/>
        <w:rPr>
          <w:rStyle w:val="BlueText"/>
          <w:b/>
          <w:color w:val="222221"/>
        </w:rPr>
      </w:pPr>
      <w:r w:rsidRPr="00023BC4">
        <w:rPr>
          <w:rStyle w:val="BlueText"/>
          <w:b/>
          <w:color w:val="222221"/>
        </w:rPr>
        <w:t>Provide an overview of the minimum tonnes of material diversion that the project will achieve.</w:t>
      </w:r>
    </w:p>
    <w:p w14:paraId="21271D32" w14:textId="77777777" w:rsidR="00A84397" w:rsidRDefault="00A84397" w:rsidP="00A84397">
      <w:pPr>
        <w:pStyle w:val="Caption"/>
      </w:pPr>
      <w:r>
        <w:t xml:space="preserve">Table </w:t>
      </w:r>
      <w:fldSimple w:instr=" SEQ Table \* ARABIC ">
        <w:r>
          <w:rPr>
            <w:noProof/>
          </w:rPr>
          <w:t>5</w:t>
        </w:r>
      </w:fldSimple>
      <w:r>
        <w:t>. Predicted tonnes of diversion</w:t>
      </w:r>
    </w:p>
    <w:tbl>
      <w:tblPr>
        <w:tblStyle w:val="TableGrid60"/>
        <w:tblW w:w="9493" w:type="dxa"/>
        <w:tblLayout w:type="fixed"/>
        <w:tblLook w:val="04A0" w:firstRow="1" w:lastRow="0" w:firstColumn="1" w:lastColumn="0" w:noHBand="0" w:noVBand="1"/>
      </w:tblPr>
      <w:tblGrid>
        <w:gridCol w:w="2122"/>
        <w:gridCol w:w="1559"/>
        <w:gridCol w:w="1842"/>
        <w:gridCol w:w="1134"/>
        <w:gridCol w:w="1418"/>
        <w:gridCol w:w="1418"/>
      </w:tblGrid>
      <w:tr w:rsidR="00A84397" w:rsidRPr="00062CB8" w14:paraId="68E8E752" w14:textId="77777777" w:rsidTr="00023BC4">
        <w:tc>
          <w:tcPr>
            <w:tcW w:w="2122" w:type="dxa"/>
          </w:tcPr>
          <w:p w14:paraId="7497CFFE" w14:textId="77777777" w:rsidR="00A84397" w:rsidRPr="00062CB8" w:rsidRDefault="00A84397" w:rsidP="00023BC4">
            <w:pPr>
              <w:pStyle w:val="BodyText30"/>
              <w:jc w:val="left"/>
              <w:rPr>
                <w:rFonts w:eastAsia="Calibri"/>
              </w:rPr>
            </w:pPr>
            <w:r w:rsidRPr="00062CB8">
              <w:rPr>
                <w:rFonts w:eastAsia="Calibri"/>
              </w:rPr>
              <w:t>A. Site of origin</w:t>
            </w:r>
          </w:p>
        </w:tc>
        <w:tc>
          <w:tcPr>
            <w:tcW w:w="1559" w:type="dxa"/>
          </w:tcPr>
          <w:p w14:paraId="7F133263" w14:textId="77777777" w:rsidR="00A84397" w:rsidRPr="00062CB8" w:rsidRDefault="00A84397" w:rsidP="00023BC4">
            <w:pPr>
              <w:pStyle w:val="BodyText30"/>
              <w:jc w:val="left"/>
              <w:rPr>
                <w:rFonts w:eastAsia="Calibri"/>
              </w:rPr>
            </w:pPr>
            <w:r w:rsidRPr="00062CB8">
              <w:rPr>
                <w:rFonts w:eastAsia="Calibri"/>
              </w:rPr>
              <w:t>B. Material type</w:t>
            </w:r>
          </w:p>
        </w:tc>
        <w:tc>
          <w:tcPr>
            <w:tcW w:w="1842" w:type="dxa"/>
          </w:tcPr>
          <w:p w14:paraId="1E810E8E" w14:textId="77777777" w:rsidR="00A84397" w:rsidRPr="00062CB8" w:rsidRDefault="00A84397" w:rsidP="00023BC4">
            <w:pPr>
              <w:pStyle w:val="BodyText30"/>
              <w:jc w:val="left"/>
              <w:rPr>
                <w:rFonts w:eastAsia="Calibri"/>
              </w:rPr>
            </w:pPr>
            <w:r w:rsidRPr="00062CB8">
              <w:rPr>
                <w:rFonts w:eastAsia="Calibri"/>
              </w:rPr>
              <w:t>C. Tonnes of recovery</w:t>
            </w:r>
          </w:p>
          <w:p w14:paraId="58182A89" w14:textId="77777777" w:rsidR="00A84397" w:rsidRPr="00062CB8" w:rsidRDefault="00A84397" w:rsidP="00023BC4">
            <w:pPr>
              <w:pStyle w:val="BodyText30"/>
              <w:jc w:val="left"/>
              <w:rPr>
                <w:rFonts w:eastAsia="Calibri"/>
              </w:rPr>
            </w:pPr>
            <w:r w:rsidRPr="00062CB8">
              <w:rPr>
                <w:rFonts w:eastAsia="Calibri"/>
              </w:rPr>
              <w:t>(per month)</w:t>
            </w:r>
          </w:p>
        </w:tc>
        <w:tc>
          <w:tcPr>
            <w:tcW w:w="1134" w:type="dxa"/>
          </w:tcPr>
          <w:p w14:paraId="3224B884" w14:textId="77777777" w:rsidR="00A84397" w:rsidRPr="00062CB8" w:rsidRDefault="00A84397" w:rsidP="00023BC4">
            <w:pPr>
              <w:pStyle w:val="BodyText30"/>
              <w:jc w:val="left"/>
              <w:rPr>
                <w:rFonts w:eastAsia="Calibri"/>
              </w:rPr>
            </w:pPr>
            <w:r w:rsidRPr="00062CB8">
              <w:rPr>
                <w:rFonts w:eastAsia="Calibri"/>
              </w:rPr>
              <w:t>D. For how long?</w:t>
            </w:r>
          </w:p>
          <w:p w14:paraId="45C76543" w14:textId="77777777" w:rsidR="00A84397" w:rsidRPr="00062CB8" w:rsidRDefault="00A84397" w:rsidP="00023BC4">
            <w:pPr>
              <w:pStyle w:val="BodyText30"/>
              <w:jc w:val="left"/>
              <w:rPr>
                <w:rFonts w:eastAsia="Calibri"/>
              </w:rPr>
            </w:pPr>
            <w:r w:rsidRPr="00062CB8">
              <w:rPr>
                <w:rFonts w:eastAsia="Calibri"/>
              </w:rPr>
              <w:t>(in months)</w:t>
            </w:r>
          </w:p>
        </w:tc>
        <w:tc>
          <w:tcPr>
            <w:tcW w:w="1418" w:type="dxa"/>
          </w:tcPr>
          <w:p w14:paraId="0D8495DB" w14:textId="77777777" w:rsidR="00A84397" w:rsidRPr="00062CB8" w:rsidRDefault="00A84397" w:rsidP="00023BC4">
            <w:pPr>
              <w:pStyle w:val="BodyText30"/>
              <w:jc w:val="left"/>
              <w:rPr>
                <w:rFonts w:eastAsia="Calibri"/>
              </w:rPr>
            </w:pPr>
            <w:r w:rsidRPr="00062CB8">
              <w:rPr>
                <w:rFonts w:eastAsia="Calibri"/>
              </w:rPr>
              <w:t>E. Total minimum tonnes to be recovered by project end</w:t>
            </w:r>
          </w:p>
          <w:p w14:paraId="3275B638" w14:textId="77777777" w:rsidR="00A84397" w:rsidRPr="00062CB8" w:rsidRDefault="00A84397" w:rsidP="00023BC4">
            <w:pPr>
              <w:pStyle w:val="BodyText30"/>
              <w:jc w:val="left"/>
              <w:rPr>
                <w:rFonts w:eastAsia="Calibri"/>
              </w:rPr>
            </w:pPr>
            <w:r w:rsidRPr="00062CB8">
              <w:rPr>
                <w:rFonts w:eastAsia="Calibri"/>
              </w:rPr>
              <w:t>(C x D)</w:t>
            </w:r>
          </w:p>
        </w:tc>
        <w:tc>
          <w:tcPr>
            <w:tcW w:w="1418" w:type="dxa"/>
          </w:tcPr>
          <w:p w14:paraId="68DC5D01" w14:textId="77777777" w:rsidR="00A84397" w:rsidRPr="00062CB8" w:rsidRDefault="00A84397" w:rsidP="00023BC4">
            <w:pPr>
              <w:pStyle w:val="BodyText30"/>
              <w:jc w:val="left"/>
              <w:rPr>
                <w:rFonts w:eastAsia="Calibri"/>
              </w:rPr>
            </w:pPr>
            <w:r w:rsidRPr="00062CB8">
              <w:rPr>
                <w:rFonts w:eastAsia="Calibri"/>
              </w:rPr>
              <w:t>F. Has the organisation provided written support for this project?*</w:t>
            </w:r>
          </w:p>
        </w:tc>
      </w:tr>
      <w:tr w:rsidR="00A84397" w:rsidRPr="00062CB8" w14:paraId="17BD45C3" w14:textId="77777777" w:rsidTr="00023BC4">
        <w:tc>
          <w:tcPr>
            <w:tcW w:w="2122" w:type="dxa"/>
          </w:tcPr>
          <w:p w14:paraId="49FF2D93" w14:textId="77777777" w:rsidR="00A84397" w:rsidRPr="00062CB8" w:rsidRDefault="00A84397" w:rsidP="00023BC4">
            <w:pPr>
              <w:pStyle w:val="BodyText30"/>
              <w:rPr>
                <w:rFonts w:eastAsia="Calibri"/>
                <w:color w:val="0070C0"/>
                <w:sz w:val="18"/>
              </w:rPr>
            </w:pPr>
            <w:r w:rsidRPr="00062CB8">
              <w:rPr>
                <w:rFonts w:eastAsia="Calibri"/>
                <w:color w:val="0070C0"/>
                <w:sz w:val="18"/>
              </w:rPr>
              <w:t>e.g. Wendy’s Wreckers</w:t>
            </w:r>
          </w:p>
        </w:tc>
        <w:tc>
          <w:tcPr>
            <w:tcW w:w="1559" w:type="dxa"/>
          </w:tcPr>
          <w:p w14:paraId="5D8432BF" w14:textId="77777777" w:rsidR="00A84397" w:rsidRPr="00062CB8" w:rsidRDefault="00A84397" w:rsidP="00023BC4">
            <w:pPr>
              <w:pStyle w:val="BodyText30"/>
              <w:rPr>
                <w:rFonts w:eastAsia="Calibri"/>
                <w:color w:val="0070C0"/>
                <w:sz w:val="18"/>
              </w:rPr>
            </w:pPr>
            <w:r w:rsidRPr="00062CB8">
              <w:rPr>
                <w:rFonts w:eastAsia="Calibri"/>
                <w:color w:val="0070C0"/>
                <w:sz w:val="18"/>
              </w:rPr>
              <w:t>Plastic car bumpers</w:t>
            </w:r>
          </w:p>
        </w:tc>
        <w:tc>
          <w:tcPr>
            <w:tcW w:w="1842" w:type="dxa"/>
          </w:tcPr>
          <w:p w14:paraId="339BBB21" w14:textId="77777777" w:rsidR="00A84397" w:rsidRPr="00062CB8" w:rsidRDefault="00A84397" w:rsidP="00023BC4">
            <w:pPr>
              <w:pStyle w:val="BodyText30"/>
              <w:rPr>
                <w:rFonts w:eastAsia="Calibri"/>
                <w:color w:val="0070C0"/>
                <w:sz w:val="18"/>
              </w:rPr>
            </w:pPr>
            <w:r w:rsidRPr="00062CB8">
              <w:rPr>
                <w:rFonts w:eastAsia="Calibri"/>
                <w:color w:val="0070C0"/>
                <w:sz w:val="18"/>
              </w:rPr>
              <w:t>0.5 tonnes</w:t>
            </w:r>
          </w:p>
        </w:tc>
        <w:tc>
          <w:tcPr>
            <w:tcW w:w="1134" w:type="dxa"/>
          </w:tcPr>
          <w:p w14:paraId="7866B07C" w14:textId="77777777" w:rsidR="00A84397" w:rsidRPr="00062CB8" w:rsidRDefault="00A84397" w:rsidP="00023BC4">
            <w:pPr>
              <w:pStyle w:val="BodyText30"/>
              <w:rPr>
                <w:rFonts w:eastAsia="Calibri"/>
                <w:color w:val="0070C0"/>
                <w:sz w:val="18"/>
              </w:rPr>
            </w:pPr>
            <w:r w:rsidRPr="00062CB8">
              <w:rPr>
                <w:rFonts w:eastAsia="Calibri"/>
                <w:color w:val="0070C0"/>
                <w:sz w:val="18"/>
              </w:rPr>
              <w:t>34</w:t>
            </w:r>
          </w:p>
        </w:tc>
        <w:tc>
          <w:tcPr>
            <w:tcW w:w="1418" w:type="dxa"/>
          </w:tcPr>
          <w:p w14:paraId="168D7A8A" w14:textId="77777777" w:rsidR="00A84397" w:rsidRPr="00062CB8" w:rsidRDefault="00A84397" w:rsidP="00023BC4">
            <w:pPr>
              <w:pStyle w:val="BodyText30"/>
              <w:rPr>
                <w:rFonts w:eastAsia="Calibri"/>
                <w:color w:val="0070C0"/>
                <w:sz w:val="18"/>
              </w:rPr>
            </w:pPr>
            <w:r w:rsidRPr="00062CB8">
              <w:rPr>
                <w:rFonts w:eastAsia="Calibri"/>
                <w:color w:val="0070C0"/>
                <w:sz w:val="18"/>
              </w:rPr>
              <w:t>17 tonnes</w:t>
            </w:r>
          </w:p>
        </w:tc>
        <w:tc>
          <w:tcPr>
            <w:tcW w:w="1418" w:type="dxa"/>
          </w:tcPr>
          <w:p w14:paraId="4CA2AC6A" w14:textId="77777777" w:rsidR="00A84397" w:rsidRPr="00062CB8" w:rsidRDefault="00A84397" w:rsidP="00023BC4">
            <w:pPr>
              <w:pStyle w:val="BodyText30"/>
              <w:rPr>
                <w:rFonts w:eastAsia="Calibri"/>
                <w:color w:val="0070C0"/>
                <w:sz w:val="18"/>
              </w:rPr>
            </w:pPr>
            <w:r w:rsidRPr="00062CB8">
              <w:rPr>
                <w:rFonts w:eastAsia="Calibri"/>
                <w:color w:val="0070C0"/>
                <w:sz w:val="18"/>
              </w:rPr>
              <w:t>Yes</w:t>
            </w:r>
          </w:p>
        </w:tc>
      </w:tr>
      <w:tr w:rsidR="003E723F" w:rsidRPr="00062CB8" w14:paraId="1A4F2CF2" w14:textId="77777777" w:rsidTr="00023BC4">
        <w:sdt>
          <w:sdtPr>
            <w:rPr>
              <w:rStyle w:val="BodyTextChar"/>
              <w:rFonts w:eastAsia="Calibri"/>
            </w:rPr>
            <w:id w:val="-777174250"/>
            <w:placeholder>
              <w:docPart w:val="83507379DBC54EEC8DDE21AF005FFBE6"/>
            </w:placeholder>
            <w:showingPlcHdr/>
          </w:sdtPr>
          <w:sdtEndPr>
            <w:rPr>
              <w:rStyle w:val="DefaultParagraphFont"/>
              <w:noProof w:val="0"/>
              <w:color w:val="FF0000"/>
            </w:rPr>
          </w:sdtEndPr>
          <w:sdtContent>
            <w:tc>
              <w:tcPr>
                <w:tcW w:w="2122" w:type="dxa"/>
              </w:tcPr>
              <w:p w14:paraId="532A08DB" w14:textId="3191F5A7" w:rsidR="003E723F" w:rsidRPr="005F016E" w:rsidRDefault="003203CC" w:rsidP="003E723F">
                <w:pPr>
                  <w:pStyle w:val="BodyText30"/>
                  <w:rPr>
                    <w:rFonts w:eastAsia="Calibri"/>
                    <w:color w:val="FF0000"/>
                  </w:rPr>
                </w:pPr>
                <w:r w:rsidRPr="007668BD">
                  <w:rPr>
                    <w:rFonts w:eastAsia="Calibri"/>
                    <w:color w:val="FF0000"/>
                  </w:rPr>
                  <w:t>Enter text</w:t>
                </w:r>
              </w:p>
            </w:tc>
          </w:sdtContent>
        </w:sdt>
        <w:sdt>
          <w:sdtPr>
            <w:rPr>
              <w:rStyle w:val="BodyTextChar"/>
              <w:rFonts w:eastAsia="Calibri"/>
            </w:rPr>
            <w:id w:val="2043553154"/>
            <w:placeholder>
              <w:docPart w:val="B61641A959D3410782AF30603F4AE10E"/>
            </w:placeholder>
            <w:showingPlcHdr/>
          </w:sdtPr>
          <w:sdtEndPr>
            <w:rPr>
              <w:rStyle w:val="DefaultParagraphFont"/>
              <w:noProof w:val="0"/>
              <w:color w:val="FF0000"/>
            </w:rPr>
          </w:sdtEndPr>
          <w:sdtContent>
            <w:tc>
              <w:tcPr>
                <w:tcW w:w="1559" w:type="dxa"/>
              </w:tcPr>
              <w:p w14:paraId="0EA28A2F" w14:textId="1F2D71EA" w:rsidR="003E723F" w:rsidRPr="003E723F" w:rsidRDefault="003203CC" w:rsidP="003E723F">
                <w:pPr>
                  <w:pStyle w:val="BodyText30"/>
                  <w:rPr>
                    <w:rFonts w:eastAsia="Calibri"/>
                    <w:color w:val="FF0000"/>
                  </w:rPr>
                </w:pPr>
                <w:r w:rsidRPr="007668BD">
                  <w:rPr>
                    <w:rFonts w:eastAsia="Calibri"/>
                    <w:color w:val="FF0000"/>
                  </w:rPr>
                  <w:t>Enter text</w:t>
                </w:r>
              </w:p>
            </w:tc>
          </w:sdtContent>
        </w:sdt>
        <w:sdt>
          <w:sdtPr>
            <w:rPr>
              <w:rStyle w:val="BodyTextChar"/>
              <w:rFonts w:eastAsia="Calibri"/>
            </w:rPr>
            <w:id w:val="1992357532"/>
            <w:placeholder>
              <w:docPart w:val="562FEAC6A96A430B8C510A0CA22703A3"/>
            </w:placeholder>
            <w:showingPlcHdr/>
          </w:sdtPr>
          <w:sdtEndPr>
            <w:rPr>
              <w:rStyle w:val="DefaultParagraphFont"/>
              <w:noProof w:val="0"/>
              <w:color w:val="FF0000"/>
            </w:rPr>
          </w:sdtEndPr>
          <w:sdtContent>
            <w:tc>
              <w:tcPr>
                <w:tcW w:w="1842" w:type="dxa"/>
              </w:tcPr>
              <w:p w14:paraId="0C9BF1A3" w14:textId="1A852749" w:rsidR="003E723F" w:rsidRPr="003E723F" w:rsidRDefault="003203CC" w:rsidP="003E723F">
                <w:pPr>
                  <w:pStyle w:val="BodyText30"/>
                  <w:rPr>
                    <w:rFonts w:eastAsia="Calibri"/>
                    <w:color w:val="FF0000"/>
                  </w:rPr>
                </w:pPr>
                <w:r w:rsidRPr="007668BD">
                  <w:rPr>
                    <w:rFonts w:eastAsia="Calibri"/>
                    <w:color w:val="FF0000"/>
                  </w:rPr>
                  <w:t>Enter text</w:t>
                </w:r>
              </w:p>
            </w:tc>
          </w:sdtContent>
        </w:sdt>
        <w:sdt>
          <w:sdtPr>
            <w:rPr>
              <w:rStyle w:val="BodyTextChar"/>
              <w:rFonts w:eastAsia="Calibri"/>
            </w:rPr>
            <w:id w:val="-485401342"/>
            <w:placeholder>
              <w:docPart w:val="369DEAD35389450DB3225BD7D90403BB"/>
            </w:placeholder>
            <w:showingPlcHdr/>
          </w:sdtPr>
          <w:sdtEndPr>
            <w:rPr>
              <w:rStyle w:val="DefaultParagraphFont"/>
              <w:noProof w:val="0"/>
              <w:color w:val="FF0000"/>
            </w:rPr>
          </w:sdtEndPr>
          <w:sdtContent>
            <w:tc>
              <w:tcPr>
                <w:tcW w:w="1134" w:type="dxa"/>
              </w:tcPr>
              <w:p w14:paraId="5591B568" w14:textId="3D9DF50C" w:rsidR="003E723F" w:rsidRPr="003E723F" w:rsidRDefault="003203CC" w:rsidP="003E723F">
                <w:pPr>
                  <w:pStyle w:val="BodyText30"/>
                  <w:rPr>
                    <w:rFonts w:eastAsia="Calibri"/>
                    <w:color w:val="FF0000"/>
                  </w:rPr>
                </w:pPr>
                <w:r w:rsidRPr="007668BD">
                  <w:rPr>
                    <w:rFonts w:eastAsia="Calibri"/>
                    <w:color w:val="FF0000"/>
                  </w:rPr>
                  <w:t>Enter text</w:t>
                </w:r>
              </w:p>
            </w:tc>
          </w:sdtContent>
        </w:sdt>
        <w:sdt>
          <w:sdtPr>
            <w:rPr>
              <w:rStyle w:val="BodyTextChar"/>
              <w:rFonts w:eastAsia="Calibri"/>
            </w:rPr>
            <w:id w:val="-1799369870"/>
            <w:placeholder>
              <w:docPart w:val="B4B2300C6AD7447F863BA5D81FB771E2"/>
            </w:placeholder>
            <w:showingPlcHdr/>
          </w:sdtPr>
          <w:sdtEndPr>
            <w:rPr>
              <w:rStyle w:val="DefaultParagraphFont"/>
              <w:noProof w:val="0"/>
              <w:color w:val="FF0000"/>
            </w:rPr>
          </w:sdtEndPr>
          <w:sdtContent>
            <w:tc>
              <w:tcPr>
                <w:tcW w:w="1418" w:type="dxa"/>
              </w:tcPr>
              <w:p w14:paraId="51E943A7" w14:textId="2244EE3D" w:rsidR="003E723F" w:rsidRPr="003E723F" w:rsidRDefault="003203CC" w:rsidP="003E723F">
                <w:pPr>
                  <w:pStyle w:val="BodyText30"/>
                  <w:rPr>
                    <w:rFonts w:eastAsia="Calibri"/>
                    <w:color w:val="FF0000"/>
                  </w:rPr>
                </w:pPr>
                <w:r w:rsidRPr="007668BD">
                  <w:rPr>
                    <w:rFonts w:eastAsia="Calibri"/>
                    <w:color w:val="FF0000"/>
                  </w:rPr>
                  <w:t>Enter text</w:t>
                </w:r>
              </w:p>
            </w:tc>
          </w:sdtContent>
        </w:sdt>
        <w:sdt>
          <w:sdtPr>
            <w:rPr>
              <w:rStyle w:val="BodyTextChar"/>
              <w:rFonts w:eastAsia="Calibri"/>
            </w:rPr>
            <w:id w:val="-1385407002"/>
            <w:placeholder>
              <w:docPart w:val="5A6AD00FACD84DA28CA645638AD212AD"/>
            </w:placeholder>
            <w:showingPlcHdr/>
          </w:sdtPr>
          <w:sdtEndPr>
            <w:rPr>
              <w:rStyle w:val="DefaultParagraphFont"/>
              <w:noProof w:val="0"/>
              <w:color w:val="FF0000"/>
            </w:rPr>
          </w:sdtEndPr>
          <w:sdtContent>
            <w:tc>
              <w:tcPr>
                <w:tcW w:w="1418" w:type="dxa"/>
              </w:tcPr>
              <w:p w14:paraId="7CD53495" w14:textId="4A522AD4" w:rsidR="003E723F" w:rsidRPr="003E723F" w:rsidRDefault="003203CC" w:rsidP="003E723F">
                <w:pPr>
                  <w:pStyle w:val="BodyText30"/>
                  <w:rPr>
                    <w:rFonts w:eastAsia="Calibri"/>
                    <w:color w:val="FF0000"/>
                  </w:rPr>
                </w:pPr>
                <w:r w:rsidRPr="007668BD">
                  <w:rPr>
                    <w:rFonts w:eastAsia="Calibri"/>
                    <w:color w:val="FF0000"/>
                  </w:rPr>
                  <w:t>Enter text</w:t>
                </w:r>
              </w:p>
            </w:tc>
          </w:sdtContent>
        </w:sdt>
      </w:tr>
      <w:tr w:rsidR="003E723F" w:rsidRPr="00062CB8" w14:paraId="26181B39" w14:textId="77777777" w:rsidTr="00023BC4">
        <w:sdt>
          <w:sdtPr>
            <w:rPr>
              <w:rStyle w:val="BodyTextChar"/>
              <w:rFonts w:eastAsia="Calibri"/>
            </w:rPr>
            <w:id w:val="-550768590"/>
            <w:placeholder>
              <w:docPart w:val="5E2EF709D97A4195A28426D7F7B6E6B6"/>
            </w:placeholder>
            <w:showingPlcHdr/>
          </w:sdtPr>
          <w:sdtEndPr>
            <w:rPr>
              <w:rStyle w:val="DefaultParagraphFont"/>
              <w:noProof w:val="0"/>
              <w:color w:val="FF0000"/>
            </w:rPr>
          </w:sdtEndPr>
          <w:sdtContent>
            <w:tc>
              <w:tcPr>
                <w:tcW w:w="2122" w:type="dxa"/>
              </w:tcPr>
              <w:p w14:paraId="6A7BFA48" w14:textId="0BDBAAF2" w:rsidR="003E723F" w:rsidRPr="003E723F" w:rsidRDefault="003203CC" w:rsidP="003E723F">
                <w:pPr>
                  <w:pStyle w:val="BodyText30"/>
                  <w:rPr>
                    <w:rFonts w:eastAsia="Calibri"/>
                    <w:color w:val="FF0000"/>
                  </w:rPr>
                </w:pPr>
                <w:r w:rsidRPr="007668BD">
                  <w:rPr>
                    <w:rFonts w:eastAsia="Calibri"/>
                    <w:color w:val="FF0000"/>
                  </w:rPr>
                  <w:t>Enter text</w:t>
                </w:r>
              </w:p>
            </w:tc>
          </w:sdtContent>
        </w:sdt>
        <w:sdt>
          <w:sdtPr>
            <w:rPr>
              <w:rStyle w:val="BodyTextChar"/>
              <w:rFonts w:eastAsia="Calibri"/>
            </w:rPr>
            <w:id w:val="-267007268"/>
            <w:placeholder>
              <w:docPart w:val="C7A8FC3FC5A2477485436B087E9574A0"/>
            </w:placeholder>
            <w:showingPlcHdr/>
          </w:sdtPr>
          <w:sdtEndPr>
            <w:rPr>
              <w:rStyle w:val="DefaultParagraphFont"/>
              <w:noProof w:val="0"/>
              <w:color w:val="FF0000"/>
            </w:rPr>
          </w:sdtEndPr>
          <w:sdtContent>
            <w:tc>
              <w:tcPr>
                <w:tcW w:w="1559" w:type="dxa"/>
              </w:tcPr>
              <w:p w14:paraId="313D891A" w14:textId="67278E91" w:rsidR="003E723F" w:rsidRPr="003E723F" w:rsidRDefault="003203CC" w:rsidP="003E723F">
                <w:pPr>
                  <w:pStyle w:val="BodyText30"/>
                  <w:rPr>
                    <w:rFonts w:eastAsia="Calibri"/>
                    <w:color w:val="FF0000"/>
                  </w:rPr>
                </w:pPr>
                <w:r w:rsidRPr="007668BD">
                  <w:rPr>
                    <w:rFonts w:eastAsia="Calibri"/>
                    <w:color w:val="FF0000"/>
                  </w:rPr>
                  <w:t>Enter text</w:t>
                </w:r>
              </w:p>
            </w:tc>
          </w:sdtContent>
        </w:sdt>
        <w:sdt>
          <w:sdtPr>
            <w:rPr>
              <w:rStyle w:val="BodyTextChar"/>
              <w:rFonts w:eastAsia="Calibri"/>
            </w:rPr>
            <w:id w:val="1308587688"/>
            <w:placeholder>
              <w:docPart w:val="56A833D2CE8D4C46931C4F704FAA5AA0"/>
            </w:placeholder>
            <w:showingPlcHdr/>
          </w:sdtPr>
          <w:sdtEndPr>
            <w:rPr>
              <w:rStyle w:val="DefaultParagraphFont"/>
              <w:noProof w:val="0"/>
              <w:color w:val="FF0000"/>
            </w:rPr>
          </w:sdtEndPr>
          <w:sdtContent>
            <w:tc>
              <w:tcPr>
                <w:tcW w:w="1842" w:type="dxa"/>
              </w:tcPr>
              <w:p w14:paraId="20C18855" w14:textId="34A09148" w:rsidR="003E723F" w:rsidRPr="003E723F" w:rsidRDefault="003203CC" w:rsidP="003E723F">
                <w:pPr>
                  <w:pStyle w:val="BodyText30"/>
                  <w:rPr>
                    <w:rFonts w:eastAsia="Calibri"/>
                    <w:color w:val="FF0000"/>
                  </w:rPr>
                </w:pPr>
                <w:r w:rsidRPr="007668BD">
                  <w:rPr>
                    <w:rFonts w:eastAsia="Calibri"/>
                    <w:color w:val="FF0000"/>
                  </w:rPr>
                  <w:t>Enter text</w:t>
                </w:r>
              </w:p>
            </w:tc>
          </w:sdtContent>
        </w:sdt>
        <w:sdt>
          <w:sdtPr>
            <w:rPr>
              <w:rStyle w:val="BodyTextChar"/>
              <w:rFonts w:eastAsia="Calibri"/>
            </w:rPr>
            <w:id w:val="-2065938489"/>
            <w:placeholder>
              <w:docPart w:val="C099CA717B01430F81C3076F997CE10B"/>
            </w:placeholder>
            <w:showingPlcHdr/>
          </w:sdtPr>
          <w:sdtEndPr>
            <w:rPr>
              <w:rStyle w:val="DefaultParagraphFont"/>
              <w:noProof w:val="0"/>
              <w:color w:val="FF0000"/>
            </w:rPr>
          </w:sdtEndPr>
          <w:sdtContent>
            <w:tc>
              <w:tcPr>
                <w:tcW w:w="1134" w:type="dxa"/>
              </w:tcPr>
              <w:p w14:paraId="3B97EF35" w14:textId="79FEC1DD" w:rsidR="003E723F" w:rsidRPr="003E723F" w:rsidRDefault="003203CC" w:rsidP="003E723F">
                <w:pPr>
                  <w:pStyle w:val="BodyText30"/>
                  <w:rPr>
                    <w:rFonts w:eastAsia="Calibri"/>
                    <w:color w:val="FF0000"/>
                  </w:rPr>
                </w:pPr>
                <w:r w:rsidRPr="007668BD">
                  <w:rPr>
                    <w:rFonts w:eastAsia="Calibri"/>
                    <w:color w:val="FF0000"/>
                  </w:rPr>
                  <w:t>Enter text</w:t>
                </w:r>
              </w:p>
            </w:tc>
          </w:sdtContent>
        </w:sdt>
        <w:sdt>
          <w:sdtPr>
            <w:rPr>
              <w:rStyle w:val="BodyTextChar"/>
              <w:rFonts w:eastAsia="Calibri"/>
            </w:rPr>
            <w:id w:val="-293146416"/>
            <w:placeholder>
              <w:docPart w:val="79EA27F2E0EE4E27A457CD73DB113AA4"/>
            </w:placeholder>
            <w:showingPlcHdr/>
          </w:sdtPr>
          <w:sdtEndPr>
            <w:rPr>
              <w:rStyle w:val="DefaultParagraphFont"/>
              <w:noProof w:val="0"/>
              <w:color w:val="FF0000"/>
            </w:rPr>
          </w:sdtEndPr>
          <w:sdtContent>
            <w:tc>
              <w:tcPr>
                <w:tcW w:w="1418" w:type="dxa"/>
              </w:tcPr>
              <w:p w14:paraId="4EC0A549" w14:textId="693EDC69" w:rsidR="003E723F" w:rsidRPr="003E723F" w:rsidRDefault="003203CC" w:rsidP="003E723F">
                <w:pPr>
                  <w:pStyle w:val="BodyText30"/>
                  <w:rPr>
                    <w:rFonts w:eastAsia="Calibri"/>
                    <w:color w:val="FF0000"/>
                  </w:rPr>
                </w:pPr>
                <w:r w:rsidRPr="007668BD">
                  <w:rPr>
                    <w:rFonts w:eastAsia="Calibri"/>
                    <w:color w:val="FF0000"/>
                  </w:rPr>
                  <w:t>Enter text</w:t>
                </w:r>
              </w:p>
            </w:tc>
          </w:sdtContent>
        </w:sdt>
        <w:sdt>
          <w:sdtPr>
            <w:rPr>
              <w:rStyle w:val="BodyTextChar"/>
              <w:rFonts w:eastAsia="Calibri"/>
            </w:rPr>
            <w:id w:val="1287702425"/>
            <w:placeholder>
              <w:docPart w:val="E4A8B9E7EBCC478381DACD09B1DC7FAD"/>
            </w:placeholder>
            <w:showingPlcHdr/>
          </w:sdtPr>
          <w:sdtEndPr>
            <w:rPr>
              <w:rStyle w:val="DefaultParagraphFont"/>
              <w:noProof w:val="0"/>
              <w:color w:val="FF0000"/>
            </w:rPr>
          </w:sdtEndPr>
          <w:sdtContent>
            <w:tc>
              <w:tcPr>
                <w:tcW w:w="1418" w:type="dxa"/>
              </w:tcPr>
              <w:p w14:paraId="4F91C3FA" w14:textId="55909531" w:rsidR="003E723F" w:rsidRPr="003E723F" w:rsidRDefault="003203CC" w:rsidP="003E723F">
                <w:pPr>
                  <w:pStyle w:val="BodyText30"/>
                  <w:rPr>
                    <w:rFonts w:eastAsia="Calibri"/>
                    <w:color w:val="FF0000"/>
                  </w:rPr>
                </w:pPr>
                <w:r w:rsidRPr="007668BD">
                  <w:rPr>
                    <w:rFonts w:eastAsia="Calibri"/>
                    <w:color w:val="FF0000"/>
                  </w:rPr>
                  <w:t>Enter text</w:t>
                </w:r>
              </w:p>
            </w:tc>
          </w:sdtContent>
        </w:sdt>
      </w:tr>
      <w:tr w:rsidR="003E723F" w:rsidRPr="00062CB8" w14:paraId="1C5D7E55" w14:textId="77777777" w:rsidTr="00023BC4">
        <w:sdt>
          <w:sdtPr>
            <w:rPr>
              <w:rStyle w:val="BodyTextChar"/>
              <w:rFonts w:eastAsia="Calibri"/>
            </w:rPr>
            <w:id w:val="-1683895014"/>
            <w:placeholder>
              <w:docPart w:val="DF5524D71CF14CFCA0579BB98552CD35"/>
            </w:placeholder>
            <w:showingPlcHdr/>
          </w:sdtPr>
          <w:sdtEndPr>
            <w:rPr>
              <w:rStyle w:val="DefaultParagraphFont"/>
              <w:noProof w:val="0"/>
              <w:color w:val="FF0000"/>
            </w:rPr>
          </w:sdtEndPr>
          <w:sdtContent>
            <w:tc>
              <w:tcPr>
                <w:tcW w:w="2122" w:type="dxa"/>
              </w:tcPr>
              <w:p w14:paraId="05D9258A" w14:textId="5E5D9CD5" w:rsidR="003E723F" w:rsidRPr="003E723F" w:rsidRDefault="003203CC" w:rsidP="003E723F">
                <w:pPr>
                  <w:pStyle w:val="BodyText30"/>
                  <w:rPr>
                    <w:rFonts w:eastAsia="Calibri"/>
                    <w:color w:val="FF0000"/>
                  </w:rPr>
                </w:pPr>
                <w:r w:rsidRPr="007668BD">
                  <w:rPr>
                    <w:rFonts w:eastAsia="Calibri"/>
                    <w:color w:val="FF0000"/>
                  </w:rPr>
                  <w:t>Enter text</w:t>
                </w:r>
              </w:p>
            </w:tc>
          </w:sdtContent>
        </w:sdt>
        <w:sdt>
          <w:sdtPr>
            <w:rPr>
              <w:rStyle w:val="BodyTextChar"/>
              <w:rFonts w:eastAsia="Calibri"/>
            </w:rPr>
            <w:id w:val="-1752729565"/>
            <w:placeholder>
              <w:docPart w:val="445B8705599C40B4AE535C0CA52FE247"/>
            </w:placeholder>
            <w:showingPlcHdr/>
          </w:sdtPr>
          <w:sdtEndPr>
            <w:rPr>
              <w:rStyle w:val="DefaultParagraphFont"/>
              <w:noProof w:val="0"/>
              <w:color w:val="FF0000"/>
            </w:rPr>
          </w:sdtEndPr>
          <w:sdtContent>
            <w:tc>
              <w:tcPr>
                <w:tcW w:w="1559" w:type="dxa"/>
              </w:tcPr>
              <w:p w14:paraId="7681CBB6" w14:textId="1CFA8491" w:rsidR="003E723F" w:rsidRPr="003E723F" w:rsidRDefault="003203CC" w:rsidP="003E723F">
                <w:pPr>
                  <w:pStyle w:val="BodyText30"/>
                  <w:rPr>
                    <w:rFonts w:eastAsia="Calibri"/>
                    <w:color w:val="FF0000"/>
                  </w:rPr>
                </w:pPr>
                <w:r w:rsidRPr="007668BD">
                  <w:rPr>
                    <w:rFonts w:eastAsia="Calibri"/>
                    <w:color w:val="FF0000"/>
                  </w:rPr>
                  <w:t>Enter text</w:t>
                </w:r>
              </w:p>
            </w:tc>
          </w:sdtContent>
        </w:sdt>
        <w:sdt>
          <w:sdtPr>
            <w:rPr>
              <w:rStyle w:val="BodyTextChar"/>
              <w:rFonts w:eastAsia="Calibri"/>
            </w:rPr>
            <w:id w:val="-1025939962"/>
            <w:placeholder>
              <w:docPart w:val="DE9E75A696F948C28CF2EFF1CC3902E3"/>
            </w:placeholder>
            <w:showingPlcHdr/>
          </w:sdtPr>
          <w:sdtEndPr>
            <w:rPr>
              <w:rStyle w:val="DefaultParagraphFont"/>
              <w:noProof w:val="0"/>
              <w:color w:val="FF0000"/>
            </w:rPr>
          </w:sdtEndPr>
          <w:sdtContent>
            <w:tc>
              <w:tcPr>
                <w:tcW w:w="1842" w:type="dxa"/>
              </w:tcPr>
              <w:p w14:paraId="6C71083D" w14:textId="1E460913" w:rsidR="003E723F" w:rsidRPr="003E723F" w:rsidRDefault="003203CC" w:rsidP="003E723F">
                <w:pPr>
                  <w:pStyle w:val="BodyText30"/>
                  <w:rPr>
                    <w:rFonts w:eastAsia="Calibri"/>
                    <w:color w:val="FF0000"/>
                  </w:rPr>
                </w:pPr>
                <w:r w:rsidRPr="007668BD">
                  <w:rPr>
                    <w:rFonts w:eastAsia="Calibri"/>
                    <w:color w:val="FF0000"/>
                  </w:rPr>
                  <w:t>Enter text</w:t>
                </w:r>
              </w:p>
            </w:tc>
          </w:sdtContent>
        </w:sdt>
        <w:sdt>
          <w:sdtPr>
            <w:rPr>
              <w:rStyle w:val="BodyTextChar"/>
              <w:rFonts w:eastAsia="Calibri"/>
            </w:rPr>
            <w:id w:val="-1846008302"/>
            <w:placeholder>
              <w:docPart w:val="9E5BEF7033B8423C869D02A684598F89"/>
            </w:placeholder>
            <w:showingPlcHdr/>
          </w:sdtPr>
          <w:sdtEndPr>
            <w:rPr>
              <w:rStyle w:val="DefaultParagraphFont"/>
              <w:noProof w:val="0"/>
              <w:color w:val="FF0000"/>
            </w:rPr>
          </w:sdtEndPr>
          <w:sdtContent>
            <w:tc>
              <w:tcPr>
                <w:tcW w:w="1134" w:type="dxa"/>
              </w:tcPr>
              <w:p w14:paraId="47560791" w14:textId="6309325A" w:rsidR="003E723F" w:rsidRPr="003E723F" w:rsidRDefault="003203CC" w:rsidP="003E723F">
                <w:pPr>
                  <w:pStyle w:val="BodyText30"/>
                  <w:rPr>
                    <w:rFonts w:eastAsia="Calibri"/>
                    <w:color w:val="FF0000"/>
                  </w:rPr>
                </w:pPr>
                <w:r w:rsidRPr="007668BD">
                  <w:rPr>
                    <w:rFonts w:eastAsia="Calibri"/>
                    <w:color w:val="FF0000"/>
                  </w:rPr>
                  <w:t>Enter text</w:t>
                </w:r>
              </w:p>
            </w:tc>
          </w:sdtContent>
        </w:sdt>
        <w:sdt>
          <w:sdtPr>
            <w:rPr>
              <w:rStyle w:val="BodyTextChar"/>
              <w:rFonts w:eastAsia="Calibri"/>
            </w:rPr>
            <w:id w:val="-980378412"/>
            <w:placeholder>
              <w:docPart w:val="FF955EA789E6463FB4757948BA26D224"/>
            </w:placeholder>
            <w:showingPlcHdr/>
          </w:sdtPr>
          <w:sdtEndPr>
            <w:rPr>
              <w:rStyle w:val="DefaultParagraphFont"/>
              <w:noProof w:val="0"/>
              <w:color w:val="FF0000"/>
            </w:rPr>
          </w:sdtEndPr>
          <w:sdtContent>
            <w:tc>
              <w:tcPr>
                <w:tcW w:w="1418" w:type="dxa"/>
              </w:tcPr>
              <w:p w14:paraId="4A6D25CF" w14:textId="6BCA0393" w:rsidR="003E723F" w:rsidRPr="003E723F" w:rsidRDefault="003203CC" w:rsidP="003E723F">
                <w:pPr>
                  <w:pStyle w:val="BodyText30"/>
                  <w:rPr>
                    <w:rFonts w:eastAsia="Calibri"/>
                    <w:color w:val="FF0000"/>
                  </w:rPr>
                </w:pPr>
                <w:r w:rsidRPr="007668BD">
                  <w:rPr>
                    <w:rFonts w:eastAsia="Calibri"/>
                    <w:color w:val="FF0000"/>
                  </w:rPr>
                  <w:t>Enter text</w:t>
                </w:r>
              </w:p>
            </w:tc>
          </w:sdtContent>
        </w:sdt>
        <w:sdt>
          <w:sdtPr>
            <w:rPr>
              <w:rStyle w:val="BodyTextChar"/>
              <w:rFonts w:eastAsia="Calibri"/>
            </w:rPr>
            <w:id w:val="-1070347797"/>
            <w:placeholder>
              <w:docPart w:val="EF57E3913AE34E88B6D3E174CD39990A"/>
            </w:placeholder>
            <w:showingPlcHdr/>
          </w:sdtPr>
          <w:sdtEndPr>
            <w:rPr>
              <w:rStyle w:val="DefaultParagraphFont"/>
              <w:noProof w:val="0"/>
              <w:color w:val="FF0000"/>
            </w:rPr>
          </w:sdtEndPr>
          <w:sdtContent>
            <w:tc>
              <w:tcPr>
                <w:tcW w:w="1418" w:type="dxa"/>
              </w:tcPr>
              <w:p w14:paraId="585051C3" w14:textId="525728A7" w:rsidR="003E723F" w:rsidRPr="003E723F" w:rsidRDefault="003203CC" w:rsidP="003E723F">
                <w:pPr>
                  <w:pStyle w:val="BodyText30"/>
                  <w:rPr>
                    <w:rFonts w:eastAsia="Calibri"/>
                    <w:color w:val="FF0000"/>
                  </w:rPr>
                </w:pPr>
                <w:r w:rsidRPr="007668BD">
                  <w:rPr>
                    <w:rFonts w:eastAsia="Calibri"/>
                    <w:color w:val="FF0000"/>
                  </w:rPr>
                  <w:t>Enter text</w:t>
                </w:r>
              </w:p>
            </w:tc>
          </w:sdtContent>
        </w:sdt>
      </w:tr>
      <w:tr w:rsidR="003E723F" w:rsidRPr="00062CB8" w14:paraId="75E8300F" w14:textId="77777777" w:rsidTr="00023BC4">
        <w:sdt>
          <w:sdtPr>
            <w:rPr>
              <w:rStyle w:val="BodyTextChar"/>
              <w:rFonts w:eastAsia="Calibri"/>
            </w:rPr>
            <w:id w:val="1821376347"/>
            <w:placeholder>
              <w:docPart w:val="6BC923392C71421982C1B5CC71CEE3D5"/>
            </w:placeholder>
            <w:showingPlcHdr/>
          </w:sdtPr>
          <w:sdtEndPr>
            <w:rPr>
              <w:rStyle w:val="DefaultParagraphFont"/>
              <w:noProof w:val="0"/>
              <w:color w:val="FF0000"/>
            </w:rPr>
          </w:sdtEndPr>
          <w:sdtContent>
            <w:tc>
              <w:tcPr>
                <w:tcW w:w="2122" w:type="dxa"/>
              </w:tcPr>
              <w:p w14:paraId="49C44A36" w14:textId="5E571928" w:rsidR="003E723F" w:rsidRPr="003E723F" w:rsidRDefault="003203CC" w:rsidP="003E723F">
                <w:pPr>
                  <w:pStyle w:val="BodyText30"/>
                  <w:rPr>
                    <w:rFonts w:eastAsia="Calibri"/>
                    <w:color w:val="FF0000"/>
                  </w:rPr>
                </w:pPr>
                <w:r w:rsidRPr="007668BD">
                  <w:rPr>
                    <w:rFonts w:eastAsia="Calibri"/>
                    <w:color w:val="FF0000"/>
                  </w:rPr>
                  <w:t>Enter text</w:t>
                </w:r>
              </w:p>
            </w:tc>
          </w:sdtContent>
        </w:sdt>
        <w:sdt>
          <w:sdtPr>
            <w:rPr>
              <w:rStyle w:val="BodyTextChar"/>
              <w:rFonts w:eastAsia="Calibri"/>
            </w:rPr>
            <w:id w:val="1426157341"/>
            <w:placeholder>
              <w:docPart w:val="798842567FDE4C8FA3DBFE6BF88DFAB3"/>
            </w:placeholder>
            <w:showingPlcHdr/>
          </w:sdtPr>
          <w:sdtEndPr>
            <w:rPr>
              <w:rStyle w:val="DefaultParagraphFont"/>
              <w:noProof w:val="0"/>
              <w:color w:val="FF0000"/>
            </w:rPr>
          </w:sdtEndPr>
          <w:sdtContent>
            <w:tc>
              <w:tcPr>
                <w:tcW w:w="1559" w:type="dxa"/>
              </w:tcPr>
              <w:p w14:paraId="0A5FD076" w14:textId="7C7D6337" w:rsidR="003E723F" w:rsidRPr="003E723F" w:rsidRDefault="003203CC" w:rsidP="003E723F">
                <w:pPr>
                  <w:pStyle w:val="BodyText30"/>
                  <w:rPr>
                    <w:rFonts w:eastAsia="Calibri"/>
                    <w:color w:val="FF0000"/>
                  </w:rPr>
                </w:pPr>
                <w:r w:rsidRPr="007668BD">
                  <w:rPr>
                    <w:rFonts w:eastAsia="Calibri"/>
                    <w:color w:val="FF0000"/>
                  </w:rPr>
                  <w:t>Enter text</w:t>
                </w:r>
              </w:p>
            </w:tc>
          </w:sdtContent>
        </w:sdt>
        <w:sdt>
          <w:sdtPr>
            <w:rPr>
              <w:rStyle w:val="BodyTextChar"/>
              <w:rFonts w:eastAsia="Calibri"/>
            </w:rPr>
            <w:id w:val="1829090797"/>
            <w:placeholder>
              <w:docPart w:val="9A1925B915364AFC93956D8242766BD6"/>
            </w:placeholder>
            <w:showingPlcHdr/>
          </w:sdtPr>
          <w:sdtEndPr>
            <w:rPr>
              <w:rStyle w:val="DefaultParagraphFont"/>
              <w:noProof w:val="0"/>
              <w:color w:val="FF0000"/>
            </w:rPr>
          </w:sdtEndPr>
          <w:sdtContent>
            <w:tc>
              <w:tcPr>
                <w:tcW w:w="1842" w:type="dxa"/>
              </w:tcPr>
              <w:p w14:paraId="18CD065A" w14:textId="547EF02C" w:rsidR="003E723F" w:rsidRPr="003E723F" w:rsidRDefault="003203CC" w:rsidP="003E723F">
                <w:pPr>
                  <w:pStyle w:val="BodyText30"/>
                  <w:rPr>
                    <w:rFonts w:eastAsia="Calibri"/>
                    <w:color w:val="FF0000"/>
                  </w:rPr>
                </w:pPr>
                <w:r w:rsidRPr="007668BD">
                  <w:rPr>
                    <w:rFonts w:eastAsia="Calibri"/>
                    <w:color w:val="FF0000"/>
                  </w:rPr>
                  <w:t>Enter text</w:t>
                </w:r>
              </w:p>
            </w:tc>
          </w:sdtContent>
        </w:sdt>
        <w:sdt>
          <w:sdtPr>
            <w:rPr>
              <w:rStyle w:val="BodyTextChar"/>
              <w:rFonts w:eastAsia="Calibri"/>
            </w:rPr>
            <w:id w:val="-376475642"/>
            <w:placeholder>
              <w:docPart w:val="2D8478AA7B0F429288102437ECE1E127"/>
            </w:placeholder>
            <w:showingPlcHdr/>
          </w:sdtPr>
          <w:sdtEndPr>
            <w:rPr>
              <w:rStyle w:val="DefaultParagraphFont"/>
              <w:noProof w:val="0"/>
              <w:color w:val="FF0000"/>
            </w:rPr>
          </w:sdtEndPr>
          <w:sdtContent>
            <w:tc>
              <w:tcPr>
                <w:tcW w:w="1134" w:type="dxa"/>
              </w:tcPr>
              <w:p w14:paraId="0C79691D" w14:textId="6FFF4AC7" w:rsidR="003E723F" w:rsidRPr="003E723F" w:rsidRDefault="003203CC" w:rsidP="003E723F">
                <w:pPr>
                  <w:pStyle w:val="BodyText30"/>
                  <w:rPr>
                    <w:rFonts w:eastAsia="Calibri"/>
                    <w:color w:val="FF0000"/>
                  </w:rPr>
                </w:pPr>
                <w:r w:rsidRPr="007668BD">
                  <w:rPr>
                    <w:rFonts w:eastAsia="Calibri"/>
                    <w:color w:val="FF0000"/>
                  </w:rPr>
                  <w:t>Enter text</w:t>
                </w:r>
              </w:p>
            </w:tc>
          </w:sdtContent>
        </w:sdt>
        <w:sdt>
          <w:sdtPr>
            <w:rPr>
              <w:rStyle w:val="BodyTextChar"/>
              <w:rFonts w:eastAsia="Calibri"/>
            </w:rPr>
            <w:id w:val="-112754853"/>
            <w:placeholder>
              <w:docPart w:val="F7CF42612AF44F6AA191F4E77EEB4FD5"/>
            </w:placeholder>
            <w:showingPlcHdr/>
          </w:sdtPr>
          <w:sdtEndPr>
            <w:rPr>
              <w:rStyle w:val="DefaultParagraphFont"/>
              <w:noProof w:val="0"/>
              <w:color w:val="FF0000"/>
            </w:rPr>
          </w:sdtEndPr>
          <w:sdtContent>
            <w:tc>
              <w:tcPr>
                <w:tcW w:w="1418" w:type="dxa"/>
              </w:tcPr>
              <w:p w14:paraId="28C23CC7" w14:textId="192EAB93" w:rsidR="003E723F" w:rsidRPr="003E723F" w:rsidRDefault="003203CC" w:rsidP="003E723F">
                <w:pPr>
                  <w:pStyle w:val="BodyText30"/>
                  <w:rPr>
                    <w:rFonts w:eastAsia="Calibri"/>
                    <w:color w:val="FF0000"/>
                  </w:rPr>
                </w:pPr>
                <w:r w:rsidRPr="007668BD">
                  <w:rPr>
                    <w:rFonts w:eastAsia="Calibri"/>
                    <w:color w:val="FF0000"/>
                  </w:rPr>
                  <w:t>Enter text</w:t>
                </w:r>
              </w:p>
            </w:tc>
          </w:sdtContent>
        </w:sdt>
        <w:sdt>
          <w:sdtPr>
            <w:rPr>
              <w:rStyle w:val="BodyTextChar"/>
              <w:rFonts w:eastAsia="Calibri"/>
            </w:rPr>
            <w:id w:val="-1607726423"/>
            <w:placeholder>
              <w:docPart w:val="F83558F65B8F481EACDC8E5E49C59C53"/>
            </w:placeholder>
            <w:showingPlcHdr/>
          </w:sdtPr>
          <w:sdtEndPr>
            <w:rPr>
              <w:rStyle w:val="DefaultParagraphFont"/>
              <w:noProof w:val="0"/>
              <w:color w:val="FF0000"/>
            </w:rPr>
          </w:sdtEndPr>
          <w:sdtContent>
            <w:tc>
              <w:tcPr>
                <w:tcW w:w="1418" w:type="dxa"/>
              </w:tcPr>
              <w:p w14:paraId="3EA25D75" w14:textId="281AF58A" w:rsidR="003E723F" w:rsidRPr="003E723F" w:rsidRDefault="003203CC" w:rsidP="003E723F">
                <w:pPr>
                  <w:pStyle w:val="BodyText30"/>
                  <w:rPr>
                    <w:rFonts w:eastAsia="Calibri"/>
                    <w:color w:val="FF0000"/>
                  </w:rPr>
                </w:pPr>
                <w:r w:rsidRPr="007668BD">
                  <w:rPr>
                    <w:rFonts w:eastAsia="Calibri"/>
                    <w:color w:val="FF0000"/>
                  </w:rPr>
                  <w:t>Enter text</w:t>
                </w:r>
              </w:p>
            </w:tc>
          </w:sdtContent>
        </w:sdt>
      </w:tr>
      <w:tr w:rsidR="003E723F" w:rsidRPr="00062CB8" w14:paraId="6F0EB11E" w14:textId="77777777" w:rsidTr="00023BC4">
        <w:sdt>
          <w:sdtPr>
            <w:rPr>
              <w:rStyle w:val="BodyTextChar"/>
              <w:rFonts w:eastAsia="Calibri"/>
            </w:rPr>
            <w:id w:val="-725615864"/>
            <w:placeholder>
              <w:docPart w:val="8EEA9BC248034A06B1216AA995C50AAA"/>
            </w:placeholder>
            <w:showingPlcHdr/>
          </w:sdtPr>
          <w:sdtEndPr>
            <w:rPr>
              <w:rStyle w:val="DefaultParagraphFont"/>
              <w:noProof w:val="0"/>
              <w:color w:val="FF0000"/>
            </w:rPr>
          </w:sdtEndPr>
          <w:sdtContent>
            <w:tc>
              <w:tcPr>
                <w:tcW w:w="2122" w:type="dxa"/>
              </w:tcPr>
              <w:p w14:paraId="6788B87E" w14:textId="714B5FD1" w:rsidR="003E723F" w:rsidRPr="003E723F" w:rsidRDefault="003203CC" w:rsidP="003E723F">
                <w:pPr>
                  <w:pStyle w:val="BodyText30"/>
                  <w:rPr>
                    <w:rFonts w:eastAsia="Calibri"/>
                    <w:color w:val="FF0000"/>
                  </w:rPr>
                </w:pPr>
                <w:r w:rsidRPr="007668BD">
                  <w:rPr>
                    <w:rFonts w:eastAsia="Calibri"/>
                    <w:color w:val="FF0000"/>
                  </w:rPr>
                  <w:t>Enter text</w:t>
                </w:r>
              </w:p>
            </w:tc>
          </w:sdtContent>
        </w:sdt>
        <w:sdt>
          <w:sdtPr>
            <w:rPr>
              <w:rStyle w:val="BodyTextChar"/>
              <w:rFonts w:eastAsia="Calibri"/>
            </w:rPr>
            <w:id w:val="-1368681544"/>
            <w:placeholder>
              <w:docPart w:val="8E508A85FA9C4EFC92523BE31CFFD0F1"/>
            </w:placeholder>
            <w:showingPlcHdr/>
          </w:sdtPr>
          <w:sdtEndPr>
            <w:rPr>
              <w:rStyle w:val="DefaultParagraphFont"/>
              <w:noProof w:val="0"/>
              <w:color w:val="FF0000"/>
            </w:rPr>
          </w:sdtEndPr>
          <w:sdtContent>
            <w:tc>
              <w:tcPr>
                <w:tcW w:w="1559" w:type="dxa"/>
              </w:tcPr>
              <w:p w14:paraId="031A9C29" w14:textId="2C34CC4B" w:rsidR="003E723F" w:rsidRPr="003E723F" w:rsidRDefault="003203CC" w:rsidP="003E723F">
                <w:pPr>
                  <w:pStyle w:val="BodyText30"/>
                  <w:rPr>
                    <w:rFonts w:eastAsia="Calibri"/>
                    <w:color w:val="FF0000"/>
                  </w:rPr>
                </w:pPr>
                <w:r w:rsidRPr="007668BD">
                  <w:rPr>
                    <w:rFonts w:eastAsia="Calibri"/>
                    <w:color w:val="FF0000"/>
                  </w:rPr>
                  <w:t>Enter text</w:t>
                </w:r>
              </w:p>
            </w:tc>
          </w:sdtContent>
        </w:sdt>
        <w:sdt>
          <w:sdtPr>
            <w:rPr>
              <w:rStyle w:val="BodyTextChar"/>
              <w:rFonts w:eastAsia="Calibri"/>
            </w:rPr>
            <w:id w:val="147028347"/>
            <w:placeholder>
              <w:docPart w:val="A37BA675BD254278822AF93E448F0C9E"/>
            </w:placeholder>
            <w:showingPlcHdr/>
          </w:sdtPr>
          <w:sdtEndPr>
            <w:rPr>
              <w:rStyle w:val="DefaultParagraphFont"/>
              <w:noProof w:val="0"/>
              <w:color w:val="FF0000"/>
            </w:rPr>
          </w:sdtEndPr>
          <w:sdtContent>
            <w:tc>
              <w:tcPr>
                <w:tcW w:w="1842" w:type="dxa"/>
              </w:tcPr>
              <w:p w14:paraId="2EE570F7" w14:textId="5FD74297" w:rsidR="003E723F" w:rsidRPr="003E723F" w:rsidRDefault="003203CC" w:rsidP="003E723F">
                <w:pPr>
                  <w:pStyle w:val="BodyText30"/>
                  <w:rPr>
                    <w:rFonts w:eastAsia="Calibri"/>
                    <w:color w:val="FF0000"/>
                  </w:rPr>
                </w:pPr>
                <w:r w:rsidRPr="007668BD">
                  <w:rPr>
                    <w:rFonts w:eastAsia="Calibri"/>
                    <w:color w:val="FF0000"/>
                  </w:rPr>
                  <w:t>Enter text</w:t>
                </w:r>
              </w:p>
            </w:tc>
          </w:sdtContent>
        </w:sdt>
        <w:sdt>
          <w:sdtPr>
            <w:rPr>
              <w:rStyle w:val="BodyTextChar"/>
              <w:rFonts w:eastAsia="Calibri"/>
            </w:rPr>
            <w:id w:val="1214854023"/>
            <w:placeholder>
              <w:docPart w:val="2B0D29B820B34EE0A4571662807360C9"/>
            </w:placeholder>
            <w:showingPlcHdr/>
          </w:sdtPr>
          <w:sdtEndPr>
            <w:rPr>
              <w:rStyle w:val="DefaultParagraphFont"/>
              <w:noProof w:val="0"/>
              <w:color w:val="FF0000"/>
            </w:rPr>
          </w:sdtEndPr>
          <w:sdtContent>
            <w:tc>
              <w:tcPr>
                <w:tcW w:w="1134" w:type="dxa"/>
              </w:tcPr>
              <w:p w14:paraId="332B83AF" w14:textId="01D7C84F" w:rsidR="003E723F" w:rsidRPr="003E723F" w:rsidRDefault="003203CC" w:rsidP="003E723F">
                <w:pPr>
                  <w:pStyle w:val="BodyText30"/>
                  <w:rPr>
                    <w:rFonts w:eastAsia="Calibri"/>
                    <w:color w:val="FF0000"/>
                  </w:rPr>
                </w:pPr>
                <w:r w:rsidRPr="007668BD">
                  <w:rPr>
                    <w:rFonts w:eastAsia="Calibri"/>
                    <w:color w:val="FF0000"/>
                  </w:rPr>
                  <w:t>Enter text</w:t>
                </w:r>
              </w:p>
            </w:tc>
          </w:sdtContent>
        </w:sdt>
        <w:sdt>
          <w:sdtPr>
            <w:rPr>
              <w:rStyle w:val="BodyTextChar"/>
              <w:rFonts w:eastAsia="Calibri"/>
            </w:rPr>
            <w:id w:val="-449697034"/>
            <w:placeholder>
              <w:docPart w:val="655770E40FD345B49B8A6033245948DA"/>
            </w:placeholder>
            <w:showingPlcHdr/>
          </w:sdtPr>
          <w:sdtEndPr>
            <w:rPr>
              <w:rStyle w:val="DefaultParagraphFont"/>
              <w:noProof w:val="0"/>
              <w:color w:val="FF0000"/>
            </w:rPr>
          </w:sdtEndPr>
          <w:sdtContent>
            <w:tc>
              <w:tcPr>
                <w:tcW w:w="1418" w:type="dxa"/>
              </w:tcPr>
              <w:p w14:paraId="276793C9" w14:textId="3F5C54BC" w:rsidR="003E723F" w:rsidRPr="003E723F" w:rsidRDefault="003203CC" w:rsidP="003E723F">
                <w:pPr>
                  <w:pStyle w:val="BodyText30"/>
                  <w:rPr>
                    <w:rFonts w:eastAsia="Calibri"/>
                    <w:color w:val="FF0000"/>
                  </w:rPr>
                </w:pPr>
                <w:r w:rsidRPr="007668BD">
                  <w:rPr>
                    <w:rFonts w:eastAsia="Calibri"/>
                    <w:color w:val="FF0000"/>
                  </w:rPr>
                  <w:t>Enter text</w:t>
                </w:r>
              </w:p>
            </w:tc>
          </w:sdtContent>
        </w:sdt>
        <w:sdt>
          <w:sdtPr>
            <w:rPr>
              <w:rStyle w:val="BodyTextChar"/>
              <w:rFonts w:eastAsia="Calibri"/>
            </w:rPr>
            <w:id w:val="638621094"/>
            <w:placeholder>
              <w:docPart w:val="CC69266917DB4F32BDDEE4CBF01E129A"/>
            </w:placeholder>
            <w:showingPlcHdr/>
          </w:sdtPr>
          <w:sdtEndPr>
            <w:rPr>
              <w:rStyle w:val="DefaultParagraphFont"/>
              <w:noProof w:val="0"/>
              <w:color w:val="FF0000"/>
            </w:rPr>
          </w:sdtEndPr>
          <w:sdtContent>
            <w:tc>
              <w:tcPr>
                <w:tcW w:w="1418" w:type="dxa"/>
              </w:tcPr>
              <w:p w14:paraId="4B9D5D3C" w14:textId="2CE7779D" w:rsidR="003E723F" w:rsidRPr="003E723F" w:rsidRDefault="003203CC" w:rsidP="003E723F">
                <w:pPr>
                  <w:pStyle w:val="BodyText30"/>
                  <w:rPr>
                    <w:rFonts w:eastAsia="Calibri"/>
                    <w:color w:val="FF0000"/>
                  </w:rPr>
                </w:pPr>
                <w:r w:rsidRPr="007668BD">
                  <w:rPr>
                    <w:rFonts w:eastAsia="Calibri"/>
                    <w:color w:val="FF0000"/>
                  </w:rPr>
                  <w:t>Enter text</w:t>
                </w:r>
              </w:p>
            </w:tc>
          </w:sdtContent>
        </w:sdt>
      </w:tr>
      <w:tr w:rsidR="003E723F" w:rsidRPr="00062CB8" w14:paraId="787AC8AB" w14:textId="77777777" w:rsidTr="00023BC4">
        <w:sdt>
          <w:sdtPr>
            <w:rPr>
              <w:rStyle w:val="BodyTextChar"/>
              <w:rFonts w:eastAsia="Calibri"/>
            </w:rPr>
            <w:id w:val="44965011"/>
            <w:placeholder>
              <w:docPart w:val="AC041038BE944A5ABECA8F6861EE0894"/>
            </w:placeholder>
            <w:showingPlcHdr/>
          </w:sdtPr>
          <w:sdtEndPr>
            <w:rPr>
              <w:rStyle w:val="DefaultParagraphFont"/>
              <w:noProof w:val="0"/>
              <w:color w:val="FF0000"/>
            </w:rPr>
          </w:sdtEndPr>
          <w:sdtContent>
            <w:tc>
              <w:tcPr>
                <w:tcW w:w="2122" w:type="dxa"/>
                <w:tcBorders>
                  <w:bottom w:val="single" w:sz="4" w:space="0" w:color="auto"/>
                </w:tcBorders>
              </w:tcPr>
              <w:p w14:paraId="21ADC270" w14:textId="3FDF7B52" w:rsidR="003E723F" w:rsidRPr="003E723F" w:rsidRDefault="003203CC" w:rsidP="003E723F">
                <w:pPr>
                  <w:pStyle w:val="BodyText30"/>
                  <w:rPr>
                    <w:rFonts w:eastAsia="Calibri"/>
                    <w:color w:val="FF0000"/>
                  </w:rPr>
                </w:pPr>
                <w:r w:rsidRPr="007668BD">
                  <w:rPr>
                    <w:rFonts w:eastAsia="Calibri"/>
                    <w:color w:val="FF0000"/>
                  </w:rPr>
                  <w:t>Enter text</w:t>
                </w:r>
              </w:p>
            </w:tc>
          </w:sdtContent>
        </w:sdt>
        <w:sdt>
          <w:sdtPr>
            <w:rPr>
              <w:rStyle w:val="BodyTextChar"/>
              <w:rFonts w:eastAsia="Calibri"/>
            </w:rPr>
            <w:id w:val="1126497960"/>
            <w:placeholder>
              <w:docPart w:val="E58CC7C534424ADB971279E639501455"/>
            </w:placeholder>
            <w:showingPlcHdr/>
          </w:sdtPr>
          <w:sdtEndPr>
            <w:rPr>
              <w:rStyle w:val="DefaultParagraphFont"/>
              <w:noProof w:val="0"/>
              <w:color w:val="FF0000"/>
            </w:rPr>
          </w:sdtEndPr>
          <w:sdtContent>
            <w:tc>
              <w:tcPr>
                <w:tcW w:w="1559" w:type="dxa"/>
                <w:tcBorders>
                  <w:bottom w:val="single" w:sz="4" w:space="0" w:color="auto"/>
                </w:tcBorders>
              </w:tcPr>
              <w:p w14:paraId="220903F4" w14:textId="717A9149" w:rsidR="003E723F" w:rsidRPr="003E723F" w:rsidRDefault="003203CC" w:rsidP="003E723F">
                <w:pPr>
                  <w:pStyle w:val="BodyText30"/>
                  <w:rPr>
                    <w:rFonts w:eastAsia="Calibri"/>
                    <w:color w:val="FF0000"/>
                  </w:rPr>
                </w:pPr>
                <w:r w:rsidRPr="007668BD">
                  <w:rPr>
                    <w:rFonts w:eastAsia="Calibri"/>
                    <w:color w:val="FF0000"/>
                  </w:rPr>
                  <w:t>Enter text</w:t>
                </w:r>
              </w:p>
            </w:tc>
          </w:sdtContent>
        </w:sdt>
        <w:sdt>
          <w:sdtPr>
            <w:rPr>
              <w:rStyle w:val="BodyTextChar"/>
              <w:rFonts w:eastAsia="Calibri"/>
            </w:rPr>
            <w:id w:val="629983577"/>
            <w:placeholder>
              <w:docPart w:val="4AB3DF3D8F474B81BA5CBB205AD62C83"/>
            </w:placeholder>
            <w:showingPlcHdr/>
          </w:sdtPr>
          <w:sdtEndPr>
            <w:rPr>
              <w:rStyle w:val="DefaultParagraphFont"/>
              <w:noProof w:val="0"/>
              <w:color w:val="FF0000"/>
            </w:rPr>
          </w:sdtEndPr>
          <w:sdtContent>
            <w:tc>
              <w:tcPr>
                <w:tcW w:w="1842" w:type="dxa"/>
                <w:tcBorders>
                  <w:bottom w:val="single" w:sz="4" w:space="0" w:color="auto"/>
                </w:tcBorders>
              </w:tcPr>
              <w:p w14:paraId="4EE96322" w14:textId="6ABD3A11" w:rsidR="003E723F" w:rsidRPr="003E723F" w:rsidRDefault="003203CC" w:rsidP="003E723F">
                <w:pPr>
                  <w:pStyle w:val="BodyText30"/>
                  <w:rPr>
                    <w:rFonts w:eastAsia="Calibri"/>
                    <w:color w:val="FF0000"/>
                  </w:rPr>
                </w:pPr>
                <w:r w:rsidRPr="007668BD">
                  <w:rPr>
                    <w:rFonts w:eastAsia="Calibri"/>
                    <w:color w:val="FF0000"/>
                  </w:rPr>
                  <w:t>Enter text</w:t>
                </w:r>
              </w:p>
            </w:tc>
          </w:sdtContent>
        </w:sdt>
        <w:sdt>
          <w:sdtPr>
            <w:rPr>
              <w:rStyle w:val="BodyTextChar"/>
              <w:rFonts w:eastAsia="Calibri"/>
            </w:rPr>
            <w:id w:val="210389857"/>
            <w:placeholder>
              <w:docPart w:val="0D29000735FF4169AAB64C1960C91E5F"/>
            </w:placeholder>
            <w:showingPlcHdr/>
          </w:sdtPr>
          <w:sdtEndPr>
            <w:rPr>
              <w:rStyle w:val="DefaultParagraphFont"/>
              <w:noProof w:val="0"/>
              <w:color w:val="FF0000"/>
            </w:rPr>
          </w:sdtEndPr>
          <w:sdtContent>
            <w:tc>
              <w:tcPr>
                <w:tcW w:w="1134" w:type="dxa"/>
              </w:tcPr>
              <w:p w14:paraId="6A8CF1BB" w14:textId="0DC7F2C0" w:rsidR="003E723F" w:rsidRPr="003E723F" w:rsidRDefault="003203CC" w:rsidP="003E723F">
                <w:pPr>
                  <w:pStyle w:val="BodyText30"/>
                  <w:rPr>
                    <w:rFonts w:eastAsia="Calibri"/>
                    <w:color w:val="FF0000"/>
                  </w:rPr>
                </w:pPr>
                <w:r w:rsidRPr="007668BD">
                  <w:rPr>
                    <w:rFonts w:eastAsia="Calibri"/>
                    <w:color w:val="FF0000"/>
                  </w:rPr>
                  <w:t>Enter text</w:t>
                </w:r>
              </w:p>
            </w:tc>
          </w:sdtContent>
        </w:sdt>
        <w:sdt>
          <w:sdtPr>
            <w:rPr>
              <w:rStyle w:val="BodyTextChar"/>
              <w:rFonts w:eastAsia="Calibri"/>
            </w:rPr>
            <w:id w:val="-1557623486"/>
            <w:placeholder>
              <w:docPart w:val="650DCEE8934242E2AD48C0DDC0FB4695"/>
            </w:placeholder>
            <w:showingPlcHdr/>
          </w:sdtPr>
          <w:sdtEndPr>
            <w:rPr>
              <w:rStyle w:val="DefaultParagraphFont"/>
              <w:noProof w:val="0"/>
              <w:color w:val="FF0000"/>
            </w:rPr>
          </w:sdtEndPr>
          <w:sdtContent>
            <w:tc>
              <w:tcPr>
                <w:tcW w:w="1418" w:type="dxa"/>
              </w:tcPr>
              <w:p w14:paraId="3C227FBB" w14:textId="456AACC2" w:rsidR="003E723F" w:rsidRPr="003E723F" w:rsidRDefault="003203CC" w:rsidP="003E723F">
                <w:pPr>
                  <w:pStyle w:val="BodyText30"/>
                  <w:rPr>
                    <w:rFonts w:eastAsia="Calibri"/>
                    <w:color w:val="FF0000"/>
                  </w:rPr>
                </w:pPr>
                <w:r w:rsidRPr="007668BD">
                  <w:rPr>
                    <w:rFonts w:eastAsia="Calibri"/>
                    <w:color w:val="FF0000"/>
                  </w:rPr>
                  <w:t>Enter text</w:t>
                </w:r>
              </w:p>
            </w:tc>
          </w:sdtContent>
        </w:sdt>
        <w:sdt>
          <w:sdtPr>
            <w:rPr>
              <w:rStyle w:val="BodyTextChar"/>
              <w:rFonts w:eastAsia="Calibri"/>
            </w:rPr>
            <w:id w:val="2064440832"/>
            <w:placeholder>
              <w:docPart w:val="5D4FD48BEF1F4EBFB3E7C05CA1851EB7"/>
            </w:placeholder>
            <w:showingPlcHdr/>
          </w:sdtPr>
          <w:sdtEndPr>
            <w:rPr>
              <w:rStyle w:val="DefaultParagraphFont"/>
              <w:noProof w:val="0"/>
              <w:color w:val="FF0000"/>
            </w:rPr>
          </w:sdtEndPr>
          <w:sdtContent>
            <w:tc>
              <w:tcPr>
                <w:tcW w:w="1418" w:type="dxa"/>
                <w:tcBorders>
                  <w:bottom w:val="single" w:sz="4" w:space="0" w:color="auto"/>
                </w:tcBorders>
              </w:tcPr>
              <w:p w14:paraId="128AF8E3" w14:textId="072B7561" w:rsidR="003E723F" w:rsidRPr="003E723F" w:rsidRDefault="003203CC" w:rsidP="003E723F">
                <w:pPr>
                  <w:pStyle w:val="BodyText30"/>
                  <w:rPr>
                    <w:rFonts w:eastAsia="Calibri"/>
                    <w:color w:val="FF0000"/>
                  </w:rPr>
                </w:pPr>
                <w:r w:rsidRPr="007668BD">
                  <w:rPr>
                    <w:rFonts w:eastAsia="Calibri"/>
                    <w:color w:val="FF0000"/>
                  </w:rPr>
                  <w:t>Enter text</w:t>
                </w:r>
              </w:p>
            </w:tc>
          </w:sdtContent>
        </w:sdt>
      </w:tr>
      <w:tr w:rsidR="00A84397" w:rsidRPr="00062CB8" w14:paraId="0B24588B" w14:textId="77777777" w:rsidTr="00023BC4">
        <w:tc>
          <w:tcPr>
            <w:tcW w:w="2122" w:type="dxa"/>
            <w:tcBorders>
              <w:left w:val="nil"/>
              <w:bottom w:val="nil"/>
              <w:right w:val="nil"/>
            </w:tcBorders>
          </w:tcPr>
          <w:p w14:paraId="19714EC5" w14:textId="77777777" w:rsidR="00A84397" w:rsidRPr="00062CB8" w:rsidRDefault="00A84397" w:rsidP="00023BC4">
            <w:pPr>
              <w:pStyle w:val="BodyText30"/>
              <w:rPr>
                <w:rFonts w:eastAsia="Calibri"/>
              </w:rPr>
            </w:pPr>
          </w:p>
        </w:tc>
        <w:tc>
          <w:tcPr>
            <w:tcW w:w="1559" w:type="dxa"/>
            <w:tcBorders>
              <w:left w:val="nil"/>
              <w:bottom w:val="nil"/>
              <w:right w:val="nil"/>
            </w:tcBorders>
          </w:tcPr>
          <w:p w14:paraId="2AE79EC7" w14:textId="77777777" w:rsidR="00A84397" w:rsidRPr="00062CB8" w:rsidRDefault="00A84397" w:rsidP="00023BC4">
            <w:pPr>
              <w:pStyle w:val="BodyText30"/>
              <w:rPr>
                <w:rFonts w:eastAsia="Calibri"/>
              </w:rPr>
            </w:pPr>
          </w:p>
        </w:tc>
        <w:tc>
          <w:tcPr>
            <w:tcW w:w="1842" w:type="dxa"/>
            <w:tcBorders>
              <w:left w:val="nil"/>
              <w:bottom w:val="nil"/>
            </w:tcBorders>
          </w:tcPr>
          <w:p w14:paraId="12C30F83" w14:textId="77777777" w:rsidR="00A84397" w:rsidRPr="00062CB8" w:rsidRDefault="00A84397" w:rsidP="00023BC4">
            <w:pPr>
              <w:pStyle w:val="BodyText30"/>
              <w:rPr>
                <w:rFonts w:eastAsia="Calibri"/>
              </w:rPr>
            </w:pPr>
          </w:p>
        </w:tc>
        <w:tc>
          <w:tcPr>
            <w:tcW w:w="1134" w:type="dxa"/>
          </w:tcPr>
          <w:p w14:paraId="6036D88C" w14:textId="77777777" w:rsidR="00A84397" w:rsidRPr="00062CB8" w:rsidRDefault="00A84397" w:rsidP="00023BC4">
            <w:pPr>
              <w:pStyle w:val="BodyText30"/>
              <w:rPr>
                <w:rFonts w:eastAsia="Calibri"/>
              </w:rPr>
            </w:pPr>
            <w:r w:rsidRPr="00062CB8">
              <w:rPr>
                <w:rFonts w:eastAsia="Calibri"/>
              </w:rPr>
              <w:t>TOTAL</w:t>
            </w:r>
          </w:p>
        </w:tc>
        <w:sdt>
          <w:sdtPr>
            <w:rPr>
              <w:rStyle w:val="BodyTextChar"/>
              <w:rFonts w:eastAsia="Calibri"/>
            </w:rPr>
            <w:id w:val="-320582808"/>
            <w:placeholder>
              <w:docPart w:val="24C82D4F20F94D64B95178C152947775"/>
            </w:placeholder>
            <w:showingPlcHdr/>
          </w:sdtPr>
          <w:sdtEndPr>
            <w:rPr>
              <w:rStyle w:val="DefaultParagraphFont"/>
              <w:noProof w:val="0"/>
              <w:color w:val="FF0000"/>
            </w:rPr>
          </w:sdtEndPr>
          <w:sdtContent>
            <w:tc>
              <w:tcPr>
                <w:tcW w:w="1418" w:type="dxa"/>
              </w:tcPr>
              <w:p w14:paraId="331E6966" w14:textId="0F96A5DD" w:rsidR="00A84397" w:rsidRPr="00062CB8" w:rsidRDefault="003203CC" w:rsidP="00023BC4">
                <w:pPr>
                  <w:pStyle w:val="BodyText30"/>
                  <w:rPr>
                    <w:rFonts w:eastAsia="Calibri"/>
                  </w:rPr>
                </w:pPr>
                <w:r w:rsidRPr="007668BD">
                  <w:rPr>
                    <w:rFonts w:eastAsia="Calibri"/>
                    <w:color w:val="FF0000"/>
                  </w:rPr>
                  <w:t>Enter text</w:t>
                </w:r>
              </w:p>
            </w:tc>
          </w:sdtContent>
        </w:sdt>
        <w:tc>
          <w:tcPr>
            <w:tcW w:w="1418" w:type="dxa"/>
            <w:tcBorders>
              <w:bottom w:val="nil"/>
              <w:right w:val="nil"/>
            </w:tcBorders>
          </w:tcPr>
          <w:p w14:paraId="30BE2F2B" w14:textId="77777777" w:rsidR="00A84397" w:rsidRPr="00062CB8" w:rsidRDefault="00A84397" w:rsidP="00023BC4">
            <w:pPr>
              <w:pStyle w:val="BodyText30"/>
              <w:rPr>
                <w:rFonts w:eastAsia="Calibri"/>
              </w:rPr>
            </w:pPr>
          </w:p>
        </w:tc>
      </w:tr>
    </w:tbl>
    <w:p w14:paraId="0C6590C2" w14:textId="0EDA3CFD" w:rsidR="00A84397" w:rsidRPr="003F158F" w:rsidRDefault="00A84397" w:rsidP="00A84397">
      <w:pPr>
        <w:autoSpaceDE w:val="0"/>
        <w:autoSpaceDN w:val="0"/>
        <w:adjustRightInd w:val="0"/>
        <w:spacing w:before="0" w:after="0"/>
        <w:rPr>
          <w:rFonts w:ascii="Calibri" w:eastAsia="Calibri" w:hAnsi="Calibri" w:cs="Arial"/>
          <w:color w:val="000000"/>
          <w:sz w:val="18"/>
        </w:rPr>
      </w:pPr>
      <w:r w:rsidRPr="003F158F">
        <w:rPr>
          <w:rFonts w:ascii="Calibri" w:eastAsia="Calibri" w:hAnsi="Calibri" w:cs="Arial"/>
          <w:color w:val="000000"/>
          <w:sz w:val="18"/>
        </w:rPr>
        <w:t>* Note:- As per section 2 of the Guidelines for Applicants</w:t>
      </w:r>
      <w:r w:rsidR="00945B15">
        <w:rPr>
          <w:rFonts w:ascii="Calibri" w:eastAsia="Calibri" w:hAnsi="Calibri" w:cs="Arial"/>
          <w:color w:val="000000"/>
          <w:sz w:val="18"/>
        </w:rPr>
        <w:t>.</w:t>
      </w:r>
    </w:p>
    <w:p w14:paraId="2F6F2829" w14:textId="65627D3D" w:rsidR="00A84397" w:rsidRPr="003F158F" w:rsidRDefault="00023BC4" w:rsidP="00A84397">
      <w:pPr>
        <w:pStyle w:val="ListNumber"/>
        <w:numPr>
          <w:ilvl w:val="1"/>
          <w:numId w:val="55"/>
        </w:numPr>
        <w:rPr>
          <w:sz w:val="18"/>
        </w:rPr>
      </w:pPr>
      <w:r>
        <w:rPr>
          <w:sz w:val="18"/>
        </w:rPr>
        <w:t>P</w:t>
      </w:r>
      <w:r w:rsidR="00A84397" w:rsidRPr="003F158F">
        <w:rPr>
          <w:sz w:val="18"/>
        </w:rPr>
        <w:t>roject partners must provide a letter of support as part of this application</w:t>
      </w:r>
      <w:r>
        <w:rPr>
          <w:sz w:val="18"/>
        </w:rPr>
        <w:t>.</w:t>
      </w:r>
    </w:p>
    <w:p w14:paraId="566483E3" w14:textId="0E6B8A5E" w:rsidR="00A84397" w:rsidRPr="003F158F" w:rsidRDefault="00023BC4" w:rsidP="00A84397">
      <w:pPr>
        <w:pStyle w:val="ListNumber"/>
        <w:numPr>
          <w:ilvl w:val="1"/>
          <w:numId w:val="55"/>
        </w:numPr>
        <w:rPr>
          <w:sz w:val="18"/>
        </w:rPr>
      </w:pPr>
      <w:r>
        <w:rPr>
          <w:sz w:val="18"/>
        </w:rPr>
        <w:t>P</w:t>
      </w:r>
      <w:r w:rsidR="00A84397" w:rsidRPr="003F158F">
        <w:rPr>
          <w:sz w:val="18"/>
        </w:rPr>
        <w:t>roject stakeholders are not required to provide letters of support as part of this application. However</w:t>
      </w:r>
      <w:r w:rsidR="00A41EA4">
        <w:rPr>
          <w:sz w:val="18"/>
        </w:rPr>
        <w:t>,</w:t>
      </w:r>
      <w:r w:rsidR="00A84397" w:rsidRPr="003F158F">
        <w:rPr>
          <w:sz w:val="18"/>
        </w:rPr>
        <w:t xml:space="preserve"> the provision of letters of support from project stakeholders may help the Technical Review Committee determine the viability of your proposed activities.</w:t>
      </w:r>
    </w:p>
    <w:p w14:paraId="692470E2" w14:textId="77777777" w:rsidR="00A84397" w:rsidRDefault="00A84397" w:rsidP="00A84397">
      <w:pPr>
        <w:pStyle w:val="BodyText"/>
        <w:rPr>
          <w:rStyle w:val="BlueText"/>
          <w:b/>
        </w:rPr>
      </w:pPr>
    </w:p>
    <w:p w14:paraId="553F1836" w14:textId="77777777" w:rsidR="0023737F" w:rsidRDefault="0023737F">
      <w:pPr>
        <w:numPr>
          <w:ilvl w:val="0"/>
          <w:numId w:val="0"/>
        </w:numPr>
        <w:rPr>
          <w:rStyle w:val="BlueText"/>
          <w:b/>
          <w:noProof/>
          <w:color w:val="222221"/>
        </w:rPr>
      </w:pPr>
      <w:r>
        <w:rPr>
          <w:rStyle w:val="BlueText"/>
          <w:b/>
          <w:color w:val="222221"/>
        </w:rPr>
        <w:br w:type="page"/>
      </w:r>
    </w:p>
    <w:p w14:paraId="360B6AA4" w14:textId="330B5816" w:rsidR="00A84397" w:rsidRPr="00CD7903" w:rsidRDefault="00A84397" w:rsidP="00CD7903">
      <w:pPr>
        <w:pStyle w:val="BodyText"/>
        <w:rPr>
          <w:rStyle w:val="BlueText"/>
          <w:b/>
          <w:color w:val="222221"/>
        </w:rPr>
      </w:pPr>
      <w:r w:rsidRPr="00CD7903">
        <w:rPr>
          <w:rStyle w:val="BlueText"/>
          <w:b/>
          <w:color w:val="222221"/>
        </w:rPr>
        <w:lastRenderedPageBreak/>
        <w:t>Provide any additional information that demonstrates the viability of sourcing the target quantities from the above organisations</w:t>
      </w:r>
      <w:r w:rsidR="00CD7903">
        <w:rPr>
          <w:rStyle w:val="BlueText"/>
          <w:b/>
          <w:color w:val="222221"/>
        </w:rPr>
        <w:t>.</w:t>
      </w:r>
    </w:p>
    <w:p w14:paraId="6F06D590" w14:textId="77777777" w:rsidR="00A84397" w:rsidRPr="002C4EBF" w:rsidRDefault="00A84397" w:rsidP="00A84397">
      <w:pPr>
        <w:rPr>
          <w:rFonts w:eastAsia="Calibri" w:cs="Times New Roman"/>
          <w:color w:val="808080"/>
          <w:sz w:val="18"/>
        </w:rPr>
      </w:pPr>
      <w:r w:rsidRPr="002C4EBF">
        <w:rPr>
          <w:rFonts w:eastAsia="Calibri" w:cs="Times New Roman"/>
          <w:color w:val="808080"/>
          <w:sz w:val="18"/>
        </w:rPr>
        <w:t>For example:</w:t>
      </w:r>
    </w:p>
    <w:p w14:paraId="743BFA28" w14:textId="77777777" w:rsidR="00A84397" w:rsidRPr="002C4EBF" w:rsidRDefault="00A84397" w:rsidP="00A84397">
      <w:pPr>
        <w:numPr>
          <w:ilvl w:val="0"/>
          <w:numId w:val="38"/>
        </w:numPr>
        <w:contextualSpacing/>
        <w:rPr>
          <w:rFonts w:eastAsia="Calibri" w:cs="Times New Roman"/>
          <w:color w:val="808080"/>
          <w:sz w:val="18"/>
        </w:rPr>
      </w:pPr>
      <w:r w:rsidRPr="002C4EBF">
        <w:rPr>
          <w:rFonts w:eastAsia="Calibri" w:cs="Times New Roman"/>
          <w:color w:val="808080"/>
          <w:sz w:val="18"/>
        </w:rPr>
        <w:t>indicative savings to business involved</w:t>
      </w:r>
    </w:p>
    <w:p w14:paraId="3BF8D2AF" w14:textId="77777777" w:rsidR="00A84397" w:rsidRPr="002C4EBF" w:rsidRDefault="00A84397" w:rsidP="00A84397">
      <w:pPr>
        <w:numPr>
          <w:ilvl w:val="0"/>
          <w:numId w:val="38"/>
        </w:numPr>
        <w:contextualSpacing/>
        <w:rPr>
          <w:rFonts w:eastAsia="Calibri" w:cs="Times New Roman"/>
          <w:color w:val="808080"/>
          <w:sz w:val="18"/>
        </w:rPr>
      </w:pPr>
      <w:r w:rsidRPr="002C4EBF">
        <w:rPr>
          <w:rFonts w:eastAsia="Calibri" w:cs="Times New Roman"/>
          <w:color w:val="808080"/>
          <w:sz w:val="18"/>
        </w:rPr>
        <w:t xml:space="preserve">additional benefits to businesses involved </w:t>
      </w:r>
    </w:p>
    <w:p w14:paraId="53B74AAE" w14:textId="77777777" w:rsidR="00A84397" w:rsidRPr="002C4EBF" w:rsidRDefault="00A84397" w:rsidP="00A84397">
      <w:pPr>
        <w:numPr>
          <w:ilvl w:val="0"/>
          <w:numId w:val="38"/>
        </w:numPr>
        <w:contextualSpacing/>
        <w:rPr>
          <w:rFonts w:eastAsia="Calibri" w:cs="Times New Roman"/>
          <w:color w:val="808080"/>
          <w:sz w:val="18"/>
        </w:rPr>
      </w:pPr>
      <w:r w:rsidRPr="002C4EBF">
        <w:rPr>
          <w:rFonts w:eastAsia="Calibri" w:cs="Times New Roman"/>
          <w:color w:val="808080"/>
          <w:sz w:val="18"/>
        </w:rPr>
        <w:t>whether the businesses have been seeking solutions for their waste products for a while</w:t>
      </w:r>
    </w:p>
    <w:p w14:paraId="39B8DD83" w14:textId="77777777" w:rsidR="00A84397" w:rsidRPr="002C4EBF" w:rsidRDefault="00A84397" w:rsidP="00A84397">
      <w:pPr>
        <w:numPr>
          <w:ilvl w:val="0"/>
          <w:numId w:val="38"/>
        </w:numPr>
        <w:contextualSpacing/>
        <w:rPr>
          <w:rFonts w:eastAsia="Calibri" w:cs="Times New Roman"/>
          <w:color w:val="808080"/>
          <w:sz w:val="18"/>
        </w:rPr>
      </w:pPr>
      <w:r w:rsidRPr="002C4EBF">
        <w:rPr>
          <w:rFonts w:eastAsia="Calibri" w:cs="Times New Roman"/>
          <w:color w:val="808080"/>
          <w:sz w:val="18"/>
        </w:rPr>
        <w:t>whether any staff engagement/education/training activities that will be undertaken to ensure materials are segregated from general waste</w:t>
      </w:r>
    </w:p>
    <w:p w14:paraId="0416BE70" w14:textId="77777777" w:rsidR="00A84397" w:rsidRPr="00F753A7" w:rsidRDefault="00A84397" w:rsidP="00A84397">
      <w:pPr>
        <w:numPr>
          <w:ilvl w:val="0"/>
          <w:numId w:val="38"/>
        </w:numPr>
        <w:autoSpaceDE w:val="0"/>
        <w:autoSpaceDN w:val="0"/>
        <w:adjustRightInd w:val="0"/>
        <w:spacing w:before="0" w:after="0"/>
        <w:contextualSpacing/>
        <w:rPr>
          <w:color w:val="007EBB"/>
          <w:sz w:val="18"/>
        </w:rPr>
      </w:pPr>
      <w:r w:rsidRPr="00245B4E">
        <w:rPr>
          <w:rFonts w:eastAsia="Calibri" w:cs="Times New Roman"/>
          <w:color w:val="808080"/>
          <w:sz w:val="18"/>
        </w:rPr>
        <w:t>whether new infrastructure will be installed to ensure appropriate segregation and collection of materials</w:t>
      </w:r>
      <w:r>
        <w:rPr>
          <w:rFonts w:eastAsia="Calibri" w:cs="Times New Roman"/>
          <w:color w:val="808080"/>
          <w:sz w:val="18"/>
        </w:rPr>
        <w:t xml:space="preserve"> </w:t>
      </w:r>
    </w:p>
    <w:p w14:paraId="77948BFA" w14:textId="458136B8" w:rsidR="00A84397" w:rsidRPr="0023737F" w:rsidRDefault="00A84397" w:rsidP="00A84397">
      <w:pPr>
        <w:numPr>
          <w:ilvl w:val="0"/>
          <w:numId w:val="38"/>
        </w:numPr>
        <w:autoSpaceDE w:val="0"/>
        <w:autoSpaceDN w:val="0"/>
        <w:adjustRightInd w:val="0"/>
        <w:spacing w:before="0" w:after="0"/>
        <w:contextualSpacing/>
        <w:rPr>
          <w:color w:val="007EBB"/>
          <w:sz w:val="18"/>
        </w:rPr>
      </w:pPr>
      <w:r>
        <w:rPr>
          <w:rFonts w:eastAsia="Calibri" w:cs="Times New Roman"/>
          <w:color w:val="808080"/>
          <w:sz w:val="18"/>
        </w:rPr>
        <w:t>w</w:t>
      </w:r>
      <w:r w:rsidRPr="00245B4E">
        <w:rPr>
          <w:rFonts w:eastAsia="Calibri" w:cs="Times New Roman"/>
          <w:color w:val="808080"/>
          <w:sz w:val="18"/>
        </w:rPr>
        <w:t>hether new systems and processes need to be established</w:t>
      </w:r>
      <w:r w:rsidR="00945B15">
        <w:rPr>
          <w:rFonts w:eastAsia="Calibri" w:cs="Times New Roman"/>
          <w:color w:val="808080"/>
          <w:sz w:val="18"/>
        </w:rPr>
        <w:t>.</w:t>
      </w:r>
    </w:p>
    <w:p w14:paraId="091D163A" w14:textId="77777777" w:rsidR="0023737F" w:rsidRPr="00245B4E" w:rsidRDefault="0023737F" w:rsidP="0023737F">
      <w:pPr>
        <w:numPr>
          <w:ilvl w:val="0"/>
          <w:numId w:val="0"/>
        </w:numPr>
        <w:autoSpaceDE w:val="0"/>
        <w:autoSpaceDN w:val="0"/>
        <w:adjustRightInd w:val="0"/>
        <w:spacing w:before="0" w:after="0"/>
        <w:ind w:left="720"/>
        <w:contextualSpacing/>
        <w:rPr>
          <w:rStyle w:val="BlueText"/>
          <w:sz w:val="18"/>
        </w:rPr>
      </w:pPr>
    </w:p>
    <w:tbl>
      <w:tblPr>
        <w:tblStyle w:val="TableGrid70"/>
        <w:tblW w:w="0" w:type="auto"/>
        <w:tblLook w:val="04A0" w:firstRow="1" w:lastRow="0" w:firstColumn="1" w:lastColumn="0" w:noHBand="0" w:noVBand="1"/>
      </w:tblPr>
      <w:tblGrid>
        <w:gridCol w:w="9016"/>
      </w:tblGrid>
      <w:tr w:rsidR="00A84397" w:rsidRPr="00D6694E" w14:paraId="3AE5F19A" w14:textId="77777777" w:rsidTr="00023BC4">
        <w:trPr>
          <w:trHeight w:val="1818"/>
        </w:trPr>
        <w:sdt>
          <w:sdtPr>
            <w:rPr>
              <w:color w:val="007EBB"/>
            </w:rPr>
            <w:id w:val="-197626097"/>
            <w:placeholder>
              <w:docPart w:val="C6DADD51EF7D43E6B5E39C99818E5CB7"/>
            </w:placeholder>
            <w:showingPlcHdr/>
          </w:sdtPr>
          <w:sdtEndPr>
            <w:rPr>
              <w:color w:val="auto"/>
            </w:rPr>
          </w:sdtEndPr>
          <w:sdtContent>
            <w:tc>
              <w:tcPr>
                <w:tcW w:w="9016" w:type="dxa"/>
              </w:tcPr>
              <w:p w14:paraId="18CAE5FE" w14:textId="5EB1F5B3" w:rsidR="00A84397" w:rsidRPr="00D6694E" w:rsidRDefault="00385192" w:rsidP="00385192">
                <w:pPr>
                  <w:pStyle w:val="BodyText"/>
                </w:pPr>
                <w:r w:rsidRPr="009E1D84">
                  <w:rPr>
                    <w:rStyle w:val="PlaceholderText"/>
                  </w:rPr>
                  <w:t>Click or tap here to enter text.</w:t>
                </w:r>
              </w:p>
            </w:tc>
          </w:sdtContent>
        </w:sdt>
      </w:tr>
    </w:tbl>
    <w:p w14:paraId="227280DB" w14:textId="77777777" w:rsidR="00A84397" w:rsidRDefault="00A84397" w:rsidP="00A84397">
      <w:pPr>
        <w:pStyle w:val="Heading3Numbered"/>
      </w:pPr>
      <w:bookmarkStart w:id="34" w:name="_Toc501444313"/>
      <w:r>
        <w:t>Demand</w:t>
      </w:r>
      <w:bookmarkEnd w:id="34"/>
    </w:p>
    <w:p w14:paraId="1DC61838" w14:textId="77777777" w:rsidR="00A84397" w:rsidRPr="00CD7903" w:rsidRDefault="00A84397" w:rsidP="00CD7903">
      <w:pPr>
        <w:pStyle w:val="BodyText"/>
        <w:rPr>
          <w:rStyle w:val="BlueText"/>
          <w:b/>
          <w:color w:val="222221"/>
        </w:rPr>
      </w:pPr>
      <w:r w:rsidRPr="00CD7903">
        <w:rPr>
          <w:rStyle w:val="BlueText"/>
          <w:b/>
          <w:color w:val="222221"/>
        </w:rPr>
        <w:t>Describe the end markets for the products/recovered resources/services produced as a result of this project</w:t>
      </w:r>
      <w:r w:rsidR="007257B1">
        <w:rPr>
          <w:rStyle w:val="BlueText"/>
          <w:b/>
          <w:color w:val="222221"/>
        </w:rPr>
        <w:t>.</w:t>
      </w:r>
    </w:p>
    <w:p w14:paraId="539BDAD5" w14:textId="77777777" w:rsidR="00A84397" w:rsidRPr="0030682E" w:rsidRDefault="00A84397" w:rsidP="00A84397">
      <w:pPr>
        <w:autoSpaceDE w:val="0"/>
        <w:autoSpaceDN w:val="0"/>
        <w:adjustRightInd w:val="0"/>
        <w:rPr>
          <w:rFonts w:eastAsia="Calibri" w:cs="Arial"/>
          <w:color w:val="808080"/>
          <w:sz w:val="18"/>
          <w:szCs w:val="20"/>
        </w:rPr>
      </w:pPr>
      <w:r w:rsidRPr="0030682E">
        <w:rPr>
          <w:rFonts w:eastAsia="Calibri" w:cs="Arial"/>
          <w:color w:val="808080"/>
          <w:sz w:val="18"/>
          <w:szCs w:val="20"/>
        </w:rPr>
        <w:t>Potential topics for discussion include:</w:t>
      </w:r>
    </w:p>
    <w:p w14:paraId="1D2709F4" w14:textId="77777777" w:rsidR="00A84397" w:rsidRPr="0030682E" w:rsidRDefault="00A84397" w:rsidP="00A84397">
      <w:pPr>
        <w:numPr>
          <w:ilvl w:val="0"/>
          <w:numId w:val="38"/>
        </w:numPr>
        <w:contextualSpacing/>
        <w:rPr>
          <w:rFonts w:eastAsia="Calibri" w:cs="Times New Roman"/>
          <w:color w:val="808080"/>
          <w:sz w:val="18"/>
        </w:rPr>
      </w:pPr>
      <w:r w:rsidRPr="0030682E">
        <w:rPr>
          <w:rFonts w:eastAsia="Calibri" w:cs="Times New Roman"/>
          <w:color w:val="808080"/>
          <w:sz w:val="18"/>
        </w:rPr>
        <w:t>what research was undertaken to determine the expected demand for the product/resource/service?</w:t>
      </w:r>
    </w:p>
    <w:p w14:paraId="7DB590AE" w14:textId="77777777" w:rsidR="00A84397" w:rsidRPr="0030682E" w:rsidRDefault="00A84397" w:rsidP="00A84397">
      <w:pPr>
        <w:numPr>
          <w:ilvl w:val="0"/>
          <w:numId w:val="38"/>
        </w:numPr>
        <w:contextualSpacing/>
        <w:rPr>
          <w:rFonts w:eastAsia="Calibri" w:cs="Times New Roman"/>
          <w:color w:val="808080"/>
          <w:sz w:val="18"/>
        </w:rPr>
      </w:pPr>
      <w:r w:rsidRPr="0030682E">
        <w:rPr>
          <w:rFonts w:eastAsia="Calibri" w:cs="Times New Roman"/>
          <w:color w:val="808080"/>
          <w:sz w:val="18"/>
        </w:rPr>
        <w:t xml:space="preserve">what markets </w:t>
      </w:r>
      <w:r>
        <w:rPr>
          <w:rFonts w:eastAsia="Calibri" w:cs="Times New Roman"/>
          <w:color w:val="808080"/>
          <w:sz w:val="18"/>
        </w:rPr>
        <w:t xml:space="preserve">already exist </w:t>
      </w:r>
      <w:r w:rsidRPr="0030682E">
        <w:rPr>
          <w:rFonts w:eastAsia="Calibri" w:cs="Times New Roman"/>
          <w:color w:val="808080"/>
          <w:sz w:val="18"/>
        </w:rPr>
        <w:t xml:space="preserve">for this product? </w:t>
      </w:r>
    </w:p>
    <w:p w14:paraId="397C6882" w14:textId="77777777" w:rsidR="00A84397" w:rsidRPr="0030682E" w:rsidRDefault="00A84397" w:rsidP="00A84397">
      <w:pPr>
        <w:numPr>
          <w:ilvl w:val="0"/>
          <w:numId w:val="38"/>
        </w:numPr>
        <w:contextualSpacing/>
        <w:rPr>
          <w:rFonts w:eastAsia="Calibri" w:cs="Times New Roman"/>
          <w:color w:val="808080"/>
          <w:sz w:val="18"/>
        </w:rPr>
      </w:pPr>
      <w:r w:rsidRPr="0030682E">
        <w:rPr>
          <w:rFonts w:eastAsia="Calibri" w:cs="Times New Roman"/>
          <w:color w:val="808080"/>
          <w:sz w:val="18"/>
        </w:rPr>
        <w:t>who, what and where are the existing markets?</w:t>
      </w:r>
    </w:p>
    <w:p w14:paraId="74C22275" w14:textId="77777777" w:rsidR="00A84397" w:rsidRPr="0030682E" w:rsidRDefault="00A84397" w:rsidP="00A84397">
      <w:pPr>
        <w:numPr>
          <w:ilvl w:val="0"/>
          <w:numId w:val="38"/>
        </w:numPr>
        <w:contextualSpacing/>
        <w:rPr>
          <w:rFonts w:eastAsia="Calibri" w:cs="Times New Roman"/>
          <w:color w:val="808080"/>
          <w:sz w:val="18"/>
        </w:rPr>
      </w:pPr>
      <w:r w:rsidRPr="0030682E">
        <w:rPr>
          <w:rFonts w:eastAsia="Calibri" w:cs="Times New Roman"/>
          <w:color w:val="808080"/>
          <w:sz w:val="18"/>
        </w:rPr>
        <w:t xml:space="preserve">does further work need to be done to expand these markets/create new markets? Does your project address this? </w:t>
      </w:r>
    </w:p>
    <w:p w14:paraId="56B0DD89" w14:textId="77777777" w:rsidR="00A84397" w:rsidRPr="0030682E" w:rsidRDefault="00A84397" w:rsidP="00A84397">
      <w:pPr>
        <w:numPr>
          <w:ilvl w:val="0"/>
          <w:numId w:val="38"/>
        </w:numPr>
        <w:contextualSpacing/>
        <w:rPr>
          <w:rFonts w:eastAsia="Calibri" w:cs="Times New Roman"/>
          <w:color w:val="808080"/>
          <w:sz w:val="18"/>
        </w:rPr>
      </w:pPr>
      <w:r w:rsidRPr="0030682E">
        <w:rPr>
          <w:rFonts w:eastAsia="Calibri" w:cs="Times New Roman"/>
          <w:color w:val="808080"/>
          <w:sz w:val="18"/>
        </w:rPr>
        <w:t>what evidence can you provide that markets for the products could be growing/expanding?</w:t>
      </w:r>
    </w:p>
    <w:p w14:paraId="5A2FB47F" w14:textId="77777777" w:rsidR="00A84397" w:rsidRPr="0030682E" w:rsidRDefault="00A84397" w:rsidP="00A84397">
      <w:pPr>
        <w:numPr>
          <w:ilvl w:val="0"/>
          <w:numId w:val="38"/>
        </w:numPr>
        <w:contextualSpacing/>
        <w:rPr>
          <w:rFonts w:eastAsia="Calibri" w:cs="Times New Roman"/>
          <w:color w:val="808080"/>
          <w:sz w:val="18"/>
        </w:rPr>
      </w:pPr>
      <w:r w:rsidRPr="0030682E">
        <w:rPr>
          <w:rFonts w:eastAsia="Calibri" w:cs="Times New Roman"/>
          <w:color w:val="808080"/>
          <w:sz w:val="18"/>
        </w:rPr>
        <w:t>what products or services are you replacing or competing with?</w:t>
      </w:r>
    </w:p>
    <w:p w14:paraId="732C6345" w14:textId="040909AA" w:rsidR="00A84397" w:rsidRDefault="00A84397" w:rsidP="00A84397">
      <w:pPr>
        <w:numPr>
          <w:ilvl w:val="0"/>
          <w:numId w:val="38"/>
        </w:numPr>
        <w:contextualSpacing/>
        <w:rPr>
          <w:rFonts w:eastAsia="Calibri" w:cs="Times New Roman"/>
          <w:color w:val="808080"/>
          <w:sz w:val="18"/>
        </w:rPr>
      </w:pPr>
      <w:r w:rsidRPr="0030682E">
        <w:rPr>
          <w:rFonts w:eastAsia="Calibri" w:cs="Times New Roman"/>
          <w:color w:val="808080"/>
          <w:sz w:val="18"/>
        </w:rPr>
        <w:t>what is your plan if the anticipated main purchasers of your product/services do not purchase sufficient quantities of your product/service?</w:t>
      </w:r>
    </w:p>
    <w:p w14:paraId="69C46964" w14:textId="77777777" w:rsidR="0023737F" w:rsidRPr="0030682E" w:rsidRDefault="0023737F" w:rsidP="0023737F">
      <w:pPr>
        <w:numPr>
          <w:ilvl w:val="0"/>
          <w:numId w:val="0"/>
        </w:numPr>
        <w:ind w:left="720"/>
        <w:contextualSpacing/>
        <w:rPr>
          <w:rFonts w:eastAsia="Calibri" w:cs="Times New Roman"/>
          <w:color w:val="808080"/>
          <w:sz w:val="18"/>
        </w:rPr>
      </w:pPr>
    </w:p>
    <w:tbl>
      <w:tblPr>
        <w:tblStyle w:val="TableGrid80"/>
        <w:tblW w:w="0" w:type="auto"/>
        <w:tblLook w:val="04A0" w:firstRow="1" w:lastRow="0" w:firstColumn="1" w:lastColumn="0" w:noHBand="0" w:noVBand="1"/>
      </w:tblPr>
      <w:tblGrid>
        <w:gridCol w:w="9016"/>
      </w:tblGrid>
      <w:tr w:rsidR="00A84397" w:rsidRPr="00D6694E" w14:paraId="7852CB7C" w14:textId="77777777" w:rsidTr="00023BC4">
        <w:trPr>
          <w:trHeight w:val="3625"/>
        </w:trPr>
        <w:sdt>
          <w:sdtPr>
            <w:rPr>
              <w:rStyle w:val="BodyTextChar"/>
            </w:rPr>
            <w:id w:val="-1376771305"/>
            <w:placeholder>
              <w:docPart w:val="DD8EA1D999814AB395E72E7FCF06D356"/>
            </w:placeholder>
            <w:showingPlcHdr/>
          </w:sdtPr>
          <w:sdtEndPr>
            <w:rPr>
              <w:rStyle w:val="DefaultParagraphFont"/>
              <w:rFonts w:eastAsia="Calibri" w:cs="Arial"/>
              <w:noProof w:val="0"/>
              <w:color w:val="000000"/>
              <w:sz w:val="20"/>
              <w:szCs w:val="20"/>
            </w:rPr>
          </w:sdtEndPr>
          <w:sdtContent>
            <w:tc>
              <w:tcPr>
                <w:tcW w:w="9016" w:type="dxa"/>
              </w:tcPr>
              <w:p w14:paraId="08E946EE" w14:textId="0E2A6C35" w:rsidR="00A84397" w:rsidRPr="00D6694E" w:rsidRDefault="00385192" w:rsidP="00023BC4">
                <w:pPr>
                  <w:autoSpaceDE w:val="0"/>
                  <w:autoSpaceDN w:val="0"/>
                  <w:adjustRightInd w:val="0"/>
                  <w:rPr>
                    <w:rFonts w:eastAsia="Calibri" w:cs="Arial"/>
                    <w:color w:val="000000"/>
                    <w:sz w:val="20"/>
                    <w:szCs w:val="20"/>
                  </w:rPr>
                </w:pPr>
                <w:r w:rsidRPr="009E1D84">
                  <w:rPr>
                    <w:rStyle w:val="PlaceholderText"/>
                  </w:rPr>
                  <w:t>Click or tap here to enter text.</w:t>
                </w:r>
              </w:p>
            </w:tc>
          </w:sdtContent>
        </w:sdt>
      </w:tr>
    </w:tbl>
    <w:p w14:paraId="5DDA4DF9" w14:textId="77777777" w:rsidR="0023737F" w:rsidRDefault="0023737F" w:rsidP="0023737F">
      <w:pPr>
        <w:pStyle w:val="Heading3Numbered"/>
        <w:numPr>
          <w:ilvl w:val="0"/>
          <w:numId w:val="0"/>
        </w:numPr>
        <w:rPr>
          <w:rFonts w:eastAsia="Calibri"/>
          <w:highlight w:val="lightGray"/>
        </w:rPr>
      </w:pPr>
      <w:bookmarkStart w:id="35" w:name="_Toc501444314"/>
    </w:p>
    <w:p w14:paraId="3F67CE47" w14:textId="77777777" w:rsidR="0023737F" w:rsidRDefault="0023737F">
      <w:pPr>
        <w:numPr>
          <w:ilvl w:val="0"/>
          <w:numId w:val="0"/>
        </w:numPr>
        <w:rPr>
          <w:rFonts w:asciiTheme="majorHAnsi" w:eastAsia="Calibri" w:hAnsiTheme="majorHAnsi" w:cstheme="majorBidi"/>
          <w:b/>
          <w:bCs/>
          <w:color w:val="007EBB"/>
          <w:sz w:val="26"/>
          <w:highlight w:val="lightGray"/>
        </w:rPr>
      </w:pPr>
      <w:r>
        <w:rPr>
          <w:rFonts w:eastAsia="Calibri"/>
          <w:highlight w:val="lightGray"/>
        </w:rPr>
        <w:br w:type="page"/>
      </w:r>
    </w:p>
    <w:p w14:paraId="1B5548A3" w14:textId="1AEE34AF" w:rsidR="00A84397" w:rsidRPr="0023737F" w:rsidRDefault="00A84397" w:rsidP="0023737F">
      <w:pPr>
        <w:pStyle w:val="Heading3Numbered"/>
      </w:pPr>
      <w:r w:rsidRPr="0023737F">
        <w:lastRenderedPageBreak/>
        <w:t>Logistics</w:t>
      </w:r>
      <w:bookmarkEnd w:id="35"/>
    </w:p>
    <w:p w14:paraId="31D060F8" w14:textId="77777777" w:rsidR="00A84397" w:rsidRPr="00CD7903" w:rsidRDefault="00A84397" w:rsidP="00CD7903">
      <w:pPr>
        <w:pStyle w:val="BodyText"/>
        <w:rPr>
          <w:rStyle w:val="BlueText"/>
          <w:b/>
          <w:color w:val="222221"/>
        </w:rPr>
      </w:pPr>
      <w:r w:rsidRPr="00CD7903">
        <w:rPr>
          <w:rStyle w:val="BlueText"/>
          <w:b/>
          <w:color w:val="222221"/>
        </w:rPr>
        <w:t>Will an aggregation site or sites be used as part of this project?</w:t>
      </w:r>
    </w:p>
    <w:p w14:paraId="2224D613" w14:textId="38B3676E" w:rsidR="00A84397" w:rsidRPr="006017BC" w:rsidRDefault="001E3C55" w:rsidP="00A84397">
      <w:pPr>
        <w:autoSpaceDE w:val="0"/>
        <w:autoSpaceDN w:val="0"/>
        <w:adjustRightInd w:val="0"/>
        <w:spacing w:before="0" w:after="0"/>
        <w:rPr>
          <w:rFonts w:asciiTheme="minorHAnsi" w:eastAsia="Calibri" w:hAnsiTheme="minorHAnsi" w:cs="Arial"/>
          <w:color w:val="000000"/>
          <w:szCs w:val="20"/>
        </w:rPr>
      </w:pPr>
      <w:sdt>
        <w:sdtPr>
          <w:rPr>
            <w:rFonts w:asciiTheme="minorHAnsi" w:eastAsia="Calibri" w:hAnsiTheme="minorHAnsi" w:cs="Arial"/>
            <w:color w:val="000000"/>
            <w:szCs w:val="20"/>
          </w:rPr>
          <w:id w:val="1613858852"/>
          <w14:checkbox>
            <w14:checked w14:val="0"/>
            <w14:checkedState w14:val="2612" w14:font="MS Gothic"/>
            <w14:uncheckedState w14:val="2610" w14:font="MS Gothic"/>
          </w14:checkbox>
        </w:sdtPr>
        <w:sdtEndPr/>
        <w:sdtContent>
          <w:r w:rsidR="00A84397">
            <w:rPr>
              <w:rFonts w:ascii="MS Gothic" w:eastAsia="MS Gothic" w:hAnsi="MS Gothic" w:cs="Arial" w:hint="eastAsia"/>
              <w:color w:val="000000"/>
              <w:szCs w:val="20"/>
            </w:rPr>
            <w:t>☐</w:t>
          </w:r>
        </w:sdtContent>
      </w:sdt>
      <w:r w:rsidR="00A84397">
        <w:rPr>
          <w:rFonts w:asciiTheme="minorHAnsi" w:eastAsia="Calibri" w:hAnsiTheme="minorHAnsi" w:cs="Arial"/>
          <w:color w:val="000000"/>
          <w:szCs w:val="20"/>
        </w:rPr>
        <w:t xml:space="preserve">  </w:t>
      </w:r>
      <w:r w:rsidR="00A84397" w:rsidRPr="006017BC">
        <w:rPr>
          <w:rFonts w:asciiTheme="minorHAnsi" w:eastAsia="Calibri" w:hAnsiTheme="minorHAnsi" w:cs="Arial"/>
          <w:color w:val="000000"/>
          <w:szCs w:val="20"/>
        </w:rPr>
        <w:t xml:space="preserve">Yes </w:t>
      </w:r>
      <w:r w:rsidR="00A84397" w:rsidRPr="006017BC">
        <w:rPr>
          <w:rFonts w:asciiTheme="minorHAnsi" w:eastAsia="Calibri" w:hAnsiTheme="minorHAnsi" w:cs="Arial"/>
          <w:color w:val="000000"/>
          <w:szCs w:val="20"/>
        </w:rPr>
        <w:tab/>
      </w:r>
      <w:sdt>
        <w:sdtPr>
          <w:rPr>
            <w:rFonts w:asciiTheme="minorHAnsi" w:eastAsia="Calibri" w:hAnsiTheme="minorHAnsi" w:cs="Arial"/>
            <w:color w:val="000000"/>
            <w:szCs w:val="20"/>
          </w:rPr>
          <w:id w:val="-225840686"/>
          <w14:checkbox>
            <w14:checked w14:val="0"/>
            <w14:checkedState w14:val="2612" w14:font="MS Gothic"/>
            <w14:uncheckedState w14:val="2610" w14:font="MS Gothic"/>
          </w14:checkbox>
        </w:sdtPr>
        <w:sdtEndPr/>
        <w:sdtContent>
          <w:r w:rsidR="000A0E6B">
            <w:rPr>
              <w:rFonts w:ascii="MS Gothic" w:eastAsia="MS Gothic" w:hAnsi="MS Gothic" w:cs="Arial" w:hint="eastAsia"/>
              <w:color w:val="000000"/>
              <w:szCs w:val="20"/>
            </w:rPr>
            <w:t>☐</w:t>
          </w:r>
        </w:sdtContent>
      </w:sdt>
      <w:r w:rsidR="00A84397">
        <w:rPr>
          <w:rFonts w:asciiTheme="minorHAnsi" w:eastAsia="Calibri" w:hAnsiTheme="minorHAnsi" w:cs="Arial"/>
          <w:color w:val="000000"/>
          <w:szCs w:val="20"/>
        </w:rPr>
        <w:t xml:space="preserve">  </w:t>
      </w:r>
      <w:r w:rsidR="00A84397" w:rsidRPr="006017BC">
        <w:rPr>
          <w:rFonts w:asciiTheme="minorHAnsi" w:eastAsia="Calibri" w:hAnsiTheme="minorHAnsi" w:cs="Arial"/>
          <w:color w:val="000000"/>
          <w:szCs w:val="20"/>
        </w:rPr>
        <w:t>No</w:t>
      </w:r>
    </w:p>
    <w:p w14:paraId="7A35516B" w14:textId="77777777" w:rsidR="00A84397" w:rsidRPr="007458D0" w:rsidRDefault="00A84397" w:rsidP="00A84397">
      <w:pPr>
        <w:autoSpaceDE w:val="0"/>
        <w:autoSpaceDN w:val="0"/>
        <w:adjustRightInd w:val="0"/>
        <w:spacing w:before="0" w:after="0"/>
        <w:rPr>
          <w:rFonts w:ascii="Calibri" w:eastAsia="Calibri" w:hAnsi="Calibri" w:cs="Arial"/>
          <w:b/>
          <w:color w:val="000000"/>
          <w:szCs w:val="20"/>
        </w:rPr>
      </w:pPr>
    </w:p>
    <w:p w14:paraId="6A8170C0" w14:textId="77777777" w:rsidR="00A84397" w:rsidRPr="00CD7903" w:rsidRDefault="00A84397" w:rsidP="00CD7903">
      <w:pPr>
        <w:pStyle w:val="BodyText"/>
        <w:rPr>
          <w:rStyle w:val="BlueText"/>
          <w:b/>
          <w:color w:val="222221"/>
        </w:rPr>
      </w:pPr>
      <w:r w:rsidRPr="00CD7903">
        <w:rPr>
          <w:rStyle w:val="BlueText"/>
          <w:b/>
          <w:color w:val="222221"/>
        </w:rPr>
        <w:t>If yes, provide details on the aggregation site/s</w:t>
      </w:r>
      <w:r w:rsidR="00CD7903">
        <w:rPr>
          <w:rStyle w:val="BlueText"/>
          <w:b/>
          <w:color w:val="222221"/>
        </w:rPr>
        <w:t>.</w:t>
      </w:r>
    </w:p>
    <w:p w14:paraId="02CF71C3" w14:textId="77777777" w:rsidR="00A84397" w:rsidRPr="0030682E" w:rsidRDefault="00A84397" w:rsidP="005F016E">
      <w:pPr>
        <w:numPr>
          <w:ilvl w:val="0"/>
          <w:numId w:val="0"/>
        </w:numPr>
        <w:contextualSpacing/>
        <w:rPr>
          <w:rFonts w:eastAsia="Calibri" w:cs="Times New Roman"/>
          <w:color w:val="808080"/>
          <w:sz w:val="18"/>
        </w:rPr>
      </w:pPr>
      <w:r w:rsidRPr="0030682E">
        <w:rPr>
          <w:rFonts w:eastAsia="Calibri" w:cs="Times New Roman"/>
          <w:color w:val="808080"/>
          <w:sz w:val="18"/>
        </w:rPr>
        <w:t>Include such information as:</w:t>
      </w:r>
    </w:p>
    <w:p w14:paraId="6B4BEA8D" w14:textId="77777777" w:rsidR="00A84397" w:rsidRPr="0030682E" w:rsidRDefault="00A84397" w:rsidP="00A84397">
      <w:pPr>
        <w:numPr>
          <w:ilvl w:val="0"/>
          <w:numId w:val="48"/>
        </w:numPr>
        <w:contextualSpacing/>
        <w:rPr>
          <w:rFonts w:eastAsia="Calibri" w:cs="Times New Roman"/>
          <w:color w:val="808080"/>
          <w:sz w:val="18"/>
        </w:rPr>
      </w:pPr>
      <w:r w:rsidRPr="0030682E">
        <w:rPr>
          <w:rFonts w:eastAsia="Calibri" w:cs="Times New Roman"/>
          <w:color w:val="808080"/>
          <w:sz w:val="18"/>
        </w:rPr>
        <w:t>site name/s</w:t>
      </w:r>
    </w:p>
    <w:p w14:paraId="5A722393" w14:textId="77777777" w:rsidR="00A84397" w:rsidRPr="0030682E" w:rsidRDefault="00A84397" w:rsidP="00A84397">
      <w:pPr>
        <w:numPr>
          <w:ilvl w:val="0"/>
          <w:numId w:val="48"/>
        </w:numPr>
        <w:contextualSpacing/>
        <w:rPr>
          <w:rFonts w:eastAsia="Calibri" w:cs="Times New Roman"/>
          <w:color w:val="808080"/>
          <w:sz w:val="18"/>
        </w:rPr>
      </w:pPr>
      <w:r w:rsidRPr="0030682E">
        <w:rPr>
          <w:rFonts w:eastAsia="Calibri" w:cs="Times New Roman"/>
          <w:color w:val="808080"/>
          <w:sz w:val="18"/>
        </w:rPr>
        <w:t>site location/s</w:t>
      </w:r>
    </w:p>
    <w:p w14:paraId="67CBB503" w14:textId="77777777" w:rsidR="00A84397" w:rsidRPr="0030682E" w:rsidRDefault="00A84397" w:rsidP="00A84397">
      <w:pPr>
        <w:numPr>
          <w:ilvl w:val="0"/>
          <w:numId w:val="48"/>
        </w:numPr>
        <w:contextualSpacing/>
        <w:rPr>
          <w:rFonts w:eastAsia="Calibri" w:cs="Times New Roman"/>
          <w:color w:val="808080"/>
          <w:sz w:val="18"/>
        </w:rPr>
      </w:pPr>
      <w:r w:rsidRPr="0030682E">
        <w:rPr>
          <w:rFonts w:eastAsia="Calibri" w:cs="Times New Roman"/>
          <w:color w:val="808080"/>
          <w:sz w:val="18"/>
        </w:rPr>
        <w:t>site owner/s</w:t>
      </w:r>
    </w:p>
    <w:p w14:paraId="0CEC228A" w14:textId="77777777" w:rsidR="00A84397" w:rsidRPr="0030682E" w:rsidRDefault="00A84397" w:rsidP="00A84397">
      <w:pPr>
        <w:numPr>
          <w:ilvl w:val="0"/>
          <w:numId w:val="48"/>
        </w:numPr>
        <w:contextualSpacing/>
        <w:rPr>
          <w:rFonts w:eastAsia="Calibri" w:cs="Times New Roman"/>
          <w:color w:val="808080"/>
          <w:sz w:val="18"/>
        </w:rPr>
      </w:pPr>
      <w:r w:rsidRPr="0030682E">
        <w:rPr>
          <w:rFonts w:eastAsia="Calibri" w:cs="Times New Roman"/>
          <w:color w:val="808080"/>
          <w:sz w:val="18"/>
        </w:rPr>
        <w:t>main function of site/s</w:t>
      </w:r>
    </w:p>
    <w:p w14:paraId="59F5B191" w14:textId="77777777" w:rsidR="00A84397" w:rsidRPr="0030682E" w:rsidRDefault="00A84397" w:rsidP="00A84397">
      <w:pPr>
        <w:numPr>
          <w:ilvl w:val="0"/>
          <w:numId w:val="48"/>
        </w:numPr>
        <w:contextualSpacing/>
        <w:rPr>
          <w:rFonts w:eastAsia="Calibri" w:cs="Times New Roman"/>
          <w:color w:val="808080"/>
          <w:sz w:val="18"/>
        </w:rPr>
      </w:pPr>
      <w:r w:rsidRPr="0030682E">
        <w:rPr>
          <w:rFonts w:eastAsia="Calibri" w:cs="Times New Roman"/>
          <w:color w:val="808080"/>
          <w:sz w:val="18"/>
        </w:rPr>
        <w:t>whether or not the site/s have capacity to take the material</w:t>
      </w:r>
    </w:p>
    <w:p w14:paraId="41A9F2AC" w14:textId="77777777" w:rsidR="00A84397" w:rsidRPr="0030682E" w:rsidRDefault="00A84397" w:rsidP="00A84397">
      <w:pPr>
        <w:numPr>
          <w:ilvl w:val="0"/>
          <w:numId w:val="48"/>
        </w:numPr>
        <w:contextualSpacing/>
        <w:rPr>
          <w:rFonts w:eastAsia="Calibri" w:cs="Times New Roman"/>
          <w:color w:val="808080"/>
          <w:sz w:val="18"/>
        </w:rPr>
      </w:pPr>
      <w:r w:rsidRPr="0030682E">
        <w:rPr>
          <w:rFonts w:eastAsia="Calibri" w:cs="Times New Roman"/>
          <w:color w:val="808080"/>
          <w:sz w:val="18"/>
        </w:rPr>
        <w:t>indicative fee that the site/s will either charge or pay for the material and the aggregation service</w:t>
      </w:r>
    </w:p>
    <w:p w14:paraId="2FCF9903" w14:textId="77777777" w:rsidR="00A84397" w:rsidRPr="0030682E" w:rsidRDefault="00A84397" w:rsidP="00A84397">
      <w:pPr>
        <w:numPr>
          <w:ilvl w:val="0"/>
          <w:numId w:val="48"/>
        </w:numPr>
        <w:contextualSpacing/>
        <w:rPr>
          <w:rFonts w:eastAsia="Calibri" w:cs="Times New Roman"/>
          <w:color w:val="808080"/>
          <w:sz w:val="18"/>
        </w:rPr>
      </w:pPr>
      <w:r w:rsidRPr="0030682E">
        <w:rPr>
          <w:rFonts w:eastAsia="Calibri" w:cs="Times New Roman"/>
          <w:color w:val="808080"/>
          <w:sz w:val="18"/>
        </w:rPr>
        <w:t>whether or not the site/s are licenced to receive and store the materials or if this is not applicable</w:t>
      </w:r>
    </w:p>
    <w:p w14:paraId="4A2DCA7A" w14:textId="3DF40E50" w:rsidR="00A84397" w:rsidRDefault="00A84397" w:rsidP="00A84397">
      <w:pPr>
        <w:numPr>
          <w:ilvl w:val="0"/>
          <w:numId w:val="48"/>
        </w:numPr>
        <w:contextualSpacing/>
        <w:rPr>
          <w:rFonts w:eastAsia="Calibri" w:cs="Times New Roman"/>
          <w:color w:val="808080"/>
          <w:sz w:val="18"/>
        </w:rPr>
      </w:pPr>
      <w:r w:rsidRPr="0030682E">
        <w:rPr>
          <w:rFonts w:eastAsia="Calibri" w:cs="Times New Roman"/>
          <w:color w:val="808080"/>
          <w:sz w:val="18"/>
        </w:rPr>
        <w:t>licence details if applicable</w:t>
      </w:r>
      <w:r w:rsidR="00CD7903">
        <w:rPr>
          <w:rFonts w:eastAsia="Calibri" w:cs="Times New Roman"/>
          <w:color w:val="808080"/>
          <w:sz w:val="18"/>
        </w:rPr>
        <w:t>.</w:t>
      </w:r>
    </w:p>
    <w:p w14:paraId="56D5F4B1" w14:textId="77777777" w:rsidR="0023737F" w:rsidRPr="0030682E" w:rsidRDefault="0023737F" w:rsidP="0023737F">
      <w:pPr>
        <w:numPr>
          <w:ilvl w:val="0"/>
          <w:numId w:val="0"/>
        </w:numPr>
        <w:ind w:left="720"/>
        <w:contextualSpacing/>
        <w:rPr>
          <w:rFonts w:eastAsia="Calibri" w:cs="Times New Roman"/>
          <w:color w:val="808080"/>
          <w:sz w:val="18"/>
        </w:rPr>
      </w:pPr>
    </w:p>
    <w:tbl>
      <w:tblPr>
        <w:tblStyle w:val="TableGrid9"/>
        <w:tblW w:w="0" w:type="auto"/>
        <w:tblLook w:val="04A0" w:firstRow="1" w:lastRow="0" w:firstColumn="1" w:lastColumn="0" w:noHBand="0" w:noVBand="1"/>
      </w:tblPr>
      <w:tblGrid>
        <w:gridCol w:w="9016"/>
      </w:tblGrid>
      <w:tr w:rsidR="00A84397" w:rsidRPr="007458D0" w14:paraId="56222EF6" w14:textId="77777777" w:rsidTr="00023BC4">
        <w:trPr>
          <w:trHeight w:val="2259"/>
        </w:trPr>
        <w:bookmarkStart w:id="36" w:name="_Hlk498351435" w:displacedByCustomXml="next"/>
        <w:sdt>
          <w:sdtPr>
            <w:rPr>
              <w:rStyle w:val="BodyTextChar"/>
            </w:rPr>
            <w:id w:val="-776401141"/>
            <w:placeholder>
              <w:docPart w:val="960ED47D927043E39D6A0CE96A3DC31C"/>
            </w:placeholder>
            <w:showingPlcHdr/>
            <w:text/>
          </w:sdtPr>
          <w:sdtEndPr>
            <w:rPr>
              <w:rStyle w:val="DefaultParagraphFont"/>
              <w:rFonts w:eastAsia="Calibri" w:cs="Arial"/>
              <w:noProof w:val="0"/>
              <w:color w:val="000000"/>
              <w:sz w:val="20"/>
              <w:szCs w:val="20"/>
            </w:rPr>
          </w:sdtEndPr>
          <w:sdtContent>
            <w:tc>
              <w:tcPr>
                <w:tcW w:w="9016" w:type="dxa"/>
              </w:tcPr>
              <w:p w14:paraId="59BD819C" w14:textId="77777777" w:rsidR="00A84397" w:rsidRPr="007458D0" w:rsidRDefault="00A84397" w:rsidP="00023BC4">
                <w:pPr>
                  <w:numPr>
                    <w:ilvl w:val="0"/>
                    <w:numId w:val="0"/>
                  </w:numPr>
                  <w:autoSpaceDE w:val="0"/>
                  <w:autoSpaceDN w:val="0"/>
                  <w:adjustRightInd w:val="0"/>
                  <w:rPr>
                    <w:rFonts w:eastAsia="Calibri" w:cs="Arial"/>
                    <w:color w:val="000000"/>
                    <w:sz w:val="20"/>
                    <w:szCs w:val="20"/>
                  </w:rPr>
                </w:pPr>
                <w:r w:rsidRPr="007E0EAE">
                  <w:rPr>
                    <w:rStyle w:val="PlaceholderText"/>
                  </w:rPr>
                  <w:t>Click or tap here to enter text.</w:t>
                </w:r>
              </w:p>
            </w:tc>
          </w:sdtContent>
        </w:sdt>
      </w:tr>
      <w:bookmarkEnd w:id="36"/>
    </w:tbl>
    <w:p w14:paraId="787085C8" w14:textId="77777777" w:rsidR="00A84397" w:rsidRDefault="00A84397" w:rsidP="00A84397">
      <w:pPr>
        <w:numPr>
          <w:ilvl w:val="0"/>
          <w:numId w:val="0"/>
        </w:numPr>
        <w:autoSpaceDE w:val="0"/>
        <w:autoSpaceDN w:val="0"/>
        <w:adjustRightInd w:val="0"/>
        <w:spacing w:before="0" w:after="0"/>
        <w:rPr>
          <w:rFonts w:ascii="Calibri" w:eastAsia="Calibri" w:hAnsi="Calibri" w:cs="Arial"/>
          <w:color w:val="000000"/>
          <w:sz w:val="20"/>
          <w:szCs w:val="20"/>
        </w:rPr>
      </w:pPr>
    </w:p>
    <w:p w14:paraId="0FC93183" w14:textId="77777777" w:rsidR="00A84397" w:rsidRPr="00CD7903" w:rsidRDefault="00A84397" w:rsidP="00CD7903">
      <w:pPr>
        <w:pStyle w:val="BodyText"/>
        <w:rPr>
          <w:rStyle w:val="BlueText"/>
          <w:b/>
          <w:color w:val="222221"/>
        </w:rPr>
      </w:pPr>
      <w:r w:rsidRPr="00CD7903">
        <w:rPr>
          <w:rStyle w:val="BlueText"/>
          <w:b/>
          <w:color w:val="222221"/>
        </w:rPr>
        <w:t>If the details are already known, provide information on how materials will be transported between organisations</w:t>
      </w:r>
      <w:r w:rsidR="00CD7903">
        <w:rPr>
          <w:rStyle w:val="BlueText"/>
          <w:b/>
          <w:color w:val="222221"/>
        </w:rPr>
        <w:t>.</w:t>
      </w:r>
    </w:p>
    <w:p w14:paraId="347D18C7" w14:textId="77777777" w:rsidR="00A84397" w:rsidRPr="0032156E" w:rsidRDefault="00A84397" w:rsidP="00A84397">
      <w:pPr>
        <w:numPr>
          <w:ilvl w:val="0"/>
          <w:numId w:val="0"/>
        </w:numPr>
        <w:contextualSpacing/>
        <w:rPr>
          <w:rFonts w:eastAsia="Calibri" w:cs="Times New Roman"/>
          <w:color w:val="808080"/>
          <w:sz w:val="18"/>
        </w:rPr>
      </w:pPr>
      <w:r w:rsidRPr="0032156E">
        <w:rPr>
          <w:rFonts w:eastAsia="Calibri" w:cs="Times New Roman"/>
          <w:color w:val="808080"/>
          <w:sz w:val="18"/>
        </w:rPr>
        <w:t>For example:</w:t>
      </w:r>
    </w:p>
    <w:p w14:paraId="3E2C47E2" w14:textId="4EA7FFA1" w:rsidR="00A84397" w:rsidRPr="0032156E" w:rsidRDefault="00CD7903" w:rsidP="00A84397">
      <w:pPr>
        <w:numPr>
          <w:ilvl w:val="0"/>
          <w:numId w:val="38"/>
        </w:numPr>
        <w:contextualSpacing/>
        <w:rPr>
          <w:rFonts w:eastAsia="Calibri" w:cs="Times New Roman"/>
          <w:color w:val="808080"/>
          <w:sz w:val="18"/>
        </w:rPr>
      </w:pPr>
      <w:r>
        <w:rPr>
          <w:rFonts w:eastAsia="Calibri" w:cs="Times New Roman"/>
          <w:color w:val="808080"/>
          <w:sz w:val="18"/>
        </w:rPr>
        <w:t>w</w:t>
      </w:r>
      <w:r w:rsidR="00A84397" w:rsidRPr="0032156E">
        <w:rPr>
          <w:rFonts w:eastAsia="Calibri" w:cs="Times New Roman"/>
          <w:color w:val="808080"/>
          <w:sz w:val="18"/>
        </w:rPr>
        <w:t>ho will be transporting the materials</w:t>
      </w:r>
      <w:r w:rsidR="00A84397">
        <w:rPr>
          <w:rFonts w:eastAsia="Calibri" w:cs="Times New Roman"/>
          <w:color w:val="808080"/>
          <w:sz w:val="18"/>
        </w:rPr>
        <w:t>?</w:t>
      </w:r>
    </w:p>
    <w:p w14:paraId="43CE8EC8" w14:textId="1E06A845" w:rsidR="00A84397" w:rsidRPr="0032156E" w:rsidRDefault="00CD7903" w:rsidP="00A84397">
      <w:pPr>
        <w:numPr>
          <w:ilvl w:val="0"/>
          <w:numId w:val="38"/>
        </w:numPr>
        <w:contextualSpacing/>
        <w:rPr>
          <w:rFonts w:eastAsia="Calibri" w:cs="Times New Roman"/>
          <w:color w:val="808080"/>
          <w:sz w:val="18"/>
        </w:rPr>
      </w:pPr>
      <w:r>
        <w:rPr>
          <w:rFonts w:eastAsia="Calibri" w:cs="Times New Roman"/>
          <w:color w:val="808080"/>
          <w:sz w:val="18"/>
        </w:rPr>
        <w:t>h</w:t>
      </w:r>
      <w:r w:rsidR="00A84397" w:rsidRPr="0032156E">
        <w:rPr>
          <w:rFonts w:eastAsia="Calibri" w:cs="Times New Roman"/>
          <w:color w:val="808080"/>
          <w:sz w:val="18"/>
        </w:rPr>
        <w:t>ow often will the materials be collected?</w:t>
      </w:r>
    </w:p>
    <w:p w14:paraId="664854CA" w14:textId="00721E4F" w:rsidR="00A84397" w:rsidRPr="0032156E" w:rsidRDefault="00CD7903" w:rsidP="00A84397">
      <w:pPr>
        <w:numPr>
          <w:ilvl w:val="0"/>
          <w:numId w:val="38"/>
        </w:numPr>
        <w:contextualSpacing/>
        <w:rPr>
          <w:rFonts w:eastAsia="Calibri" w:cs="Times New Roman"/>
          <w:color w:val="808080"/>
          <w:sz w:val="18"/>
        </w:rPr>
      </w:pPr>
      <w:r>
        <w:rPr>
          <w:rFonts w:eastAsia="Calibri" w:cs="Times New Roman"/>
          <w:color w:val="808080"/>
          <w:sz w:val="18"/>
        </w:rPr>
        <w:t>i</w:t>
      </w:r>
      <w:r w:rsidR="00A84397" w:rsidRPr="0032156E">
        <w:rPr>
          <w:rFonts w:eastAsia="Calibri" w:cs="Times New Roman"/>
          <w:color w:val="808080"/>
          <w:sz w:val="18"/>
        </w:rPr>
        <w:t>nclude any relevant licencing details</w:t>
      </w:r>
      <w:r>
        <w:rPr>
          <w:rFonts w:eastAsia="Calibri" w:cs="Times New Roman"/>
          <w:color w:val="808080"/>
          <w:sz w:val="18"/>
        </w:rPr>
        <w:t>.</w:t>
      </w:r>
    </w:p>
    <w:p w14:paraId="7FE9A3D1" w14:textId="77777777" w:rsidR="00A84397" w:rsidRPr="0094031D" w:rsidRDefault="00A84397" w:rsidP="00A84397">
      <w:pPr>
        <w:numPr>
          <w:ilvl w:val="0"/>
          <w:numId w:val="0"/>
        </w:numPr>
        <w:autoSpaceDE w:val="0"/>
        <w:autoSpaceDN w:val="0"/>
        <w:adjustRightInd w:val="0"/>
        <w:spacing w:before="0" w:after="0"/>
        <w:rPr>
          <w:rFonts w:ascii="Calibri" w:eastAsia="Calibri" w:hAnsi="Calibri" w:cs="Arial"/>
          <w:b/>
          <w:color w:val="000000"/>
          <w:sz w:val="20"/>
          <w:szCs w:val="20"/>
        </w:rPr>
      </w:pPr>
    </w:p>
    <w:tbl>
      <w:tblPr>
        <w:tblStyle w:val="TableGrid9"/>
        <w:tblW w:w="0" w:type="auto"/>
        <w:tblLook w:val="04A0" w:firstRow="1" w:lastRow="0" w:firstColumn="1" w:lastColumn="0" w:noHBand="0" w:noVBand="1"/>
      </w:tblPr>
      <w:tblGrid>
        <w:gridCol w:w="9016"/>
      </w:tblGrid>
      <w:tr w:rsidR="00A84397" w:rsidRPr="007458D0" w14:paraId="188118E8" w14:textId="77777777" w:rsidTr="00023BC4">
        <w:trPr>
          <w:trHeight w:val="2848"/>
        </w:trPr>
        <w:sdt>
          <w:sdtPr>
            <w:rPr>
              <w:rStyle w:val="BodyTextChar"/>
            </w:rPr>
            <w:id w:val="-811556452"/>
            <w:placeholder>
              <w:docPart w:val="160D0CEE984F401FAE262547CA74CEF5"/>
            </w:placeholder>
            <w:showingPlcHdr/>
            <w:text/>
          </w:sdtPr>
          <w:sdtEndPr>
            <w:rPr>
              <w:rStyle w:val="DefaultParagraphFont"/>
              <w:rFonts w:eastAsia="Calibri" w:cs="Arial"/>
              <w:noProof w:val="0"/>
              <w:color w:val="000000"/>
              <w:sz w:val="20"/>
              <w:szCs w:val="20"/>
            </w:rPr>
          </w:sdtEndPr>
          <w:sdtContent>
            <w:tc>
              <w:tcPr>
                <w:tcW w:w="9016" w:type="dxa"/>
              </w:tcPr>
              <w:p w14:paraId="413E9258" w14:textId="77777777" w:rsidR="00A84397" w:rsidRPr="007458D0" w:rsidRDefault="00A84397" w:rsidP="00023BC4">
                <w:pPr>
                  <w:autoSpaceDE w:val="0"/>
                  <w:autoSpaceDN w:val="0"/>
                  <w:adjustRightInd w:val="0"/>
                  <w:rPr>
                    <w:rFonts w:eastAsia="Calibri" w:cs="Arial"/>
                    <w:color w:val="000000"/>
                    <w:sz w:val="20"/>
                    <w:szCs w:val="20"/>
                  </w:rPr>
                </w:pPr>
                <w:r w:rsidRPr="007E0EAE">
                  <w:rPr>
                    <w:rStyle w:val="PlaceholderText"/>
                  </w:rPr>
                  <w:t>Click or tap here to enter text.</w:t>
                </w:r>
              </w:p>
            </w:tc>
          </w:sdtContent>
        </w:sdt>
      </w:tr>
    </w:tbl>
    <w:p w14:paraId="2BA53514" w14:textId="77777777" w:rsidR="00A84397" w:rsidRDefault="00A84397" w:rsidP="00A84397">
      <w:pPr>
        <w:numPr>
          <w:ilvl w:val="0"/>
          <w:numId w:val="0"/>
        </w:numPr>
        <w:autoSpaceDE w:val="0"/>
        <w:autoSpaceDN w:val="0"/>
        <w:adjustRightInd w:val="0"/>
        <w:spacing w:before="0" w:after="0"/>
        <w:rPr>
          <w:rFonts w:ascii="Calibri" w:eastAsia="Calibri" w:hAnsi="Calibri" w:cs="Arial"/>
          <w:color w:val="000000"/>
          <w:sz w:val="20"/>
          <w:szCs w:val="20"/>
        </w:rPr>
      </w:pPr>
    </w:p>
    <w:p w14:paraId="3D47639E" w14:textId="77777777" w:rsidR="0023737F" w:rsidRDefault="0023737F">
      <w:pPr>
        <w:numPr>
          <w:ilvl w:val="0"/>
          <w:numId w:val="0"/>
        </w:numPr>
        <w:rPr>
          <w:rFonts w:asciiTheme="majorHAnsi" w:eastAsia="Calibri" w:hAnsiTheme="majorHAnsi" w:cstheme="majorBidi"/>
          <w:b/>
          <w:bCs/>
          <w:color w:val="007EBB"/>
          <w:sz w:val="26"/>
        </w:rPr>
      </w:pPr>
      <w:bookmarkStart w:id="37" w:name="_Toc501444315"/>
      <w:r>
        <w:rPr>
          <w:rFonts w:eastAsia="Calibri"/>
        </w:rPr>
        <w:br w:type="page"/>
      </w:r>
    </w:p>
    <w:p w14:paraId="7BF20DF7" w14:textId="190A5ABA" w:rsidR="00A84397" w:rsidRPr="007458D0" w:rsidRDefault="00A84397" w:rsidP="00A84397">
      <w:pPr>
        <w:pStyle w:val="Heading3Numbered"/>
        <w:rPr>
          <w:rFonts w:eastAsia="Calibri"/>
        </w:rPr>
      </w:pPr>
      <w:r>
        <w:rPr>
          <w:rFonts w:eastAsia="Calibri"/>
        </w:rPr>
        <w:lastRenderedPageBreak/>
        <w:t>Processing</w:t>
      </w:r>
      <w:bookmarkEnd w:id="37"/>
    </w:p>
    <w:p w14:paraId="100EA46F" w14:textId="77777777" w:rsidR="00A84397" w:rsidRPr="00CD7903" w:rsidRDefault="00A84397" w:rsidP="00CD7903">
      <w:pPr>
        <w:pStyle w:val="BodyText"/>
        <w:rPr>
          <w:rStyle w:val="BlueText"/>
          <w:b/>
          <w:color w:val="222221"/>
        </w:rPr>
      </w:pPr>
      <w:r w:rsidRPr="00CD7903">
        <w:rPr>
          <w:rStyle w:val="BlueText"/>
          <w:b/>
          <w:color w:val="222221"/>
        </w:rPr>
        <w:t>Provide details on the proposed processing site/s</w:t>
      </w:r>
      <w:r w:rsidR="007257B1">
        <w:rPr>
          <w:rStyle w:val="BlueText"/>
          <w:b/>
          <w:color w:val="222221"/>
        </w:rPr>
        <w:t>.</w:t>
      </w:r>
    </w:p>
    <w:p w14:paraId="1CC6F8CA" w14:textId="77777777" w:rsidR="00A84397" w:rsidRPr="00CA202C" w:rsidRDefault="00A84397" w:rsidP="00A84397">
      <w:pPr>
        <w:rPr>
          <w:rFonts w:eastAsia="Calibri" w:cs="Times New Roman"/>
          <w:color w:val="808080"/>
          <w:sz w:val="18"/>
        </w:rPr>
      </w:pPr>
      <w:r w:rsidRPr="00CA202C">
        <w:rPr>
          <w:rFonts w:eastAsia="Calibri" w:cs="Times New Roman"/>
          <w:color w:val="808080"/>
          <w:sz w:val="18"/>
        </w:rPr>
        <w:t>Include such information as:</w:t>
      </w:r>
    </w:p>
    <w:p w14:paraId="18431548" w14:textId="35017BDD" w:rsidR="00A84397" w:rsidRPr="00CA202C" w:rsidRDefault="00CD7903" w:rsidP="00A84397">
      <w:pPr>
        <w:numPr>
          <w:ilvl w:val="0"/>
          <w:numId w:val="38"/>
        </w:numPr>
        <w:contextualSpacing/>
        <w:rPr>
          <w:rFonts w:eastAsia="Calibri" w:cs="Times New Roman"/>
          <w:color w:val="808080"/>
          <w:sz w:val="18"/>
        </w:rPr>
      </w:pPr>
      <w:r>
        <w:rPr>
          <w:rFonts w:eastAsia="Calibri" w:cs="Times New Roman"/>
          <w:color w:val="808080"/>
          <w:sz w:val="18"/>
        </w:rPr>
        <w:t>l</w:t>
      </w:r>
      <w:r w:rsidR="00A84397" w:rsidRPr="00CA202C">
        <w:rPr>
          <w:rFonts w:eastAsia="Calibri" w:cs="Times New Roman"/>
          <w:color w:val="808080"/>
          <w:sz w:val="18"/>
        </w:rPr>
        <w:t>ocation/s of the processing site/s</w:t>
      </w:r>
    </w:p>
    <w:p w14:paraId="609431F6" w14:textId="14F9ABD9" w:rsidR="00A84397" w:rsidRPr="00CA202C" w:rsidRDefault="00CD7903" w:rsidP="00A84397">
      <w:pPr>
        <w:numPr>
          <w:ilvl w:val="0"/>
          <w:numId w:val="38"/>
        </w:numPr>
        <w:contextualSpacing/>
        <w:rPr>
          <w:rFonts w:eastAsia="Calibri" w:cs="Times New Roman"/>
          <w:color w:val="808080"/>
          <w:sz w:val="18"/>
        </w:rPr>
      </w:pPr>
      <w:r>
        <w:rPr>
          <w:rFonts w:eastAsia="Calibri" w:cs="Times New Roman"/>
          <w:color w:val="808080"/>
          <w:sz w:val="18"/>
        </w:rPr>
        <w:t>i</w:t>
      </w:r>
      <w:r w:rsidR="00A84397" w:rsidRPr="00CA202C">
        <w:rPr>
          <w:rFonts w:eastAsia="Calibri" w:cs="Times New Roman"/>
          <w:color w:val="808080"/>
          <w:sz w:val="18"/>
        </w:rPr>
        <w:t>s this kind of recovered/recycled material already used in their processes or will this be a new/augmented aspect of their activities?</w:t>
      </w:r>
    </w:p>
    <w:p w14:paraId="304D9D29" w14:textId="49426BA7" w:rsidR="00A84397" w:rsidRPr="00CA202C" w:rsidRDefault="00CD7903" w:rsidP="00A84397">
      <w:pPr>
        <w:numPr>
          <w:ilvl w:val="0"/>
          <w:numId w:val="38"/>
        </w:numPr>
        <w:contextualSpacing/>
        <w:rPr>
          <w:rFonts w:eastAsia="Calibri" w:cs="Times New Roman"/>
          <w:color w:val="808080"/>
          <w:sz w:val="18"/>
        </w:rPr>
      </w:pPr>
      <w:r>
        <w:rPr>
          <w:rFonts w:eastAsia="Calibri" w:cs="Times New Roman"/>
          <w:color w:val="808080"/>
          <w:sz w:val="18"/>
        </w:rPr>
        <w:t>d</w:t>
      </w:r>
      <w:r w:rsidR="00A84397" w:rsidRPr="00CA202C">
        <w:rPr>
          <w:rFonts w:eastAsia="Calibri" w:cs="Times New Roman"/>
          <w:color w:val="808080"/>
          <w:sz w:val="18"/>
        </w:rPr>
        <w:t>oes the processing site have capacity to receive and process additional materials?</w:t>
      </w:r>
    </w:p>
    <w:p w14:paraId="2C92EBDD" w14:textId="1428B043" w:rsidR="00A84397" w:rsidRPr="00CA202C" w:rsidRDefault="00CD7903" w:rsidP="00A84397">
      <w:pPr>
        <w:numPr>
          <w:ilvl w:val="0"/>
          <w:numId w:val="38"/>
        </w:numPr>
        <w:contextualSpacing/>
        <w:rPr>
          <w:rFonts w:eastAsia="Calibri" w:cs="Times New Roman"/>
          <w:color w:val="808080"/>
          <w:sz w:val="18"/>
        </w:rPr>
      </w:pPr>
      <w:r>
        <w:rPr>
          <w:rFonts w:eastAsia="Calibri" w:cs="Times New Roman"/>
          <w:color w:val="808080"/>
          <w:sz w:val="18"/>
        </w:rPr>
        <w:t>w</w:t>
      </w:r>
      <w:r w:rsidR="00A84397" w:rsidRPr="00CA202C">
        <w:rPr>
          <w:rFonts w:eastAsia="Calibri" w:cs="Times New Roman"/>
          <w:color w:val="808080"/>
          <w:sz w:val="18"/>
        </w:rPr>
        <w:t>ill the recovered materials replace raw materials?</w:t>
      </w:r>
    </w:p>
    <w:p w14:paraId="1B6F3915" w14:textId="77FEBA2D" w:rsidR="00A84397" w:rsidRPr="00CA202C" w:rsidRDefault="00CD7903" w:rsidP="00A84397">
      <w:pPr>
        <w:numPr>
          <w:ilvl w:val="0"/>
          <w:numId w:val="38"/>
        </w:numPr>
        <w:contextualSpacing/>
        <w:rPr>
          <w:rFonts w:eastAsia="Calibri" w:cs="Times New Roman"/>
          <w:color w:val="808080"/>
          <w:sz w:val="18"/>
        </w:rPr>
      </w:pPr>
      <w:r>
        <w:rPr>
          <w:rFonts w:eastAsia="Calibri" w:cs="Times New Roman"/>
          <w:color w:val="808080"/>
          <w:sz w:val="18"/>
        </w:rPr>
        <w:t>w</w:t>
      </w:r>
      <w:r w:rsidR="00A84397" w:rsidRPr="00CA202C">
        <w:rPr>
          <w:rFonts w:eastAsia="Calibri" w:cs="Times New Roman"/>
          <w:color w:val="808080"/>
          <w:sz w:val="18"/>
        </w:rPr>
        <w:t>hat modifications to processes/equipment may need to be undertaken in order to facilitate the processing of the recovered materials?</w:t>
      </w:r>
    </w:p>
    <w:p w14:paraId="14ED8C29" w14:textId="02394743" w:rsidR="00A84397" w:rsidRPr="00CA202C" w:rsidRDefault="00CD7903" w:rsidP="00A84397">
      <w:pPr>
        <w:numPr>
          <w:ilvl w:val="0"/>
          <w:numId w:val="38"/>
        </w:numPr>
        <w:contextualSpacing/>
        <w:rPr>
          <w:rFonts w:eastAsia="Calibri" w:cs="Times New Roman"/>
          <w:color w:val="808080"/>
          <w:sz w:val="18"/>
        </w:rPr>
      </w:pPr>
      <w:r>
        <w:rPr>
          <w:rFonts w:eastAsia="Calibri" w:cs="Times New Roman"/>
          <w:color w:val="808080"/>
          <w:sz w:val="18"/>
        </w:rPr>
        <w:t>h</w:t>
      </w:r>
      <w:r w:rsidR="00A84397" w:rsidRPr="00CA202C">
        <w:rPr>
          <w:rFonts w:eastAsia="Calibri" w:cs="Times New Roman"/>
          <w:color w:val="808080"/>
          <w:sz w:val="18"/>
        </w:rPr>
        <w:t>ow long will it take before the site is ready to process the recovered materials?</w:t>
      </w:r>
    </w:p>
    <w:p w14:paraId="7826B6D7" w14:textId="6A6F9301" w:rsidR="00A84397" w:rsidRPr="00CA202C" w:rsidRDefault="00CD7903" w:rsidP="00A84397">
      <w:pPr>
        <w:numPr>
          <w:ilvl w:val="0"/>
          <w:numId w:val="38"/>
        </w:numPr>
        <w:contextualSpacing/>
        <w:rPr>
          <w:rFonts w:eastAsia="Calibri" w:cs="Times New Roman"/>
          <w:color w:val="808080"/>
          <w:sz w:val="18"/>
        </w:rPr>
      </w:pPr>
      <w:r>
        <w:rPr>
          <w:rFonts w:eastAsia="Calibri" w:cs="Times New Roman"/>
          <w:color w:val="808080"/>
          <w:sz w:val="18"/>
        </w:rPr>
        <w:t>h</w:t>
      </w:r>
      <w:r w:rsidR="00A84397" w:rsidRPr="00CA202C">
        <w:rPr>
          <w:rFonts w:eastAsia="Calibri" w:cs="Times New Roman"/>
          <w:color w:val="808080"/>
          <w:sz w:val="18"/>
        </w:rPr>
        <w:t>ow much will the site charge or pay to receive the recovered materials? (indicative cost</w:t>
      </w:r>
      <w:r w:rsidR="00A84397">
        <w:rPr>
          <w:rFonts w:eastAsia="Calibri" w:cs="Times New Roman"/>
          <w:color w:val="808080"/>
          <w:sz w:val="18"/>
        </w:rPr>
        <w:t>s</w:t>
      </w:r>
      <w:r w:rsidR="00A84397" w:rsidRPr="00CA202C">
        <w:rPr>
          <w:rFonts w:eastAsia="Calibri" w:cs="Times New Roman"/>
          <w:color w:val="808080"/>
          <w:sz w:val="18"/>
        </w:rPr>
        <w:t xml:space="preserve"> only)</w:t>
      </w:r>
    </w:p>
    <w:p w14:paraId="00414DEC" w14:textId="55677A03" w:rsidR="00A84397" w:rsidRPr="00CA202C" w:rsidRDefault="00CD7903" w:rsidP="00A84397">
      <w:pPr>
        <w:numPr>
          <w:ilvl w:val="0"/>
          <w:numId w:val="38"/>
        </w:numPr>
        <w:autoSpaceDE w:val="0"/>
        <w:autoSpaceDN w:val="0"/>
        <w:adjustRightInd w:val="0"/>
        <w:spacing w:before="0" w:after="0"/>
        <w:contextualSpacing/>
        <w:rPr>
          <w:rFonts w:ascii="Calibri" w:eastAsia="Calibri" w:hAnsi="Calibri" w:cs="Arial"/>
          <w:color w:val="000000"/>
          <w:sz w:val="16"/>
          <w:szCs w:val="20"/>
        </w:rPr>
      </w:pPr>
      <w:r>
        <w:rPr>
          <w:rFonts w:eastAsia="Calibri" w:cs="Times New Roman"/>
          <w:color w:val="808080"/>
          <w:sz w:val="18"/>
        </w:rPr>
        <w:t>h</w:t>
      </w:r>
      <w:r w:rsidR="00A84397" w:rsidRPr="00CA202C">
        <w:rPr>
          <w:rFonts w:eastAsia="Calibri" w:cs="Times New Roman"/>
          <w:color w:val="808080"/>
          <w:sz w:val="18"/>
        </w:rPr>
        <w:t>as the organisation that owns/operates the site been engaged in discussions regarding this project?</w:t>
      </w:r>
    </w:p>
    <w:p w14:paraId="6456F4EE" w14:textId="7DC09E1A" w:rsidR="00A84397" w:rsidRPr="00CA202C" w:rsidRDefault="00CD7903" w:rsidP="00A84397">
      <w:pPr>
        <w:numPr>
          <w:ilvl w:val="0"/>
          <w:numId w:val="38"/>
        </w:numPr>
        <w:autoSpaceDE w:val="0"/>
        <w:autoSpaceDN w:val="0"/>
        <w:adjustRightInd w:val="0"/>
        <w:spacing w:before="0" w:after="0"/>
        <w:contextualSpacing/>
        <w:rPr>
          <w:rFonts w:ascii="Calibri" w:eastAsia="Calibri" w:hAnsi="Calibri" w:cs="Arial"/>
          <w:color w:val="000000"/>
          <w:sz w:val="16"/>
          <w:szCs w:val="20"/>
        </w:rPr>
      </w:pPr>
      <w:r>
        <w:rPr>
          <w:rFonts w:eastAsia="Calibri" w:cs="Times New Roman"/>
          <w:color w:val="808080"/>
          <w:sz w:val="18"/>
        </w:rPr>
        <w:t>h</w:t>
      </w:r>
      <w:r w:rsidR="00A84397" w:rsidRPr="00CA202C">
        <w:rPr>
          <w:rFonts w:eastAsia="Calibri" w:cs="Times New Roman"/>
          <w:color w:val="808080"/>
          <w:sz w:val="18"/>
        </w:rPr>
        <w:t>as the organisation that owns/operates the processing site provided written support for this project?</w:t>
      </w:r>
    </w:p>
    <w:p w14:paraId="76FF3004" w14:textId="77777777" w:rsidR="00A84397" w:rsidRPr="00CA202C" w:rsidRDefault="00A84397" w:rsidP="00A84397">
      <w:pPr>
        <w:numPr>
          <w:ilvl w:val="0"/>
          <w:numId w:val="0"/>
        </w:numPr>
        <w:autoSpaceDE w:val="0"/>
        <w:autoSpaceDN w:val="0"/>
        <w:adjustRightInd w:val="0"/>
        <w:spacing w:before="0" w:after="0"/>
        <w:ind w:left="720"/>
        <w:contextualSpacing/>
        <w:rPr>
          <w:rFonts w:ascii="Calibri" w:eastAsia="Calibri" w:hAnsi="Calibri" w:cs="Arial"/>
          <w:color w:val="000000"/>
          <w:sz w:val="16"/>
          <w:szCs w:val="20"/>
        </w:rPr>
      </w:pPr>
    </w:p>
    <w:tbl>
      <w:tblPr>
        <w:tblStyle w:val="TableGrid9"/>
        <w:tblW w:w="0" w:type="auto"/>
        <w:tblLook w:val="04A0" w:firstRow="1" w:lastRow="0" w:firstColumn="1" w:lastColumn="0" w:noHBand="0" w:noVBand="1"/>
      </w:tblPr>
      <w:tblGrid>
        <w:gridCol w:w="9016"/>
      </w:tblGrid>
      <w:tr w:rsidR="00A84397" w:rsidRPr="007458D0" w14:paraId="17DB8C51" w14:textId="77777777" w:rsidTr="00023BC4">
        <w:trPr>
          <w:trHeight w:val="4943"/>
        </w:trPr>
        <w:sdt>
          <w:sdtPr>
            <w:rPr>
              <w:rStyle w:val="BodyTextChar"/>
            </w:rPr>
            <w:id w:val="397947000"/>
            <w:placeholder>
              <w:docPart w:val="1613A621C73B4D4F8E44BFE015F662F9"/>
            </w:placeholder>
            <w:showingPlcHdr/>
            <w:text/>
          </w:sdtPr>
          <w:sdtEndPr>
            <w:rPr>
              <w:rStyle w:val="DefaultParagraphFont"/>
              <w:rFonts w:eastAsia="Calibri" w:cs="Times New Roman"/>
              <w:noProof w:val="0"/>
              <w:color w:val="808080"/>
            </w:rPr>
          </w:sdtEndPr>
          <w:sdtContent>
            <w:tc>
              <w:tcPr>
                <w:tcW w:w="9016" w:type="dxa"/>
              </w:tcPr>
              <w:p w14:paraId="36E204B6" w14:textId="77777777" w:rsidR="00A84397" w:rsidRPr="007458D0" w:rsidRDefault="00A84397" w:rsidP="00023BC4">
                <w:pPr>
                  <w:numPr>
                    <w:ilvl w:val="0"/>
                    <w:numId w:val="0"/>
                  </w:numPr>
                  <w:contextualSpacing/>
                  <w:rPr>
                    <w:rFonts w:eastAsia="Calibri" w:cs="Times New Roman"/>
                    <w:color w:val="808080"/>
                  </w:rPr>
                </w:pPr>
                <w:r w:rsidRPr="007E0EAE">
                  <w:rPr>
                    <w:rStyle w:val="PlaceholderText"/>
                  </w:rPr>
                  <w:t>Click or tap here to enter text.</w:t>
                </w:r>
              </w:p>
            </w:tc>
          </w:sdtContent>
        </w:sdt>
      </w:tr>
    </w:tbl>
    <w:p w14:paraId="6A346863" w14:textId="77777777" w:rsidR="00A84397" w:rsidRPr="007458D0" w:rsidRDefault="00A84397" w:rsidP="00A84397">
      <w:pPr>
        <w:autoSpaceDE w:val="0"/>
        <w:autoSpaceDN w:val="0"/>
        <w:adjustRightInd w:val="0"/>
        <w:spacing w:before="0" w:after="0"/>
        <w:rPr>
          <w:rFonts w:ascii="Calibri" w:eastAsia="Calibri" w:hAnsi="Calibri" w:cs="Arial"/>
          <w:color w:val="000000"/>
          <w:sz w:val="20"/>
          <w:szCs w:val="20"/>
        </w:rPr>
      </w:pPr>
    </w:p>
    <w:p w14:paraId="779592B3" w14:textId="77777777" w:rsidR="00A84397" w:rsidRDefault="00A84397" w:rsidP="00A84397">
      <w:pPr>
        <w:pStyle w:val="Heading3Numbered"/>
        <w:rPr>
          <w:rStyle w:val="BlueText"/>
        </w:rPr>
      </w:pPr>
      <w:bookmarkStart w:id="38" w:name="_Toc501444316"/>
      <w:r>
        <w:rPr>
          <w:rStyle w:val="BlueText"/>
        </w:rPr>
        <w:t>Licencing and approvals</w:t>
      </w:r>
      <w:bookmarkEnd w:id="38"/>
    </w:p>
    <w:p w14:paraId="4029DD15" w14:textId="77777777" w:rsidR="00A84397" w:rsidRPr="00CD7903" w:rsidRDefault="00A84397" w:rsidP="00CD7903">
      <w:pPr>
        <w:pStyle w:val="BodyText"/>
        <w:rPr>
          <w:rStyle w:val="BlueText"/>
          <w:b/>
          <w:color w:val="222221"/>
        </w:rPr>
      </w:pPr>
      <w:r w:rsidRPr="00CD7903">
        <w:rPr>
          <w:rStyle w:val="BlueText"/>
          <w:b/>
          <w:color w:val="222221"/>
        </w:rPr>
        <w:t>Describe the status of the proposed processing site?</w:t>
      </w:r>
    </w:p>
    <w:p w14:paraId="21133271" w14:textId="77777777" w:rsidR="00A84397" w:rsidRPr="00CA202C" w:rsidRDefault="00A84397" w:rsidP="00A84397">
      <w:pPr>
        <w:autoSpaceDE w:val="0"/>
        <w:autoSpaceDN w:val="0"/>
        <w:adjustRightInd w:val="0"/>
        <w:rPr>
          <w:rFonts w:eastAsia="Calibri" w:cs="Arial"/>
          <w:color w:val="808080"/>
          <w:sz w:val="18"/>
        </w:rPr>
      </w:pPr>
      <w:r w:rsidRPr="00CA202C">
        <w:rPr>
          <w:rFonts w:eastAsia="Calibri" w:cs="Arial"/>
          <w:color w:val="808080"/>
          <w:sz w:val="18"/>
        </w:rPr>
        <w:t>For example:</w:t>
      </w:r>
    </w:p>
    <w:p w14:paraId="7882DB49" w14:textId="617E438E" w:rsidR="00A84397" w:rsidRPr="00CA202C" w:rsidRDefault="00CD7903" w:rsidP="00A84397">
      <w:pPr>
        <w:numPr>
          <w:ilvl w:val="0"/>
          <w:numId w:val="44"/>
        </w:numPr>
        <w:autoSpaceDE w:val="0"/>
        <w:autoSpaceDN w:val="0"/>
        <w:adjustRightInd w:val="0"/>
        <w:contextualSpacing/>
        <w:rPr>
          <w:rFonts w:eastAsia="Calibri" w:cs="Arial"/>
          <w:color w:val="808080"/>
          <w:sz w:val="18"/>
        </w:rPr>
      </w:pPr>
      <w:r>
        <w:rPr>
          <w:rFonts w:eastAsia="Calibri" w:cs="Arial"/>
          <w:color w:val="808080"/>
          <w:sz w:val="18"/>
        </w:rPr>
        <w:t>a</w:t>
      </w:r>
      <w:r w:rsidR="00A84397" w:rsidRPr="00CA202C">
        <w:rPr>
          <w:rFonts w:eastAsia="Calibri" w:cs="Arial"/>
          <w:color w:val="808080"/>
          <w:sz w:val="18"/>
        </w:rPr>
        <w:t xml:space="preserve"> suitable site hasn’t been identified yet</w:t>
      </w:r>
    </w:p>
    <w:p w14:paraId="4F236F3D" w14:textId="43F27F05" w:rsidR="00A84397" w:rsidRPr="00CA202C" w:rsidRDefault="00CD7903" w:rsidP="00A84397">
      <w:pPr>
        <w:numPr>
          <w:ilvl w:val="0"/>
          <w:numId w:val="44"/>
        </w:numPr>
        <w:autoSpaceDE w:val="0"/>
        <w:autoSpaceDN w:val="0"/>
        <w:adjustRightInd w:val="0"/>
        <w:contextualSpacing/>
        <w:rPr>
          <w:rFonts w:eastAsia="Calibri" w:cs="Arial"/>
          <w:color w:val="808080"/>
          <w:sz w:val="18"/>
        </w:rPr>
      </w:pPr>
      <w:r>
        <w:rPr>
          <w:rFonts w:eastAsia="Calibri" w:cs="Arial"/>
          <w:color w:val="808080"/>
          <w:sz w:val="18"/>
        </w:rPr>
        <w:t>a</w:t>
      </w:r>
      <w:r w:rsidR="00A84397" w:rsidRPr="00CA202C">
        <w:rPr>
          <w:rFonts w:eastAsia="Calibri" w:cs="Arial"/>
          <w:color w:val="808080"/>
          <w:sz w:val="18"/>
        </w:rPr>
        <w:t xml:space="preserve"> suitable site has been identified and purchase/leasing arrangements are underway</w:t>
      </w:r>
    </w:p>
    <w:p w14:paraId="1D6F4A68" w14:textId="48FFB3E3" w:rsidR="00A84397" w:rsidRDefault="00CD7903" w:rsidP="00A84397">
      <w:pPr>
        <w:numPr>
          <w:ilvl w:val="0"/>
          <w:numId w:val="44"/>
        </w:numPr>
        <w:autoSpaceDE w:val="0"/>
        <w:autoSpaceDN w:val="0"/>
        <w:adjustRightInd w:val="0"/>
        <w:contextualSpacing/>
        <w:rPr>
          <w:rFonts w:eastAsia="Calibri" w:cs="Arial"/>
          <w:color w:val="808080"/>
          <w:sz w:val="18"/>
        </w:rPr>
      </w:pPr>
      <w:r>
        <w:rPr>
          <w:rFonts w:eastAsia="Calibri" w:cs="Arial"/>
          <w:color w:val="808080"/>
          <w:sz w:val="18"/>
        </w:rPr>
        <w:t>t</w:t>
      </w:r>
      <w:r w:rsidR="00A84397" w:rsidRPr="00CA202C">
        <w:rPr>
          <w:rFonts w:eastAsia="Calibri" w:cs="Arial"/>
          <w:color w:val="808080"/>
          <w:sz w:val="18"/>
        </w:rPr>
        <w:t>he site is partially operational and requires some adaptation/augmentation to process the target resource</w:t>
      </w:r>
    </w:p>
    <w:p w14:paraId="51864A0D" w14:textId="1498151F" w:rsidR="00A84397" w:rsidRDefault="00CD7903" w:rsidP="00A84397">
      <w:pPr>
        <w:numPr>
          <w:ilvl w:val="0"/>
          <w:numId w:val="44"/>
        </w:numPr>
        <w:autoSpaceDE w:val="0"/>
        <w:autoSpaceDN w:val="0"/>
        <w:adjustRightInd w:val="0"/>
        <w:contextualSpacing/>
        <w:rPr>
          <w:rFonts w:eastAsia="Calibri" w:cs="Arial"/>
          <w:color w:val="808080"/>
          <w:sz w:val="18"/>
        </w:rPr>
      </w:pPr>
      <w:r>
        <w:rPr>
          <w:rFonts w:eastAsia="Calibri" w:cs="Arial"/>
          <w:color w:val="808080"/>
          <w:sz w:val="18"/>
        </w:rPr>
        <w:t>t</w:t>
      </w:r>
      <w:r w:rsidR="00A84397" w:rsidRPr="00CA202C">
        <w:rPr>
          <w:rFonts w:eastAsia="Calibri" w:cs="Arial"/>
          <w:color w:val="808080"/>
          <w:sz w:val="18"/>
        </w:rPr>
        <w:t>he site is fully operational and is currently processing the target resource</w:t>
      </w:r>
      <w:r>
        <w:rPr>
          <w:rFonts w:eastAsia="Calibri" w:cs="Arial"/>
          <w:color w:val="808080"/>
          <w:sz w:val="18"/>
        </w:rPr>
        <w:t>.</w:t>
      </w:r>
    </w:p>
    <w:p w14:paraId="296EF684" w14:textId="77777777" w:rsidR="0023737F" w:rsidRPr="00CA202C" w:rsidRDefault="0023737F" w:rsidP="0023737F">
      <w:pPr>
        <w:numPr>
          <w:ilvl w:val="0"/>
          <w:numId w:val="0"/>
        </w:numPr>
        <w:autoSpaceDE w:val="0"/>
        <w:autoSpaceDN w:val="0"/>
        <w:adjustRightInd w:val="0"/>
        <w:ind w:left="720"/>
        <w:contextualSpacing/>
        <w:rPr>
          <w:rStyle w:val="BlueText"/>
          <w:rFonts w:eastAsia="Calibri" w:cs="Arial"/>
          <w:color w:val="808080"/>
          <w:sz w:val="18"/>
        </w:rPr>
      </w:pPr>
    </w:p>
    <w:tbl>
      <w:tblPr>
        <w:tblStyle w:val="TableGrid9"/>
        <w:tblW w:w="0" w:type="auto"/>
        <w:tblLook w:val="04A0" w:firstRow="1" w:lastRow="0" w:firstColumn="1" w:lastColumn="0" w:noHBand="0" w:noVBand="1"/>
      </w:tblPr>
      <w:tblGrid>
        <w:gridCol w:w="9016"/>
      </w:tblGrid>
      <w:tr w:rsidR="00A84397" w:rsidRPr="007458D0" w14:paraId="01663EC3" w14:textId="77777777" w:rsidTr="00023BC4">
        <w:trPr>
          <w:trHeight w:val="1305"/>
        </w:trPr>
        <w:sdt>
          <w:sdtPr>
            <w:rPr>
              <w:rStyle w:val="BodyTextChar"/>
            </w:rPr>
            <w:id w:val="-1141497073"/>
            <w:placeholder>
              <w:docPart w:val="D5F87093EE4440A0A6FCB0FCC4AA6EC8"/>
            </w:placeholder>
            <w:showingPlcHdr/>
            <w:text/>
          </w:sdtPr>
          <w:sdtEndPr>
            <w:rPr>
              <w:rStyle w:val="DefaultParagraphFont"/>
              <w:rFonts w:eastAsia="Calibri" w:cs="Arial"/>
              <w:noProof w:val="0"/>
              <w:color w:val="808080"/>
            </w:rPr>
          </w:sdtEndPr>
          <w:sdtContent>
            <w:tc>
              <w:tcPr>
                <w:tcW w:w="9016" w:type="dxa"/>
              </w:tcPr>
              <w:p w14:paraId="27D3BF7F" w14:textId="77777777" w:rsidR="00A84397" w:rsidRPr="00C67E10" w:rsidRDefault="00A84397" w:rsidP="00023BC4">
                <w:pPr>
                  <w:numPr>
                    <w:ilvl w:val="0"/>
                    <w:numId w:val="0"/>
                  </w:numPr>
                  <w:autoSpaceDE w:val="0"/>
                  <w:autoSpaceDN w:val="0"/>
                  <w:adjustRightInd w:val="0"/>
                  <w:contextualSpacing/>
                  <w:rPr>
                    <w:rFonts w:eastAsia="Calibri" w:cs="Arial"/>
                    <w:color w:val="808080"/>
                  </w:rPr>
                </w:pPr>
                <w:r w:rsidRPr="007E0EAE">
                  <w:rPr>
                    <w:rStyle w:val="PlaceholderText"/>
                  </w:rPr>
                  <w:t>Click or tap here to enter text.</w:t>
                </w:r>
              </w:p>
            </w:tc>
          </w:sdtContent>
        </w:sdt>
      </w:tr>
    </w:tbl>
    <w:p w14:paraId="4A82673A" w14:textId="77777777" w:rsidR="00A84397" w:rsidRPr="007458D0" w:rsidRDefault="00A84397" w:rsidP="00A84397">
      <w:pPr>
        <w:autoSpaceDE w:val="0"/>
        <w:autoSpaceDN w:val="0"/>
        <w:adjustRightInd w:val="0"/>
        <w:spacing w:before="0" w:after="0"/>
        <w:rPr>
          <w:rFonts w:ascii="Calibri" w:eastAsia="Calibri" w:hAnsi="Calibri" w:cs="Arial"/>
          <w:color w:val="000000"/>
        </w:rPr>
      </w:pPr>
    </w:p>
    <w:p w14:paraId="7CA6E769" w14:textId="77777777" w:rsidR="0023737F" w:rsidRDefault="0023737F">
      <w:pPr>
        <w:numPr>
          <w:ilvl w:val="0"/>
          <w:numId w:val="0"/>
        </w:numPr>
        <w:rPr>
          <w:rStyle w:val="BlueText"/>
          <w:b/>
          <w:noProof/>
          <w:color w:val="222221"/>
        </w:rPr>
      </w:pPr>
      <w:r>
        <w:rPr>
          <w:rStyle w:val="BlueText"/>
          <w:b/>
          <w:color w:val="222221"/>
        </w:rPr>
        <w:br w:type="page"/>
      </w:r>
    </w:p>
    <w:p w14:paraId="07BEF23E" w14:textId="32AEF2D7" w:rsidR="00A84397" w:rsidRPr="00CD7903" w:rsidRDefault="00A84397" w:rsidP="00CD7903">
      <w:pPr>
        <w:pStyle w:val="BodyText"/>
        <w:rPr>
          <w:rStyle w:val="BlueText"/>
          <w:b/>
          <w:color w:val="222221"/>
        </w:rPr>
      </w:pPr>
      <w:r w:rsidRPr="00CD7903">
        <w:rPr>
          <w:rStyle w:val="BlueText"/>
          <w:b/>
          <w:color w:val="222221"/>
        </w:rPr>
        <w:lastRenderedPageBreak/>
        <w:t>What is the Environment Protection Licensing status of the processing site?</w:t>
      </w:r>
    </w:p>
    <w:p w14:paraId="435FEF1E" w14:textId="77777777" w:rsidR="00A84397" w:rsidRPr="004A1159" w:rsidRDefault="00A84397" w:rsidP="00A84397">
      <w:pPr>
        <w:autoSpaceDE w:val="0"/>
        <w:autoSpaceDN w:val="0"/>
        <w:adjustRightInd w:val="0"/>
        <w:spacing w:before="0" w:after="0"/>
        <w:rPr>
          <w:rFonts w:asciiTheme="minorHAnsi" w:eastAsia="Calibri" w:hAnsiTheme="minorHAnsi" w:cs="Arial"/>
          <w:color w:val="000000"/>
        </w:rPr>
      </w:pPr>
    </w:p>
    <w:p w14:paraId="52652D63" w14:textId="77777777" w:rsidR="00A84397" w:rsidRPr="00554BFF" w:rsidRDefault="00A84397" w:rsidP="00A84397">
      <w:pPr>
        <w:autoSpaceDE w:val="0"/>
        <w:autoSpaceDN w:val="0"/>
        <w:adjustRightInd w:val="0"/>
        <w:spacing w:before="0" w:after="0"/>
        <w:rPr>
          <w:rFonts w:asciiTheme="minorHAnsi" w:eastAsia="Calibri" w:hAnsiTheme="minorHAnsi" w:cs="Arial"/>
          <w:color w:val="000000"/>
        </w:rPr>
      </w:pPr>
      <w:r w:rsidRPr="00554BFF">
        <w:rPr>
          <w:rFonts w:asciiTheme="minorHAnsi" w:eastAsia="Calibri" w:hAnsiTheme="minorHAnsi" w:cs="Arial"/>
          <w:b/>
          <w:bCs/>
          <w:color w:val="000000"/>
        </w:rPr>
        <w:t>Note</w:t>
      </w:r>
      <w:r w:rsidRPr="00554BFF">
        <w:rPr>
          <w:rFonts w:asciiTheme="minorHAnsi" w:eastAsia="Calibri" w:hAnsiTheme="minorHAnsi" w:cs="Arial"/>
          <w:color w:val="000000"/>
        </w:rPr>
        <w:t xml:space="preserve">: To determine if your project will require an environment protection licence, consult the </w:t>
      </w:r>
      <w:hyperlink r:id="rId25" w:history="1">
        <w:r w:rsidRPr="00554BFF">
          <w:rPr>
            <w:rFonts w:asciiTheme="minorHAnsi" w:eastAsia="Calibri" w:hAnsiTheme="minorHAnsi" w:cs="Arial"/>
            <w:color w:val="0563C1"/>
            <w:u w:val="single"/>
          </w:rPr>
          <w:t>EPA Guide to Licensing</w:t>
        </w:r>
      </w:hyperlink>
      <w:r w:rsidRPr="00554BFF">
        <w:rPr>
          <w:rFonts w:asciiTheme="minorHAnsi" w:eastAsia="Calibri" w:hAnsiTheme="minorHAnsi" w:cs="Arial"/>
          <w:color w:val="000000"/>
        </w:rPr>
        <w:t xml:space="preserve">. </w:t>
      </w:r>
    </w:p>
    <w:p w14:paraId="0E8B007D" w14:textId="77777777" w:rsidR="00A84397" w:rsidRPr="00554BFF" w:rsidRDefault="00A84397" w:rsidP="00A84397">
      <w:pPr>
        <w:pStyle w:val="BodyText30"/>
        <w:spacing w:after="120"/>
        <w:ind w:left="567"/>
        <w:rPr>
          <w:rFonts w:asciiTheme="minorHAnsi" w:eastAsia="Calibri" w:hAnsiTheme="minorHAnsi"/>
          <w:sz w:val="22"/>
          <w:szCs w:val="22"/>
        </w:rPr>
      </w:pPr>
    </w:p>
    <w:p w14:paraId="059E86DE" w14:textId="45519FE3" w:rsidR="00A84397" w:rsidRPr="00554BFF" w:rsidRDefault="001E3C55" w:rsidP="00A84397">
      <w:pPr>
        <w:pStyle w:val="BodyText30"/>
        <w:spacing w:after="120"/>
        <w:ind w:left="567"/>
        <w:rPr>
          <w:rFonts w:asciiTheme="minorHAnsi" w:eastAsia="Calibri" w:hAnsiTheme="minorHAnsi"/>
          <w:sz w:val="22"/>
          <w:szCs w:val="22"/>
        </w:rPr>
      </w:pPr>
      <w:sdt>
        <w:sdtPr>
          <w:rPr>
            <w:rFonts w:asciiTheme="minorHAnsi" w:eastAsia="Calibri" w:hAnsiTheme="minorHAnsi"/>
            <w:sz w:val="22"/>
            <w:szCs w:val="22"/>
          </w:rPr>
          <w:id w:val="1144157517"/>
          <w14:checkbox>
            <w14:checked w14:val="0"/>
            <w14:checkedState w14:val="2612" w14:font="MS Gothic"/>
            <w14:uncheckedState w14:val="2610" w14:font="MS Gothic"/>
          </w14:checkbox>
        </w:sdtPr>
        <w:sdtEndPr/>
        <w:sdtContent>
          <w:r w:rsidR="00656530">
            <w:rPr>
              <w:rFonts w:ascii="MS Gothic" w:eastAsia="MS Gothic" w:hAnsi="MS Gothic" w:hint="eastAsia"/>
              <w:sz w:val="22"/>
              <w:szCs w:val="22"/>
            </w:rPr>
            <w:t>☐</w:t>
          </w:r>
        </w:sdtContent>
      </w:sdt>
      <w:r w:rsidR="00A84397" w:rsidRPr="00554BFF">
        <w:rPr>
          <w:rFonts w:asciiTheme="minorHAnsi" w:eastAsia="Calibri" w:hAnsiTheme="minorHAnsi"/>
          <w:sz w:val="22"/>
          <w:szCs w:val="22"/>
        </w:rPr>
        <w:tab/>
        <w:t>The site has no Environment Protection Licence in place and no licence will be required</w:t>
      </w:r>
      <w:r w:rsidR="00CD7903">
        <w:rPr>
          <w:rFonts w:asciiTheme="minorHAnsi" w:eastAsia="Calibri" w:hAnsiTheme="minorHAnsi"/>
          <w:sz w:val="22"/>
          <w:szCs w:val="22"/>
        </w:rPr>
        <w:t>.</w:t>
      </w:r>
      <w:r w:rsidR="00A84397" w:rsidRPr="00554BFF">
        <w:rPr>
          <w:rFonts w:asciiTheme="minorHAnsi" w:eastAsia="Calibri" w:hAnsiTheme="minorHAnsi"/>
          <w:sz w:val="22"/>
          <w:szCs w:val="22"/>
        </w:rPr>
        <w:t xml:space="preserve"> </w:t>
      </w:r>
    </w:p>
    <w:p w14:paraId="2DA8A2C1" w14:textId="77777777" w:rsidR="00A84397" w:rsidRPr="00554BFF" w:rsidRDefault="001E3C55" w:rsidP="00A84397">
      <w:pPr>
        <w:pStyle w:val="BodyText30"/>
        <w:spacing w:after="120"/>
        <w:ind w:left="567"/>
        <w:rPr>
          <w:rFonts w:asciiTheme="minorHAnsi" w:eastAsia="Calibri" w:hAnsiTheme="minorHAnsi"/>
          <w:sz w:val="22"/>
          <w:szCs w:val="22"/>
        </w:rPr>
      </w:pPr>
      <w:sdt>
        <w:sdtPr>
          <w:rPr>
            <w:rFonts w:asciiTheme="minorHAnsi" w:eastAsia="Calibri" w:hAnsiTheme="minorHAnsi"/>
            <w:sz w:val="22"/>
            <w:szCs w:val="22"/>
          </w:rPr>
          <w:id w:val="-225379947"/>
          <w14:checkbox>
            <w14:checked w14:val="0"/>
            <w14:checkedState w14:val="2612" w14:font="MS Gothic"/>
            <w14:uncheckedState w14:val="2610" w14:font="MS Gothic"/>
          </w14:checkbox>
        </w:sdtPr>
        <w:sdtEndPr/>
        <w:sdtContent>
          <w:r w:rsidR="00A84397" w:rsidRPr="00554BFF">
            <w:rPr>
              <w:rFonts w:ascii="Segoe UI Symbol" w:eastAsia="MS Gothic" w:hAnsi="Segoe UI Symbol" w:cs="Segoe UI Symbol"/>
              <w:sz w:val="22"/>
              <w:szCs w:val="22"/>
            </w:rPr>
            <w:t>☐</w:t>
          </w:r>
        </w:sdtContent>
      </w:sdt>
      <w:r w:rsidR="00A84397" w:rsidRPr="00554BFF">
        <w:rPr>
          <w:rFonts w:asciiTheme="minorHAnsi" w:eastAsia="Calibri" w:hAnsiTheme="minorHAnsi"/>
          <w:sz w:val="22"/>
          <w:szCs w:val="22"/>
        </w:rPr>
        <w:tab/>
        <w:t>The site has no Environment Protection Licence in place but requires one</w:t>
      </w:r>
      <w:r w:rsidR="00CD7903">
        <w:rPr>
          <w:rFonts w:asciiTheme="minorHAnsi" w:eastAsia="Calibri" w:hAnsiTheme="minorHAnsi"/>
          <w:sz w:val="22"/>
          <w:szCs w:val="22"/>
        </w:rPr>
        <w:t>.</w:t>
      </w:r>
      <w:r w:rsidR="00A84397" w:rsidRPr="00554BFF">
        <w:rPr>
          <w:rFonts w:asciiTheme="minorHAnsi" w:eastAsia="Calibri" w:hAnsiTheme="minorHAnsi"/>
          <w:sz w:val="22"/>
          <w:szCs w:val="22"/>
        </w:rPr>
        <w:t xml:space="preserve"> </w:t>
      </w:r>
    </w:p>
    <w:p w14:paraId="3978911E" w14:textId="77777777" w:rsidR="00A84397" w:rsidRPr="00554BFF" w:rsidRDefault="001E3C55" w:rsidP="00A84397">
      <w:pPr>
        <w:pStyle w:val="BodyText30"/>
        <w:spacing w:after="120"/>
        <w:ind w:left="567"/>
        <w:rPr>
          <w:rFonts w:asciiTheme="minorHAnsi" w:eastAsia="Calibri" w:hAnsiTheme="minorHAnsi"/>
          <w:sz w:val="22"/>
          <w:szCs w:val="22"/>
        </w:rPr>
      </w:pPr>
      <w:sdt>
        <w:sdtPr>
          <w:rPr>
            <w:rFonts w:asciiTheme="minorHAnsi" w:eastAsia="Calibri" w:hAnsiTheme="minorHAnsi"/>
            <w:sz w:val="22"/>
            <w:szCs w:val="22"/>
          </w:rPr>
          <w:id w:val="-260368373"/>
          <w14:checkbox>
            <w14:checked w14:val="0"/>
            <w14:checkedState w14:val="2612" w14:font="MS Gothic"/>
            <w14:uncheckedState w14:val="2610" w14:font="MS Gothic"/>
          </w14:checkbox>
        </w:sdtPr>
        <w:sdtEndPr/>
        <w:sdtContent>
          <w:r w:rsidR="00A84397" w:rsidRPr="00554BFF">
            <w:rPr>
              <w:rFonts w:ascii="Segoe UI Symbol" w:eastAsia="MS Gothic" w:hAnsi="Segoe UI Symbol" w:cs="Segoe UI Symbol"/>
              <w:sz w:val="22"/>
              <w:szCs w:val="22"/>
            </w:rPr>
            <w:t>☐</w:t>
          </w:r>
        </w:sdtContent>
      </w:sdt>
      <w:r w:rsidR="00A84397" w:rsidRPr="00554BFF">
        <w:rPr>
          <w:rFonts w:asciiTheme="minorHAnsi" w:eastAsia="Calibri" w:hAnsiTheme="minorHAnsi"/>
          <w:sz w:val="22"/>
          <w:szCs w:val="22"/>
        </w:rPr>
        <w:tab/>
        <w:t>The site has an existing Environment Protection Licence in place but needs amendment to accommodate the proposed technology/facility/change in waste stream processing</w:t>
      </w:r>
      <w:r w:rsidR="00CD7903">
        <w:rPr>
          <w:rFonts w:asciiTheme="minorHAnsi" w:eastAsia="Calibri" w:hAnsiTheme="minorHAnsi"/>
          <w:sz w:val="22"/>
          <w:szCs w:val="22"/>
        </w:rPr>
        <w:t>.</w:t>
      </w:r>
    </w:p>
    <w:p w14:paraId="6163FEEB" w14:textId="77777777" w:rsidR="00A84397" w:rsidRPr="00554BFF" w:rsidRDefault="001E3C55" w:rsidP="00A84397">
      <w:pPr>
        <w:pStyle w:val="BodyText30"/>
        <w:spacing w:after="120"/>
        <w:ind w:left="567"/>
        <w:rPr>
          <w:rFonts w:asciiTheme="minorHAnsi" w:eastAsia="Calibri" w:hAnsiTheme="minorHAnsi"/>
          <w:sz w:val="22"/>
          <w:szCs w:val="22"/>
        </w:rPr>
      </w:pPr>
      <w:sdt>
        <w:sdtPr>
          <w:rPr>
            <w:rFonts w:asciiTheme="minorHAnsi" w:eastAsia="Calibri" w:hAnsiTheme="minorHAnsi"/>
            <w:sz w:val="22"/>
            <w:szCs w:val="22"/>
          </w:rPr>
          <w:id w:val="-1564860015"/>
          <w14:checkbox>
            <w14:checked w14:val="0"/>
            <w14:checkedState w14:val="2612" w14:font="MS Gothic"/>
            <w14:uncheckedState w14:val="2610" w14:font="MS Gothic"/>
          </w14:checkbox>
        </w:sdtPr>
        <w:sdtEndPr/>
        <w:sdtContent>
          <w:r w:rsidR="00A84397" w:rsidRPr="00554BFF">
            <w:rPr>
              <w:rFonts w:ascii="Segoe UI Symbol" w:eastAsia="MS Gothic" w:hAnsi="Segoe UI Symbol" w:cs="Segoe UI Symbol"/>
              <w:sz w:val="22"/>
              <w:szCs w:val="22"/>
            </w:rPr>
            <w:t>☐</w:t>
          </w:r>
        </w:sdtContent>
      </w:sdt>
      <w:r w:rsidR="00A84397" w:rsidRPr="00554BFF">
        <w:rPr>
          <w:rFonts w:asciiTheme="minorHAnsi" w:eastAsia="Calibri" w:hAnsiTheme="minorHAnsi"/>
          <w:sz w:val="22"/>
          <w:szCs w:val="22"/>
        </w:rPr>
        <w:tab/>
        <w:t>The site has all Environment Protection Licensing in place and no further licensing is required</w:t>
      </w:r>
      <w:r w:rsidR="00CD7903">
        <w:rPr>
          <w:rFonts w:asciiTheme="minorHAnsi" w:eastAsia="Calibri" w:hAnsiTheme="minorHAnsi"/>
          <w:sz w:val="22"/>
          <w:szCs w:val="22"/>
        </w:rPr>
        <w:t>.</w:t>
      </w:r>
      <w:r w:rsidR="00A84397" w:rsidRPr="00554BFF">
        <w:rPr>
          <w:rFonts w:asciiTheme="minorHAnsi" w:eastAsia="Calibri" w:hAnsiTheme="minorHAnsi"/>
          <w:sz w:val="22"/>
          <w:szCs w:val="22"/>
        </w:rPr>
        <w:t xml:space="preserve"> </w:t>
      </w:r>
    </w:p>
    <w:p w14:paraId="5437611A" w14:textId="77777777" w:rsidR="00A84397" w:rsidRPr="00554BFF" w:rsidRDefault="00A84397" w:rsidP="00A84397">
      <w:pPr>
        <w:numPr>
          <w:ilvl w:val="0"/>
          <w:numId w:val="0"/>
        </w:numPr>
        <w:autoSpaceDE w:val="0"/>
        <w:autoSpaceDN w:val="0"/>
        <w:adjustRightInd w:val="0"/>
        <w:spacing w:before="0" w:after="0"/>
        <w:rPr>
          <w:rFonts w:asciiTheme="minorHAnsi" w:eastAsia="Calibri" w:hAnsiTheme="minorHAnsi" w:cs="Arial"/>
          <w:color w:val="000000"/>
        </w:rPr>
      </w:pPr>
    </w:p>
    <w:p w14:paraId="6B94F337" w14:textId="77777777" w:rsidR="00A84397" w:rsidRPr="00554BFF" w:rsidRDefault="00A84397" w:rsidP="00A84397">
      <w:pPr>
        <w:numPr>
          <w:ilvl w:val="0"/>
          <w:numId w:val="0"/>
        </w:numPr>
        <w:autoSpaceDE w:val="0"/>
        <w:autoSpaceDN w:val="0"/>
        <w:adjustRightInd w:val="0"/>
        <w:spacing w:before="0" w:after="0"/>
        <w:rPr>
          <w:rFonts w:asciiTheme="minorHAnsi" w:eastAsia="Calibri" w:hAnsiTheme="minorHAnsi" w:cs="Arial"/>
          <w:color w:val="000000"/>
        </w:rPr>
      </w:pPr>
      <w:r w:rsidRPr="00554BFF">
        <w:rPr>
          <w:rFonts w:asciiTheme="minorHAnsi" w:eastAsia="Calibri" w:hAnsiTheme="minorHAnsi" w:cs="Arial"/>
          <w:color w:val="000000"/>
        </w:rPr>
        <w:t>Note: If your project has more than one processing site please include details of the additional sites in the box below.</w:t>
      </w:r>
    </w:p>
    <w:p w14:paraId="4C437DD7" w14:textId="77777777" w:rsidR="00A84397" w:rsidRPr="004A1159" w:rsidRDefault="00A84397" w:rsidP="00A84397">
      <w:pPr>
        <w:numPr>
          <w:ilvl w:val="0"/>
          <w:numId w:val="0"/>
        </w:numPr>
        <w:autoSpaceDE w:val="0"/>
        <w:autoSpaceDN w:val="0"/>
        <w:adjustRightInd w:val="0"/>
        <w:spacing w:before="0" w:after="0"/>
        <w:rPr>
          <w:rFonts w:asciiTheme="minorHAnsi" w:eastAsia="Calibri" w:hAnsiTheme="minorHAnsi" w:cs="Arial"/>
          <w:color w:val="000000"/>
        </w:rPr>
      </w:pPr>
    </w:p>
    <w:p w14:paraId="543F7A7E" w14:textId="3C44F465" w:rsidR="00A84397" w:rsidRDefault="00A84397" w:rsidP="00CD7903">
      <w:pPr>
        <w:pStyle w:val="BodyText"/>
        <w:rPr>
          <w:rStyle w:val="BlueText"/>
          <w:b/>
          <w:color w:val="222221"/>
        </w:rPr>
      </w:pPr>
      <w:r w:rsidRPr="00CD7903">
        <w:rPr>
          <w:rStyle w:val="BlueText"/>
          <w:b/>
          <w:color w:val="222221"/>
        </w:rPr>
        <w:t xml:space="preserve">Include any additional detail about the licencing of the proposed site that may be relevant to your project. </w:t>
      </w:r>
    </w:p>
    <w:tbl>
      <w:tblPr>
        <w:tblStyle w:val="TableGrid16"/>
        <w:tblW w:w="0" w:type="auto"/>
        <w:tblLook w:val="04A0" w:firstRow="1" w:lastRow="0" w:firstColumn="1" w:lastColumn="0" w:noHBand="0" w:noVBand="1"/>
      </w:tblPr>
      <w:tblGrid>
        <w:gridCol w:w="9182"/>
      </w:tblGrid>
      <w:tr w:rsidR="003E723F" w14:paraId="0BCAAA4A" w14:textId="77777777" w:rsidTr="003E723F">
        <w:trPr>
          <w:trHeight w:val="3170"/>
        </w:trPr>
        <w:sdt>
          <w:sdtPr>
            <w:rPr>
              <w:rStyle w:val="BodyTextChar"/>
            </w:rPr>
            <w:id w:val="-2129927773"/>
            <w:placeholder>
              <w:docPart w:val="9990A2DF20684CF7945BED56C14B5924"/>
            </w:placeholder>
            <w:showingPlcHdr/>
          </w:sdtPr>
          <w:sdtEndPr>
            <w:rPr>
              <w:rStyle w:val="BlueText"/>
              <w:b/>
              <w:color w:val="222221"/>
            </w:rPr>
          </w:sdtEndPr>
          <w:sdtContent>
            <w:tc>
              <w:tcPr>
                <w:tcW w:w="9192" w:type="dxa"/>
              </w:tcPr>
              <w:p w14:paraId="385E114E" w14:textId="0475EC07" w:rsidR="003E723F" w:rsidRDefault="006763F3" w:rsidP="00CD7903">
                <w:pPr>
                  <w:pStyle w:val="BodyText"/>
                  <w:rPr>
                    <w:rStyle w:val="BlueText"/>
                    <w:b/>
                    <w:color w:val="222221"/>
                  </w:rPr>
                </w:pPr>
                <w:r w:rsidRPr="009E1D84">
                  <w:rPr>
                    <w:rStyle w:val="PlaceholderText"/>
                  </w:rPr>
                  <w:t>Click or tap here to enter text.</w:t>
                </w:r>
              </w:p>
            </w:tc>
          </w:sdtContent>
        </w:sdt>
      </w:tr>
    </w:tbl>
    <w:p w14:paraId="3C6094B1" w14:textId="77777777" w:rsidR="003E723F" w:rsidRPr="00CD7903" w:rsidRDefault="003E723F" w:rsidP="00CD7903">
      <w:pPr>
        <w:pStyle w:val="BodyText"/>
        <w:rPr>
          <w:rStyle w:val="BlueText"/>
          <w:b/>
          <w:color w:val="222221"/>
        </w:rPr>
      </w:pPr>
    </w:p>
    <w:p w14:paraId="224B285D" w14:textId="77777777" w:rsidR="00A84397" w:rsidRPr="00CD7903" w:rsidRDefault="00A84397" w:rsidP="00CD7903">
      <w:pPr>
        <w:pStyle w:val="BodyText"/>
        <w:rPr>
          <w:rStyle w:val="BlueText"/>
          <w:b/>
          <w:color w:val="222221"/>
        </w:rPr>
      </w:pPr>
      <w:r w:rsidRPr="00CD7903">
        <w:rPr>
          <w:rStyle w:val="BlueText"/>
          <w:b/>
          <w:color w:val="222221"/>
        </w:rPr>
        <w:t>Describe what consultation, if any, has taken place with the EPA in relation to the licensing of the facility/technology</w:t>
      </w:r>
      <w:r w:rsidR="00CD7903">
        <w:rPr>
          <w:rStyle w:val="BlueText"/>
          <w:b/>
          <w:color w:val="222221"/>
        </w:rPr>
        <w:t>.</w:t>
      </w:r>
    </w:p>
    <w:p w14:paraId="3858438A" w14:textId="77777777" w:rsidR="00A84397" w:rsidRPr="004A1159" w:rsidRDefault="00A84397" w:rsidP="00A84397">
      <w:pPr>
        <w:autoSpaceDE w:val="0"/>
        <w:autoSpaceDN w:val="0"/>
        <w:adjustRightInd w:val="0"/>
        <w:spacing w:before="0" w:after="0"/>
        <w:rPr>
          <w:rFonts w:asciiTheme="minorHAnsi" w:eastAsia="Calibri" w:hAnsiTheme="minorHAnsi" w:cs="Arial"/>
          <w:color w:val="000000"/>
        </w:rPr>
      </w:pPr>
    </w:p>
    <w:tbl>
      <w:tblPr>
        <w:tblStyle w:val="LightList"/>
        <w:tblW w:w="0" w:type="auto"/>
        <w:tblLook w:val="0080" w:firstRow="0" w:lastRow="0" w:firstColumn="1" w:lastColumn="0" w:noHBand="0" w:noVBand="0"/>
      </w:tblPr>
      <w:tblGrid>
        <w:gridCol w:w="2251"/>
        <w:gridCol w:w="2252"/>
        <w:gridCol w:w="2252"/>
        <w:gridCol w:w="2252"/>
      </w:tblGrid>
      <w:tr w:rsidR="00A84397" w14:paraId="52B7E3B8" w14:textId="77777777" w:rsidTr="00023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14:paraId="2D23D11D" w14:textId="77777777" w:rsidR="00A84397" w:rsidRPr="001B7AD0" w:rsidRDefault="00A84397" w:rsidP="00023BC4">
            <w:pPr>
              <w:numPr>
                <w:ilvl w:val="0"/>
                <w:numId w:val="0"/>
              </w:numPr>
              <w:autoSpaceDE w:val="0"/>
              <w:autoSpaceDN w:val="0"/>
              <w:adjustRightInd w:val="0"/>
              <w:spacing w:before="0"/>
              <w:rPr>
                <w:rFonts w:asciiTheme="minorHAnsi" w:eastAsia="Calibri" w:hAnsiTheme="minorHAnsi" w:cs="Arial"/>
                <w:b w:val="0"/>
                <w:color w:val="000000"/>
                <w:sz w:val="20"/>
              </w:rPr>
            </w:pPr>
            <w:r w:rsidRPr="001B7AD0">
              <w:rPr>
                <w:rFonts w:asciiTheme="minorHAnsi" w:eastAsia="Calibri" w:hAnsiTheme="minorHAnsi" w:cs="Arial"/>
                <w:b w:val="0"/>
                <w:color w:val="000000"/>
                <w:sz w:val="20"/>
              </w:rPr>
              <w:t>Name of EPA officer consulted</w:t>
            </w:r>
          </w:p>
        </w:tc>
        <w:sdt>
          <w:sdtPr>
            <w:rPr>
              <w:rFonts w:asciiTheme="minorHAnsi" w:eastAsia="Calibri" w:hAnsiTheme="minorHAnsi" w:cs="Arial"/>
              <w:color w:val="000000"/>
              <w:sz w:val="20"/>
            </w:rPr>
            <w:id w:val="-2122213000"/>
            <w:placeholder>
              <w:docPart w:val="CB3CFB7CBA004477AC50B5CE30C2786C"/>
            </w:placeholder>
            <w:showingPlcHdr/>
            <w:text/>
          </w:sdtPr>
          <w:sdtEndPr/>
          <w:sdtContent>
            <w:tc>
              <w:tcPr>
                <w:cnfStyle w:val="000010000000" w:firstRow="0" w:lastRow="0" w:firstColumn="0" w:lastColumn="0" w:oddVBand="1" w:evenVBand="0" w:oddHBand="0" w:evenHBand="0" w:firstRowFirstColumn="0" w:firstRowLastColumn="0" w:lastRowFirstColumn="0" w:lastRowLastColumn="0"/>
                <w:tcW w:w="2252" w:type="dxa"/>
              </w:tcPr>
              <w:p w14:paraId="521A000E" w14:textId="77777777" w:rsidR="00A84397" w:rsidRPr="001B7AD0" w:rsidRDefault="00A84397" w:rsidP="00023BC4">
                <w:pPr>
                  <w:numPr>
                    <w:ilvl w:val="0"/>
                    <w:numId w:val="0"/>
                  </w:numPr>
                  <w:autoSpaceDE w:val="0"/>
                  <w:autoSpaceDN w:val="0"/>
                  <w:adjustRightInd w:val="0"/>
                  <w:spacing w:before="0"/>
                  <w:rPr>
                    <w:rFonts w:asciiTheme="minorHAnsi" w:eastAsia="Calibri" w:hAnsiTheme="minorHAnsi" w:cs="Arial"/>
                    <w:color w:val="000000"/>
                    <w:sz w:val="20"/>
                  </w:rPr>
                </w:pPr>
                <w:r w:rsidRPr="007E0EAE">
                  <w:rPr>
                    <w:rStyle w:val="PlaceholderText"/>
                  </w:rPr>
                  <w:t>Click or tap here to enter text.</w:t>
                </w:r>
              </w:p>
            </w:tc>
          </w:sdtContent>
        </w:sdt>
        <w:tc>
          <w:tcPr>
            <w:tcW w:w="2252" w:type="dxa"/>
          </w:tcPr>
          <w:p w14:paraId="4A80ED9B" w14:textId="77777777" w:rsidR="00A84397" w:rsidRPr="001B7AD0" w:rsidRDefault="00A84397" w:rsidP="00023BC4">
            <w:pPr>
              <w:numPr>
                <w:ilvl w:val="0"/>
                <w:numId w:val="0"/>
              </w:num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color w:val="000000"/>
                <w:sz w:val="20"/>
              </w:rPr>
            </w:pPr>
            <w:r w:rsidRPr="001B7AD0">
              <w:rPr>
                <w:rFonts w:asciiTheme="minorHAnsi" w:eastAsia="Calibri" w:hAnsiTheme="minorHAnsi" w:cs="Arial"/>
                <w:color w:val="000000"/>
                <w:sz w:val="20"/>
              </w:rPr>
              <w:t>Date of EPA consultation</w:t>
            </w:r>
          </w:p>
        </w:tc>
        <w:sdt>
          <w:sdtPr>
            <w:rPr>
              <w:rFonts w:asciiTheme="minorHAnsi" w:eastAsia="Calibri" w:hAnsiTheme="minorHAnsi" w:cs="Arial"/>
              <w:color w:val="000000"/>
              <w:sz w:val="20"/>
            </w:rPr>
            <w:id w:val="-799691436"/>
            <w:placeholder>
              <w:docPart w:val="E9C3095008DF47D5B33E9A22699B8A66"/>
            </w:placeholder>
            <w:showingPlcHdr/>
            <w:text/>
          </w:sdtPr>
          <w:sdtEndPr/>
          <w:sdtContent>
            <w:tc>
              <w:tcPr>
                <w:cnfStyle w:val="000010000000" w:firstRow="0" w:lastRow="0" w:firstColumn="0" w:lastColumn="0" w:oddVBand="1" w:evenVBand="0" w:oddHBand="0" w:evenHBand="0" w:firstRowFirstColumn="0" w:firstRowLastColumn="0" w:lastRowFirstColumn="0" w:lastRowLastColumn="0"/>
                <w:tcW w:w="2252" w:type="dxa"/>
              </w:tcPr>
              <w:p w14:paraId="4F2828F3" w14:textId="77777777" w:rsidR="00A84397" w:rsidRPr="001B7AD0" w:rsidRDefault="00A84397" w:rsidP="00023BC4">
                <w:pPr>
                  <w:numPr>
                    <w:ilvl w:val="0"/>
                    <w:numId w:val="0"/>
                  </w:numPr>
                  <w:autoSpaceDE w:val="0"/>
                  <w:autoSpaceDN w:val="0"/>
                  <w:adjustRightInd w:val="0"/>
                  <w:spacing w:before="0"/>
                  <w:rPr>
                    <w:rFonts w:asciiTheme="minorHAnsi" w:eastAsia="Calibri" w:hAnsiTheme="minorHAnsi" w:cs="Arial"/>
                    <w:color w:val="000000"/>
                    <w:sz w:val="20"/>
                  </w:rPr>
                </w:pPr>
                <w:r w:rsidRPr="007E0EAE">
                  <w:rPr>
                    <w:rStyle w:val="PlaceholderText"/>
                  </w:rPr>
                  <w:t>Click or tap here to enter text.</w:t>
                </w:r>
              </w:p>
            </w:tc>
          </w:sdtContent>
        </w:sdt>
      </w:tr>
      <w:tr w:rsidR="00A84397" w14:paraId="3EDC580F" w14:textId="77777777" w:rsidTr="00023BC4">
        <w:trPr>
          <w:trHeight w:val="1437"/>
        </w:trPr>
        <w:tc>
          <w:tcPr>
            <w:cnfStyle w:val="001000000000" w:firstRow="0" w:lastRow="0" w:firstColumn="1" w:lastColumn="0" w:oddVBand="0" w:evenVBand="0" w:oddHBand="0" w:evenHBand="0" w:firstRowFirstColumn="0" w:firstRowLastColumn="0" w:lastRowFirstColumn="0" w:lastRowLastColumn="0"/>
            <w:tcW w:w="2251" w:type="dxa"/>
          </w:tcPr>
          <w:p w14:paraId="73A7E3D4" w14:textId="77777777" w:rsidR="00A84397" w:rsidRPr="001B7AD0" w:rsidRDefault="00A84397" w:rsidP="00023BC4">
            <w:pPr>
              <w:numPr>
                <w:ilvl w:val="0"/>
                <w:numId w:val="0"/>
              </w:numPr>
              <w:autoSpaceDE w:val="0"/>
              <w:autoSpaceDN w:val="0"/>
              <w:adjustRightInd w:val="0"/>
              <w:spacing w:before="0"/>
              <w:rPr>
                <w:rFonts w:asciiTheme="minorHAnsi" w:eastAsia="Calibri" w:hAnsiTheme="minorHAnsi" w:cs="Arial"/>
                <w:b w:val="0"/>
                <w:color w:val="000000"/>
                <w:sz w:val="20"/>
              </w:rPr>
            </w:pPr>
            <w:r w:rsidRPr="001B7AD0">
              <w:rPr>
                <w:rFonts w:asciiTheme="minorHAnsi" w:eastAsia="Calibri" w:hAnsiTheme="minorHAnsi" w:cs="Arial"/>
                <w:b w:val="0"/>
                <w:color w:val="000000"/>
                <w:sz w:val="20"/>
              </w:rPr>
              <w:t>Brief summary of consultation outcome/advice</w:t>
            </w:r>
          </w:p>
        </w:tc>
        <w:sdt>
          <w:sdtPr>
            <w:rPr>
              <w:rFonts w:asciiTheme="minorHAnsi" w:eastAsia="Calibri" w:hAnsiTheme="minorHAnsi" w:cs="Arial"/>
              <w:color w:val="000000"/>
              <w:sz w:val="20"/>
            </w:rPr>
            <w:id w:val="-91395223"/>
            <w:placeholder>
              <w:docPart w:val="E3974098169742DB84AB07E33BA25D8C"/>
            </w:placeholder>
            <w:showingPlcHdr/>
            <w:text/>
          </w:sdtPr>
          <w:sdtEndPr/>
          <w:sdtContent>
            <w:tc>
              <w:tcPr>
                <w:cnfStyle w:val="000010000000" w:firstRow="0" w:lastRow="0" w:firstColumn="0" w:lastColumn="0" w:oddVBand="1" w:evenVBand="0" w:oddHBand="0" w:evenHBand="0" w:firstRowFirstColumn="0" w:firstRowLastColumn="0" w:lastRowFirstColumn="0" w:lastRowLastColumn="0"/>
                <w:tcW w:w="6756" w:type="dxa"/>
                <w:gridSpan w:val="3"/>
              </w:tcPr>
              <w:p w14:paraId="0ADC41FE" w14:textId="77777777" w:rsidR="00A84397" w:rsidRPr="001B7AD0" w:rsidRDefault="00A84397" w:rsidP="00023BC4">
                <w:pPr>
                  <w:numPr>
                    <w:ilvl w:val="0"/>
                    <w:numId w:val="0"/>
                  </w:numPr>
                  <w:autoSpaceDE w:val="0"/>
                  <w:autoSpaceDN w:val="0"/>
                  <w:adjustRightInd w:val="0"/>
                  <w:spacing w:before="0"/>
                  <w:rPr>
                    <w:rFonts w:asciiTheme="minorHAnsi" w:eastAsia="Calibri" w:hAnsiTheme="minorHAnsi" w:cs="Arial"/>
                    <w:color w:val="000000"/>
                    <w:sz w:val="20"/>
                  </w:rPr>
                </w:pPr>
                <w:r w:rsidRPr="007E0EAE">
                  <w:rPr>
                    <w:rStyle w:val="PlaceholderText"/>
                  </w:rPr>
                  <w:t>Click or tap here to enter text.</w:t>
                </w:r>
              </w:p>
            </w:tc>
          </w:sdtContent>
        </w:sdt>
      </w:tr>
    </w:tbl>
    <w:p w14:paraId="262B066D" w14:textId="77777777" w:rsidR="00A84397" w:rsidRDefault="00A84397" w:rsidP="00A84397">
      <w:pPr>
        <w:numPr>
          <w:ilvl w:val="0"/>
          <w:numId w:val="0"/>
        </w:numPr>
        <w:autoSpaceDE w:val="0"/>
        <w:autoSpaceDN w:val="0"/>
        <w:adjustRightInd w:val="0"/>
        <w:spacing w:before="0" w:after="0"/>
        <w:rPr>
          <w:rFonts w:asciiTheme="minorHAnsi" w:eastAsia="Calibri" w:hAnsiTheme="minorHAnsi" w:cs="Arial"/>
          <w:color w:val="000000"/>
        </w:rPr>
      </w:pPr>
    </w:p>
    <w:p w14:paraId="43068A3A" w14:textId="77777777" w:rsidR="0023737F" w:rsidRDefault="0023737F">
      <w:pPr>
        <w:numPr>
          <w:ilvl w:val="0"/>
          <w:numId w:val="0"/>
        </w:numPr>
        <w:rPr>
          <w:rStyle w:val="BlueText"/>
          <w:b/>
          <w:noProof/>
          <w:color w:val="222221"/>
        </w:rPr>
      </w:pPr>
      <w:r>
        <w:rPr>
          <w:rStyle w:val="BlueText"/>
          <w:b/>
          <w:color w:val="222221"/>
        </w:rPr>
        <w:br w:type="page"/>
      </w:r>
    </w:p>
    <w:p w14:paraId="5BA2484E" w14:textId="313B17A3" w:rsidR="00A84397" w:rsidRPr="00CD7903" w:rsidRDefault="00A84397" w:rsidP="00CD7903">
      <w:pPr>
        <w:pStyle w:val="BodyText"/>
        <w:rPr>
          <w:b/>
        </w:rPr>
      </w:pPr>
      <w:r w:rsidRPr="00CD7903">
        <w:rPr>
          <w:rStyle w:val="BlueText"/>
          <w:b/>
          <w:color w:val="222221"/>
        </w:rPr>
        <w:lastRenderedPageBreak/>
        <w:t>What other relevant EPA licences do you or your project partners currently hold?</w:t>
      </w:r>
      <w:r w:rsidRPr="00CD7903">
        <w:rPr>
          <w:b/>
        </w:rPr>
        <w:t xml:space="preserve"> </w:t>
      </w:r>
    </w:p>
    <w:p w14:paraId="7BBCC7D3" w14:textId="7B0AA6FF" w:rsidR="00A84397" w:rsidRDefault="00A84397" w:rsidP="00A84397">
      <w:pPr>
        <w:numPr>
          <w:ilvl w:val="0"/>
          <w:numId w:val="0"/>
        </w:numPr>
        <w:autoSpaceDE w:val="0"/>
        <w:autoSpaceDN w:val="0"/>
        <w:adjustRightInd w:val="0"/>
        <w:spacing w:before="0" w:after="0"/>
        <w:rPr>
          <w:rFonts w:asciiTheme="minorHAnsi" w:eastAsia="Calibri" w:hAnsiTheme="minorHAnsi" w:cs="Times New Roman"/>
          <w:color w:val="575D5B" w:themeColor="background2" w:themeShade="80"/>
          <w:sz w:val="18"/>
        </w:rPr>
      </w:pPr>
      <w:r w:rsidRPr="00DB7669">
        <w:rPr>
          <w:rFonts w:asciiTheme="minorHAnsi" w:eastAsia="Calibri" w:hAnsiTheme="minorHAnsi" w:cs="Times New Roman"/>
          <w:color w:val="575D5B" w:themeColor="background2" w:themeShade="80"/>
          <w:sz w:val="18"/>
        </w:rPr>
        <w:t>Include all licences held for resource recovery and waste transport operations in NSW, including types of licence and licence numbers</w:t>
      </w:r>
      <w:r w:rsidR="00CD7903">
        <w:rPr>
          <w:rFonts w:asciiTheme="minorHAnsi" w:eastAsia="Calibri" w:hAnsiTheme="minorHAnsi" w:cs="Times New Roman"/>
          <w:color w:val="575D5B" w:themeColor="background2" w:themeShade="80"/>
          <w:sz w:val="18"/>
        </w:rPr>
        <w:t>.</w:t>
      </w:r>
    </w:p>
    <w:p w14:paraId="62B572A1" w14:textId="77777777" w:rsidR="0023737F" w:rsidRDefault="0023737F" w:rsidP="00A84397">
      <w:pPr>
        <w:numPr>
          <w:ilvl w:val="0"/>
          <w:numId w:val="0"/>
        </w:numPr>
        <w:autoSpaceDE w:val="0"/>
        <w:autoSpaceDN w:val="0"/>
        <w:adjustRightInd w:val="0"/>
        <w:spacing w:before="0" w:after="0"/>
        <w:rPr>
          <w:rFonts w:asciiTheme="minorHAnsi" w:eastAsia="Calibri" w:hAnsiTheme="minorHAnsi" w:cs="Times New Roman"/>
          <w:color w:val="575D5B" w:themeColor="background2" w:themeShade="80"/>
          <w:sz w:val="18"/>
        </w:rPr>
      </w:pPr>
    </w:p>
    <w:tbl>
      <w:tblPr>
        <w:tblStyle w:val="TableGrid40"/>
        <w:tblW w:w="0" w:type="auto"/>
        <w:tblLook w:val="04A0" w:firstRow="1" w:lastRow="0" w:firstColumn="1" w:lastColumn="0" w:noHBand="0" w:noVBand="1"/>
      </w:tblPr>
      <w:tblGrid>
        <w:gridCol w:w="9182"/>
      </w:tblGrid>
      <w:tr w:rsidR="00A84397" w14:paraId="1A9835AF" w14:textId="77777777" w:rsidTr="007A2482">
        <w:trPr>
          <w:trHeight w:val="1975"/>
        </w:trPr>
        <w:sdt>
          <w:sdtPr>
            <w:id w:val="1594273563"/>
            <w:placeholder>
              <w:docPart w:val="FCEFD9B5C2154891BCDB40AEE6805226"/>
            </w:placeholder>
            <w:showingPlcHdr/>
          </w:sdtPr>
          <w:sdtEndPr/>
          <w:sdtContent>
            <w:tc>
              <w:tcPr>
                <w:tcW w:w="9192" w:type="dxa"/>
              </w:tcPr>
              <w:p w14:paraId="144AF4A6" w14:textId="0913C82A" w:rsidR="00A84397" w:rsidRDefault="00DE1B4B" w:rsidP="00DE1B4B">
                <w:pPr>
                  <w:pStyle w:val="BodyText"/>
                </w:pPr>
                <w:r w:rsidRPr="009E1D84">
                  <w:rPr>
                    <w:rStyle w:val="PlaceholderText"/>
                  </w:rPr>
                  <w:t>Click or tap here to enter text.</w:t>
                </w:r>
              </w:p>
            </w:tc>
          </w:sdtContent>
        </w:sdt>
      </w:tr>
    </w:tbl>
    <w:p w14:paraId="4439CCD4" w14:textId="77777777" w:rsidR="00A84397" w:rsidRPr="003E723F" w:rsidRDefault="00A84397" w:rsidP="003E723F">
      <w:pPr>
        <w:pStyle w:val="Heading3Numbered"/>
        <w:rPr>
          <w:rStyle w:val="GreenText"/>
          <w:color w:val="007EBB"/>
        </w:rPr>
      </w:pPr>
      <w:bookmarkStart w:id="39" w:name="_Toc501440975"/>
      <w:bookmarkStart w:id="40" w:name="_Toc501441225"/>
      <w:bookmarkStart w:id="41" w:name="_Toc501441481"/>
      <w:bookmarkStart w:id="42" w:name="_Toc501444317"/>
      <w:bookmarkStart w:id="43" w:name="_Toc501444318"/>
      <w:bookmarkEnd w:id="39"/>
      <w:bookmarkEnd w:id="40"/>
      <w:bookmarkEnd w:id="41"/>
      <w:bookmarkEnd w:id="42"/>
      <w:r w:rsidRPr="003E723F">
        <w:rPr>
          <w:rStyle w:val="GreenText"/>
          <w:color w:val="007EBB"/>
        </w:rPr>
        <w:t>Uncertainty and risk</w:t>
      </w:r>
      <w:bookmarkEnd w:id="43"/>
    </w:p>
    <w:p w14:paraId="56A5F69A" w14:textId="29351257" w:rsidR="007257B1" w:rsidRPr="0023737F" w:rsidRDefault="00A84397" w:rsidP="0023737F">
      <w:pPr>
        <w:pStyle w:val="BodyText"/>
        <w:rPr>
          <w:rStyle w:val="BlueText"/>
          <w:b/>
          <w:color w:val="222221"/>
        </w:rPr>
      </w:pPr>
      <w:r w:rsidRPr="00CD7903">
        <w:rPr>
          <w:rStyle w:val="BlueText"/>
          <w:b/>
          <w:color w:val="222221"/>
        </w:rPr>
        <w:t>Outline up to five potential risks and discuss mitigation strategies that you have identified for this project, using Table 6 below as a guide for how to rate risk.</w:t>
      </w:r>
    </w:p>
    <w:tbl>
      <w:tblPr>
        <w:tblStyle w:val="TableGrid100"/>
        <w:tblpPr w:leftFromText="180" w:rightFromText="180" w:vertAnchor="page" w:horzAnchor="margin" w:tblpY="8806"/>
        <w:tblW w:w="0" w:type="auto"/>
        <w:tblLook w:val="04A0" w:firstRow="1" w:lastRow="0" w:firstColumn="1" w:lastColumn="0" w:noHBand="0" w:noVBand="1"/>
      </w:tblPr>
      <w:tblGrid>
        <w:gridCol w:w="3005"/>
        <w:gridCol w:w="1503"/>
        <w:gridCol w:w="1502"/>
        <w:gridCol w:w="3006"/>
      </w:tblGrid>
      <w:tr w:rsidR="007A2482" w:rsidRPr="00F51A20" w14:paraId="69B6946D" w14:textId="77777777" w:rsidTr="007A2482">
        <w:tc>
          <w:tcPr>
            <w:tcW w:w="9016" w:type="dxa"/>
            <w:gridSpan w:val="4"/>
            <w:shd w:val="clear" w:color="auto" w:fill="C7DAF5" w:themeFill="accent2" w:themeFillTint="33"/>
          </w:tcPr>
          <w:p w14:paraId="37F24EB5" w14:textId="77777777" w:rsidR="007A2482" w:rsidRPr="002C45B0" w:rsidRDefault="007A2482" w:rsidP="007A2482">
            <w:pPr>
              <w:spacing w:before="120" w:after="120"/>
              <w:rPr>
                <w:rFonts w:asciiTheme="minorHAnsi" w:hAnsiTheme="minorHAnsi"/>
                <w:b/>
                <w:sz w:val="20"/>
              </w:rPr>
            </w:pPr>
            <w:r w:rsidRPr="002C45B0">
              <w:rPr>
                <w:rFonts w:asciiTheme="minorHAnsi" w:hAnsiTheme="minorHAnsi"/>
                <w:b/>
                <w:sz w:val="20"/>
              </w:rPr>
              <w:t>Risk</w:t>
            </w:r>
          </w:p>
          <w:p w14:paraId="65C24AA5" w14:textId="77777777" w:rsidR="007A2482" w:rsidRPr="002C45B0" w:rsidRDefault="007A2482" w:rsidP="007A2482">
            <w:pPr>
              <w:spacing w:before="120" w:after="120"/>
              <w:rPr>
                <w:rFonts w:asciiTheme="minorHAnsi" w:hAnsiTheme="minorHAnsi"/>
                <w:b/>
                <w:sz w:val="20"/>
              </w:rPr>
            </w:pPr>
            <w:r w:rsidRPr="002C45B0">
              <w:rPr>
                <w:rFonts w:asciiTheme="minorHAnsi" w:hAnsiTheme="minorHAnsi"/>
                <w:sz w:val="20"/>
              </w:rPr>
              <w:t>Describe a potential event or situation that could cause your project to stall</w:t>
            </w:r>
            <w:r>
              <w:rPr>
                <w:rFonts w:asciiTheme="minorHAnsi" w:hAnsiTheme="minorHAnsi"/>
                <w:sz w:val="20"/>
              </w:rPr>
              <w:t>.</w:t>
            </w:r>
          </w:p>
        </w:tc>
      </w:tr>
      <w:tr w:rsidR="007A2482" w:rsidRPr="00F51A20" w14:paraId="2B85EB70" w14:textId="77777777" w:rsidTr="007A2482">
        <w:trPr>
          <w:trHeight w:val="602"/>
        </w:trPr>
        <w:tc>
          <w:tcPr>
            <w:tcW w:w="9016" w:type="dxa"/>
            <w:gridSpan w:val="4"/>
            <w:tcBorders>
              <w:bottom w:val="single" w:sz="4" w:space="0" w:color="auto"/>
            </w:tcBorders>
          </w:tcPr>
          <w:sdt>
            <w:sdtPr>
              <w:rPr>
                <w:rFonts w:asciiTheme="minorHAnsi" w:hAnsiTheme="minorHAnsi"/>
                <w:sz w:val="20"/>
              </w:rPr>
              <w:id w:val="372973726"/>
              <w:placeholder>
                <w:docPart w:val="B43A593DD96245D7A87B359554113637"/>
              </w:placeholder>
              <w:showingPlcHdr/>
              <w:text/>
            </w:sdtPr>
            <w:sdtEndPr/>
            <w:sdtContent>
              <w:p w14:paraId="1C68F670" w14:textId="77777777" w:rsidR="007A2482" w:rsidRPr="002C45B0" w:rsidRDefault="007A2482" w:rsidP="007A2482">
                <w:pPr>
                  <w:spacing w:before="120" w:after="120"/>
                  <w:rPr>
                    <w:rFonts w:asciiTheme="minorHAnsi" w:hAnsiTheme="minorHAnsi"/>
                    <w:sz w:val="20"/>
                  </w:rPr>
                </w:pPr>
                <w:r>
                  <w:rPr>
                    <w:rStyle w:val="PlaceholderText"/>
                  </w:rPr>
                  <w:t>En</w:t>
                </w:r>
                <w:r w:rsidRPr="007E0EAE">
                  <w:rPr>
                    <w:rStyle w:val="PlaceholderText"/>
                  </w:rPr>
                  <w:t>ter text.</w:t>
                </w:r>
              </w:p>
            </w:sdtContent>
          </w:sdt>
          <w:p w14:paraId="01C2DC31" w14:textId="77777777" w:rsidR="007A2482" w:rsidRPr="002C45B0" w:rsidRDefault="007A2482" w:rsidP="007A2482">
            <w:pPr>
              <w:spacing w:before="120" w:after="120"/>
              <w:rPr>
                <w:rFonts w:asciiTheme="minorHAnsi" w:hAnsiTheme="minorHAnsi"/>
                <w:b/>
                <w:sz w:val="20"/>
              </w:rPr>
            </w:pPr>
          </w:p>
        </w:tc>
      </w:tr>
      <w:tr w:rsidR="007A2482" w:rsidRPr="00F51A20" w14:paraId="6ABCD0CB" w14:textId="77777777" w:rsidTr="007A2482">
        <w:tc>
          <w:tcPr>
            <w:tcW w:w="3005" w:type="dxa"/>
            <w:tcBorders>
              <w:right w:val="single" w:sz="4" w:space="0" w:color="auto"/>
            </w:tcBorders>
            <w:shd w:val="clear" w:color="auto" w:fill="C7DAF5" w:themeFill="accent2" w:themeFillTint="33"/>
          </w:tcPr>
          <w:p w14:paraId="4BA604E6" w14:textId="77777777" w:rsidR="007A2482" w:rsidRPr="002C45B0" w:rsidRDefault="007A2482" w:rsidP="007A2482">
            <w:pPr>
              <w:spacing w:before="120" w:after="120"/>
              <w:rPr>
                <w:rFonts w:asciiTheme="minorHAnsi" w:hAnsiTheme="minorHAnsi"/>
                <w:b/>
                <w:sz w:val="20"/>
              </w:rPr>
            </w:pPr>
            <w:r w:rsidRPr="002C45B0">
              <w:rPr>
                <w:rFonts w:asciiTheme="minorHAnsi" w:hAnsiTheme="minorHAnsi"/>
                <w:b/>
                <w:sz w:val="20"/>
              </w:rPr>
              <w:t>Likelihood rating</w:t>
            </w:r>
          </w:p>
        </w:tc>
        <w:tc>
          <w:tcPr>
            <w:tcW w:w="3005" w:type="dxa"/>
            <w:gridSpan w:val="2"/>
            <w:tcBorders>
              <w:left w:val="single" w:sz="4" w:space="0" w:color="auto"/>
              <w:right w:val="single" w:sz="4" w:space="0" w:color="auto"/>
            </w:tcBorders>
            <w:shd w:val="clear" w:color="auto" w:fill="C7DAF5" w:themeFill="accent2" w:themeFillTint="33"/>
          </w:tcPr>
          <w:p w14:paraId="3B16DAE6" w14:textId="77777777" w:rsidR="007A2482" w:rsidRPr="002C45B0" w:rsidRDefault="007A2482" w:rsidP="007A2482">
            <w:pPr>
              <w:spacing w:before="120" w:after="120"/>
              <w:rPr>
                <w:rFonts w:asciiTheme="minorHAnsi" w:hAnsiTheme="minorHAnsi"/>
                <w:b/>
                <w:sz w:val="20"/>
              </w:rPr>
            </w:pPr>
            <w:r w:rsidRPr="002C45B0">
              <w:rPr>
                <w:rFonts w:asciiTheme="minorHAnsi" w:hAnsiTheme="minorHAnsi"/>
                <w:b/>
                <w:sz w:val="20"/>
              </w:rPr>
              <w:t>Consequence rating</w:t>
            </w:r>
          </w:p>
        </w:tc>
        <w:tc>
          <w:tcPr>
            <w:tcW w:w="3006" w:type="dxa"/>
            <w:tcBorders>
              <w:left w:val="single" w:sz="4" w:space="0" w:color="auto"/>
            </w:tcBorders>
            <w:shd w:val="clear" w:color="auto" w:fill="C7DAF5" w:themeFill="accent2" w:themeFillTint="33"/>
          </w:tcPr>
          <w:p w14:paraId="76D8803E" w14:textId="77777777" w:rsidR="007A2482" w:rsidRPr="002C45B0" w:rsidRDefault="007A2482" w:rsidP="007A2482">
            <w:pPr>
              <w:spacing w:before="120" w:after="120"/>
              <w:rPr>
                <w:rFonts w:asciiTheme="minorHAnsi" w:hAnsiTheme="minorHAnsi"/>
                <w:b/>
                <w:sz w:val="20"/>
              </w:rPr>
            </w:pPr>
            <w:r w:rsidRPr="002C45B0">
              <w:rPr>
                <w:rFonts w:asciiTheme="minorHAnsi" w:hAnsiTheme="minorHAnsi"/>
                <w:b/>
                <w:sz w:val="20"/>
              </w:rPr>
              <w:t>Risk rating</w:t>
            </w:r>
          </w:p>
        </w:tc>
      </w:tr>
      <w:tr w:rsidR="007A2482" w:rsidRPr="00F51A20" w14:paraId="44F4CB4E" w14:textId="77777777" w:rsidTr="007A2482">
        <w:trPr>
          <w:trHeight w:val="505"/>
        </w:trPr>
        <w:tc>
          <w:tcPr>
            <w:tcW w:w="3005" w:type="dxa"/>
            <w:tcBorders>
              <w:bottom w:val="single" w:sz="4" w:space="0" w:color="auto"/>
            </w:tcBorders>
          </w:tcPr>
          <w:sdt>
            <w:sdtPr>
              <w:rPr>
                <w:rFonts w:asciiTheme="minorHAnsi" w:hAnsiTheme="minorHAnsi"/>
                <w:sz w:val="20"/>
              </w:rPr>
              <w:id w:val="-1803374748"/>
              <w:placeholder>
                <w:docPart w:val="351B1763EBED45068E5161818B7D75CE"/>
              </w:placeholder>
              <w:showingPlcHdr/>
              <w:text/>
            </w:sdtPr>
            <w:sdtEndPr/>
            <w:sdtContent>
              <w:p w14:paraId="68A2E8C4" w14:textId="77777777" w:rsidR="007A2482" w:rsidRPr="002C45B0" w:rsidRDefault="007A2482" w:rsidP="007A2482">
                <w:pPr>
                  <w:spacing w:before="120" w:after="120"/>
                  <w:rPr>
                    <w:rFonts w:asciiTheme="minorHAnsi" w:hAnsiTheme="minorHAnsi"/>
                    <w:sz w:val="20"/>
                  </w:rPr>
                </w:pPr>
                <w:r>
                  <w:rPr>
                    <w:rStyle w:val="PlaceholderText"/>
                  </w:rPr>
                  <w:t>En</w:t>
                </w:r>
                <w:r w:rsidRPr="007E0EAE">
                  <w:rPr>
                    <w:rStyle w:val="PlaceholderText"/>
                  </w:rPr>
                  <w:t>ter text.</w:t>
                </w:r>
              </w:p>
            </w:sdtContent>
          </w:sdt>
          <w:p w14:paraId="4CC88C0E" w14:textId="77777777" w:rsidR="007A2482" w:rsidRPr="002C45B0" w:rsidRDefault="007A2482" w:rsidP="007A2482">
            <w:pPr>
              <w:numPr>
                <w:ilvl w:val="0"/>
                <w:numId w:val="0"/>
              </w:numPr>
              <w:spacing w:before="120" w:after="120"/>
              <w:rPr>
                <w:rFonts w:asciiTheme="minorHAnsi" w:hAnsiTheme="minorHAnsi"/>
                <w:b/>
                <w:sz w:val="20"/>
              </w:rPr>
            </w:pPr>
          </w:p>
        </w:tc>
        <w:tc>
          <w:tcPr>
            <w:tcW w:w="3005" w:type="dxa"/>
            <w:gridSpan w:val="2"/>
            <w:tcBorders>
              <w:bottom w:val="single" w:sz="4" w:space="0" w:color="auto"/>
            </w:tcBorders>
          </w:tcPr>
          <w:sdt>
            <w:sdtPr>
              <w:rPr>
                <w:rFonts w:asciiTheme="minorHAnsi" w:hAnsiTheme="minorHAnsi"/>
                <w:sz w:val="20"/>
              </w:rPr>
              <w:id w:val="-255597261"/>
              <w:placeholder>
                <w:docPart w:val="AF1B7ACE6E0D431D8508D38E83D1D0B2"/>
              </w:placeholder>
              <w:showingPlcHdr/>
              <w:text/>
            </w:sdtPr>
            <w:sdtEndPr/>
            <w:sdtContent>
              <w:p w14:paraId="44B1E1A8" w14:textId="77777777" w:rsidR="007A2482" w:rsidRPr="002C45B0" w:rsidRDefault="007A2482" w:rsidP="007A2482">
                <w:pPr>
                  <w:spacing w:before="120" w:after="120"/>
                  <w:rPr>
                    <w:rFonts w:asciiTheme="minorHAnsi" w:hAnsiTheme="minorHAnsi"/>
                    <w:sz w:val="20"/>
                  </w:rPr>
                </w:pPr>
                <w:r>
                  <w:rPr>
                    <w:rStyle w:val="PlaceholderText"/>
                  </w:rPr>
                  <w:t>En</w:t>
                </w:r>
                <w:r w:rsidRPr="007E0EAE">
                  <w:rPr>
                    <w:rStyle w:val="PlaceholderText"/>
                  </w:rPr>
                  <w:t>ter text.</w:t>
                </w:r>
              </w:p>
            </w:sdtContent>
          </w:sdt>
          <w:p w14:paraId="772ACB6F" w14:textId="77777777" w:rsidR="007A2482" w:rsidRPr="002C45B0" w:rsidRDefault="007A2482" w:rsidP="007A2482">
            <w:pPr>
              <w:spacing w:before="120" w:after="120"/>
              <w:rPr>
                <w:rFonts w:asciiTheme="minorHAnsi" w:hAnsiTheme="minorHAnsi"/>
                <w:b/>
                <w:sz w:val="20"/>
              </w:rPr>
            </w:pPr>
          </w:p>
        </w:tc>
        <w:tc>
          <w:tcPr>
            <w:tcW w:w="3006" w:type="dxa"/>
            <w:tcBorders>
              <w:bottom w:val="single" w:sz="4" w:space="0" w:color="auto"/>
            </w:tcBorders>
          </w:tcPr>
          <w:sdt>
            <w:sdtPr>
              <w:rPr>
                <w:rFonts w:asciiTheme="minorHAnsi" w:hAnsiTheme="minorHAnsi"/>
                <w:sz w:val="20"/>
              </w:rPr>
              <w:id w:val="1223945584"/>
              <w:placeholder>
                <w:docPart w:val="7CBEA8DF40794FA286C8D496A42E7F08"/>
              </w:placeholder>
              <w:showingPlcHdr/>
              <w:text/>
            </w:sdtPr>
            <w:sdtEndPr/>
            <w:sdtContent>
              <w:p w14:paraId="3FCB669F" w14:textId="77777777" w:rsidR="007A2482" w:rsidRPr="002C45B0" w:rsidRDefault="007A2482" w:rsidP="007A2482">
                <w:pPr>
                  <w:spacing w:before="120" w:after="120"/>
                  <w:rPr>
                    <w:rFonts w:asciiTheme="minorHAnsi" w:hAnsiTheme="minorHAnsi"/>
                    <w:sz w:val="20"/>
                  </w:rPr>
                </w:pPr>
                <w:r>
                  <w:rPr>
                    <w:rStyle w:val="PlaceholderText"/>
                  </w:rPr>
                  <w:t>En</w:t>
                </w:r>
                <w:r w:rsidRPr="007E0EAE">
                  <w:rPr>
                    <w:rStyle w:val="PlaceholderText"/>
                  </w:rPr>
                  <w:t>ter text.</w:t>
                </w:r>
              </w:p>
            </w:sdtContent>
          </w:sdt>
          <w:p w14:paraId="792CC0FE" w14:textId="77777777" w:rsidR="007A2482" w:rsidRPr="002C45B0" w:rsidRDefault="007A2482" w:rsidP="007A2482">
            <w:pPr>
              <w:spacing w:before="120" w:after="120"/>
              <w:rPr>
                <w:rFonts w:asciiTheme="minorHAnsi" w:hAnsiTheme="minorHAnsi"/>
                <w:b/>
                <w:sz w:val="20"/>
              </w:rPr>
            </w:pPr>
          </w:p>
        </w:tc>
      </w:tr>
      <w:tr w:rsidR="007A2482" w:rsidRPr="00F51A20" w14:paraId="1047E7E0" w14:textId="77777777" w:rsidTr="007A2482">
        <w:tc>
          <w:tcPr>
            <w:tcW w:w="4508" w:type="dxa"/>
            <w:gridSpan w:val="2"/>
            <w:shd w:val="clear" w:color="auto" w:fill="C7DAF5" w:themeFill="accent2" w:themeFillTint="33"/>
          </w:tcPr>
          <w:p w14:paraId="7E285310" w14:textId="77777777" w:rsidR="007A2482" w:rsidRPr="002C45B0" w:rsidRDefault="007A2482" w:rsidP="007A2482">
            <w:pPr>
              <w:spacing w:before="120" w:after="120"/>
              <w:rPr>
                <w:rFonts w:asciiTheme="minorHAnsi" w:hAnsiTheme="minorHAnsi"/>
                <w:b/>
                <w:sz w:val="20"/>
              </w:rPr>
            </w:pPr>
            <w:r w:rsidRPr="002C45B0">
              <w:rPr>
                <w:rFonts w:asciiTheme="minorHAnsi" w:hAnsiTheme="minorHAnsi"/>
                <w:b/>
                <w:sz w:val="20"/>
              </w:rPr>
              <w:t>Prevention strategy</w:t>
            </w:r>
          </w:p>
          <w:p w14:paraId="6C0783F2" w14:textId="77777777" w:rsidR="007A2482" w:rsidRPr="002C45B0" w:rsidRDefault="007A2482" w:rsidP="007A2482">
            <w:pPr>
              <w:spacing w:before="120" w:after="120"/>
              <w:rPr>
                <w:rFonts w:asciiTheme="minorHAnsi" w:hAnsiTheme="minorHAnsi"/>
                <w:b/>
                <w:sz w:val="20"/>
              </w:rPr>
            </w:pPr>
            <w:r w:rsidRPr="002C45B0">
              <w:rPr>
                <w:rFonts w:asciiTheme="minorHAnsi" w:hAnsiTheme="minorHAnsi"/>
                <w:sz w:val="20"/>
              </w:rPr>
              <w:t>What actions will you or your partner organisations undertake to reduce the likelihood of the situation arising?</w:t>
            </w:r>
          </w:p>
        </w:tc>
        <w:tc>
          <w:tcPr>
            <w:tcW w:w="4508" w:type="dxa"/>
            <w:gridSpan w:val="2"/>
            <w:shd w:val="clear" w:color="auto" w:fill="C7DAF5" w:themeFill="accent2" w:themeFillTint="33"/>
          </w:tcPr>
          <w:p w14:paraId="775DD3EC" w14:textId="77777777" w:rsidR="007A2482" w:rsidRPr="002C45B0" w:rsidRDefault="007A2482" w:rsidP="007A2482">
            <w:pPr>
              <w:spacing w:before="120" w:after="120"/>
              <w:rPr>
                <w:rFonts w:asciiTheme="minorHAnsi" w:hAnsiTheme="minorHAnsi"/>
                <w:b/>
                <w:sz w:val="20"/>
              </w:rPr>
            </w:pPr>
            <w:r w:rsidRPr="002C45B0">
              <w:rPr>
                <w:rFonts w:asciiTheme="minorHAnsi" w:hAnsiTheme="minorHAnsi"/>
                <w:b/>
                <w:sz w:val="20"/>
              </w:rPr>
              <w:t>Mitigation strategy</w:t>
            </w:r>
          </w:p>
          <w:p w14:paraId="6597EC0F" w14:textId="77777777" w:rsidR="007A2482" w:rsidRPr="002C45B0" w:rsidRDefault="007A2482" w:rsidP="007A2482">
            <w:pPr>
              <w:spacing w:before="120" w:after="120"/>
              <w:rPr>
                <w:rFonts w:asciiTheme="minorHAnsi" w:hAnsiTheme="minorHAnsi"/>
                <w:b/>
                <w:sz w:val="20"/>
              </w:rPr>
            </w:pPr>
            <w:r w:rsidRPr="002C45B0">
              <w:rPr>
                <w:rFonts w:asciiTheme="minorHAnsi" w:hAnsiTheme="minorHAnsi"/>
                <w:sz w:val="20"/>
              </w:rPr>
              <w:t>What actions will you or your partner organisations undertake to manage or minimise impact if the situation arises?</w:t>
            </w:r>
          </w:p>
        </w:tc>
      </w:tr>
      <w:tr w:rsidR="007A2482" w:rsidRPr="00F51A20" w14:paraId="15DB9350" w14:textId="77777777" w:rsidTr="007A2482">
        <w:trPr>
          <w:trHeight w:val="1540"/>
        </w:trPr>
        <w:tc>
          <w:tcPr>
            <w:tcW w:w="4508" w:type="dxa"/>
            <w:gridSpan w:val="2"/>
          </w:tcPr>
          <w:sdt>
            <w:sdtPr>
              <w:rPr>
                <w:rFonts w:asciiTheme="minorHAnsi" w:hAnsiTheme="minorHAnsi"/>
                <w:sz w:val="20"/>
              </w:rPr>
              <w:id w:val="1611858047"/>
              <w:placeholder>
                <w:docPart w:val="0C2CC2CDE2AB49F3A3A8D5BE2166A76C"/>
              </w:placeholder>
              <w:showingPlcHdr/>
              <w:text/>
            </w:sdtPr>
            <w:sdtEndPr/>
            <w:sdtContent>
              <w:p w14:paraId="3197297C" w14:textId="77777777" w:rsidR="007A2482" w:rsidRPr="002C45B0" w:rsidRDefault="007A2482" w:rsidP="007A2482">
                <w:pPr>
                  <w:spacing w:before="120" w:after="120"/>
                  <w:rPr>
                    <w:rFonts w:asciiTheme="minorHAnsi" w:hAnsiTheme="minorHAnsi"/>
                    <w:sz w:val="20"/>
                  </w:rPr>
                </w:pPr>
                <w:r>
                  <w:rPr>
                    <w:rStyle w:val="PlaceholderText"/>
                  </w:rPr>
                  <w:t>En</w:t>
                </w:r>
                <w:r w:rsidRPr="007E0EAE">
                  <w:rPr>
                    <w:rStyle w:val="PlaceholderText"/>
                  </w:rPr>
                  <w:t>ter text.</w:t>
                </w:r>
              </w:p>
            </w:sdtContent>
          </w:sdt>
          <w:p w14:paraId="0F1F3ADD" w14:textId="77777777" w:rsidR="007A2482" w:rsidRPr="002C45B0" w:rsidRDefault="007A2482" w:rsidP="007A2482">
            <w:pPr>
              <w:spacing w:before="120" w:after="120"/>
              <w:rPr>
                <w:rFonts w:asciiTheme="minorHAnsi" w:hAnsiTheme="minorHAnsi"/>
                <w:sz w:val="20"/>
              </w:rPr>
            </w:pPr>
          </w:p>
        </w:tc>
        <w:tc>
          <w:tcPr>
            <w:tcW w:w="4508" w:type="dxa"/>
            <w:gridSpan w:val="2"/>
          </w:tcPr>
          <w:sdt>
            <w:sdtPr>
              <w:rPr>
                <w:rFonts w:asciiTheme="minorHAnsi" w:hAnsiTheme="minorHAnsi"/>
                <w:sz w:val="20"/>
              </w:rPr>
              <w:id w:val="1138534929"/>
              <w:placeholder>
                <w:docPart w:val="17832A31684A4355B02064B89BDD91B3"/>
              </w:placeholder>
              <w:showingPlcHdr/>
              <w:text/>
            </w:sdtPr>
            <w:sdtEndPr/>
            <w:sdtContent>
              <w:p w14:paraId="3C21E855" w14:textId="77777777" w:rsidR="007A2482" w:rsidRPr="002C45B0" w:rsidRDefault="007A2482" w:rsidP="007A2482">
                <w:pPr>
                  <w:spacing w:before="120" w:after="120"/>
                  <w:rPr>
                    <w:rFonts w:asciiTheme="minorHAnsi" w:hAnsiTheme="minorHAnsi"/>
                    <w:sz w:val="20"/>
                  </w:rPr>
                </w:pPr>
                <w:r>
                  <w:rPr>
                    <w:rStyle w:val="PlaceholderText"/>
                  </w:rPr>
                  <w:t>En</w:t>
                </w:r>
                <w:r w:rsidRPr="007E0EAE">
                  <w:rPr>
                    <w:rStyle w:val="PlaceholderText"/>
                  </w:rPr>
                  <w:t>ter text.</w:t>
                </w:r>
              </w:p>
            </w:sdtContent>
          </w:sdt>
          <w:p w14:paraId="7BDAD99F" w14:textId="77777777" w:rsidR="007A2482" w:rsidRPr="002C45B0" w:rsidRDefault="007A2482" w:rsidP="007A2482">
            <w:pPr>
              <w:spacing w:before="120" w:after="120"/>
              <w:rPr>
                <w:rFonts w:asciiTheme="minorHAnsi" w:hAnsiTheme="minorHAnsi"/>
                <w:b/>
                <w:sz w:val="20"/>
              </w:rPr>
            </w:pPr>
          </w:p>
        </w:tc>
      </w:tr>
    </w:tbl>
    <w:p w14:paraId="23AF22EE" w14:textId="77777777" w:rsidR="00A84397" w:rsidRDefault="007A2482" w:rsidP="00A84397">
      <w:pPr>
        <w:pStyle w:val="Caption"/>
      </w:pPr>
      <w:r>
        <w:t xml:space="preserve"> </w:t>
      </w:r>
      <w:r w:rsidR="00A84397">
        <w:t xml:space="preserve">Table </w:t>
      </w:r>
      <w:fldSimple w:instr=" SEQ Table \* ARABIC ">
        <w:r w:rsidR="00A84397">
          <w:rPr>
            <w:noProof/>
          </w:rPr>
          <w:t>6</w:t>
        </w:r>
      </w:fldSimple>
      <w:r w:rsidR="00A84397">
        <w:t>. Risk matrix</w:t>
      </w:r>
    </w:p>
    <w:tbl>
      <w:tblPr>
        <w:tblStyle w:val="TableGrid11"/>
        <w:tblpPr w:leftFromText="180" w:rightFromText="180" w:vertAnchor="text" w:horzAnchor="margin" w:tblpY="58"/>
        <w:tblW w:w="0" w:type="auto"/>
        <w:tblLook w:val="04A0" w:firstRow="1" w:lastRow="0" w:firstColumn="1" w:lastColumn="0" w:noHBand="0" w:noVBand="1"/>
      </w:tblPr>
      <w:tblGrid>
        <w:gridCol w:w="988"/>
        <w:gridCol w:w="1129"/>
        <w:gridCol w:w="10"/>
        <w:gridCol w:w="1266"/>
        <w:gridCol w:w="10"/>
        <w:gridCol w:w="1266"/>
        <w:gridCol w:w="10"/>
        <w:gridCol w:w="1266"/>
        <w:gridCol w:w="10"/>
        <w:gridCol w:w="1331"/>
        <w:gridCol w:w="10"/>
        <w:gridCol w:w="1369"/>
      </w:tblGrid>
      <w:tr w:rsidR="00A84397" w14:paraId="270A201E" w14:textId="77777777" w:rsidTr="00023BC4">
        <w:tc>
          <w:tcPr>
            <w:tcW w:w="2127" w:type="dxa"/>
            <w:gridSpan w:val="3"/>
            <w:vMerge w:val="restart"/>
            <w:shd w:val="clear" w:color="auto" w:fill="00B0F0"/>
          </w:tcPr>
          <w:p w14:paraId="10DBC726" w14:textId="77777777" w:rsidR="00A84397" w:rsidRPr="004C5F33" w:rsidRDefault="00A84397" w:rsidP="00023BC4">
            <w:pPr>
              <w:rPr>
                <w:b/>
              </w:rPr>
            </w:pPr>
          </w:p>
        </w:tc>
        <w:tc>
          <w:tcPr>
            <w:tcW w:w="6538" w:type="dxa"/>
            <w:gridSpan w:val="9"/>
            <w:shd w:val="clear" w:color="auto" w:fill="00B0F0"/>
          </w:tcPr>
          <w:p w14:paraId="5A73C99B" w14:textId="77777777" w:rsidR="00A84397" w:rsidRPr="00BB2062" w:rsidRDefault="00A84397" w:rsidP="00023BC4">
            <w:pPr>
              <w:jc w:val="center"/>
              <w:rPr>
                <w:b/>
              </w:rPr>
            </w:pPr>
            <w:r>
              <w:rPr>
                <w:b/>
              </w:rPr>
              <w:t>POTENTIAL CONSEQUENCES</w:t>
            </w:r>
          </w:p>
        </w:tc>
      </w:tr>
      <w:tr w:rsidR="00A84397" w14:paraId="57A9C5E1" w14:textId="77777777" w:rsidTr="00023BC4">
        <w:tc>
          <w:tcPr>
            <w:tcW w:w="2127" w:type="dxa"/>
            <w:gridSpan w:val="3"/>
            <w:vMerge/>
            <w:shd w:val="clear" w:color="auto" w:fill="00B0F0"/>
          </w:tcPr>
          <w:p w14:paraId="4A7EEC73" w14:textId="77777777" w:rsidR="00A84397" w:rsidRPr="004C5F33" w:rsidRDefault="00A84397" w:rsidP="00023BC4">
            <w:pPr>
              <w:rPr>
                <w:b/>
              </w:rPr>
            </w:pPr>
          </w:p>
        </w:tc>
        <w:tc>
          <w:tcPr>
            <w:tcW w:w="1276" w:type="dxa"/>
            <w:gridSpan w:val="2"/>
            <w:tcBorders>
              <w:bottom w:val="single" w:sz="4" w:space="0" w:color="auto"/>
            </w:tcBorders>
            <w:shd w:val="clear" w:color="auto" w:fill="00B0F0"/>
          </w:tcPr>
          <w:p w14:paraId="0241D18C" w14:textId="77777777" w:rsidR="00A84397" w:rsidRPr="00BB2062" w:rsidRDefault="00A84397" w:rsidP="00023BC4">
            <w:pPr>
              <w:rPr>
                <w:b/>
              </w:rPr>
            </w:pPr>
            <w:r w:rsidRPr="00BB2062">
              <w:rPr>
                <w:b/>
              </w:rPr>
              <w:t>Negligible</w:t>
            </w:r>
          </w:p>
        </w:tc>
        <w:tc>
          <w:tcPr>
            <w:tcW w:w="1276" w:type="dxa"/>
            <w:gridSpan w:val="2"/>
            <w:tcBorders>
              <w:bottom w:val="single" w:sz="4" w:space="0" w:color="auto"/>
            </w:tcBorders>
            <w:shd w:val="clear" w:color="auto" w:fill="00B0F0"/>
          </w:tcPr>
          <w:p w14:paraId="32108C33" w14:textId="77777777" w:rsidR="00A84397" w:rsidRPr="00BB2062" w:rsidRDefault="00A84397" w:rsidP="00023BC4">
            <w:pPr>
              <w:rPr>
                <w:b/>
              </w:rPr>
            </w:pPr>
            <w:r w:rsidRPr="00BB2062">
              <w:rPr>
                <w:b/>
              </w:rPr>
              <w:t>M</w:t>
            </w:r>
            <w:r>
              <w:rPr>
                <w:b/>
              </w:rPr>
              <w:t>inor</w:t>
            </w:r>
          </w:p>
        </w:tc>
        <w:tc>
          <w:tcPr>
            <w:tcW w:w="1276" w:type="dxa"/>
            <w:gridSpan w:val="2"/>
            <w:tcBorders>
              <w:bottom w:val="single" w:sz="4" w:space="0" w:color="auto"/>
            </w:tcBorders>
            <w:shd w:val="clear" w:color="auto" w:fill="00B0F0"/>
          </w:tcPr>
          <w:p w14:paraId="3FDF5E0A" w14:textId="77777777" w:rsidR="00A84397" w:rsidRPr="00BB2062" w:rsidRDefault="00A84397" w:rsidP="00023BC4">
            <w:pPr>
              <w:rPr>
                <w:b/>
              </w:rPr>
            </w:pPr>
            <w:r>
              <w:rPr>
                <w:b/>
              </w:rPr>
              <w:t>Moderate</w:t>
            </w:r>
          </w:p>
        </w:tc>
        <w:tc>
          <w:tcPr>
            <w:tcW w:w="1341" w:type="dxa"/>
            <w:gridSpan w:val="2"/>
            <w:tcBorders>
              <w:bottom w:val="single" w:sz="4" w:space="0" w:color="auto"/>
            </w:tcBorders>
            <w:shd w:val="clear" w:color="auto" w:fill="00B0F0"/>
          </w:tcPr>
          <w:p w14:paraId="77278A7C" w14:textId="77777777" w:rsidR="00A84397" w:rsidRPr="00BB2062" w:rsidRDefault="00A84397" w:rsidP="00023BC4">
            <w:pPr>
              <w:rPr>
                <w:b/>
              </w:rPr>
            </w:pPr>
            <w:r>
              <w:rPr>
                <w:b/>
              </w:rPr>
              <w:t>Significant</w:t>
            </w:r>
          </w:p>
        </w:tc>
        <w:tc>
          <w:tcPr>
            <w:tcW w:w="1369" w:type="dxa"/>
            <w:tcBorders>
              <w:bottom w:val="single" w:sz="4" w:space="0" w:color="auto"/>
            </w:tcBorders>
            <w:shd w:val="clear" w:color="auto" w:fill="00B0F0"/>
          </w:tcPr>
          <w:p w14:paraId="42F8A39E" w14:textId="77777777" w:rsidR="00A84397" w:rsidRPr="00BB2062" w:rsidRDefault="00A84397" w:rsidP="00023BC4">
            <w:pPr>
              <w:rPr>
                <w:b/>
              </w:rPr>
            </w:pPr>
            <w:r>
              <w:rPr>
                <w:b/>
              </w:rPr>
              <w:t>Severe</w:t>
            </w:r>
          </w:p>
        </w:tc>
      </w:tr>
      <w:tr w:rsidR="00A84397" w14:paraId="0387702C" w14:textId="77777777" w:rsidTr="00023BC4">
        <w:tc>
          <w:tcPr>
            <w:tcW w:w="988" w:type="dxa"/>
            <w:vMerge w:val="restart"/>
            <w:shd w:val="clear" w:color="auto" w:fill="00B0F0"/>
            <w:textDirection w:val="btLr"/>
          </w:tcPr>
          <w:p w14:paraId="27192EA5" w14:textId="77777777" w:rsidR="00A84397" w:rsidRPr="004C5F33" w:rsidRDefault="00A84397" w:rsidP="00023BC4">
            <w:pPr>
              <w:ind w:left="113" w:right="113"/>
              <w:rPr>
                <w:b/>
              </w:rPr>
            </w:pPr>
            <w:r w:rsidRPr="004C5F33">
              <w:rPr>
                <w:b/>
                <w:sz w:val="16"/>
              </w:rPr>
              <w:t>LIKELIHOOD</w:t>
            </w:r>
          </w:p>
        </w:tc>
        <w:tc>
          <w:tcPr>
            <w:tcW w:w="1129" w:type="dxa"/>
            <w:shd w:val="clear" w:color="auto" w:fill="00B0F0"/>
          </w:tcPr>
          <w:p w14:paraId="0C1F249F" w14:textId="77777777" w:rsidR="00A84397" w:rsidRPr="004C5F33" w:rsidRDefault="00A84397" w:rsidP="00023BC4">
            <w:pPr>
              <w:rPr>
                <w:b/>
              </w:rPr>
            </w:pPr>
            <w:r w:rsidRPr="004C5F33">
              <w:rPr>
                <w:b/>
              </w:rPr>
              <w:t>Rare</w:t>
            </w:r>
          </w:p>
        </w:tc>
        <w:tc>
          <w:tcPr>
            <w:tcW w:w="1276" w:type="dxa"/>
            <w:gridSpan w:val="2"/>
            <w:tcBorders>
              <w:bottom w:val="single" w:sz="4" w:space="0" w:color="auto"/>
            </w:tcBorders>
            <w:shd w:val="clear" w:color="auto" w:fill="92D050"/>
          </w:tcPr>
          <w:p w14:paraId="21CC8F7A" w14:textId="77777777" w:rsidR="00A84397" w:rsidRPr="004C5F33" w:rsidRDefault="00A84397" w:rsidP="00023BC4">
            <w:pPr>
              <w:rPr>
                <w:b/>
              </w:rPr>
            </w:pPr>
            <w:r w:rsidRPr="004C5F33">
              <w:rPr>
                <w:b/>
              </w:rPr>
              <w:t>Low</w:t>
            </w:r>
          </w:p>
        </w:tc>
        <w:tc>
          <w:tcPr>
            <w:tcW w:w="1276" w:type="dxa"/>
            <w:gridSpan w:val="2"/>
            <w:tcBorders>
              <w:bottom w:val="single" w:sz="4" w:space="0" w:color="auto"/>
            </w:tcBorders>
            <w:shd w:val="clear" w:color="auto" w:fill="92D050"/>
          </w:tcPr>
          <w:p w14:paraId="3FA8F923" w14:textId="77777777" w:rsidR="00A84397" w:rsidRDefault="00A84397" w:rsidP="00023BC4">
            <w:r>
              <w:t>Low</w:t>
            </w:r>
          </w:p>
        </w:tc>
        <w:tc>
          <w:tcPr>
            <w:tcW w:w="1276" w:type="dxa"/>
            <w:gridSpan w:val="2"/>
            <w:tcBorders>
              <w:bottom w:val="single" w:sz="4" w:space="0" w:color="auto"/>
            </w:tcBorders>
            <w:shd w:val="clear" w:color="auto" w:fill="92D050"/>
          </w:tcPr>
          <w:p w14:paraId="506A87EF" w14:textId="77777777" w:rsidR="00A84397" w:rsidRDefault="00A84397" w:rsidP="00023BC4">
            <w:r>
              <w:t>Low</w:t>
            </w:r>
          </w:p>
        </w:tc>
        <w:tc>
          <w:tcPr>
            <w:tcW w:w="1341" w:type="dxa"/>
            <w:gridSpan w:val="2"/>
            <w:tcBorders>
              <w:bottom w:val="single" w:sz="4" w:space="0" w:color="auto"/>
            </w:tcBorders>
            <w:shd w:val="clear" w:color="auto" w:fill="FFC000"/>
          </w:tcPr>
          <w:p w14:paraId="21EDBBF6" w14:textId="77777777" w:rsidR="00A84397" w:rsidRDefault="00A84397" w:rsidP="00023BC4">
            <w:r>
              <w:t>Moderate</w:t>
            </w:r>
          </w:p>
        </w:tc>
        <w:tc>
          <w:tcPr>
            <w:tcW w:w="1379" w:type="dxa"/>
            <w:gridSpan w:val="2"/>
            <w:tcBorders>
              <w:bottom w:val="single" w:sz="4" w:space="0" w:color="auto"/>
            </w:tcBorders>
            <w:shd w:val="clear" w:color="auto" w:fill="FF6600"/>
          </w:tcPr>
          <w:p w14:paraId="38508191" w14:textId="77777777" w:rsidR="00A84397" w:rsidRDefault="00A84397" w:rsidP="00023BC4">
            <w:r>
              <w:t>High</w:t>
            </w:r>
          </w:p>
        </w:tc>
      </w:tr>
      <w:tr w:rsidR="00A84397" w14:paraId="72C2A2FC" w14:textId="77777777" w:rsidTr="00023BC4">
        <w:tc>
          <w:tcPr>
            <w:tcW w:w="988" w:type="dxa"/>
            <w:vMerge/>
            <w:shd w:val="clear" w:color="auto" w:fill="00B0F0"/>
          </w:tcPr>
          <w:p w14:paraId="7DE6E8F3" w14:textId="77777777" w:rsidR="00A84397" w:rsidRPr="00BB2062" w:rsidRDefault="00A84397" w:rsidP="00023BC4">
            <w:pPr>
              <w:rPr>
                <w:b/>
              </w:rPr>
            </w:pPr>
          </w:p>
        </w:tc>
        <w:tc>
          <w:tcPr>
            <w:tcW w:w="1129" w:type="dxa"/>
            <w:shd w:val="clear" w:color="auto" w:fill="00B0F0"/>
          </w:tcPr>
          <w:p w14:paraId="1E83AF7C" w14:textId="77777777" w:rsidR="00A84397" w:rsidRPr="00BB2062" w:rsidRDefault="00A84397" w:rsidP="00023BC4">
            <w:pPr>
              <w:rPr>
                <w:b/>
              </w:rPr>
            </w:pPr>
            <w:r w:rsidRPr="00BB2062">
              <w:rPr>
                <w:b/>
              </w:rPr>
              <w:t>Unlikely</w:t>
            </w:r>
          </w:p>
        </w:tc>
        <w:tc>
          <w:tcPr>
            <w:tcW w:w="1276" w:type="dxa"/>
            <w:gridSpan w:val="2"/>
            <w:tcBorders>
              <w:top w:val="single" w:sz="4" w:space="0" w:color="auto"/>
            </w:tcBorders>
            <w:shd w:val="clear" w:color="auto" w:fill="92D050"/>
          </w:tcPr>
          <w:p w14:paraId="3CEFEF9B" w14:textId="77777777" w:rsidR="00A84397" w:rsidRDefault="00A84397" w:rsidP="00023BC4">
            <w:r>
              <w:t>Low</w:t>
            </w:r>
          </w:p>
        </w:tc>
        <w:tc>
          <w:tcPr>
            <w:tcW w:w="1276" w:type="dxa"/>
            <w:gridSpan w:val="2"/>
            <w:tcBorders>
              <w:top w:val="single" w:sz="4" w:space="0" w:color="auto"/>
              <w:bottom w:val="single" w:sz="4" w:space="0" w:color="auto"/>
            </w:tcBorders>
            <w:shd w:val="clear" w:color="auto" w:fill="92D050"/>
          </w:tcPr>
          <w:p w14:paraId="5BC7D2B1" w14:textId="77777777" w:rsidR="00A84397" w:rsidRDefault="00A84397" w:rsidP="00023BC4">
            <w:r>
              <w:t>Low</w:t>
            </w:r>
          </w:p>
        </w:tc>
        <w:tc>
          <w:tcPr>
            <w:tcW w:w="1276" w:type="dxa"/>
            <w:gridSpan w:val="2"/>
            <w:tcBorders>
              <w:top w:val="single" w:sz="4" w:space="0" w:color="auto"/>
              <w:bottom w:val="single" w:sz="4" w:space="0" w:color="auto"/>
            </w:tcBorders>
            <w:shd w:val="clear" w:color="auto" w:fill="FFC000"/>
          </w:tcPr>
          <w:p w14:paraId="1BEAB1C9" w14:textId="77777777" w:rsidR="00A84397" w:rsidRDefault="00A84397" w:rsidP="00023BC4">
            <w:r>
              <w:t>Moderate</w:t>
            </w:r>
          </w:p>
        </w:tc>
        <w:tc>
          <w:tcPr>
            <w:tcW w:w="1341" w:type="dxa"/>
            <w:gridSpan w:val="2"/>
            <w:tcBorders>
              <w:top w:val="single" w:sz="4" w:space="0" w:color="auto"/>
              <w:bottom w:val="single" w:sz="4" w:space="0" w:color="auto"/>
            </w:tcBorders>
            <w:shd w:val="clear" w:color="auto" w:fill="FFC000"/>
          </w:tcPr>
          <w:p w14:paraId="15B32B90" w14:textId="77777777" w:rsidR="00A84397" w:rsidRDefault="00A84397" w:rsidP="00023BC4">
            <w:r>
              <w:t>Moderate</w:t>
            </w:r>
          </w:p>
        </w:tc>
        <w:tc>
          <w:tcPr>
            <w:tcW w:w="1379" w:type="dxa"/>
            <w:gridSpan w:val="2"/>
            <w:tcBorders>
              <w:top w:val="single" w:sz="4" w:space="0" w:color="auto"/>
            </w:tcBorders>
            <w:shd w:val="clear" w:color="auto" w:fill="FF6600"/>
          </w:tcPr>
          <w:p w14:paraId="159AE7FD" w14:textId="77777777" w:rsidR="00A84397" w:rsidRDefault="00A84397" w:rsidP="00023BC4">
            <w:r>
              <w:t>High</w:t>
            </w:r>
          </w:p>
        </w:tc>
      </w:tr>
      <w:tr w:rsidR="00A84397" w14:paraId="68C87D11" w14:textId="77777777" w:rsidTr="00023BC4">
        <w:tc>
          <w:tcPr>
            <w:tcW w:w="988" w:type="dxa"/>
            <w:vMerge/>
            <w:shd w:val="clear" w:color="auto" w:fill="00B0F0"/>
          </w:tcPr>
          <w:p w14:paraId="2FF381BA" w14:textId="77777777" w:rsidR="00A84397" w:rsidRPr="00BB2062" w:rsidRDefault="00A84397" w:rsidP="00023BC4">
            <w:pPr>
              <w:rPr>
                <w:b/>
              </w:rPr>
            </w:pPr>
          </w:p>
        </w:tc>
        <w:tc>
          <w:tcPr>
            <w:tcW w:w="1129" w:type="dxa"/>
            <w:shd w:val="clear" w:color="auto" w:fill="00B0F0"/>
          </w:tcPr>
          <w:p w14:paraId="2BC490DE" w14:textId="77777777" w:rsidR="00A84397" w:rsidRPr="00BB2062" w:rsidRDefault="00A84397" w:rsidP="00023BC4">
            <w:pPr>
              <w:rPr>
                <w:b/>
              </w:rPr>
            </w:pPr>
            <w:r w:rsidRPr="00BB2062">
              <w:rPr>
                <w:b/>
              </w:rPr>
              <w:t>Possible</w:t>
            </w:r>
          </w:p>
        </w:tc>
        <w:tc>
          <w:tcPr>
            <w:tcW w:w="1276" w:type="dxa"/>
            <w:gridSpan w:val="2"/>
            <w:tcBorders>
              <w:bottom w:val="single" w:sz="4" w:space="0" w:color="auto"/>
            </w:tcBorders>
            <w:shd w:val="clear" w:color="auto" w:fill="92D050"/>
          </w:tcPr>
          <w:p w14:paraId="2EF65563" w14:textId="77777777" w:rsidR="00A84397" w:rsidRDefault="00A84397" w:rsidP="00023BC4">
            <w:r>
              <w:t>Low</w:t>
            </w:r>
          </w:p>
        </w:tc>
        <w:tc>
          <w:tcPr>
            <w:tcW w:w="1276" w:type="dxa"/>
            <w:gridSpan w:val="2"/>
            <w:tcBorders>
              <w:bottom w:val="single" w:sz="4" w:space="0" w:color="auto"/>
            </w:tcBorders>
            <w:shd w:val="clear" w:color="auto" w:fill="FFC000"/>
          </w:tcPr>
          <w:p w14:paraId="3B368E68" w14:textId="77777777" w:rsidR="00A84397" w:rsidRDefault="00A84397" w:rsidP="00023BC4">
            <w:r>
              <w:t>Moderate</w:t>
            </w:r>
          </w:p>
        </w:tc>
        <w:tc>
          <w:tcPr>
            <w:tcW w:w="1276" w:type="dxa"/>
            <w:gridSpan w:val="2"/>
            <w:tcBorders>
              <w:bottom w:val="single" w:sz="4" w:space="0" w:color="auto"/>
            </w:tcBorders>
            <w:shd w:val="clear" w:color="auto" w:fill="FFC000"/>
          </w:tcPr>
          <w:p w14:paraId="370204A6" w14:textId="77777777" w:rsidR="00A84397" w:rsidRDefault="00A84397" w:rsidP="00023BC4">
            <w:r>
              <w:t>Moderate</w:t>
            </w:r>
          </w:p>
        </w:tc>
        <w:tc>
          <w:tcPr>
            <w:tcW w:w="1341" w:type="dxa"/>
            <w:gridSpan w:val="2"/>
            <w:tcBorders>
              <w:bottom w:val="single" w:sz="4" w:space="0" w:color="auto"/>
            </w:tcBorders>
            <w:shd w:val="clear" w:color="auto" w:fill="FF6600"/>
          </w:tcPr>
          <w:p w14:paraId="6379181D" w14:textId="77777777" w:rsidR="00A84397" w:rsidRDefault="00A84397" w:rsidP="00023BC4">
            <w:r>
              <w:t>High</w:t>
            </w:r>
          </w:p>
        </w:tc>
        <w:tc>
          <w:tcPr>
            <w:tcW w:w="1379" w:type="dxa"/>
            <w:gridSpan w:val="2"/>
            <w:shd w:val="clear" w:color="auto" w:fill="FF0000"/>
          </w:tcPr>
          <w:p w14:paraId="379EF923" w14:textId="77777777" w:rsidR="00A84397" w:rsidRDefault="00A84397" w:rsidP="00023BC4">
            <w:r>
              <w:t>Extreme</w:t>
            </w:r>
          </w:p>
        </w:tc>
      </w:tr>
      <w:tr w:rsidR="00A84397" w14:paraId="3AD0CC01" w14:textId="77777777" w:rsidTr="00023BC4">
        <w:tc>
          <w:tcPr>
            <w:tcW w:w="988" w:type="dxa"/>
            <w:vMerge/>
            <w:shd w:val="clear" w:color="auto" w:fill="00B0F0"/>
          </w:tcPr>
          <w:p w14:paraId="6E72EEB5" w14:textId="77777777" w:rsidR="00A84397" w:rsidRPr="00BB2062" w:rsidRDefault="00A84397" w:rsidP="00023BC4">
            <w:pPr>
              <w:rPr>
                <w:b/>
              </w:rPr>
            </w:pPr>
          </w:p>
        </w:tc>
        <w:tc>
          <w:tcPr>
            <w:tcW w:w="1129" w:type="dxa"/>
            <w:shd w:val="clear" w:color="auto" w:fill="00B0F0"/>
          </w:tcPr>
          <w:p w14:paraId="4A3C876B" w14:textId="77777777" w:rsidR="00A84397" w:rsidRPr="00BB2062" w:rsidRDefault="00A84397" w:rsidP="00023BC4">
            <w:pPr>
              <w:rPr>
                <w:b/>
              </w:rPr>
            </w:pPr>
            <w:r w:rsidRPr="00BB2062">
              <w:rPr>
                <w:b/>
              </w:rPr>
              <w:t>Likely</w:t>
            </w:r>
          </w:p>
        </w:tc>
        <w:tc>
          <w:tcPr>
            <w:tcW w:w="1276" w:type="dxa"/>
            <w:gridSpan w:val="2"/>
            <w:tcBorders>
              <w:bottom w:val="single" w:sz="4" w:space="0" w:color="auto"/>
              <w:right w:val="single" w:sz="4" w:space="0" w:color="auto"/>
            </w:tcBorders>
            <w:shd w:val="clear" w:color="auto" w:fill="FFC000"/>
          </w:tcPr>
          <w:p w14:paraId="0F2402D8" w14:textId="77777777" w:rsidR="00A84397" w:rsidRDefault="00A84397" w:rsidP="00023BC4">
            <w:r>
              <w:t>Moderate</w:t>
            </w:r>
          </w:p>
        </w:tc>
        <w:tc>
          <w:tcPr>
            <w:tcW w:w="1276" w:type="dxa"/>
            <w:gridSpan w:val="2"/>
            <w:tcBorders>
              <w:left w:val="single" w:sz="4" w:space="0" w:color="auto"/>
              <w:bottom w:val="single" w:sz="4" w:space="0" w:color="auto"/>
              <w:right w:val="single" w:sz="4" w:space="0" w:color="auto"/>
            </w:tcBorders>
            <w:shd w:val="clear" w:color="auto" w:fill="FF6600"/>
          </w:tcPr>
          <w:p w14:paraId="738DCC51" w14:textId="77777777" w:rsidR="00A84397" w:rsidRDefault="00A84397" w:rsidP="00023BC4">
            <w:r>
              <w:t>High</w:t>
            </w:r>
          </w:p>
        </w:tc>
        <w:tc>
          <w:tcPr>
            <w:tcW w:w="1276" w:type="dxa"/>
            <w:gridSpan w:val="2"/>
            <w:tcBorders>
              <w:left w:val="single" w:sz="4" w:space="0" w:color="auto"/>
              <w:bottom w:val="single" w:sz="4" w:space="0" w:color="auto"/>
              <w:right w:val="single" w:sz="4" w:space="0" w:color="auto"/>
            </w:tcBorders>
            <w:shd w:val="clear" w:color="auto" w:fill="FF6600"/>
          </w:tcPr>
          <w:p w14:paraId="21E433F1" w14:textId="77777777" w:rsidR="00A84397" w:rsidRDefault="00A84397" w:rsidP="00023BC4">
            <w:r>
              <w:t>High</w:t>
            </w:r>
          </w:p>
        </w:tc>
        <w:tc>
          <w:tcPr>
            <w:tcW w:w="1341" w:type="dxa"/>
            <w:gridSpan w:val="2"/>
            <w:tcBorders>
              <w:left w:val="single" w:sz="4" w:space="0" w:color="auto"/>
              <w:bottom w:val="single" w:sz="4" w:space="0" w:color="auto"/>
              <w:right w:val="single" w:sz="4" w:space="0" w:color="auto"/>
            </w:tcBorders>
            <w:shd w:val="clear" w:color="auto" w:fill="FF0000"/>
          </w:tcPr>
          <w:p w14:paraId="4AA96969" w14:textId="77777777" w:rsidR="00A84397" w:rsidRDefault="00A84397" w:rsidP="00023BC4">
            <w:r>
              <w:t>High</w:t>
            </w:r>
          </w:p>
        </w:tc>
        <w:tc>
          <w:tcPr>
            <w:tcW w:w="1379" w:type="dxa"/>
            <w:gridSpan w:val="2"/>
            <w:tcBorders>
              <w:left w:val="single" w:sz="4" w:space="0" w:color="auto"/>
              <w:bottom w:val="single" w:sz="4" w:space="0" w:color="auto"/>
            </w:tcBorders>
            <w:shd w:val="clear" w:color="auto" w:fill="FF0000"/>
          </w:tcPr>
          <w:p w14:paraId="603DB836" w14:textId="77777777" w:rsidR="00A84397" w:rsidRDefault="00A84397" w:rsidP="00023BC4">
            <w:r>
              <w:t>Extreme</w:t>
            </w:r>
          </w:p>
        </w:tc>
      </w:tr>
      <w:tr w:rsidR="00A84397" w14:paraId="4EBDF70A" w14:textId="77777777" w:rsidTr="00023BC4">
        <w:tc>
          <w:tcPr>
            <w:tcW w:w="988" w:type="dxa"/>
            <w:vMerge/>
            <w:shd w:val="clear" w:color="auto" w:fill="00B0F0"/>
          </w:tcPr>
          <w:p w14:paraId="772F1AC7" w14:textId="77777777" w:rsidR="00A84397" w:rsidRPr="00BB2062" w:rsidRDefault="00A84397" w:rsidP="00023BC4">
            <w:pPr>
              <w:rPr>
                <w:b/>
              </w:rPr>
            </w:pPr>
          </w:p>
        </w:tc>
        <w:tc>
          <w:tcPr>
            <w:tcW w:w="1129" w:type="dxa"/>
            <w:shd w:val="clear" w:color="auto" w:fill="00B0F0"/>
          </w:tcPr>
          <w:p w14:paraId="65232B05" w14:textId="77777777" w:rsidR="00A84397" w:rsidRPr="00BB2062" w:rsidRDefault="00A84397" w:rsidP="00023BC4">
            <w:pPr>
              <w:rPr>
                <w:b/>
              </w:rPr>
            </w:pPr>
            <w:r w:rsidRPr="00BB2062">
              <w:rPr>
                <w:b/>
              </w:rPr>
              <w:t>Certain</w:t>
            </w:r>
          </w:p>
        </w:tc>
        <w:tc>
          <w:tcPr>
            <w:tcW w:w="1276" w:type="dxa"/>
            <w:gridSpan w:val="2"/>
            <w:shd w:val="clear" w:color="auto" w:fill="FF6600"/>
          </w:tcPr>
          <w:p w14:paraId="113639DC" w14:textId="77777777" w:rsidR="00A84397" w:rsidRDefault="00A84397" w:rsidP="00023BC4">
            <w:r>
              <w:t>High</w:t>
            </w:r>
          </w:p>
        </w:tc>
        <w:tc>
          <w:tcPr>
            <w:tcW w:w="1276" w:type="dxa"/>
            <w:gridSpan w:val="2"/>
            <w:shd w:val="clear" w:color="auto" w:fill="FF6600"/>
          </w:tcPr>
          <w:p w14:paraId="685654A2" w14:textId="77777777" w:rsidR="00A84397" w:rsidRDefault="00A84397" w:rsidP="00023BC4">
            <w:r>
              <w:t>High</w:t>
            </w:r>
          </w:p>
        </w:tc>
        <w:tc>
          <w:tcPr>
            <w:tcW w:w="1276" w:type="dxa"/>
            <w:gridSpan w:val="2"/>
            <w:shd w:val="clear" w:color="auto" w:fill="FF0000"/>
          </w:tcPr>
          <w:p w14:paraId="52F9AF08" w14:textId="77777777" w:rsidR="00A84397" w:rsidRDefault="00A84397" w:rsidP="00023BC4">
            <w:r>
              <w:t>Extreme</w:t>
            </w:r>
          </w:p>
        </w:tc>
        <w:tc>
          <w:tcPr>
            <w:tcW w:w="1341" w:type="dxa"/>
            <w:gridSpan w:val="2"/>
            <w:shd w:val="clear" w:color="auto" w:fill="FF0000"/>
          </w:tcPr>
          <w:p w14:paraId="4FBC9A20" w14:textId="77777777" w:rsidR="00A84397" w:rsidRDefault="00A84397" w:rsidP="00023BC4">
            <w:r>
              <w:t>Extreme</w:t>
            </w:r>
          </w:p>
        </w:tc>
        <w:tc>
          <w:tcPr>
            <w:tcW w:w="1379" w:type="dxa"/>
            <w:gridSpan w:val="2"/>
            <w:shd w:val="clear" w:color="auto" w:fill="FF0000"/>
          </w:tcPr>
          <w:p w14:paraId="11719DC3" w14:textId="77777777" w:rsidR="00A84397" w:rsidRDefault="00A84397" w:rsidP="00023BC4">
            <w:r>
              <w:t>Extreme</w:t>
            </w:r>
          </w:p>
        </w:tc>
      </w:tr>
    </w:tbl>
    <w:p w14:paraId="68BB131F" w14:textId="77777777" w:rsidR="00A84397" w:rsidRDefault="00A84397" w:rsidP="00A84397">
      <w:pPr>
        <w:numPr>
          <w:ilvl w:val="0"/>
          <w:numId w:val="0"/>
        </w:numPr>
        <w:rPr>
          <w:rStyle w:val="BlueText"/>
          <w:b/>
        </w:rPr>
      </w:pPr>
    </w:p>
    <w:p w14:paraId="6BD979F4" w14:textId="77777777" w:rsidR="00A84397" w:rsidRDefault="00A84397" w:rsidP="00A84397">
      <w:pPr>
        <w:numPr>
          <w:ilvl w:val="0"/>
          <w:numId w:val="0"/>
        </w:numPr>
        <w:rPr>
          <w:b/>
        </w:rPr>
      </w:pPr>
    </w:p>
    <w:tbl>
      <w:tblPr>
        <w:tblStyle w:val="TableGrid100"/>
        <w:tblpPr w:leftFromText="180" w:rightFromText="180" w:vertAnchor="page" w:horzAnchor="margin" w:tblpY="1417"/>
        <w:tblW w:w="0" w:type="auto"/>
        <w:tblLook w:val="04A0" w:firstRow="1" w:lastRow="0" w:firstColumn="1" w:lastColumn="0" w:noHBand="0" w:noVBand="1"/>
      </w:tblPr>
      <w:tblGrid>
        <w:gridCol w:w="3005"/>
        <w:gridCol w:w="1503"/>
        <w:gridCol w:w="1502"/>
        <w:gridCol w:w="3006"/>
      </w:tblGrid>
      <w:tr w:rsidR="00A84397" w:rsidRPr="00F51A20" w14:paraId="12A06FB7" w14:textId="77777777" w:rsidTr="00023BC4">
        <w:tc>
          <w:tcPr>
            <w:tcW w:w="9016" w:type="dxa"/>
            <w:gridSpan w:val="4"/>
            <w:shd w:val="clear" w:color="auto" w:fill="C7DAF5" w:themeFill="accent2" w:themeFillTint="33"/>
          </w:tcPr>
          <w:p w14:paraId="112882D9" w14:textId="77777777" w:rsidR="00A84397" w:rsidRPr="002C45B0" w:rsidRDefault="00A84397" w:rsidP="00023BC4">
            <w:pPr>
              <w:spacing w:before="120" w:after="120"/>
              <w:rPr>
                <w:rFonts w:asciiTheme="minorHAnsi" w:hAnsiTheme="minorHAnsi"/>
                <w:b/>
                <w:sz w:val="20"/>
              </w:rPr>
            </w:pPr>
            <w:r w:rsidRPr="002C45B0">
              <w:rPr>
                <w:rFonts w:asciiTheme="minorHAnsi" w:hAnsiTheme="minorHAnsi"/>
                <w:b/>
                <w:sz w:val="20"/>
              </w:rPr>
              <w:t>Risk</w:t>
            </w:r>
          </w:p>
          <w:p w14:paraId="5A308663" w14:textId="77777777" w:rsidR="00A84397" w:rsidRPr="002C45B0" w:rsidRDefault="00A84397" w:rsidP="00023BC4">
            <w:pPr>
              <w:spacing w:before="120" w:after="120"/>
              <w:rPr>
                <w:rFonts w:asciiTheme="minorHAnsi" w:hAnsiTheme="minorHAnsi"/>
                <w:b/>
                <w:sz w:val="20"/>
              </w:rPr>
            </w:pPr>
            <w:r w:rsidRPr="002C45B0">
              <w:rPr>
                <w:rFonts w:asciiTheme="minorHAnsi" w:hAnsiTheme="minorHAnsi"/>
                <w:sz w:val="20"/>
              </w:rPr>
              <w:t>Describe a potential event or situation that could cause your project to stall</w:t>
            </w:r>
            <w:r w:rsidR="00CD7903">
              <w:rPr>
                <w:rFonts w:asciiTheme="minorHAnsi" w:hAnsiTheme="minorHAnsi"/>
                <w:sz w:val="20"/>
              </w:rPr>
              <w:t>.</w:t>
            </w:r>
          </w:p>
        </w:tc>
      </w:tr>
      <w:tr w:rsidR="00A84397" w:rsidRPr="00F51A20" w14:paraId="09A0E117" w14:textId="77777777" w:rsidTr="00023BC4">
        <w:trPr>
          <w:trHeight w:val="602"/>
        </w:trPr>
        <w:tc>
          <w:tcPr>
            <w:tcW w:w="9016" w:type="dxa"/>
            <w:gridSpan w:val="4"/>
            <w:tcBorders>
              <w:bottom w:val="single" w:sz="4" w:space="0" w:color="auto"/>
            </w:tcBorders>
          </w:tcPr>
          <w:sdt>
            <w:sdtPr>
              <w:rPr>
                <w:rFonts w:asciiTheme="minorHAnsi" w:hAnsiTheme="minorHAnsi"/>
                <w:sz w:val="20"/>
              </w:rPr>
              <w:id w:val="-1477751711"/>
              <w:placeholder>
                <w:docPart w:val="8AE0254B64DE4B0196BCA1F52B385FE2"/>
              </w:placeholder>
              <w:showingPlcHdr/>
              <w:text/>
            </w:sdtPr>
            <w:sdtEndPr/>
            <w:sdtContent>
              <w:p w14:paraId="2FEA7A9A" w14:textId="77777777" w:rsidR="00A84397" w:rsidRPr="002C45B0" w:rsidRDefault="00A84397" w:rsidP="00023BC4">
                <w:pPr>
                  <w:spacing w:before="120" w:after="120"/>
                  <w:rPr>
                    <w:rFonts w:asciiTheme="minorHAnsi" w:hAnsiTheme="minorHAnsi"/>
                    <w:sz w:val="20"/>
                  </w:rPr>
                </w:pPr>
                <w:r>
                  <w:rPr>
                    <w:rStyle w:val="PlaceholderText"/>
                  </w:rPr>
                  <w:t>En</w:t>
                </w:r>
                <w:r w:rsidRPr="007E0EAE">
                  <w:rPr>
                    <w:rStyle w:val="PlaceholderText"/>
                  </w:rPr>
                  <w:t>ter text.</w:t>
                </w:r>
              </w:p>
            </w:sdtContent>
          </w:sdt>
          <w:p w14:paraId="516E257C" w14:textId="77777777" w:rsidR="00A84397" w:rsidRPr="002C45B0" w:rsidRDefault="00A84397" w:rsidP="00023BC4">
            <w:pPr>
              <w:spacing w:before="120" w:after="120"/>
              <w:rPr>
                <w:rFonts w:asciiTheme="minorHAnsi" w:hAnsiTheme="minorHAnsi"/>
                <w:b/>
                <w:sz w:val="20"/>
              </w:rPr>
            </w:pPr>
          </w:p>
        </w:tc>
      </w:tr>
      <w:tr w:rsidR="00A84397" w:rsidRPr="00F51A20" w14:paraId="56AFC1CC" w14:textId="77777777" w:rsidTr="00023BC4">
        <w:tc>
          <w:tcPr>
            <w:tcW w:w="3005" w:type="dxa"/>
            <w:tcBorders>
              <w:right w:val="single" w:sz="4" w:space="0" w:color="auto"/>
            </w:tcBorders>
            <w:shd w:val="clear" w:color="auto" w:fill="C7DAF5" w:themeFill="accent2" w:themeFillTint="33"/>
          </w:tcPr>
          <w:p w14:paraId="7BE7D710" w14:textId="77777777" w:rsidR="00A84397" w:rsidRPr="002C45B0" w:rsidRDefault="00A84397" w:rsidP="00023BC4">
            <w:pPr>
              <w:spacing w:before="120" w:after="120"/>
              <w:rPr>
                <w:rFonts w:asciiTheme="minorHAnsi" w:hAnsiTheme="minorHAnsi"/>
                <w:b/>
                <w:sz w:val="20"/>
              </w:rPr>
            </w:pPr>
            <w:r w:rsidRPr="002C45B0">
              <w:rPr>
                <w:rFonts w:asciiTheme="minorHAnsi" w:hAnsiTheme="minorHAnsi"/>
                <w:b/>
                <w:sz w:val="20"/>
              </w:rPr>
              <w:t>Likelihood rating</w:t>
            </w:r>
          </w:p>
        </w:tc>
        <w:tc>
          <w:tcPr>
            <w:tcW w:w="3005" w:type="dxa"/>
            <w:gridSpan w:val="2"/>
            <w:tcBorders>
              <w:left w:val="single" w:sz="4" w:space="0" w:color="auto"/>
              <w:right w:val="single" w:sz="4" w:space="0" w:color="auto"/>
            </w:tcBorders>
            <w:shd w:val="clear" w:color="auto" w:fill="C7DAF5" w:themeFill="accent2" w:themeFillTint="33"/>
          </w:tcPr>
          <w:p w14:paraId="08328B5C" w14:textId="77777777" w:rsidR="00A84397" w:rsidRPr="002C45B0" w:rsidRDefault="00A84397" w:rsidP="00023BC4">
            <w:pPr>
              <w:spacing w:before="120" w:after="120"/>
              <w:rPr>
                <w:rFonts w:asciiTheme="minorHAnsi" w:hAnsiTheme="minorHAnsi"/>
                <w:b/>
                <w:sz w:val="20"/>
              </w:rPr>
            </w:pPr>
            <w:r w:rsidRPr="002C45B0">
              <w:rPr>
                <w:rFonts w:asciiTheme="minorHAnsi" w:hAnsiTheme="minorHAnsi"/>
                <w:b/>
                <w:sz w:val="20"/>
              </w:rPr>
              <w:t>Consequence rating</w:t>
            </w:r>
          </w:p>
        </w:tc>
        <w:tc>
          <w:tcPr>
            <w:tcW w:w="3006" w:type="dxa"/>
            <w:tcBorders>
              <w:left w:val="single" w:sz="4" w:space="0" w:color="auto"/>
            </w:tcBorders>
            <w:shd w:val="clear" w:color="auto" w:fill="C7DAF5" w:themeFill="accent2" w:themeFillTint="33"/>
          </w:tcPr>
          <w:p w14:paraId="1618F65B" w14:textId="77777777" w:rsidR="00A84397" w:rsidRPr="002C45B0" w:rsidRDefault="00A84397" w:rsidP="00023BC4">
            <w:pPr>
              <w:spacing w:before="120" w:after="120"/>
              <w:rPr>
                <w:rFonts w:asciiTheme="minorHAnsi" w:hAnsiTheme="minorHAnsi"/>
                <w:b/>
                <w:sz w:val="20"/>
              </w:rPr>
            </w:pPr>
            <w:r w:rsidRPr="002C45B0">
              <w:rPr>
                <w:rFonts w:asciiTheme="minorHAnsi" w:hAnsiTheme="minorHAnsi"/>
                <w:b/>
                <w:sz w:val="20"/>
              </w:rPr>
              <w:t>Risk rating</w:t>
            </w:r>
          </w:p>
        </w:tc>
      </w:tr>
      <w:tr w:rsidR="00A84397" w:rsidRPr="00F51A20" w14:paraId="4A66D308" w14:textId="77777777" w:rsidTr="00023BC4">
        <w:trPr>
          <w:trHeight w:val="505"/>
        </w:trPr>
        <w:tc>
          <w:tcPr>
            <w:tcW w:w="3005" w:type="dxa"/>
            <w:tcBorders>
              <w:bottom w:val="single" w:sz="4" w:space="0" w:color="auto"/>
            </w:tcBorders>
          </w:tcPr>
          <w:sdt>
            <w:sdtPr>
              <w:rPr>
                <w:rFonts w:asciiTheme="minorHAnsi" w:hAnsiTheme="minorHAnsi"/>
                <w:sz w:val="20"/>
              </w:rPr>
              <w:id w:val="-1975133973"/>
              <w:placeholder>
                <w:docPart w:val="B423152EFB0A4553AE6189CE36E5D7C4"/>
              </w:placeholder>
              <w:showingPlcHdr/>
              <w:text/>
            </w:sdtPr>
            <w:sdtEndPr/>
            <w:sdtContent>
              <w:p w14:paraId="2FAA868D" w14:textId="77777777" w:rsidR="00A84397" w:rsidRPr="002C45B0" w:rsidRDefault="00A84397" w:rsidP="00023BC4">
                <w:pPr>
                  <w:spacing w:before="120" w:after="120"/>
                  <w:rPr>
                    <w:rFonts w:asciiTheme="minorHAnsi" w:hAnsiTheme="minorHAnsi"/>
                    <w:sz w:val="20"/>
                  </w:rPr>
                </w:pPr>
                <w:r>
                  <w:rPr>
                    <w:rStyle w:val="PlaceholderText"/>
                  </w:rPr>
                  <w:t>En</w:t>
                </w:r>
                <w:r w:rsidRPr="007E0EAE">
                  <w:rPr>
                    <w:rStyle w:val="PlaceholderText"/>
                  </w:rPr>
                  <w:t>ter text.</w:t>
                </w:r>
              </w:p>
            </w:sdtContent>
          </w:sdt>
          <w:p w14:paraId="3BF8A817" w14:textId="77777777" w:rsidR="00A84397" w:rsidRPr="002C45B0" w:rsidRDefault="00A84397" w:rsidP="00023BC4">
            <w:pPr>
              <w:numPr>
                <w:ilvl w:val="0"/>
                <w:numId w:val="0"/>
              </w:numPr>
              <w:spacing w:before="120" w:after="120"/>
              <w:rPr>
                <w:rFonts w:asciiTheme="minorHAnsi" w:hAnsiTheme="minorHAnsi"/>
                <w:b/>
                <w:sz w:val="20"/>
              </w:rPr>
            </w:pPr>
          </w:p>
        </w:tc>
        <w:tc>
          <w:tcPr>
            <w:tcW w:w="3005" w:type="dxa"/>
            <w:gridSpan w:val="2"/>
            <w:tcBorders>
              <w:bottom w:val="single" w:sz="4" w:space="0" w:color="auto"/>
            </w:tcBorders>
          </w:tcPr>
          <w:sdt>
            <w:sdtPr>
              <w:rPr>
                <w:rFonts w:asciiTheme="minorHAnsi" w:hAnsiTheme="minorHAnsi"/>
                <w:sz w:val="20"/>
              </w:rPr>
              <w:id w:val="513579080"/>
              <w:placeholder>
                <w:docPart w:val="6D1D732F54094489B38C97D1D3341DF3"/>
              </w:placeholder>
              <w:showingPlcHdr/>
              <w:text/>
            </w:sdtPr>
            <w:sdtEndPr/>
            <w:sdtContent>
              <w:p w14:paraId="4D553E2A" w14:textId="77777777" w:rsidR="00A84397" w:rsidRPr="002C45B0" w:rsidRDefault="00A84397" w:rsidP="00023BC4">
                <w:pPr>
                  <w:spacing w:before="120" w:after="120"/>
                  <w:rPr>
                    <w:rFonts w:asciiTheme="minorHAnsi" w:hAnsiTheme="minorHAnsi"/>
                    <w:sz w:val="20"/>
                  </w:rPr>
                </w:pPr>
                <w:r>
                  <w:rPr>
                    <w:rStyle w:val="PlaceholderText"/>
                  </w:rPr>
                  <w:t>En</w:t>
                </w:r>
                <w:r w:rsidRPr="007E0EAE">
                  <w:rPr>
                    <w:rStyle w:val="PlaceholderText"/>
                  </w:rPr>
                  <w:t>ter text.</w:t>
                </w:r>
              </w:p>
            </w:sdtContent>
          </w:sdt>
          <w:p w14:paraId="5A3EB9DB" w14:textId="77777777" w:rsidR="00A84397" w:rsidRPr="002C45B0" w:rsidRDefault="00A84397" w:rsidP="00023BC4">
            <w:pPr>
              <w:spacing w:before="120" w:after="120"/>
              <w:rPr>
                <w:rFonts w:asciiTheme="minorHAnsi" w:hAnsiTheme="minorHAnsi"/>
                <w:b/>
                <w:sz w:val="20"/>
              </w:rPr>
            </w:pPr>
          </w:p>
        </w:tc>
        <w:tc>
          <w:tcPr>
            <w:tcW w:w="3006" w:type="dxa"/>
            <w:tcBorders>
              <w:bottom w:val="single" w:sz="4" w:space="0" w:color="auto"/>
            </w:tcBorders>
          </w:tcPr>
          <w:sdt>
            <w:sdtPr>
              <w:rPr>
                <w:rFonts w:asciiTheme="minorHAnsi" w:hAnsiTheme="minorHAnsi"/>
                <w:sz w:val="20"/>
              </w:rPr>
              <w:id w:val="1332953247"/>
              <w:placeholder>
                <w:docPart w:val="5FDDE167F63245A3B2B4DD798F896C8B"/>
              </w:placeholder>
              <w:showingPlcHdr/>
              <w:text/>
            </w:sdtPr>
            <w:sdtEndPr/>
            <w:sdtContent>
              <w:p w14:paraId="336CF647" w14:textId="77777777" w:rsidR="00A84397" w:rsidRPr="002C45B0" w:rsidRDefault="00A84397" w:rsidP="00023BC4">
                <w:pPr>
                  <w:spacing w:before="120" w:after="120"/>
                  <w:rPr>
                    <w:rFonts w:asciiTheme="minorHAnsi" w:hAnsiTheme="minorHAnsi"/>
                    <w:sz w:val="20"/>
                  </w:rPr>
                </w:pPr>
                <w:r>
                  <w:rPr>
                    <w:rStyle w:val="PlaceholderText"/>
                  </w:rPr>
                  <w:t>En</w:t>
                </w:r>
                <w:r w:rsidRPr="007E0EAE">
                  <w:rPr>
                    <w:rStyle w:val="PlaceholderText"/>
                  </w:rPr>
                  <w:t>ter text.</w:t>
                </w:r>
              </w:p>
            </w:sdtContent>
          </w:sdt>
          <w:p w14:paraId="7630D4F6" w14:textId="77777777" w:rsidR="00A84397" w:rsidRPr="002C45B0" w:rsidRDefault="00A84397" w:rsidP="00023BC4">
            <w:pPr>
              <w:spacing w:before="120" w:after="120"/>
              <w:rPr>
                <w:rFonts w:asciiTheme="minorHAnsi" w:hAnsiTheme="minorHAnsi"/>
                <w:b/>
                <w:sz w:val="20"/>
              </w:rPr>
            </w:pPr>
          </w:p>
        </w:tc>
      </w:tr>
      <w:tr w:rsidR="00A84397" w:rsidRPr="00F51A20" w14:paraId="58A024B0" w14:textId="77777777" w:rsidTr="00023BC4">
        <w:tc>
          <w:tcPr>
            <w:tcW w:w="4508" w:type="dxa"/>
            <w:gridSpan w:val="2"/>
            <w:shd w:val="clear" w:color="auto" w:fill="C7DAF5" w:themeFill="accent2" w:themeFillTint="33"/>
          </w:tcPr>
          <w:p w14:paraId="65BAC8E0" w14:textId="77777777" w:rsidR="00A84397" w:rsidRPr="002C45B0" w:rsidRDefault="00A84397" w:rsidP="00023BC4">
            <w:pPr>
              <w:spacing w:before="120" w:after="120"/>
              <w:rPr>
                <w:rFonts w:asciiTheme="minorHAnsi" w:hAnsiTheme="minorHAnsi"/>
                <w:b/>
                <w:sz w:val="20"/>
              </w:rPr>
            </w:pPr>
            <w:r w:rsidRPr="002C45B0">
              <w:rPr>
                <w:rFonts w:asciiTheme="minorHAnsi" w:hAnsiTheme="minorHAnsi"/>
                <w:b/>
                <w:sz w:val="20"/>
              </w:rPr>
              <w:t>Prevention strategy</w:t>
            </w:r>
          </w:p>
          <w:p w14:paraId="49B91397" w14:textId="77777777" w:rsidR="00A84397" w:rsidRPr="002C45B0" w:rsidRDefault="00A84397" w:rsidP="00023BC4">
            <w:pPr>
              <w:spacing w:before="120" w:after="120"/>
              <w:rPr>
                <w:rFonts w:asciiTheme="minorHAnsi" w:hAnsiTheme="minorHAnsi"/>
                <w:b/>
                <w:sz w:val="20"/>
              </w:rPr>
            </w:pPr>
            <w:r w:rsidRPr="002C45B0">
              <w:rPr>
                <w:rFonts w:asciiTheme="minorHAnsi" w:hAnsiTheme="minorHAnsi"/>
                <w:sz w:val="20"/>
              </w:rPr>
              <w:t>What actions will you or your partner organisations undertake to reduce the likelihood of the situation arising?</w:t>
            </w:r>
          </w:p>
        </w:tc>
        <w:tc>
          <w:tcPr>
            <w:tcW w:w="4508" w:type="dxa"/>
            <w:gridSpan w:val="2"/>
            <w:shd w:val="clear" w:color="auto" w:fill="C7DAF5" w:themeFill="accent2" w:themeFillTint="33"/>
          </w:tcPr>
          <w:p w14:paraId="5C315601" w14:textId="77777777" w:rsidR="00A84397" w:rsidRPr="002C45B0" w:rsidRDefault="00A84397" w:rsidP="00023BC4">
            <w:pPr>
              <w:spacing w:before="120" w:after="120"/>
              <w:rPr>
                <w:rFonts w:asciiTheme="minorHAnsi" w:hAnsiTheme="minorHAnsi"/>
                <w:b/>
                <w:sz w:val="20"/>
              </w:rPr>
            </w:pPr>
            <w:r w:rsidRPr="002C45B0">
              <w:rPr>
                <w:rFonts w:asciiTheme="minorHAnsi" w:hAnsiTheme="minorHAnsi"/>
                <w:b/>
                <w:sz w:val="20"/>
              </w:rPr>
              <w:t>Mitigation strategy</w:t>
            </w:r>
          </w:p>
          <w:p w14:paraId="6BBD4F82" w14:textId="77777777" w:rsidR="00A84397" w:rsidRPr="002C45B0" w:rsidRDefault="00A84397" w:rsidP="00023BC4">
            <w:pPr>
              <w:spacing w:before="120" w:after="120"/>
              <w:rPr>
                <w:rFonts w:asciiTheme="minorHAnsi" w:hAnsiTheme="minorHAnsi"/>
                <w:b/>
                <w:sz w:val="20"/>
              </w:rPr>
            </w:pPr>
            <w:r w:rsidRPr="002C45B0">
              <w:rPr>
                <w:rFonts w:asciiTheme="minorHAnsi" w:hAnsiTheme="minorHAnsi"/>
                <w:sz w:val="20"/>
              </w:rPr>
              <w:t>What actions will you or your partner organisations undertake to manage or minimise impact if the situation arises?</w:t>
            </w:r>
          </w:p>
        </w:tc>
      </w:tr>
      <w:tr w:rsidR="00A84397" w:rsidRPr="00F51A20" w14:paraId="4B39763E" w14:textId="77777777" w:rsidTr="00023BC4">
        <w:trPr>
          <w:trHeight w:val="1540"/>
        </w:trPr>
        <w:tc>
          <w:tcPr>
            <w:tcW w:w="4508" w:type="dxa"/>
            <w:gridSpan w:val="2"/>
          </w:tcPr>
          <w:sdt>
            <w:sdtPr>
              <w:rPr>
                <w:rFonts w:asciiTheme="minorHAnsi" w:hAnsiTheme="minorHAnsi"/>
                <w:sz w:val="20"/>
              </w:rPr>
              <w:id w:val="1878504169"/>
              <w:placeholder>
                <w:docPart w:val="59223E254F224581BFD9593EA26CC17C"/>
              </w:placeholder>
              <w:showingPlcHdr/>
              <w:text/>
            </w:sdtPr>
            <w:sdtEndPr/>
            <w:sdtContent>
              <w:p w14:paraId="12AC5486" w14:textId="77777777" w:rsidR="00A84397" w:rsidRPr="002C45B0" w:rsidRDefault="00A84397" w:rsidP="00023BC4">
                <w:pPr>
                  <w:spacing w:before="120" w:after="120"/>
                  <w:rPr>
                    <w:rFonts w:asciiTheme="minorHAnsi" w:hAnsiTheme="minorHAnsi"/>
                    <w:sz w:val="20"/>
                  </w:rPr>
                </w:pPr>
                <w:r>
                  <w:rPr>
                    <w:rStyle w:val="PlaceholderText"/>
                  </w:rPr>
                  <w:t>En</w:t>
                </w:r>
                <w:r w:rsidRPr="007E0EAE">
                  <w:rPr>
                    <w:rStyle w:val="PlaceholderText"/>
                  </w:rPr>
                  <w:t>ter text.</w:t>
                </w:r>
              </w:p>
            </w:sdtContent>
          </w:sdt>
          <w:p w14:paraId="78335153" w14:textId="77777777" w:rsidR="00A84397" w:rsidRPr="002C45B0" w:rsidRDefault="00A84397" w:rsidP="00023BC4">
            <w:pPr>
              <w:spacing w:before="120" w:after="120"/>
              <w:rPr>
                <w:rFonts w:asciiTheme="minorHAnsi" w:hAnsiTheme="minorHAnsi"/>
                <w:sz w:val="20"/>
              </w:rPr>
            </w:pPr>
          </w:p>
        </w:tc>
        <w:tc>
          <w:tcPr>
            <w:tcW w:w="4508" w:type="dxa"/>
            <w:gridSpan w:val="2"/>
          </w:tcPr>
          <w:sdt>
            <w:sdtPr>
              <w:rPr>
                <w:rFonts w:asciiTheme="minorHAnsi" w:hAnsiTheme="minorHAnsi"/>
                <w:sz w:val="20"/>
              </w:rPr>
              <w:id w:val="-311565187"/>
              <w:placeholder>
                <w:docPart w:val="BFF916D9DDE94F9DAF8AE8484D838E20"/>
              </w:placeholder>
              <w:showingPlcHdr/>
              <w:text/>
            </w:sdtPr>
            <w:sdtEndPr/>
            <w:sdtContent>
              <w:p w14:paraId="63C3C347" w14:textId="77777777" w:rsidR="00A84397" w:rsidRPr="002C45B0" w:rsidRDefault="00A84397" w:rsidP="00023BC4">
                <w:pPr>
                  <w:spacing w:before="120" w:after="120"/>
                  <w:rPr>
                    <w:rFonts w:asciiTheme="minorHAnsi" w:hAnsiTheme="minorHAnsi"/>
                    <w:sz w:val="20"/>
                  </w:rPr>
                </w:pPr>
                <w:r>
                  <w:rPr>
                    <w:rStyle w:val="PlaceholderText"/>
                  </w:rPr>
                  <w:t>En</w:t>
                </w:r>
                <w:r w:rsidRPr="007E0EAE">
                  <w:rPr>
                    <w:rStyle w:val="PlaceholderText"/>
                  </w:rPr>
                  <w:t>ter text.</w:t>
                </w:r>
              </w:p>
            </w:sdtContent>
          </w:sdt>
          <w:p w14:paraId="68276ACF" w14:textId="77777777" w:rsidR="00A84397" w:rsidRPr="002C45B0" w:rsidRDefault="00A84397" w:rsidP="00023BC4">
            <w:pPr>
              <w:spacing w:before="120" w:after="120"/>
              <w:rPr>
                <w:rFonts w:asciiTheme="minorHAnsi" w:hAnsiTheme="minorHAnsi"/>
                <w:b/>
                <w:sz w:val="20"/>
              </w:rPr>
            </w:pPr>
          </w:p>
        </w:tc>
      </w:tr>
    </w:tbl>
    <w:p w14:paraId="767A09B4" w14:textId="77777777" w:rsidR="00A84397" w:rsidRDefault="00A84397" w:rsidP="00A84397">
      <w:pPr>
        <w:numPr>
          <w:ilvl w:val="0"/>
          <w:numId w:val="0"/>
        </w:numPr>
        <w:rPr>
          <w:b/>
        </w:rPr>
      </w:pPr>
    </w:p>
    <w:tbl>
      <w:tblPr>
        <w:tblStyle w:val="TableGrid100"/>
        <w:tblpPr w:leftFromText="180" w:rightFromText="180" w:vertAnchor="page" w:horzAnchor="margin" w:tblpY="7681"/>
        <w:tblW w:w="0" w:type="auto"/>
        <w:tblLook w:val="04A0" w:firstRow="1" w:lastRow="0" w:firstColumn="1" w:lastColumn="0" w:noHBand="0" w:noVBand="1"/>
      </w:tblPr>
      <w:tblGrid>
        <w:gridCol w:w="3005"/>
        <w:gridCol w:w="1503"/>
        <w:gridCol w:w="1502"/>
        <w:gridCol w:w="3006"/>
      </w:tblGrid>
      <w:tr w:rsidR="00E57E3B" w:rsidRPr="00F51A20" w14:paraId="0A45A34B" w14:textId="77777777" w:rsidTr="00E57E3B">
        <w:tc>
          <w:tcPr>
            <w:tcW w:w="9016" w:type="dxa"/>
            <w:gridSpan w:val="4"/>
            <w:shd w:val="clear" w:color="auto" w:fill="C7DAF5" w:themeFill="accent2" w:themeFillTint="33"/>
          </w:tcPr>
          <w:p w14:paraId="42D32EC9" w14:textId="77777777" w:rsidR="00E57E3B" w:rsidRPr="002C45B0" w:rsidRDefault="00E57E3B" w:rsidP="00E57E3B">
            <w:pPr>
              <w:spacing w:before="120" w:after="120"/>
              <w:rPr>
                <w:rFonts w:asciiTheme="minorHAnsi" w:hAnsiTheme="minorHAnsi"/>
                <w:b/>
                <w:sz w:val="20"/>
              </w:rPr>
            </w:pPr>
            <w:r w:rsidRPr="002C45B0">
              <w:rPr>
                <w:rFonts w:asciiTheme="minorHAnsi" w:hAnsiTheme="minorHAnsi"/>
                <w:b/>
                <w:sz w:val="20"/>
              </w:rPr>
              <w:t>Risk</w:t>
            </w:r>
          </w:p>
          <w:p w14:paraId="3AB69A2E" w14:textId="77777777" w:rsidR="00E57E3B" w:rsidRPr="002C45B0" w:rsidRDefault="00E57E3B" w:rsidP="00E57E3B">
            <w:pPr>
              <w:spacing w:before="120" w:after="120"/>
              <w:rPr>
                <w:rFonts w:asciiTheme="minorHAnsi" w:hAnsiTheme="minorHAnsi"/>
                <w:b/>
                <w:sz w:val="20"/>
              </w:rPr>
            </w:pPr>
            <w:r w:rsidRPr="002C45B0">
              <w:rPr>
                <w:rFonts w:asciiTheme="minorHAnsi" w:hAnsiTheme="minorHAnsi"/>
                <w:sz w:val="20"/>
              </w:rPr>
              <w:t>Describe a potential event or situation that could cause your project to stall</w:t>
            </w:r>
            <w:r>
              <w:rPr>
                <w:rFonts w:asciiTheme="minorHAnsi" w:hAnsiTheme="minorHAnsi"/>
                <w:sz w:val="20"/>
              </w:rPr>
              <w:t>.</w:t>
            </w:r>
          </w:p>
        </w:tc>
      </w:tr>
      <w:tr w:rsidR="00E57E3B" w:rsidRPr="00F51A20" w14:paraId="53EB6277" w14:textId="77777777" w:rsidTr="00E57E3B">
        <w:trPr>
          <w:trHeight w:val="602"/>
        </w:trPr>
        <w:tc>
          <w:tcPr>
            <w:tcW w:w="9016" w:type="dxa"/>
            <w:gridSpan w:val="4"/>
            <w:tcBorders>
              <w:bottom w:val="single" w:sz="4" w:space="0" w:color="auto"/>
            </w:tcBorders>
          </w:tcPr>
          <w:sdt>
            <w:sdtPr>
              <w:rPr>
                <w:rFonts w:asciiTheme="minorHAnsi" w:hAnsiTheme="minorHAnsi"/>
                <w:sz w:val="20"/>
              </w:rPr>
              <w:id w:val="-1070496602"/>
              <w:placeholder>
                <w:docPart w:val="54C3BCF019944E8B98832B2DC5796856"/>
              </w:placeholder>
              <w:showingPlcHdr/>
              <w:text/>
            </w:sdtPr>
            <w:sdtEndPr/>
            <w:sdtContent>
              <w:p w14:paraId="2C9619C9" w14:textId="77777777" w:rsidR="00E57E3B" w:rsidRPr="002C45B0" w:rsidRDefault="00E57E3B" w:rsidP="00E57E3B">
                <w:pPr>
                  <w:spacing w:before="120" w:after="120"/>
                  <w:rPr>
                    <w:rFonts w:asciiTheme="minorHAnsi" w:hAnsiTheme="minorHAnsi"/>
                    <w:sz w:val="20"/>
                  </w:rPr>
                </w:pPr>
                <w:r>
                  <w:rPr>
                    <w:rStyle w:val="PlaceholderText"/>
                  </w:rPr>
                  <w:t>En</w:t>
                </w:r>
                <w:r w:rsidRPr="007E0EAE">
                  <w:rPr>
                    <w:rStyle w:val="PlaceholderText"/>
                  </w:rPr>
                  <w:t>ter text.</w:t>
                </w:r>
              </w:p>
            </w:sdtContent>
          </w:sdt>
          <w:p w14:paraId="15680DF0" w14:textId="77777777" w:rsidR="00E57E3B" w:rsidRPr="002C45B0" w:rsidRDefault="00E57E3B" w:rsidP="00E57E3B">
            <w:pPr>
              <w:spacing w:before="120" w:after="120"/>
              <w:rPr>
                <w:rFonts w:asciiTheme="minorHAnsi" w:hAnsiTheme="minorHAnsi"/>
                <w:b/>
                <w:sz w:val="20"/>
              </w:rPr>
            </w:pPr>
          </w:p>
        </w:tc>
      </w:tr>
      <w:tr w:rsidR="00E57E3B" w:rsidRPr="00F51A20" w14:paraId="28CC9C96" w14:textId="77777777" w:rsidTr="00E57E3B">
        <w:tc>
          <w:tcPr>
            <w:tcW w:w="3005" w:type="dxa"/>
            <w:tcBorders>
              <w:right w:val="single" w:sz="4" w:space="0" w:color="auto"/>
            </w:tcBorders>
            <w:shd w:val="clear" w:color="auto" w:fill="C7DAF5" w:themeFill="accent2" w:themeFillTint="33"/>
          </w:tcPr>
          <w:p w14:paraId="082D4481" w14:textId="77777777" w:rsidR="00E57E3B" w:rsidRPr="002C45B0" w:rsidRDefault="00E57E3B" w:rsidP="00E57E3B">
            <w:pPr>
              <w:spacing w:before="120" w:after="120"/>
              <w:rPr>
                <w:rFonts w:asciiTheme="minorHAnsi" w:hAnsiTheme="minorHAnsi"/>
                <w:b/>
                <w:sz w:val="20"/>
              </w:rPr>
            </w:pPr>
            <w:r w:rsidRPr="002C45B0">
              <w:rPr>
                <w:rFonts w:asciiTheme="minorHAnsi" w:hAnsiTheme="minorHAnsi"/>
                <w:b/>
                <w:sz w:val="20"/>
              </w:rPr>
              <w:t>Likelihood rating</w:t>
            </w:r>
          </w:p>
        </w:tc>
        <w:tc>
          <w:tcPr>
            <w:tcW w:w="3005" w:type="dxa"/>
            <w:gridSpan w:val="2"/>
            <w:tcBorders>
              <w:left w:val="single" w:sz="4" w:space="0" w:color="auto"/>
              <w:right w:val="single" w:sz="4" w:space="0" w:color="auto"/>
            </w:tcBorders>
            <w:shd w:val="clear" w:color="auto" w:fill="C7DAF5" w:themeFill="accent2" w:themeFillTint="33"/>
          </w:tcPr>
          <w:p w14:paraId="4BA9B119" w14:textId="77777777" w:rsidR="00E57E3B" w:rsidRPr="002C45B0" w:rsidRDefault="00E57E3B" w:rsidP="00E57E3B">
            <w:pPr>
              <w:spacing w:before="120" w:after="120"/>
              <w:rPr>
                <w:rFonts w:asciiTheme="minorHAnsi" w:hAnsiTheme="minorHAnsi"/>
                <w:b/>
                <w:sz w:val="20"/>
              </w:rPr>
            </w:pPr>
            <w:r w:rsidRPr="002C45B0">
              <w:rPr>
                <w:rFonts w:asciiTheme="minorHAnsi" w:hAnsiTheme="minorHAnsi"/>
                <w:b/>
                <w:sz w:val="20"/>
              </w:rPr>
              <w:t>Consequence rating</w:t>
            </w:r>
          </w:p>
        </w:tc>
        <w:tc>
          <w:tcPr>
            <w:tcW w:w="3006" w:type="dxa"/>
            <w:tcBorders>
              <w:left w:val="single" w:sz="4" w:space="0" w:color="auto"/>
            </w:tcBorders>
            <w:shd w:val="clear" w:color="auto" w:fill="C7DAF5" w:themeFill="accent2" w:themeFillTint="33"/>
          </w:tcPr>
          <w:p w14:paraId="47FBFAAD" w14:textId="77777777" w:rsidR="00E57E3B" w:rsidRPr="002C45B0" w:rsidRDefault="00E57E3B" w:rsidP="00E57E3B">
            <w:pPr>
              <w:spacing w:before="120" w:after="120"/>
              <w:rPr>
                <w:rFonts w:asciiTheme="minorHAnsi" w:hAnsiTheme="minorHAnsi"/>
                <w:b/>
                <w:sz w:val="20"/>
              </w:rPr>
            </w:pPr>
            <w:r w:rsidRPr="002C45B0">
              <w:rPr>
                <w:rFonts w:asciiTheme="minorHAnsi" w:hAnsiTheme="minorHAnsi"/>
                <w:b/>
                <w:sz w:val="20"/>
              </w:rPr>
              <w:t>Risk rating</w:t>
            </w:r>
          </w:p>
        </w:tc>
      </w:tr>
      <w:tr w:rsidR="00E57E3B" w:rsidRPr="00F51A20" w14:paraId="1D0623D9" w14:textId="77777777" w:rsidTr="00E57E3B">
        <w:trPr>
          <w:trHeight w:val="505"/>
        </w:trPr>
        <w:tc>
          <w:tcPr>
            <w:tcW w:w="3005" w:type="dxa"/>
            <w:tcBorders>
              <w:bottom w:val="single" w:sz="4" w:space="0" w:color="auto"/>
            </w:tcBorders>
          </w:tcPr>
          <w:sdt>
            <w:sdtPr>
              <w:rPr>
                <w:rFonts w:asciiTheme="minorHAnsi" w:hAnsiTheme="minorHAnsi"/>
                <w:sz w:val="20"/>
              </w:rPr>
              <w:id w:val="1019197927"/>
              <w:placeholder>
                <w:docPart w:val="E41DDFDB7AB94F4B907A8CC63D17A8AA"/>
              </w:placeholder>
              <w:showingPlcHdr/>
              <w:text/>
            </w:sdtPr>
            <w:sdtEndPr/>
            <w:sdtContent>
              <w:p w14:paraId="4C9FE2E2" w14:textId="77777777" w:rsidR="00E57E3B" w:rsidRPr="002C45B0" w:rsidRDefault="00E57E3B" w:rsidP="00E57E3B">
                <w:pPr>
                  <w:spacing w:before="120" w:after="120"/>
                  <w:rPr>
                    <w:rFonts w:asciiTheme="minorHAnsi" w:hAnsiTheme="minorHAnsi"/>
                    <w:sz w:val="20"/>
                  </w:rPr>
                </w:pPr>
                <w:r>
                  <w:rPr>
                    <w:rStyle w:val="PlaceholderText"/>
                  </w:rPr>
                  <w:t>En</w:t>
                </w:r>
                <w:r w:rsidRPr="007E0EAE">
                  <w:rPr>
                    <w:rStyle w:val="PlaceholderText"/>
                  </w:rPr>
                  <w:t>ter text.</w:t>
                </w:r>
              </w:p>
            </w:sdtContent>
          </w:sdt>
          <w:p w14:paraId="2CCFE161" w14:textId="77777777" w:rsidR="00E57E3B" w:rsidRPr="002C45B0" w:rsidRDefault="00E57E3B" w:rsidP="00E57E3B">
            <w:pPr>
              <w:numPr>
                <w:ilvl w:val="0"/>
                <w:numId w:val="0"/>
              </w:numPr>
              <w:spacing w:before="120" w:after="120"/>
              <w:rPr>
                <w:rFonts w:asciiTheme="minorHAnsi" w:hAnsiTheme="minorHAnsi"/>
                <w:b/>
                <w:sz w:val="20"/>
              </w:rPr>
            </w:pPr>
          </w:p>
        </w:tc>
        <w:tc>
          <w:tcPr>
            <w:tcW w:w="3005" w:type="dxa"/>
            <w:gridSpan w:val="2"/>
            <w:tcBorders>
              <w:bottom w:val="single" w:sz="4" w:space="0" w:color="auto"/>
            </w:tcBorders>
          </w:tcPr>
          <w:sdt>
            <w:sdtPr>
              <w:rPr>
                <w:rFonts w:asciiTheme="minorHAnsi" w:hAnsiTheme="minorHAnsi"/>
                <w:sz w:val="20"/>
              </w:rPr>
              <w:id w:val="779158591"/>
              <w:placeholder>
                <w:docPart w:val="CB53BF1A40FF4B8596BF65625C0E720E"/>
              </w:placeholder>
              <w:showingPlcHdr/>
              <w:text/>
            </w:sdtPr>
            <w:sdtEndPr/>
            <w:sdtContent>
              <w:p w14:paraId="3E060195" w14:textId="77777777" w:rsidR="00E57E3B" w:rsidRPr="002C45B0" w:rsidRDefault="00E57E3B" w:rsidP="00E57E3B">
                <w:pPr>
                  <w:spacing w:before="120" w:after="120"/>
                  <w:rPr>
                    <w:rFonts w:asciiTheme="minorHAnsi" w:hAnsiTheme="minorHAnsi"/>
                    <w:sz w:val="20"/>
                  </w:rPr>
                </w:pPr>
                <w:r>
                  <w:rPr>
                    <w:rStyle w:val="PlaceholderText"/>
                  </w:rPr>
                  <w:t>En</w:t>
                </w:r>
                <w:r w:rsidRPr="007E0EAE">
                  <w:rPr>
                    <w:rStyle w:val="PlaceholderText"/>
                  </w:rPr>
                  <w:t>ter text.</w:t>
                </w:r>
              </w:p>
            </w:sdtContent>
          </w:sdt>
          <w:p w14:paraId="07778594" w14:textId="77777777" w:rsidR="00E57E3B" w:rsidRPr="002C45B0" w:rsidRDefault="00E57E3B" w:rsidP="00E57E3B">
            <w:pPr>
              <w:spacing w:before="120" w:after="120"/>
              <w:rPr>
                <w:rFonts w:asciiTheme="minorHAnsi" w:hAnsiTheme="minorHAnsi"/>
                <w:b/>
                <w:sz w:val="20"/>
              </w:rPr>
            </w:pPr>
          </w:p>
        </w:tc>
        <w:tc>
          <w:tcPr>
            <w:tcW w:w="3006" w:type="dxa"/>
            <w:tcBorders>
              <w:bottom w:val="single" w:sz="4" w:space="0" w:color="auto"/>
            </w:tcBorders>
          </w:tcPr>
          <w:sdt>
            <w:sdtPr>
              <w:rPr>
                <w:rFonts w:asciiTheme="minorHAnsi" w:hAnsiTheme="minorHAnsi"/>
                <w:sz w:val="20"/>
              </w:rPr>
              <w:id w:val="833645569"/>
              <w:placeholder>
                <w:docPart w:val="F6AFE88782444F3399B29F87F07763D0"/>
              </w:placeholder>
              <w:showingPlcHdr/>
              <w:text/>
            </w:sdtPr>
            <w:sdtEndPr/>
            <w:sdtContent>
              <w:p w14:paraId="0F4C2715" w14:textId="77777777" w:rsidR="00E57E3B" w:rsidRPr="002C45B0" w:rsidRDefault="00E57E3B" w:rsidP="00E57E3B">
                <w:pPr>
                  <w:spacing w:before="120" w:after="120"/>
                  <w:rPr>
                    <w:rFonts w:asciiTheme="minorHAnsi" w:hAnsiTheme="minorHAnsi"/>
                    <w:sz w:val="20"/>
                  </w:rPr>
                </w:pPr>
                <w:r>
                  <w:rPr>
                    <w:rStyle w:val="PlaceholderText"/>
                  </w:rPr>
                  <w:t>En</w:t>
                </w:r>
                <w:r w:rsidRPr="007E0EAE">
                  <w:rPr>
                    <w:rStyle w:val="PlaceholderText"/>
                  </w:rPr>
                  <w:t>ter text.</w:t>
                </w:r>
              </w:p>
            </w:sdtContent>
          </w:sdt>
          <w:p w14:paraId="7783F976" w14:textId="77777777" w:rsidR="00E57E3B" w:rsidRPr="002C45B0" w:rsidRDefault="00E57E3B" w:rsidP="00E57E3B">
            <w:pPr>
              <w:spacing w:before="120" w:after="120"/>
              <w:rPr>
                <w:rFonts w:asciiTheme="minorHAnsi" w:hAnsiTheme="minorHAnsi"/>
                <w:b/>
                <w:sz w:val="20"/>
              </w:rPr>
            </w:pPr>
          </w:p>
        </w:tc>
      </w:tr>
      <w:tr w:rsidR="00E57E3B" w:rsidRPr="00F51A20" w14:paraId="7B91C8F2" w14:textId="77777777" w:rsidTr="00E57E3B">
        <w:tc>
          <w:tcPr>
            <w:tcW w:w="4508" w:type="dxa"/>
            <w:gridSpan w:val="2"/>
            <w:shd w:val="clear" w:color="auto" w:fill="C7DAF5" w:themeFill="accent2" w:themeFillTint="33"/>
          </w:tcPr>
          <w:p w14:paraId="0F99F89A" w14:textId="77777777" w:rsidR="00E57E3B" w:rsidRPr="002C45B0" w:rsidRDefault="00E57E3B" w:rsidP="00E57E3B">
            <w:pPr>
              <w:spacing w:before="120" w:after="120"/>
              <w:rPr>
                <w:rFonts w:asciiTheme="minorHAnsi" w:hAnsiTheme="minorHAnsi"/>
                <w:b/>
                <w:sz w:val="20"/>
              </w:rPr>
            </w:pPr>
            <w:r w:rsidRPr="002C45B0">
              <w:rPr>
                <w:rFonts w:asciiTheme="minorHAnsi" w:hAnsiTheme="minorHAnsi"/>
                <w:b/>
                <w:sz w:val="20"/>
              </w:rPr>
              <w:t>Prevention strategy</w:t>
            </w:r>
          </w:p>
          <w:p w14:paraId="20E2EB56" w14:textId="77777777" w:rsidR="00E57E3B" w:rsidRPr="002C45B0" w:rsidRDefault="00E57E3B" w:rsidP="00E57E3B">
            <w:pPr>
              <w:spacing w:before="120" w:after="120"/>
              <w:rPr>
                <w:rFonts w:asciiTheme="minorHAnsi" w:hAnsiTheme="minorHAnsi"/>
                <w:b/>
                <w:sz w:val="20"/>
              </w:rPr>
            </w:pPr>
            <w:r w:rsidRPr="002C45B0">
              <w:rPr>
                <w:rFonts w:asciiTheme="minorHAnsi" w:hAnsiTheme="minorHAnsi"/>
                <w:sz w:val="20"/>
              </w:rPr>
              <w:t>What actions will you or your partner organisations undertake to reduce the likelihood of the situation arising?</w:t>
            </w:r>
          </w:p>
        </w:tc>
        <w:tc>
          <w:tcPr>
            <w:tcW w:w="4508" w:type="dxa"/>
            <w:gridSpan w:val="2"/>
            <w:shd w:val="clear" w:color="auto" w:fill="C7DAF5" w:themeFill="accent2" w:themeFillTint="33"/>
          </w:tcPr>
          <w:p w14:paraId="3C6B0F58" w14:textId="77777777" w:rsidR="00E57E3B" w:rsidRPr="002C45B0" w:rsidRDefault="00E57E3B" w:rsidP="00E57E3B">
            <w:pPr>
              <w:spacing w:before="120" w:after="120"/>
              <w:rPr>
                <w:rFonts w:asciiTheme="minorHAnsi" w:hAnsiTheme="minorHAnsi"/>
                <w:b/>
                <w:sz w:val="20"/>
              </w:rPr>
            </w:pPr>
            <w:r w:rsidRPr="002C45B0">
              <w:rPr>
                <w:rFonts w:asciiTheme="minorHAnsi" w:hAnsiTheme="minorHAnsi"/>
                <w:b/>
                <w:sz w:val="20"/>
              </w:rPr>
              <w:t>Mitigation strategy</w:t>
            </w:r>
          </w:p>
          <w:p w14:paraId="72387949" w14:textId="77777777" w:rsidR="00E57E3B" w:rsidRPr="002C45B0" w:rsidRDefault="00E57E3B" w:rsidP="00E57E3B">
            <w:pPr>
              <w:spacing w:before="120" w:after="120"/>
              <w:rPr>
                <w:rFonts w:asciiTheme="minorHAnsi" w:hAnsiTheme="minorHAnsi"/>
                <w:b/>
                <w:sz w:val="20"/>
              </w:rPr>
            </w:pPr>
            <w:r w:rsidRPr="002C45B0">
              <w:rPr>
                <w:rFonts w:asciiTheme="minorHAnsi" w:hAnsiTheme="minorHAnsi"/>
                <w:sz w:val="20"/>
              </w:rPr>
              <w:t>What actions will you or your partner organisations undertake to manage or minimise impact if the situation arises?</w:t>
            </w:r>
          </w:p>
        </w:tc>
      </w:tr>
      <w:tr w:rsidR="00E57E3B" w:rsidRPr="00F51A20" w14:paraId="756848C5" w14:textId="77777777" w:rsidTr="00E57E3B">
        <w:trPr>
          <w:trHeight w:val="1540"/>
        </w:trPr>
        <w:tc>
          <w:tcPr>
            <w:tcW w:w="4508" w:type="dxa"/>
            <w:gridSpan w:val="2"/>
          </w:tcPr>
          <w:sdt>
            <w:sdtPr>
              <w:rPr>
                <w:rFonts w:asciiTheme="minorHAnsi" w:hAnsiTheme="minorHAnsi"/>
                <w:sz w:val="20"/>
              </w:rPr>
              <w:id w:val="-1213425693"/>
              <w:placeholder>
                <w:docPart w:val="AE7E530D5D9D48F58E5104C6236B168D"/>
              </w:placeholder>
              <w:showingPlcHdr/>
              <w:text/>
            </w:sdtPr>
            <w:sdtEndPr/>
            <w:sdtContent>
              <w:p w14:paraId="22D6ED9E" w14:textId="77777777" w:rsidR="00E57E3B" w:rsidRPr="002C45B0" w:rsidRDefault="00E57E3B" w:rsidP="00E57E3B">
                <w:pPr>
                  <w:spacing w:before="120" w:after="120"/>
                  <w:rPr>
                    <w:rFonts w:asciiTheme="minorHAnsi" w:hAnsiTheme="minorHAnsi"/>
                    <w:sz w:val="20"/>
                  </w:rPr>
                </w:pPr>
                <w:r>
                  <w:rPr>
                    <w:rStyle w:val="PlaceholderText"/>
                  </w:rPr>
                  <w:t>En</w:t>
                </w:r>
                <w:r w:rsidRPr="007E0EAE">
                  <w:rPr>
                    <w:rStyle w:val="PlaceholderText"/>
                  </w:rPr>
                  <w:t>ter text.</w:t>
                </w:r>
              </w:p>
            </w:sdtContent>
          </w:sdt>
          <w:p w14:paraId="2A668A0F" w14:textId="77777777" w:rsidR="00E57E3B" w:rsidRPr="002C45B0" w:rsidRDefault="00E57E3B" w:rsidP="00E57E3B">
            <w:pPr>
              <w:spacing w:before="120" w:after="120"/>
              <w:rPr>
                <w:rFonts w:asciiTheme="minorHAnsi" w:hAnsiTheme="minorHAnsi"/>
                <w:sz w:val="20"/>
              </w:rPr>
            </w:pPr>
          </w:p>
        </w:tc>
        <w:tc>
          <w:tcPr>
            <w:tcW w:w="4508" w:type="dxa"/>
            <w:gridSpan w:val="2"/>
          </w:tcPr>
          <w:sdt>
            <w:sdtPr>
              <w:rPr>
                <w:rFonts w:asciiTheme="minorHAnsi" w:hAnsiTheme="minorHAnsi"/>
                <w:sz w:val="20"/>
              </w:rPr>
              <w:id w:val="1195807001"/>
              <w:placeholder>
                <w:docPart w:val="B1F271CE72EC43B1846BF374D07816CD"/>
              </w:placeholder>
              <w:showingPlcHdr/>
              <w:text/>
            </w:sdtPr>
            <w:sdtEndPr/>
            <w:sdtContent>
              <w:p w14:paraId="3ACB3C1D" w14:textId="77777777" w:rsidR="00E57E3B" w:rsidRPr="002C45B0" w:rsidRDefault="00E57E3B" w:rsidP="00E57E3B">
                <w:pPr>
                  <w:spacing w:before="120" w:after="120"/>
                  <w:rPr>
                    <w:rFonts w:asciiTheme="minorHAnsi" w:hAnsiTheme="minorHAnsi"/>
                    <w:sz w:val="20"/>
                  </w:rPr>
                </w:pPr>
                <w:r>
                  <w:rPr>
                    <w:rStyle w:val="PlaceholderText"/>
                  </w:rPr>
                  <w:t>En</w:t>
                </w:r>
                <w:r w:rsidRPr="007E0EAE">
                  <w:rPr>
                    <w:rStyle w:val="PlaceholderText"/>
                  </w:rPr>
                  <w:t>ter text.</w:t>
                </w:r>
              </w:p>
            </w:sdtContent>
          </w:sdt>
          <w:p w14:paraId="21CDF622" w14:textId="77777777" w:rsidR="00E57E3B" w:rsidRPr="002C45B0" w:rsidRDefault="00E57E3B" w:rsidP="00E57E3B">
            <w:pPr>
              <w:spacing w:before="120" w:after="120"/>
              <w:rPr>
                <w:rFonts w:asciiTheme="minorHAnsi" w:hAnsiTheme="minorHAnsi"/>
                <w:b/>
                <w:sz w:val="20"/>
              </w:rPr>
            </w:pPr>
          </w:p>
        </w:tc>
      </w:tr>
    </w:tbl>
    <w:p w14:paraId="3CBCA647" w14:textId="77777777" w:rsidR="00691DAB" w:rsidRDefault="00E57E3B" w:rsidP="00A84397">
      <w:pPr>
        <w:numPr>
          <w:ilvl w:val="0"/>
          <w:numId w:val="0"/>
        </w:numPr>
        <w:rPr>
          <w:b/>
        </w:rPr>
      </w:pPr>
      <w:r>
        <w:rPr>
          <w:b/>
        </w:rPr>
        <w:t xml:space="preserve"> </w:t>
      </w:r>
    </w:p>
    <w:tbl>
      <w:tblPr>
        <w:tblStyle w:val="TableGrid100"/>
        <w:tblpPr w:leftFromText="180" w:rightFromText="180" w:vertAnchor="page" w:horzAnchor="margin" w:tblpY="7606"/>
        <w:tblW w:w="0" w:type="auto"/>
        <w:tblLook w:val="04A0" w:firstRow="1" w:lastRow="0" w:firstColumn="1" w:lastColumn="0" w:noHBand="0" w:noVBand="1"/>
      </w:tblPr>
      <w:tblGrid>
        <w:gridCol w:w="3005"/>
        <w:gridCol w:w="1503"/>
        <w:gridCol w:w="1502"/>
        <w:gridCol w:w="3006"/>
      </w:tblGrid>
      <w:tr w:rsidR="00691DAB" w:rsidRPr="00F51A20" w14:paraId="07749E11" w14:textId="77777777" w:rsidTr="00BC5D73">
        <w:tc>
          <w:tcPr>
            <w:tcW w:w="9016" w:type="dxa"/>
            <w:gridSpan w:val="4"/>
            <w:shd w:val="clear" w:color="auto" w:fill="C7DAF5" w:themeFill="accent2" w:themeFillTint="33"/>
          </w:tcPr>
          <w:p w14:paraId="2C43BD3F" w14:textId="77777777" w:rsidR="00691DAB" w:rsidRPr="002C45B0" w:rsidRDefault="00691DAB" w:rsidP="00BC5D73">
            <w:pPr>
              <w:spacing w:before="120" w:after="120"/>
              <w:rPr>
                <w:rFonts w:asciiTheme="minorHAnsi" w:hAnsiTheme="minorHAnsi"/>
                <w:b/>
                <w:sz w:val="20"/>
              </w:rPr>
            </w:pPr>
            <w:r w:rsidRPr="002C45B0">
              <w:rPr>
                <w:rFonts w:asciiTheme="minorHAnsi" w:hAnsiTheme="minorHAnsi"/>
                <w:b/>
                <w:sz w:val="20"/>
              </w:rPr>
              <w:lastRenderedPageBreak/>
              <w:t>Risk</w:t>
            </w:r>
          </w:p>
          <w:p w14:paraId="3DBFF05B" w14:textId="77777777" w:rsidR="00691DAB" w:rsidRPr="002C45B0" w:rsidRDefault="00691DAB" w:rsidP="00BC5D73">
            <w:pPr>
              <w:spacing w:before="120" w:after="120"/>
              <w:rPr>
                <w:rFonts w:asciiTheme="minorHAnsi" w:hAnsiTheme="minorHAnsi"/>
                <w:b/>
                <w:sz w:val="20"/>
              </w:rPr>
            </w:pPr>
            <w:r w:rsidRPr="002C45B0">
              <w:rPr>
                <w:rFonts w:asciiTheme="minorHAnsi" w:hAnsiTheme="minorHAnsi"/>
                <w:sz w:val="20"/>
              </w:rPr>
              <w:t>Describe a potential event or situation that could cause your project to stall</w:t>
            </w:r>
            <w:r>
              <w:rPr>
                <w:rFonts w:asciiTheme="minorHAnsi" w:hAnsiTheme="minorHAnsi"/>
                <w:sz w:val="20"/>
              </w:rPr>
              <w:t>.</w:t>
            </w:r>
          </w:p>
        </w:tc>
      </w:tr>
      <w:tr w:rsidR="00691DAB" w:rsidRPr="00F51A20" w14:paraId="5F1443F1" w14:textId="77777777" w:rsidTr="00BC5D73">
        <w:trPr>
          <w:trHeight w:val="602"/>
        </w:trPr>
        <w:tc>
          <w:tcPr>
            <w:tcW w:w="9016" w:type="dxa"/>
            <w:gridSpan w:val="4"/>
            <w:tcBorders>
              <w:bottom w:val="single" w:sz="4" w:space="0" w:color="auto"/>
            </w:tcBorders>
          </w:tcPr>
          <w:sdt>
            <w:sdtPr>
              <w:rPr>
                <w:rFonts w:asciiTheme="minorHAnsi" w:hAnsiTheme="minorHAnsi"/>
                <w:sz w:val="20"/>
              </w:rPr>
              <w:id w:val="661665563"/>
              <w:placeholder>
                <w:docPart w:val="B9D378BA4DC14A7BB6368950D034B4B8"/>
              </w:placeholder>
              <w:showingPlcHdr/>
              <w:text/>
            </w:sdtPr>
            <w:sdtEndPr/>
            <w:sdtContent>
              <w:p w14:paraId="1FE09ED6" w14:textId="77777777" w:rsidR="00691DAB" w:rsidRPr="002C45B0" w:rsidRDefault="00691DAB" w:rsidP="00BC5D73">
                <w:pPr>
                  <w:spacing w:before="120" w:after="120"/>
                  <w:rPr>
                    <w:rFonts w:asciiTheme="minorHAnsi" w:hAnsiTheme="minorHAnsi"/>
                    <w:sz w:val="20"/>
                  </w:rPr>
                </w:pPr>
                <w:r>
                  <w:rPr>
                    <w:rStyle w:val="PlaceholderText"/>
                  </w:rPr>
                  <w:t>En</w:t>
                </w:r>
                <w:r w:rsidRPr="007E0EAE">
                  <w:rPr>
                    <w:rStyle w:val="PlaceholderText"/>
                  </w:rPr>
                  <w:t>ter text.</w:t>
                </w:r>
              </w:p>
            </w:sdtContent>
          </w:sdt>
          <w:p w14:paraId="073A351D" w14:textId="77777777" w:rsidR="00691DAB" w:rsidRPr="002C45B0" w:rsidRDefault="00691DAB" w:rsidP="00BC5D73">
            <w:pPr>
              <w:spacing w:before="120" w:after="120"/>
              <w:rPr>
                <w:rFonts w:asciiTheme="minorHAnsi" w:hAnsiTheme="minorHAnsi"/>
                <w:b/>
                <w:sz w:val="20"/>
              </w:rPr>
            </w:pPr>
          </w:p>
        </w:tc>
      </w:tr>
      <w:tr w:rsidR="00691DAB" w:rsidRPr="00F51A20" w14:paraId="32BD9780" w14:textId="77777777" w:rsidTr="00BC5D73">
        <w:tc>
          <w:tcPr>
            <w:tcW w:w="3005" w:type="dxa"/>
            <w:tcBorders>
              <w:right w:val="single" w:sz="4" w:space="0" w:color="auto"/>
            </w:tcBorders>
            <w:shd w:val="clear" w:color="auto" w:fill="C7DAF5" w:themeFill="accent2" w:themeFillTint="33"/>
          </w:tcPr>
          <w:p w14:paraId="277F6D69" w14:textId="77777777" w:rsidR="00691DAB" w:rsidRPr="002C45B0" w:rsidRDefault="00691DAB" w:rsidP="00BC5D73">
            <w:pPr>
              <w:spacing w:before="120" w:after="120"/>
              <w:rPr>
                <w:rFonts w:asciiTheme="minorHAnsi" w:hAnsiTheme="minorHAnsi"/>
                <w:b/>
                <w:sz w:val="20"/>
              </w:rPr>
            </w:pPr>
            <w:r w:rsidRPr="002C45B0">
              <w:rPr>
                <w:rFonts w:asciiTheme="minorHAnsi" w:hAnsiTheme="minorHAnsi"/>
                <w:b/>
                <w:sz w:val="20"/>
              </w:rPr>
              <w:t>Likelihood rating</w:t>
            </w:r>
          </w:p>
        </w:tc>
        <w:tc>
          <w:tcPr>
            <w:tcW w:w="3005" w:type="dxa"/>
            <w:gridSpan w:val="2"/>
            <w:tcBorders>
              <w:left w:val="single" w:sz="4" w:space="0" w:color="auto"/>
              <w:right w:val="single" w:sz="4" w:space="0" w:color="auto"/>
            </w:tcBorders>
            <w:shd w:val="clear" w:color="auto" w:fill="C7DAF5" w:themeFill="accent2" w:themeFillTint="33"/>
          </w:tcPr>
          <w:p w14:paraId="5E952E75" w14:textId="77777777" w:rsidR="00691DAB" w:rsidRPr="002C45B0" w:rsidRDefault="00691DAB" w:rsidP="00BC5D73">
            <w:pPr>
              <w:spacing w:before="120" w:after="120"/>
              <w:rPr>
                <w:rFonts w:asciiTheme="minorHAnsi" w:hAnsiTheme="minorHAnsi"/>
                <w:b/>
                <w:sz w:val="20"/>
              </w:rPr>
            </w:pPr>
            <w:r w:rsidRPr="002C45B0">
              <w:rPr>
                <w:rFonts w:asciiTheme="minorHAnsi" w:hAnsiTheme="minorHAnsi"/>
                <w:b/>
                <w:sz w:val="20"/>
              </w:rPr>
              <w:t>Consequence rating</w:t>
            </w:r>
          </w:p>
        </w:tc>
        <w:tc>
          <w:tcPr>
            <w:tcW w:w="3006" w:type="dxa"/>
            <w:tcBorders>
              <w:left w:val="single" w:sz="4" w:space="0" w:color="auto"/>
            </w:tcBorders>
            <w:shd w:val="clear" w:color="auto" w:fill="C7DAF5" w:themeFill="accent2" w:themeFillTint="33"/>
          </w:tcPr>
          <w:p w14:paraId="1C242C20" w14:textId="77777777" w:rsidR="00691DAB" w:rsidRPr="002C45B0" w:rsidRDefault="00691DAB" w:rsidP="00BC5D73">
            <w:pPr>
              <w:spacing w:before="120" w:after="120"/>
              <w:rPr>
                <w:rFonts w:asciiTheme="minorHAnsi" w:hAnsiTheme="minorHAnsi"/>
                <w:b/>
                <w:sz w:val="20"/>
              </w:rPr>
            </w:pPr>
            <w:r w:rsidRPr="002C45B0">
              <w:rPr>
                <w:rFonts w:asciiTheme="minorHAnsi" w:hAnsiTheme="minorHAnsi"/>
                <w:b/>
                <w:sz w:val="20"/>
              </w:rPr>
              <w:t>Risk rating</w:t>
            </w:r>
          </w:p>
        </w:tc>
      </w:tr>
      <w:tr w:rsidR="00691DAB" w:rsidRPr="00F51A20" w14:paraId="303D021F" w14:textId="77777777" w:rsidTr="00BC5D73">
        <w:trPr>
          <w:trHeight w:val="505"/>
        </w:trPr>
        <w:tc>
          <w:tcPr>
            <w:tcW w:w="3005" w:type="dxa"/>
            <w:tcBorders>
              <w:bottom w:val="single" w:sz="4" w:space="0" w:color="auto"/>
            </w:tcBorders>
          </w:tcPr>
          <w:sdt>
            <w:sdtPr>
              <w:rPr>
                <w:rFonts w:asciiTheme="minorHAnsi" w:hAnsiTheme="minorHAnsi"/>
                <w:sz w:val="20"/>
              </w:rPr>
              <w:id w:val="454530393"/>
              <w:placeholder>
                <w:docPart w:val="0186BCEC26764C2A850025973FA30B67"/>
              </w:placeholder>
              <w:showingPlcHdr/>
              <w:text/>
            </w:sdtPr>
            <w:sdtEndPr/>
            <w:sdtContent>
              <w:p w14:paraId="2E69D51B" w14:textId="77777777" w:rsidR="00691DAB" w:rsidRPr="002C45B0" w:rsidRDefault="00691DAB" w:rsidP="00BC5D73">
                <w:pPr>
                  <w:spacing w:before="120" w:after="120"/>
                  <w:rPr>
                    <w:rFonts w:asciiTheme="minorHAnsi" w:hAnsiTheme="minorHAnsi"/>
                    <w:sz w:val="20"/>
                  </w:rPr>
                </w:pPr>
                <w:r>
                  <w:rPr>
                    <w:rStyle w:val="PlaceholderText"/>
                  </w:rPr>
                  <w:t>En</w:t>
                </w:r>
                <w:r w:rsidRPr="007E0EAE">
                  <w:rPr>
                    <w:rStyle w:val="PlaceholderText"/>
                  </w:rPr>
                  <w:t>ter text.</w:t>
                </w:r>
              </w:p>
            </w:sdtContent>
          </w:sdt>
          <w:p w14:paraId="2D212ADA" w14:textId="77777777" w:rsidR="00691DAB" w:rsidRPr="002C45B0" w:rsidRDefault="00691DAB" w:rsidP="00BC5D73">
            <w:pPr>
              <w:numPr>
                <w:ilvl w:val="0"/>
                <w:numId w:val="0"/>
              </w:numPr>
              <w:spacing w:before="120" w:after="120"/>
              <w:rPr>
                <w:rFonts w:asciiTheme="minorHAnsi" w:hAnsiTheme="minorHAnsi"/>
                <w:b/>
                <w:sz w:val="20"/>
              </w:rPr>
            </w:pPr>
          </w:p>
        </w:tc>
        <w:tc>
          <w:tcPr>
            <w:tcW w:w="3005" w:type="dxa"/>
            <w:gridSpan w:val="2"/>
            <w:tcBorders>
              <w:bottom w:val="single" w:sz="4" w:space="0" w:color="auto"/>
            </w:tcBorders>
          </w:tcPr>
          <w:sdt>
            <w:sdtPr>
              <w:rPr>
                <w:rFonts w:asciiTheme="minorHAnsi" w:hAnsiTheme="minorHAnsi"/>
                <w:sz w:val="20"/>
              </w:rPr>
              <w:id w:val="1337036066"/>
              <w:placeholder>
                <w:docPart w:val="7AF19934C52941FF9E104C02F787C348"/>
              </w:placeholder>
              <w:showingPlcHdr/>
              <w:text/>
            </w:sdtPr>
            <w:sdtEndPr/>
            <w:sdtContent>
              <w:p w14:paraId="6C75AFF4" w14:textId="77777777" w:rsidR="00691DAB" w:rsidRPr="002C45B0" w:rsidRDefault="00691DAB" w:rsidP="00BC5D73">
                <w:pPr>
                  <w:spacing w:before="120" w:after="120"/>
                  <w:rPr>
                    <w:rFonts w:asciiTheme="minorHAnsi" w:hAnsiTheme="minorHAnsi"/>
                    <w:sz w:val="20"/>
                  </w:rPr>
                </w:pPr>
                <w:r>
                  <w:rPr>
                    <w:rStyle w:val="PlaceholderText"/>
                  </w:rPr>
                  <w:t>En</w:t>
                </w:r>
                <w:r w:rsidRPr="007E0EAE">
                  <w:rPr>
                    <w:rStyle w:val="PlaceholderText"/>
                  </w:rPr>
                  <w:t>ter text.</w:t>
                </w:r>
              </w:p>
            </w:sdtContent>
          </w:sdt>
          <w:p w14:paraId="79EC1DC5" w14:textId="77777777" w:rsidR="00691DAB" w:rsidRPr="002C45B0" w:rsidRDefault="00691DAB" w:rsidP="00BC5D73">
            <w:pPr>
              <w:spacing w:before="120" w:after="120"/>
              <w:rPr>
                <w:rFonts w:asciiTheme="minorHAnsi" w:hAnsiTheme="minorHAnsi"/>
                <w:b/>
                <w:sz w:val="20"/>
              </w:rPr>
            </w:pPr>
          </w:p>
        </w:tc>
        <w:tc>
          <w:tcPr>
            <w:tcW w:w="3006" w:type="dxa"/>
            <w:tcBorders>
              <w:bottom w:val="single" w:sz="4" w:space="0" w:color="auto"/>
            </w:tcBorders>
          </w:tcPr>
          <w:sdt>
            <w:sdtPr>
              <w:rPr>
                <w:rFonts w:asciiTheme="minorHAnsi" w:hAnsiTheme="minorHAnsi"/>
                <w:sz w:val="20"/>
              </w:rPr>
              <w:id w:val="214246042"/>
              <w:placeholder>
                <w:docPart w:val="C46D485053A0498C97B840A8C09D5F79"/>
              </w:placeholder>
              <w:showingPlcHdr/>
              <w:text/>
            </w:sdtPr>
            <w:sdtEndPr/>
            <w:sdtContent>
              <w:p w14:paraId="723F11C3" w14:textId="77777777" w:rsidR="00691DAB" w:rsidRPr="002C45B0" w:rsidRDefault="00691DAB" w:rsidP="00BC5D73">
                <w:pPr>
                  <w:spacing w:before="120" w:after="120"/>
                  <w:rPr>
                    <w:rFonts w:asciiTheme="minorHAnsi" w:hAnsiTheme="minorHAnsi"/>
                    <w:sz w:val="20"/>
                  </w:rPr>
                </w:pPr>
                <w:r>
                  <w:rPr>
                    <w:rStyle w:val="PlaceholderText"/>
                  </w:rPr>
                  <w:t>En</w:t>
                </w:r>
                <w:r w:rsidRPr="007E0EAE">
                  <w:rPr>
                    <w:rStyle w:val="PlaceholderText"/>
                  </w:rPr>
                  <w:t>ter text.</w:t>
                </w:r>
              </w:p>
            </w:sdtContent>
          </w:sdt>
          <w:p w14:paraId="78996823" w14:textId="77777777" w:rsidR="00691DAB" w:rsidRPr="002C45B0" w:rsidRDefault="00691DAB" w:rsidP="00BC5D73">
            <w:pPr>
              <w:spacing w:before="120" w:after="120"/>
              <w:rPr>
                <w:rFonts w:asciiTheme="minorHAnsi" w:hAnsiTheme="minorHAnsi"/>
                <w:b/>
                <w:sz w:val="20"/>
              </w:rPr>
            </w:pPr>
          </w:p>
        </w:tc>
      </w:tr>
      <w:tr w:rsidR="00691DAB" w:rsidRPr="00F51A20" w14:paraId="22BCEDCB" w14:textId="77777777" w:rsidTr="00BC5D73">
        <w:tc>
          <w:tcPr>
            <w:tcW w:w="4508" w:type="dxa"/>
            <w:gridSpan w:val="2"/>
            <w:shd w:val="clear" w:color="auto" w:fill="C7DAF5" w:themeFill="accent2" w:themeFillTint="33"/>
          </w:tcPr>
          <w:p w14:paraId="2F873F65" w14:textId="77777777" w:rsidR="00691DAB" w:rsidRPr="002C45B0" w:rsidRDefault="00691DAB" w:rsidP="00BC5D73">
            <w:pPr>
              <w:spacing w:before="120" w:after="120"/>
              <w:rPr>
                <w:rFonts w:asciiTheme="minorHAnsi" w:hAnsiTheme="minorHAnsi"/>
                <w:b/>
                <w:sz w:val="20"/>
              </w:rPr>
            </w:pPr>
            <w:r w:rsidRPr="002C45B0">
              <w:rPr>
                <w:rFonts w:asciiTheme="minorHAnsi" w:hAnsiTheme="minorHAnsi"/>
                <w:b/>
                <w:sz w:val="20"/>
              </w:rPr>
              <w:t>Prevention strategy</w:t>
            </w:r>
          </w:p>
          <w:p w14:paraId="7297E140" w14:textId="77777777" w:rsidR="00691DAB" w:rsidRPr="002C45B0" w:rsidRDefault="00691DAB" w:rsidP="00BC5D73">
            <w:pPr>
              <w:spacing w:before="120" w:after="120"/>
              <w:rPr>
                <w:rFonts w:asciiTheme="minorHAnsi" w:hAnsiTheme="minorHAnsi"/>
                <w:b/>
                <w:sz w:val="20"/>
              </w:rPr>
            </w:pPr>
            <w:r w:rsidRPr="002C45B0">
              <w:rPr>
                <w:rFonts w:asciiTheme="minorHAnsi" w:hAnsiTheme="minorHAnsi"/>
                <w:sz w:val="20"/>
              </w:rPr>
              <w:t>What actions will you or your partner organisations undertake to reduce the likelihood of the situation arising?</w:t>
            </w:r>
          </w:p>
        </w:tc>
        <w:tc>
          <w:tcPr>
            <w:tcW w:w="4508" w:type="dxa"/>
            <w:gridSpan w:val="2"/>
            <w:shd w:val="clear" w:color="auto" w:fill="C7DAF5" w:themeFill="accent2" w:themeFillTint="33"/>
          </w:tcPr>
          <w:p w14:paraId="47A9531A" w14:textId="77777777" w:rsidR="00691DAB" w:rsidRPr="002C45B0" w:rsidRDefault="00691DAB" w:rsidP="00BC5D73">
            <w:pPr>
              <w:spacing w:before="120" w:after="120"/>
              <w:rPr>
                <w:rFonts w:asciiTheme="minorHAnsi" w:hAnsiTheme="minorHAnsi"/>
                <w:b/>
                <w:sz w:val="20"/>
              </w:rPr>
            </w:pPr>
            <w:r w:rsidRPr="002C45B0">
              <w:rPr>
                <w:rFonts w:asciiTheme="minorHAnsi" w:hAnsiTheme="minorHAnsi"/>
                <w:b/>
                <w:sz w:val="20"/>
              </w:rPr>
              <w:t>Mitigation strategy</w:t>
            </w:r>
          </w:p>
          <w:p w14:paraId="45E5FA37" w14:textId="77777777" w:rsidR="00691DAB" w:rsidRPr="002C45B0" w:rsidRDefault="00691DAB" w:rsidP="00BC5D73">
            <w:pPr>
              <w:spacing w:before="120" w:after="120"/>
              <w:rPr>
                <w:rFonts w:asciiTheme="minorHAnsi" w:hAnsiTheme="minorHAnsi"/>
                <w:b/>
                <w:sz w:val="20"/>
              </w:rPr>
            </w:pPr>
            <w:r w:rsidRPr="002C45B0">
              <w:rPr>
                <w:rFonts w:asciiTheme="minorHAnsi" w:hAnsiTheme="minorHAnsi"/>
                <w:sz w:val="20"/>
              </w:rPr>
              <w:t>What actions will you or your partner organisations undertake to manage or minimise impact if the situation arises?</w:t>
            </w:r>
          </w:p>
        </w:tc>
      </w:tr>
      <w:tr w:rsidR="00691DAB" w:rsidRPr="00F51A20" w14:paraId="7DE15E54" w14:textId="77777777" w:rsidTr="00BC5D73">
        <w:trPr>
          <w:trHeight w:val="1540"/>
        </w:trPr>
        <w:tc>
          <w:tcPr>
            <w:tcW w:w="4508" w:type="dxa"/>
            <w:gridSpan w:val="2"/>
          </w:tcPr>
          <w:sdt>
            <w:sdtPr>
              <w:rPr>
                <w:rFonts w:asciiTheme="minorHAnsi" w:hAnsiTheme="minorHAnsi"/>
                <w:sz w:val="20"/>
              </w:rPr>
              <w:id w:val="-190001789"/>
              <w:placeholder>
                <w:docPart w:val="14992AC204634BBBA5D63F6277519FD0"/>
              </w:placeholder>
              <w:showingPlcHdr/>
              <w:text/>
            </w:sdtPr>
            <w:sdtEndPr/>
            <w:sdtContent>
              <w:p w14:paraId="44FB481B" w14:textId="77777777" w:rsidR="00691DAB" w:rsidRPr="002C45B0" w:rsidRDefault="00691DAB" w:rsidP="00BC5D73">
                <w:pPr>
                  <w:spacing w:before="120" w:after="120"/>
                  <w:rPr>
                    <w:rFonts w:asciiTheme="minorHAnsi" w:hAnsiTheme="minorHAnsi"/>
                    <w:sz w:val="20"/>
                  </w:rPr>
                </w:pPr>
                <w:r>
                  <w:rPr>
                    <w:rStyle w:val="PlaceholderText"/>
                  </w:rPr>
                  <w:t>En</w:t>
                </w:r>
                <w:r w:rsidRPr="007E0EAE">
                  <w:rPr>
                    <w:rStyle w:val="PlaceholderText"/>
                  </w:rPr>
                  <w:t>ter text.</w:t>
                </w:r>
              </w:p>
            </w:sdtContent>
          </w:sdt>
          <w:p w14:paraId="770A18F5" w14:textId="77777777" w:rsidR="00691DAB" w:rsidRPr="002C45B0" w:rsidRDefault="00691DAB" w:rsidP="00BC5D73">
            <w:pPr>
              <w:spacing w:before="120" w:after="120"/>
              <w:rPr>
                <w:rFonts w:asciiTheme="minorHAnsi" w:hAnsiTheme="minorHAnsi"/>
                <w:sz w:val="20"/>
              </w:rPr>
            </w:pPr>
          </w:p>
        </w:tc>
        <w:tc>
          <w:tcPr>
            <w:tcW w:w="4508" w:type="dxa"/>
            <w:gridSpan w:val="2"/>
          </w:tcPr>
          <w:sdt>
            <w:sdtPr>
              <w:rPr>
                <w:rFonts w:asciiTheme="minorHAnsi" w:hAnsiTheme="minorHAnsi"/>
                <w:sz w:val="20"/>
              </w:rPr>
              <w:id w:val="1320999157"/>
              <w:placeholder>
                <w:docPart w:val="0FB9CD5D226D45179E6858F489A6C880"/>
              </w:placeholder>
              <w:showingPlcHdr/>
              <w:text/>
            </w:sdtPr>
            <w:sdtEndPr/>
            <w:sdtContent>
              <w:p w14:paraId="596C7772" w14:textId="77777777" w:rsidR="00691DAB" w:rsidRPr="002C45B0" w:rsidRDefault="00691DAB" w:rsidP="00BC5D73">
                <w:pPr>
                  <w:spacing w:before="120" w:after="120"/>
                  <w:rPr>
                    <w:rFonts w:asciiTheme="minorHAnsi" w:hAnsiTheme="minorHAnsi"/>
                    <w:sz w:val="20"/>
                  </w:rPr>
                </w:pPr>
                <w:r>
                  <w:rPr>
                    <w:rStyle w:val="PlaceholderText"/>
                  </w:rPr>
                  <w:t>En</w:t>
                </w:r>
                <w:r w:rsidRPr="007E0EAE">
                  <w:rPr>
                    <w:rStyle w:val="PlaceholderText"/>
                  </w:rPr>
                  <w:t>ter text.</w:t>
                </w:r>
              </w:p>
            </w:sdtContent>
          </w:sdt>
          <w:p w14:paraId="312F47C7" w14:textId="77777777" w:rsidR="00691DAB" w:rsidRPr="002C45B0" w:rsidRDefault="00691DAB" w:rsidP="00BC5D73">
            <w:pPr>
              <w:spacing w:before="120" w:after="120"/>
              <w:rPr>
                <w:rFonts w:asciiTheme="minorHAnsi" w:hAnsiTheme="minorHAnsi"/>
                <w:b/>
                <w:sz w:val="20"/>
              </w:rPr>
            </w:pPr>
          </w:p>
        </w:tc>
      </w:tr>
    </w:tbl>
    <w:tbl>
      <w:tblPr>
        <w:tblStyle w:val="TableGrid100"/>
        <w:tblpPr w:leftFromText="180" w:rightFromText="180" w:vertAnchor="page" w:horzAnchor="margin" w:tblpY="1053"/>
        <w:tblW w:w="0" w:type="auto"/>
        <w:tblLook w:val="04A0" w:firstRow="1" w:lastRow="0" w:firstColumn="1" w:lastColumn="0" w:noHBand="0" w:noVBand="1"/>
      </w:tblPr>
      <w:tblGrid>
        <w:gridCol w:w="3005"/>
        <w:gridCol w:w="1503"/>
        <w:gridCol w:w="1502"/>
        <w:gridCol w:w="3006"/>
      </w:tblGrid>
      <w:tr w:rsidR="00691DAB" w:rsidRPr="00F51A20" w14:paraId="76044C04" w14:textId="77777777" w:rsidTr="00691DAB">
        <w:tc>
          <w:tcPr>
            <w:tcW w:w="9016" w:type="dxa"/>
            <w:gridSpan w:val="4"/>
            <w:shd w:val="clear" w:color="auto" w:fill="C7DAF5" w:themeFill="accent2" w:themeFillTint="33"/>
          </w:tcPr>
          <w:p w14:paraId="49ECAFD4" w14:textId="77777777" w:rsidR="00691DAB" w:rsidRPr="002C45B0" w:rsidRDefault="00691DAB" w:rsidP="00691DAB">
            <w:pPr>
              <w:spacing w:before="120" w:after="120"/>
              <w:rPr>
                <w:rFonts w:asciiTheme="minorHAnsi" w:hAnsiTheme="minorHAnsi"/>
                <w:b/>
                <w:sz w:val="20"/>
              </w:rPr>
            </w:pPr>
            <w:r w:rsidRPr="002C45B0">
              <w:rPr>
                <w:rFonts w:asciiTheme="minorHAnsi" w:hAnsiTheme="minorHAnsi"/>
                <w:b/>
                <w:sz w:val="20"/>
              </w:rPr>
              <w:t>Risk</w:t>
            </w:r>
          </w:p>
          <w:p w14:paraId="182246D6" w14:textId="77777777" w:rsidR="00691DAB" w:rsidRPr="002C45B0" w:rsidRDefault="00691DAB" w:rsidP="00691DAB">
            <w:pPr>
              <w:spacing w:before="120" w:after="120"/>
              <w:rPr>
                <w:rFonts w:asciiTheme="minorHAnsi" w:hAnsiTheme="minorHAnsi"/>
                <w:b/>
                <w:sz w:val="20"/>
              </w:rPr>
            </w:pPr>
            <w:r w:rsidRPr="002C45B0">
              <w:rPr>
                <w:rFonts w:asciiTheme="minorHAnsi" w:hAnsiTheme="minorHAnsi"/>
                <w:sz w:val="20"/>
              </w:rPr>
              <w:t>Describe a potential event or situation that could cause your project to stall</w:t>
            </w:r>
            <w:r>
              <w:rPr>
                <w:rFonts w:asciiTheme="minorHAnsi" w:hAnsiTheme="minorHAnsi"/>
                <w:sz w:val="20"/>
              </w:rPr>
              <w:t>.</w:t>
            </w:r>
          </w:p>
        </w:tc>
      </w:tr>
      <w:tr w:rsidR="00691DAB" w:rsidRPr="00F51A20" w14:paraId="071C8EAF" w14:textId="77777777" w:rsidTr="00691DAB">
        <w:trPr>
          <w:trHeight w:val="602"/>
        </w:trPr>
        <w:tc>
          <w:tcPr>
            <w:tcW w:w="9016" w:type="dxa"/>
            <w:gridSpan w:val="4"/>
            <w:tcBorders>
              <w:bottom w:val="single" w:sz="4" w:space="0" w:color="auto"/>
            </w:tcBorders>
          </w:tcPr>
          <w:sdt>
            <w:sdtPr>
              <w:rPr>
                <w:rFonts w:asciiTheme="minorHAnsi" w:hAnsiTheme="minorHAnsi"/>
                <w:sz w:val="20"/>
              </w:rPr>
              <w:id w:val="100461248"/>
              <w:placeholder>
                <w:docPart w:val="BB778C20A6B04997B8181C873040580A"/>
              </w:placeholder>
              <w:showingPlcHdr/>
              <w:text/>
            </w:sdtPr>
            <w:sdtEndPr/>
            <w:sdtContent>
              <w:p w14:paraId="1DE53236" w14:textId="77777777" w:rsidR="00691DAB" w:rsidRPr="002C45B0" w:rsidRDefault="00691DAB" w:rsidP="00691DAB">
                <w:pPr>
                  <w:spacing w:before="120" w:after="120"/>
                  <w:rPr>
                    <w:rFonts w:asciiTheme="minorHAnsi" w:hAnsiTheme="minorHAnsi"/>
                    <w:sz w:val="20"/>
                  </w:rPr>
                </w:pPr>
                <w:r>
                  <w:rPr>
                    <w:rStyle w:val="PlaceholderText"/>
                  </w:rPr>
                  <w:t>En</w:t>
                </w:r>
                <w:r w:rsidRPr="007E0EAE">
                  <w:rPr>
                    <w:rStyle w:val="PlaceholderText"/>
                  </w:rPr>
                  <w:t>ter text.</w:t>
                </w:r>
              </w:p>
            </w:sdtContent>
          </w:sdt>
          <w:p w14:paraId="7CC405B9" w14:textId="77777777" w:rsidR="00691DAB" w:rsidRPr="002C45B0" w:rsidRDefault="00691DAB" w:rsidP="00691DAB">
            <w:pPr>
              <w:spacing w:before="120" w:after="120"/>
              <w:rPr>
                <w:rFonts w:asciiTheme="minorHAnsi" w:hAnsiTheme="minorHAnsi"/>
                <w:b/>
                <w:sz w:val="20"/>
              </w:rPr>
            </w:pPr>
          </w:p>
        </w:tc>
      </w:tr>
      <w:tr w:rsidR="00691DAB" w:rsidRPr="00F51A20" w14:paraId="3DC74132" w14:textId="77777777" w:rsidTr="00691DAB">
        <w:tc>
          <w:tcPr>
            <w:tcW w:w="3005" w:type="dxa"/>
            <w:tcBorders>
              <w:right w:val="single" w:sz="4" w:space="0" w:color="auto"/>
            </w:tcBorders>
            <w:shd w:val="clear" w:color="auto" w:fill="C7DAF5" w:themeFill="accent2" w:themeFillTint="33"/>
          </w:tcPr>
          <w:p w14:paraId="6D9A8871" w14:textId="77777777" w:rsidR="00691DAB" w:rsidRPr="002C45B0" w:rsidRDefault="00691DAB" w:rsidP="00691DAB">
            <w:pPr>
              <w:spacing w:before="120" w:after="120"/>
              <w:rPr>
                <w:rFonts w:asciiTheme="minorHAnsi" w:hAnsiTheme="minorHAnsi"/>
                <w:b/>
                <w:sz w:val="20"/>
              </w:rPr>
            </w:pPr>
            <w:r w:rsidRPr="002C45B0">
              <w:rPr>
                <w:rFonts w:asciiTheme="minorHAnsi" w:hAnsiTheme="minorHAnsi"/>
                <w:b/>
                <w:sz w:val="20"/>
              </w:rPr>
              <w:t>Likelihood rating</w:t>
            </w:r>
          </w:p>
        </w:tc>
        <w:tc>
          <w:tcPr>
            <w:tcW w:w="3005" w:type="dxa"/>
            <w:gridSpan w:val="2"/>
            <w:tcBorders>
              <w:left w:val="single" w:sz="4" w:space="0" w:color="auto"/>
              <w:right w:val="single" w:sz="4" w:space="0" w:color="auto"/>
            </w:tcBorders>
            <w:shd w:val="clear" w:color="auto" w:fill="C7DAF5" w:themeFill="accent2" w:themeFillTint="33"/>
          </w:tcPr>
          <w:p w14:paraId="5C715215" w14:textId="77777777" w:rsidR="00691DAB" w:rsidRPr="002C45B0" w:rsidRDefault="00691DAB" w:rsidP="00691DAB">
            <w:pPr>
              <w:spacing w:before="120" w:after="120"/>
              <w:rPr>
                <w:rFonts w:asciiTheme="minorHAnsi" w:hAnsiTheme="minorHAnsi"/>
                <w:b/>
                <w:sz w:val="20"/>
              </w:rPr>
            </w:pPr>
            <w:r w:rsidRPr="002C45B0">
              <w:rPr>
                <w:rFonts w:asciiTheme="minorHAnsi" w:hAnsiTheme="minorHAnsi"/>
                <w:b/>
                <w:sz w:val="20"/>
              </w:rPr>
              <w:t>Consequence rating</w:t>
            </w:r>
          </w:p>
        </w:tc>
        <w:tc>
          <w:tcPr>
            <w:tcW w:w="3006" w:type="dxa"/>
            <w:tcBorders>
              <w:left w:val="single" w:sz="4" w:space="0" w:color="auto"/>
            </w:tcBorders>
            <w:shd w:val="clear" w:color="auto" w:fill="C7DAF5" w:themeFill="accent2" w:themeFillTint="33"/>
          </w:tcPr>
          <w:p w14:paraId="0266D35D" w14:textId="77777777" w:rsidR="00691DAB" w:rsidRPr="002C45B0" w:rsidRDefault="00691DAB" w:rsidP="00691DAB">
            <w:pPr>
              <w:spacing w:before="120" w:after="120"/>
              <w:rPr>
                <w:rFonts w:asciiTheme="minorHAnsi" w:hAnsiTheme="minorHAnsi"/>
                <w:b/>
                <w:sz w:val="20"/>
              </w:rPr>
            </w:pPr>
            <w:r w:rsidRPr="002C45B0">
              <w:rPr>
                <w:rFonts w:asciiTheme="minorHAnsi" w:hAnsiTheme="minorHAnsi"/>
                <w:b/>
                <w:sz w:val="20"/>
              </w:rPr>
              <w:t>Risk rating</w:t>
            </w:r>
          </w:p>
        </w:tc>
      </w:tr>
      <w:tr w:rsidR="00691DAB" w:rsidRPr="00F51A20" w14:paraId="1FED727C" w14:textId="77777777" w:rsidTr="00691DAB">
        <w:trPr>
          <w:trHeight w:val="505"/>
        </w:trPr>
        <w:tc>
          <w:tcPr>
            <w:tcW w:w="3005" w:type="dxa"/>
            <w:tcBorders>
              <w:bottom w:val="single" w:sz="4" w:space="0" w:color="auto"/>
            </w:tcBorders>
          </w:tcPr>
          <w:sdt>
            <w:sdtPr>
              <w:rPr>
                <w:rFonts w:asciiTheme="minorHAnsi" w:hAnsiTheme="minorHAnsi"/>
                <w:sz w:val="20"/>
              </w:rPr>
              <w:id w:val="567079043"/>
              <w:placeholder>
                <w:docPart w:val="A4692E59D85D4C9C8F5EA8916C2A6EAC"/>
              </w:placeholder>
              <w:showingPlcHdr/>
              <w:text/>
            </w:sdtPr>
            <w:sdtEndPr/>
            <w:sdtContent>
              <w:p w14:paraId="201CEDAA" w14:textId="77777777" w:rsidR="00691DAB" w:rsidRPr="002C45B0" w:rsidRDefault="00691DAB" w:rsidP="00691DAB">
                <w:pPr>
                  <w:spacing w:before="120" w:after="120"/>
                  <w:rPr>
                    <w:rFonts w:asciiTheme="minorHAnsi" w:hAnsiTheme="minorHAnsi"/>
                    <w:sz w:val="20"/>
                  </w:rPr>
                </w:pPr>
                <w:r>
                  <w:rPr>
                    <w:rStyle w:val="PlaceholderText"/>
                  </w:rPr>
                  <w:t>En</w:t>
                </w:r>
                <w:r w:rsidRPr="007E0EAE">
                  <w:rPr>
                    <w:rStyle w:val="PlaceholderText"/>
                  </w:rPr>
                  <w:t>ter text.</w:t>
                </w:r>
              </w:p>
            </w:sdtContent>
          </w:sdt>
          <w:p w14:paraId="10D65CB7" w14:textId="77777777" w:rsidR="00691DAB" w:rsidRPr="002C45B0" w:rsidRDefault="00691DAB" w:rsidP="00691DAB">
            <w:pPr>
              <w:numPr>
                <w:ilvl w:val="0"/>
                <w:numId w:val="0"/>
              </w:numPr>
              <w:spacing w:before="120" w:after="120"/>
              <w:rPr>
                <w:rFonts w:asciiTheme="minorHAnsi" w:hAnsiTheme="minorHAnsi"/>
                <w:b/>
                <w:sz w:val="20"/>
              </w:rPr>
            </w:pPr>
          </w:p>
        </w:tc>
        <w:tc>
          <w:tcPr>
            <w:tcW w:w="3005" w:type="dxa"/>
            <w:gridSpan w:val="2"/>
            <w:tcBorders>
              <w:bottom w:val="single" w:sz="4" w:space="0" w:color="auto"/>
            </w:tcBorders>
          </w:tcPr>
          <w:sdt>
            <w:sdtPr>
              <w:rPr>
                <w:rFonts w:asciiTheme="minorHAnsi" w:hAnsiTheme="minorHAnsi"/>
                <w:sz w:val="20"/>
              </w:rPr>
              <w:id w:val="1318538913"/>
              <w:placeholder>
                <w:docPart w:val="2DCB0D7F22594808BA2B32744E3E167D"/>
              </w:placeholder>
              <w:showingPlcHdr/>
              <w:text/>
            </w:sdtPr>
            <w:sdtEndPr/>
            <w:sdtContent>
              <w:p w14:paraId="0AAF96AD" w14:textId="77777777" w:rsidR="00691DAB" w:rsidRPr="002C45B0" w:rsidRDefault="00691DAB" w:rsidP="00691DAB">
                <w:pPr>
                  <w:spacing w:before="120" w:after="120"/>
                  <w:rPr>
                    <w:rFonts w:asciiTheme="minorHAnsi" w:hAnsiTheme="minorHAnsi"/>
                    <w:sz w:val="20"/>
                  </w:rPr>
                </w:pPr>
                <w:r>
                  <w:rPr>
                    <w:rStyle w:val="PlaceholderText"/>
                  </w:rPr>
                  <w:t>En</w:t>
                </w:r>
                <w:r w:rsidRPr="007E0EAE">
                  <w:rPr>
                    <w:rStyle w:val="PlaceholderText"/>
                  </w:rPr>
                  <w:t>ter text.</w:t>
                </w:r>
              </w:p>
            </w:sdtContent>
          </w:sdt>
          <w:p w14:paraId="0D341530" w14:textId="77777777" w:rsidR="00691DAB" w:rsidRPr="002C45B0" w:rsidRDefault="00691DAB" w:rsidP="00691DAB">
            <w:pPr>
              <w:spacing w:before="120" w:after="120"/>
              <w:rPr>
                <w:rFonts w:asciiTheme="minorHAnsi" w:hAnsiTheme="minorHAnsi"/>
                <w:b/>
                <w:sz w:val="20"/>
              </w:rPr>
            </w:pPr>
          </w:p>
        </w:tc>
        <w:tc>
          <w:tcPr>
            <w:tcW w:w="3006" w:type="dxa"/>
            <w:tcBorders>
              <w:bottom w:val="single" w:sz="4" w:space="0" w:color="auto"/>
            </w:tcBorders>
          </w:tcPr>
          <w:sdt>
            <w:sdtPr>
              <w:rPr>
                <w:rFonts w:asciiTheme="minorHAnsi" w:hAnsiTheme="minorHAnsi"/>
                <w:sz w:val="20"/>
              </w:rPr>
              <w:id w:val="-983779304"/>
              <w:placeholder>
                <w:docPart w:val="EFD154F952EE4DD4A2F310E32B5D8C0B"/>
              </w:placeholder>
              <w:showingPlcHdr/>
              <w:text/>
            </w:sdtPr>
            <w:sdtEndPr/>
            <w:sdtContent>
              <w:p w14:paraId="221D779B" w14:textId="77777777" w:rsidR="00691DAB" w:rsidRPr="002C45B0" w:rsidRDefault="00691DAB" w:rsidP="00691DAB">
                <w:pPr>
                  <w:spacing w:before="120" w:after="120"/>
                  <w:rPr>
                    <w:rFonts w:asciiTheme="minorHAnsi" w:hAnsiTheme="minorHAnsi"/>
                    <w:sz w:val="20"/>
                  </w:rPr>
                </w:pPr>
                <w:r>
                  <w:rPr>
                    <w:rStyle w:val="PlaceholderText"/>
                  </w:rPr>
                  <w:t>En</w:t>
                </w:r>
                <w:r w:rsidRPr="007E0EAE">
                  <w:rPr>
                    <w:rStyle w:val="PlaceholderText"/>
                  </w:rPr>
                  <w:t>ter text.</w:t>
                </w:r>
              </w:p>
            </w:sdtContent>
          </w:sdt>
          <w:p w14:paraId="5F822C61" w14:textId="77777777" w:rsidR="00691DAB" w:rsidRPr="002C45B0" w:rsidRDefault="00691DAB" w:rsidP="00691DAB">
            <w:pPr>
              <w:spacing w:before="120" w:after="120"/>
              <w:rPr>
                <w:rFonts w:asciiTheme="minorHAnsi" w:hAnsiTheme="minorHAnsi"/>
                <w:b/>
                <w:sz w:val="20"/>
              </w:rPr>
            </w:pPr>
          </w:p>
        </w:tc>
      </w:tr>
      <w:tr w:rsidR="00691DAB" w:rsidRPr="00F51A20" w14:paraId="30FD5B4A" w14:textId="77777777" w:rsidTr="00691DAB">
        <w:tc>
          <w:tcPr>
            <w:tcW w:w="4508" w:type="dxa"/>
            <w:gridSpan w:val="2"/>
            <w:shd w:val="clear" w:color="auto" w:fill="C7DAF5" w:themeFill="accent2" w:themeFillTint="33"/>
          </w:tcPr>
          <w:p w14:paraId="734DD270" w14:textId="77777777" w:rsidR="00691DAB" w:rsidRPr="002C45B0" w:rsidRDefault="00691DAB" w:rsidP="00691DAB">
            <w:pPr>
              <w:spacing w:before="120" w:after="120"/>
              <w:rPr>
                <w:rFonts w:asciiTheme="minorHAnsi" w:hAnsiTheme="minorHAnsi"/>
                <w:b/>
                <w:sz w:val="20"/>
              </w:rPr>
            </w:pPr>
            <w:r w:rsidRPr="002C45B0">
              <w:rPr>
                <w:rFonts w:asciiTheme="minorHAnsi" w:hAnsiTheme="minorHAnsi"/>
                <w:b/>
                <w:sz w:val="20"/>
              </w:rPr>
              <w:t>Prevention strategy</w:t>
            </w:r>
          </w:p>
          <w:p w14:paraId="0B8F1943" w14:textId="77777777" w:rsidR="00691DAB" w:rsidRPr="002C45B0" w:rsidRDefault="00691DAB" w:rsidP="00691DAB">
            <w:pPr>
              <w:spacing w:before="120" w:after="120"/>
              <w:rPr>
                <w:rFonts w:asciiTheme="minorHAnsi" w:hAnsiTheme="minorHAnsi"/>
                <w:b/>
                <w:sz w:val="20"/>
              </w:rPr>
            </w:pPr>
            <w:r w:rsidRPr="002C45B0">
              <w:rPr>
                <w:rFonts w:asciiTheme="minorHAnsi" w:hAnsiTheme="minorHAnsi"/>
                <w:sz w:val="20"/>
              </w:rPr>
              <w:t>What actions will you or your partner organisations undertake to reduce the likelihood of the situation arising?</w:t>
            </w:r>
          </w:p>
        </w:tc>
        <w:tc>
          <w:tcPr>
            <w:tcW w:w="4508" w:type="dxa"/>
            <w:gridSpan w:val="2"/>
            <w:shd w:val="clear" w:color="auto" w:fill="C7DAF5" w:themeFill="accent2" w:themeFillTint="33"/>
          </w:tcPr>
          <w:p w14:paraId="0BC8DB83" w14:textId="77777777" w:rsidR="00691DAB" w:rsidRPr="002C45B0" w:rsidRDefault="00691DAB" w:rsidP="00691DAB">
            <w:pPr>
              <w:spacing w:before="120" w:after="120"/>
              <w:rPr>
                <w:rFonts w:asciiTheme="minorHAnsi" w:hAnsiTheme="minorHAnsi"/>
                <w:b/>
                <w:sz w:val="20"/>
              </w:rPr>
            </w:pPr>
            <w:r w:rsidRPr="002C45B0">
              <w:rPr>
                <w:rFonts w:asciiTheme="minorHAnsi" w:hAnsiTheme="minorHAnsi"/>
                <w:b/>
                <w:sz w:val="20"/>
              </w:rPr>
              <w:t>Mitigation strategy</w:t>
            </w:r>
          </w:p>
          <w:p w14:paraId="3399DE99" w14:textId="77777777" w:rsidR="00691DAB" w:rsidRPr="002C45B0" w:rsidRDefault="00691DAB" w:rsidP="00691DAB">
            <w:pPr>
              <w:spacing w:before="120" w:after="120"/>
              <w:rPr>
                <w:rFonts w:asciiTheme="minorHAnsi" w:hAnsiTheme="minorHAnsi"/>
                <w:b/>
                <w:sz w:val="20"/>
              </w:rPr>
            </w:pPr>
            <w:r w:rsidRPr="002C45B0">
              <w:rPr>
                <w:rFonts w:asciiTheme="minorHAnsi" w:hAnsiTheme="minorHAnsi"/>
                <w:sz w:val="20"/>
              </w:rPr>
              <w:t>What actions will you or your partner organisations undertake to manage or minimise impact if the situation arises?</w:t>
            </w:r>
          </w:p>
        </w:tc>
      </w:tr>
      <w:tr w:rsidR="00691DAB" w:rsidRPr="00F51A20" w14:paraId="3284CAEE" w14:textId="77777777" w:rsidTr="00691DAB">
        <w:trPr>
          <w:trHeight w:val="1540"/>
        </w:trPr>
        <w:tc>
          <w:tcPr>
            <w:tcW w:w="4508" w:type="dxa"/>
            <w:gridSpan w:val="2"/>
          </w:tcPr>
          <w:sdt>
            <w:sdtPr>
              <w:rPr>
                <w:rFonts w:asciiTheme="minorHAnsi" w:hAnsiTheme="minorHAnsi"/>
                <w:sz w:val="20"/>
              </w:rPr>
              <w:id w:val="-750274989"/>
              <w:placeholder>
                <w:docPart w:val="D96B0604AE4649C9A9262FA280152719"/>
              </w:placeholder>
              <w:showingPlcHdr/>
              <w:text/>
            </w:sdtPr>
            <w:sdtEndPr/>
            <w:sdtContent>
              <w:p w14:paraId="02A3F935" w14:textId="77777777" w:rsidR="00691DAB" w:rsidRPr="002C45B0" w:rsidRDefault="00691DAB" w:rsidP="00691DAB">
                <w:pPr>
                  <w:spacing w:before="120" w:after="120"/>
                  <w:rPr>
                    <w:rFonts w:asciiTheme="minorHAnsi" w:hAnsiTheme="minorHAnsi"/>
                    <w:sz w:val="20"/>
                  </w:rPr>
                </w:pPr>
                <w:r>
                  <w:rPr>
                    <w:rStyle w:val="PlaceholderText"/>
                  </w:rPr>
                  <w:t>En</w:t>
                </w:r>
                <w:r w:rsidRPr="007E0EAE">
                  <w:rPr>
                    <w:rStyle w:val="PlaceholderText"/>
                  </w:rPr>
                  <w:t>ter text.</w:t>
                </w:r>
              </w:p>
            </w:sdtContent>
          </w:sdt>
          <w:p w14:paraId="679C1921" w14:textId="77777777" w:rsidR="00691DAB" w:rsidRPr="002C45B0" w:rsidRDefault="00691DAB" w:rsidP="00691DAB">
            <w:pPr>
              <w:spacing w:before="120" w:after="120"/>
              <w:rPr>
                <w:rFonts w:asciiTheme="minorHAnsi" w:hAnsiTheme="minorHAnsi"/>
                <w:sz w:val="20"/>
              </w:rPr>
            </w:pPr>
          </w:p>
        </w:tc>
        <w:tc>
          <w:tcPr>
            <w:tcW w:w="4508" w:type="dxa"/>
            <w:gridSpan w:val="2"/>
          </w:tcPr>
          <w:sdt>
            <w:sdtPr>
              <w:rPr>
                <w:rFonts w:asciiTheme="minorHAnsi" w:hAnsiTheme="minorHAnsi"/>
                <w:sz w:val="20"/>
              </w:rPr>
              <w:id w:val="-346491123"/>
              <w:placeholder>
                <w:docPart w:val="85C0B4C9A5274D3D8393BE84B5F7EBDD"/>
              </w:placeholder>
              <w:showingPlcHdr/>
              <w:text/>
            </w:sdtPr>
            <w:sdtEndPr/>
            <w:sdtContent>
              <w:p w14:paraId="6A7CEDA4" w14:textId="77777777" w:rsidR="00691DAB" w:rsidRPr="002C45B0" w:rsidRDefault="00691DAB" w:rsidP="00691DAB">
                <w:pPr>
                  <w:spacing w:before="120" w:after="120"/>
                  <w:rPr>
                    <w:rFonts w:asciiTheme="minorHAnsi" w:hAnsiTheme="minorHAnsi"/>
                    <w:sz w:val="20"/>
                  </w:rPr>
                </w:pPr>
                <w:r>
                  <w:rPr>
                    <w:rStyle w:val="PlaceholderText"/>
                  </w:rPr>
                  <w:t>En</w:t>
                </w:r>
                <w:r w:rsidRPr="007E0EAE">
                  <w:rPr>
                    <w:rStyle w:val="PlaceholderText"/>
                  </w:rPr>
                  <w:t>ter text.</w:t>
                </w:r>
              </w:p>
            </w:sdtContent>
          </w:sdt>
          <w:p w14:paraId="55B59793" w14:textId="77777777" w:rsidR="00691DAB" w:rsidRPr="002C45B0" w:rsidRDefault="00691DAB" w:rsidP="00691DAB">
            <w:pPr>
              <w:spacing w:before="120" w:after="120"/>
              <w:rPr>
                <w:rFonts w:asciiTheme="minorHAnsi" w:hAnsiTheme="minorHAnsi"/>
                <w:b/>
                <w:sz w:val="20"/>
              </w:rPr>
            </w:pPr>
          </w:p>
        </w:tc>
      </w:tr>
    </w:tbl>
    <w:p w14:paraId="2B69CED9" w14:textId="77777777" w:rsidR="00A84397" w:rsidRDefault="00A84397" w:rsidP="00A84397">
      <w:pPr>
        <w:numPr>
          <w:ilvl w:val="0"/>
          <w:numId w:val="0"/>
        </w:numPr>
        <w:rPr>
          <w:b/>
        </w:rPr>
      </w:pPr>
      <w:r>
        <w:rPr>
          <w:b/>
        </w:rPr>
        <w:br w:type="page"/>
      </w:r>
    </w:p>
    <w:p w14:paraId="15313220" w14:textId="6B268328" w:rsidR="00A84397" w:rsidRDefault="00A84397" w:rsidP="00A84397">
      <w:pPr>
        <w:pStyle w:val="Heading2Numbered"/>
      </w:pPr>
      <w:bookmarkStart w:id="44" w:name="_Toc501444319"/>
      <w:r>
        <w:lastRenderedPageBreak/>
        <w:t xml:space="preserve">Criterion </w:t>
      </w:r>
      <w:r w:rsidR="00CD7903">
        <w:t>three</w:t>
      </w:r>
      <w:bookmarkEnd w:id="44"/>
      <w:r w:rsidRPr="003B3A25">
        <w:t xml:space="preserve"> </w:t>
      </w:r>
    </w:p>
    <w:p w14:paraId="1B5CC08E" w14:textId="77777777" w:rsidR="00A84397" w:rsidRPr="003B3A25" w:rsidRDefault="00A84397" w:rsidP="00A84397">
      <w:pPr>
        <w:pStyle w:val="CalloutBody"/>
        <w:numPr>
          <w:ilvl w:val="0"/>
          <w:numId w:val="13"/>
        </w:numPr>
        <w:ind w:left="232"/>
        <w:rPr>
          <w:b/>
        </w:rPr>
      </w:pPr>
      <w:r w:rsidRPr="003B3A25">
        <w:rPr>
          <w:b/>
        </w:rPr>
        <w:t xml:space="preserve">The </w:t>
      </w:r>
      <w:r>
        <w:rPr>
          <w:b/>
        </w:rPr>
        <w:t>lead organisation</w:t>
      </w:r>
      <w:r w:rsidRPr="003B3A25">
        <w:rPr>
          <w:b/>
        </w:rPr>
        <w:t xml:space="preserve"> and </w:t>
      </w:r>
      <w:r>
        <w:rPr>
          <w:b/>
        </w:rPr>
        <w:t xml:space="preserve">project </w:t>
      </w:r>
      <w:r w:rsidRPr="003B3A25">
        <w:rPr>
          <w:b/>
        </w:rPr>
        <w:t xml:space="preserve">partners have demonstrated </w:t>
      </w:r>
      <w:r>
        <w:rPr>
          <w:b/>
        </w:rPr>
        <w:t xml:space="preserve">an </w:t>
      </w:r>
      <w:r w:rsidRPr="003B3A25">
        <w:rPr>
          <w:b/>
        </w:rPr>
        <w:t>ability to deliver the project to a high standard</w:t>
      </w:r>
      <w:r w:rsidR="00E57E3B">
        <w:rPr>
          <w:b/>
        </w:rPr>
        <w:t>.</w:t>
      </w:r>
    </w:p>
    <w:p w14:paraId="5053D3A3" w14:textId="77777777" w:rsidR="00A84397" w:rsidRDefault="00A84397" w:rsidP="00A84397">
      <w:pPr>
        <w:pStyle w:val="CalloutBody"/>
        <w:numPr>
          <w:ilvl w:val="0"/>
          <w:numId w:val="13"/>
        </w:numPr>
        <w:ind w:left="232"/>
      </w:pPr>
      <w:r>
        <w:t>The lead organisation and the partner organisations are capable (have the right skills, knowledge, resources and experience) to deliver this project and, where relevant, have the right networks to form new partnerships and/or broker lasting business relationships.</w:t>
      </w:r>
    </w:p>
    <w:p w14:paraId="3AEAFC11" w14:textId="77777777" w:rsidR="00A84397" w:rsidRPr="00A71B5D" w:rsidRDefault="00A84397" w:rsidP="00A84397">
      <w:pPr>
        <w:pStyle w:val="Heading3Numbered"/>
        <w:rPr>
          <w:rStyle w:val="BlueText"/>
        </w:rPr>
      </w:pPr>
      <w:bookmarkStart w:id="45" w:name="_Toc501444320"/>
      <w:r w:rsidRPr="00A71B5D">
        <w:rPr>
          <w:rStyle w:val="BlueText"/>
        </w:rPr>
        <w:t>Experience</w:t>
      </w:r>
      <w:bookmarkEnd w:id="45"/>
    </w:p>
    <w:p w14:paraId="63D4E892" w14:textId="77777777" w:rsidR="00A84397" w:rsidRPr="00E57E3B" w:rsidRDefault="00A84397" w:rsidP="00E57E3B">
      <w:pPr>
        <w:pStyle w:val="BodyText"/>
        <w:rPr>
          <w:rStyle w:val="BlueText"/>
          <w:b/>
          <w:color w:val="222221"/>
        </w:rPr>
      </w:pPr>
      <w:r w:rsidRPr="00E57E3B">
        <w:rPr>
          <w:rStyle w:val="BlueText"/>
          <w:b/>
          <w:color w:val="222221"/>
        </w:rPr>
        <w:t>Provide three examples of specific projects you, or your partners, have been involved with  that demonstrate your project team holds the relevant skills, knowledge, experience, networks and/or resources to undertake this project.</w:t>
      </w:r>
    </w:p>
    <w:p w14:paraId="79EB256B" w14:textId="77777777" w:rsidR="00A84397" w:rsidRPr="00BB5532" w:rsidRDefault="00A84397" w:rsidP="00A84397">
      <w:pPr>
        <w:spacing w:before="0" w:after="0" w:line="259" w:lineRule="auto"/>
        <w:rPr>
          <w:rFonts w:ascii="Calibri" w:eastAsia="Calibri" w:hAnsi="Calibri" w:cs="Times New Roman"/>
          <w:color w:val="575D5B" w:themeColor="background2" w:themeShade="80"/>
          <w:sz w:val="20"/>
        </w:rPr>
      </w:pPr>
      <w:r w:rsidRPr="00BB5532">
        <w:rPr>
          <w:rFonts w:ascii="Calibri" w:eastAsia="Calibri" w:hAnsi="Calibri" w:cs="Times New Roman"/>
          <w:color w:val="575D5B" w:themeColor="background2" w:themeShade="80"/>
          <w:sz w:val="20"/>
        </w:rPr>
        <w:t>Relevant examples could include:</w:t>
      </w:r>
    </w:p>
    <w:p w14:paraId="4D0767CA" w14:textId="77777777" w:rsidR="00A84397" w:rsidRPr="00BB5532" w:rsidRDefault="00A84397" w:rsidP="00A84397">
      <w:pPr>
        <w:numPr>
          <w:ilvl w:val="0"/>
          <w:numId w:val="46"/>
        </w:numPr>
        <w:spacing w:before="0" w:after="160" w:line="259" w:lineRule="auto"/>
        <w:contextualSpacing/>
        <w:rPr>
          <w:rFonts w:ascii="Calibri" w:eastAsia="Calibri" w:hAnsi="Calibri" w:cs="Times New Roman"/>
          <w:color w:val="575D5B" w:themeColor="background2" w:themeShade="80"/>
          <w:sz w:val="20"/>
        </w:rPr>
      </w:pPr>
      <w:r w:rsidRPr="00BB5532">
        <w:rPr>
          <w:rFonts w:ascii="Calibri" w:eastAsia="Calibri" w:hAnsi="Calibri" w:cs="Times New Roman"/>
          <w:color w:val="575D5B" w:themeColor="background2" w:themeShade="80"/>
          <w:sz w:val="20"/>
        </w:rPr>
        <w:t xml:space="preserve">investigating and implementing the use of a new product </w:t>
      </w:r>
      <w:r>
        <w:rPr>
          <w:rFonts w:ascii="Calibri" w:eastAsia="Calibri" w:hAnsi="Calibri" w:cs="Times New Roman"/>
          <w:color w:val="575D5B" w:themeColor="background2" w:themeShade="80"/>
          <w:sz w:val="20"/>
        </w:rPr>
        <w:t>or manufacturing process</w:t>
      </w:r>
    </w:p>
    <w:p w14:paraId="30259C35" w14:textId="77777777" w:rsidR="00A84397" w:rsidRPr="00BB5532" w:rsidRDefault="00A84397" w:rsidP="00A84397">
      <w:pPr>
        <w:numPr>
          <w:ilvl w:val="0"/>
          <w:numId w:val="46"/>
        </w:numPr>
        <w:spacing w:before="0" w:after="160" w:line="259" w:lineRule="auto"/>
        <w:contextualSpacing/>
        <w:rPr>
          <w:rFonts w:ascii="Calibri" w:eastAsia="Calibri" w:hAnsi="Calibri" w:cs="Times New Roman"/>
          <w:color w:val="575D5B" w:themeColor="background2" w:themeShade="80"/>
          <w:sz w:val="20"/>
        </w:rPr>
      </w:pPr>
      <w:r w:rsidRPr="00BB5532">
        <w:rPr>
          <w:rFonts w:ascii="Calibri" w:eastAsia="Calibri" w:hAnsi="Calibri" w:cs="Times New Roman"/>
          <w:color w:val="575D5B" w:themeColor="background2" w:themeShade="80"/>
          <w:sz w:val="20"/>
        </w:rPr>
        <w:t>specific industrial ecology projects</w:t>
      </w:r>
    </w:p>
    <w:p w14:paraId="2DE65F58" w14:textId="77777777" w:rsidR="00A84397" w:rsidRPr="00BB5532" w:rsidRDefault="00A84397" w:rsidP="00A84397">
      <w:pPr>
        <w:numPr>
          <w:ilvl w:val="0"/>
          <w:numId w:val="46"/>
        </w:numPr>
        <w:spacing w:before="0" w:after="160" w:line="259" w:lineRule="auto"/>
        <w:contextualSpacing/>
        <w:rPr>
          <w:rFonts w:ascii="Calibri" w:eastAsia="Calibri" w:hAnsi="Calibri" w:cs="Times New Roman"/>
          <w:color w:val="575D5B" w:themeColor="background2" w:themeShade="80"/>
          <w:sz w:val="20"/>
        </w:rPr>
      </w:pPr>
      <w:r w:rsidRPr="00BB5532">
        <w:rPr>
          <w:rFonts w:ascii="Calibri" w:eastAsia="Calibri" w:hAnsi="Calibri" w:cs="Times New Roman"/>
          <w:color w:val="575D5B" w:themeColor="background2" w:themeShade="80"/>
          <w:sz w:val="20"/>
        </w:rPr>
        <w:t>waste minimisation or recovery projects</w:t>
      </w:r>
    </w:p>
    <w:p w14:paraId="79E46E62" w14:textId="10865BD9" w:rsidR="00A84397" w:rsidRDefault="00A84397" w:rsidP="00A84397">
      <w:pPr>
        <w:numPr>
          <w:ilvl w:val="0"/>
          <w:numId w:val="46"/>
        </w:numPr>
        <w:spacing w:before="0" w:after="160" w:line="259" w:lineRule="auto"/>
        <w:contextualSpacing/>
        <w:rPr>
          <w:rFonts w:ascii="Calibri" w:eastAsia="Calibri" w:hAnsi="Calibri" w:cs="Times New Roman"/>
          <w:color w:val="575D5B" w:themeColor="background2" w:themeShade="80"/>
          <w:sz w:val="20"/>
        </w:rPr>
      </w:pPr>
      <w:r w:rsidRPr="00BB5532">
        <w:rPr>
          <w:rFonts w:ascii="Calibri" w:eastAsia="Calibri" w:hAnsi="Calibri" w:cs="Times New Roman"/>
          <w:color w:val="575D5B" w:themeColor="background2" w:themeShade="80"/>
          <w:sz w:val="20"/>
        </w:rPr>
        <w:t>business efficiency</w:t>
      </w:r>
      <w:r>
        <w:rPr>
          <w:rFonts w:ascii="Calibri" w:eastAsia="Calibri" w:hAnsi="Calibri" w:cs="Times New Roman"/>
          <w:color w:val="575D5B" w:themeColor="background2" w:themeShade="80"/>
          <w:sz w:val="20"/>
        </w:rPr>
        <w:t xml:space="preserve"> or sustainability</w:t>
      </w:r>
      <w:r w:rsidRPr="00BB5532">
        <w:rPr>
          <w:rFonts w:ascii="Calibri" w:eastAsia="Calibri" w:hAnsi="Calibri" w:cs="Times New Roman"/>
          <w:color w:val="575D5B" w:themeColor="background2" w:themeShade="80"/>
          <w:sz w:val="20"/>
        </w:rPr>
        <w:t xml:space="preserve"> projects</w:t>
      </w:r>
      <w:r w:rsidR="00E57E3B">
        <w:rPr>
          <w:rFonts w:ascii="Calibri" w:eastAsia="Calibri" w:hAnsi="Calibri" w:cs="Times New Roman"/>
          <w:color w:val="575D5B" w:themeColor="background2" w:themeShade="80"/>
          <w:sz w:val="20"/>
        </w:rPr>
        <w:t>.</w:t>
      </w:r>
    </w:p>
    <w:p w14:paraId="0D7E55B3" w14:textId="77777777" w:rsidR="0023737F" w:rsidRPr="00C74A78" w:rsidRDefault="0023737F" w:rsidP="0023737F">
      <w:pPr>
        <w:numPr>
          <w:ilvl w:val="0"/>
          <w:numId w:val="0"/>
        </w:numPr>
        <w:spacing w:before="0" w:after="160" w:line="259" w:lineRule="auto"/>
        <w:ind w:left="720"/>
        <w:contextualSpacing/>
        <w:rPr>
          <w:rFonts w:ascii="Calibri" w:eastAsia="Calibri" w:hAnsi="Calibri" w:cs="Times New Roman"/>
          <w:color w:val="575D5B" w:themeColor="background2" w:themeShade="80"/>
          <w:sz w:val="20"/>
        </w:rPr>
      </w:pPr>
    </w:p>
    <w:tbl>
      <w:tblPr>
        <w:tblStyle w:val="TableGrid12"/>
        <w:tblW w:w="9460" w:type="dxa"/>
        <w:tblBorders>
          <w:top w:val="single" w:sz="4" w:space="0" w:color="0088CB" w:themeColor="accent3"/>
          <w:left w:val="single" w:sz="4" w:space="0" w:color="0088CB" w:themeColor="accent3"/>
          <w:bottom w:val="single" w:sz="4" w:space="0" w:color="0088CB" w:themeColor="accent3"/>
          <w:right w:val="single" w:sz="4" w:space="0" w:color="0088CB" w:themeColor="accent3"/>
          <w:insideH w:val="single" w:sz="4" w:space="0" w:color="0088CB" w:themeColor="accent3"/>
          <w:insideV w:val="single" w:sz="4" w:space="0" w:color="0088CB" w:themeColor="accent3"/>
        </w:tblBorders>
        <w:tblLook w:val="04A0" w:firstRow="1" w:lastRow="0" w:firstColumn="1" w:lastColumn="0" w:noHBand="0" w:noVBand="1"/>
      </w:tblPr>
      <w:tblGrid>
        <w:gridCol w:w="2689"/>
        <w:gridCol w:w="1002"/>
        <w:gridCol w:w="697"/>
        <w:gridCol w:w="555"/>
        <w:gridCol w:w="449"/>
        <w:gridCol w:w="1805"/>
        <w:gridCol w:w="2263"/>
      </w:tblGrid>
      <w:tr w:rsidR="00A84397" w:rsidRPr="00BB5532" w14:paraId="7C00FECA" w14:textId="77777777" w:rsidTr="00023BC4">
        <w:trPr>
          <w:trHeight w:val="539"/>
        </w:trPr>
        <w:tc>
          <w:tcPr>
            <w:tcW w:w="9460" w:type="dxa"/>
            <w:gridSpan w:val="7"/>
          </w:tcPr>
          <w:p w14:paraId="4B6BA761" w14:textId="77777777" w:rsidR="00A84397" w:rsidRPr="00BB5532" w:rsidRDefault="00A84397" w:rsidP="00023BC4">
            <w:pPr>
              <w:jc w:val="center"/>
              <w:rPr>
                <w:rFonts w:asciiTheme="minorHAnsi" w:eastAsia="Calibri" w:hAnsiTheme="minorHAnsi" w:cs="Times New Roman"/>
                <w:sz w:val="20"/>
                <w:szCs w:val="20"/>
              </w:rPr>
            </w:pPr>
            <w:bookmarkStart w:id="46" w:name="_Hlk499042411"/>
            <w:r>
              <w:rPr>
                <w:rFonts w:asciiTheme="minorHAnsi" w:eastAsia="Calibri" w:hAnsiTheme="minorHAnsi" w:cs="Times New Roman"/>
                <w:sz w:val="32"/>
                <w:szCs w:val="20"/>
              </w:rPr>
              <w:t xml:space="preserve">Previous project </w:t>
            </w:r>
            <w:r w:rsidRPr="00EB296C">
              <w:rPr>
                <w:rFonts w:asciiTheme="minorHAnsi" w:eastAsia="Calibri" w:hAnsiTheme="minorHAnsi" w:cs="Times New Roman"/>
                <w:sz w:val="32"/>
                <w:szCs w:val="20"/>
              </w:rPr>
              <w:t>1</w:t>
            </w:r>
          </w:p>
        </w:tc>
      </w:tr>
      <w:tr w:rsidR="00A84397" w:rsidRPr="00BB5532" w14:paraId="7EE3F85D" w14:textId="77777777" w:rsidTr="0023737F">
        <w:trPr>
          <w:trHeight w:val="539"/>
        </w:trPr>
        <w:tc>
          <w:tcPr>
            <w:tcW w:w="2689" w:type="dxa"/>
          </w:tcPr>
          <w:p w14:paraId="4D3B8152" w14:textId="77777777" w:rsidR="00A84397" w:rsidRPr="00EB296C" w:rsidRDefault="00A84397" w:rsidP="00023BC4">
            <w:pPr>
              <w:rPr>
                <w:rFonts w:asciiTheme="minorHAnsi" w:eastAsia="Calibri" w:hAnsiTheme="minorHAnsi" w:cs="Times New Roman"/>
                <w:sz w:val="20"/>
                <w:szCs w:val="20"/>
              </w:rPr>
            </w:pPr>
            <w:r w:rsidRPr="00EB296C">
              <w:rPr>
                <w:rFonts w:asciiTheme="minorHAnsi" w:eastAsia="Calibri" w:hAnsiTheme="minorHAnsi" w:cs="Times New Roman"/>
                <w:sz w:val="20"/>
                <w:szCs w:val="20"/>
              </w:rPr>
              <w:t>Project title</w:t>
            </w:r>
          </w:p>
        </w:tc>
        <w:sdt>
          <w:sdtPr>
            <w:rPr>
              <w:rFonts w:asciiTheme="minorHAnsi" w:eastAsia="Calibri" w:hAnsiTheme="minorHAnsi" w:cs="Times New Roman"/>
              <w:sz w:val="18"/>
              <w:szCs w:val="20"/>
            </w:rPr>
            <w:id w:val="1247454425"/>
            <w:placeholder>
              <w:docPart w:val="9F587159C06D41C29C833920D05F6BF1"/>
            </w:placeholder>
            <w:showingPlcHdr/>
            <w:text/>
          </w:sdtPr>
          <w:sdtEndPr/>
          <w:sdtContent>
            <w:tc>
              <w:tcPr>
                <w:tcW w:w="6771" w:type="dxa"/>
                <w:gridSpan w:val="6"/>
              </w:tcPr>
              <w:p w14:paraId="7EDCFD07" w14:textId="77777777" w:rsidR="00A84397" w:rsidRPr="005F016E" w:rsidRDefault="00A84397" w:rsidP="00023BC4">
                <w:pPr>
                  <w:rPr>
                    <w:rFonts w:asciiTheme="minorHAnsi" w:eastAsia="Calibri" w:hAnsiTheme="minorHAnsi" w:cs="Times New Roman"/>
                    <w:sz w:val="18"/>
                    <w:szCs w:val="20"/>
                  </w:rPr>
                </w:pPr>
                <w:r w:rsidRPr="005F016E">
                  <w:rPr>
                    <w:rStyle w:val="PlaceholderText"/>
                    <w:sz w:val="18"/>
                  </w:rPr>
                  <w:t>Click or tap here to enter text.</w:t>
                </w:r>
              </w:p>
            </w:tc>
          </w:sdtContent>
        </w:sdt>
      </w:tr>
      <w:tr w:rsidR="00A84397" w:rsidRPr="00BB5532" w14:paraId="3909EB15" w14:textId="77777777" w:rsidTr="0023737F">
        <w:trPr>
          <w:trHeight w:val="539"/>
        </w:trPr>
        <w:tc>
          <w:tcPr>
            <w:tcW w:w="2689" w:type="dxa"/>
          </w:tcPr>
          <w:p w14:paraId="0ABC0DB0" w14:textId="77777777" w:rsidR="00A84397" w:rsidRPr="00EB296C" w:rsidRDefault="00A84397" w:rsidP="00023BC4">
            <w:pPr>
              <w:rPr>
                <w:rFonts w:asciiTheme="minorHAnsi" w:eastAsia="Calibri" w:hAnsiTheme="minorHAnsi" w:cs="Times New Roman"/>
                <w:sz w:val="20"/>
                <w:szCs w:val="20"/>
              </w:rPr>
            </w:pPr>
            <w:r>
              <w:rPr>
                <w:rFonts w:asciiTheme="minorHAnsi" w:eastAsia="Calibri" w:hAnsiTheme="minorHAnsi" w:cs="Times New Roman"/>
                <w:sz w:val="20"/>
                <w:szCs w:val="20"/>
              </w:rPr>
              <w:t>Project location (Suburb/town)</w:t>
            </w:r>
          </w:p>
        </w:tc>
        <w:sdt>
          <w:sdtPr>
            <w:rPr>
              <w:rFonts w:asciiTheme="minorHAnsi" w:eastAsia="Calibri" w:hAnsiTheme="minorHAnsi" w:cs="Times New Roman"/>
              <w:sz w:val="18"/>
              <w:szCs w:val="20"/>
            </w:rPr>
            <w:id w:val="458607759"/>
            <w:placeholder>
              <w:docPart w:val="BF22CAABE24A44558B84D3F97281D7E6"/>
            </w:placeholder>
            <w:showingPlcHdr/>
            <w:text/>
          </w:sdtPr>
          <w:sdtEndPr/>
          <w:sdtContent>
            <w:tc>
              <w:tcPr>
                <w:tcW w:w="6771" w:type="dxa"/>
                <w:gridSpan w:val="6"/>
              </w:tcPr>
              <w:p w14:paraId="6B65BCD3" w14:textId="77777777" w:rsidR="00A84397" w:rsidRPr="005F016E" w:rsidRDefault="00A84397" w:rsidP="00023BC4">
                <w:pPr>
                  <w:rPr>
                    <w:rFonts w:asciiTheme="minorHAnsi" w:eastAsia="Calibri" w:hAnsiTheme="minorHAnsi" w:cs="Times New Roman"/>
                    <w:sz w:val="18"/>
                    <w:szCs w:val="20"/>
                  </w:rPr>
                </w:pPr>
                <w:r w:rsidRPr="005F016E">
                  <w:rPr>
                    <w:rStyle w:val="PlaceholderText"/>
                    <w:sz w:val="18"/>
                  </w:rPr>
                  <w:t>Click or tap here to enter text.</w:t>
                </w:r>
              </w:p>
            </w:tc>
          </w:sdtContent>
        </w:sdt>
      </w:tr>
      <w:tr w:rsidR="00A84397" w:rsidRPr="00BB5532" w14:paraId="1651AD36" w14:textId="77777777" w:rsidTr="0023737F">
        <w:tc>
          <w:tcPr>
            <w:tcW w:w="2689" w:type="dxa"/>
          </w:tcPr>
          <w:p w14:paraId="4C8C44FE" w14:textId="77777777" w:rsidR="00A84397" w:rsidRPr="00EB296C" w:rsidRDefault="00A84397" w:rsidP="00023BC4">
            <w:pPr>
              <w:rPr>
                <w:rFonts w:asciiTheme="minorHAnsi" w:eastAsia="Calibri" w:hAnsiTheme="minorHAnsi" w:cs="Times New Roman"/>
                <w:sz w:val="20"/>
                <w:szCs w:val="20"/>
              </w:rPr>
            </w:pPr>
            <w:r w:rsidRPr="00EB296C">
              <w:rPr>
                <w:rFonts w:asciiTheme="minorHAnsi" w:eastAsia="Calibri" w:hAnsiTheme="minorHAnsi" w:cs="Times New Roman"/>
                <w:sz w:val="20"/>
                <w:szCs w:val="20"/>
              </w:rPr>
              <w:t>Date of commencement</w:t>
            </w:r>
          </w:p>
        </w:tc>
        <w:sdt>
          <w:sdtPr>
            <w:rPr>
              <w:rFonts w:asciiTheme="minorHAnsi" w:eastAsia="Calibri" w:hAnsiTheme="minorHAnsi" w:cs="Times New Roman"/>
              <w:sz w:val="18"/>
              <w:szCs w:val="20"/>
            </w:rPr>
            <w:id w:val="-568575669"/>
            <w:placeholder>
              <w:docPart w:val="E93EDA810DE547C58F38A4C6FBC1C238"/>
            </w:placeholder>
            <w:showingPlcHdr/>
            <w:date>
              <w:dateFormat w:val="d/MM/yyyy"/>
              <w:lid w:val="en-AU"/>
              <w:storeMappedDataAs w:val="dateTime"/>
              <w:calendar w:val="gregorian"/>
            </w:date>
          </w:sdtPr>
          <w:sdtEndPr/>
          <w:sdtContent>
            <w:tc>
              <w:tcPr>
                <w:tcW w:w="2254" w:type="dxa"/>
                <w:gridSpan w:val="3"/>
              </w:tcPr>
              <w:p w14:paraId="3C3F9F3D" w14:textId="77777777" w:rsidR="00A84397" w:rsidRPr="005F016E" w:rsidRDefault="00A84397" w:rsidP="00023BC4">
                <w:pPr>
                  <w:rPr>
                    <w:rFonts w:asciiTheme="minorHAnsi" w:eastAsia="Calibri" w:hAnsiTheme="minorHAnsi" w:cs="Times New Roman"/>
                    <w:sz w:val="20"/>
                    <w:szCs w:val="20"/>
                  </w:rPr>
                </w:pPr>
                <w:r w:rsidRPr="005F016E">
                  <w:rPr>
                    <w:rStyle w:val="PlaceholderText"/>
                    <w:sz w:val="20"/>
                  </w:rPr>
                  <w:t>Click or tap to enter a date.</w:t>
                </w:r>
              </w:p>
            </w:tc>
          </w:sdtContent>
        </w:sdt>
        <w:tc>
          <w:tcPr>
            <w:tcW w:w="2254" w:type="dxa"/>
            <w:gridSpan w:val="2"/>
          </w:tcPr>
          <w:p w14:paraId="6FCCAE44" w14:textId="77777777" w:rsidR="00A84397" w:rsidRPr="00EB296C" w:rsidRDefault="00A84397" w:rsidP="00023BC4">
            <w:pPr>
              <w:rPr>
                <w:rFonts w:asciiTheme="minorHAnsi" w:eastAsia="Calibri" w:hAnsiTheme="minorHAnsi" w:cs="Times New Roman"/>
                <w:sz w:val="20"/>
                <w:szCs w:val="20"/>
              </w:rPr>
            </w:pPr>
            <w:r w:rsidRPr="00EB296C">
              <w:rPr>
                <w:rFonts w:asciiTheme="minorHAnsi" w:eastAsia="Calibri" w:hAnsiTheme="minorHAnsi" w:cs="Times New Roman"/>
                <w:sz w:val="20"/>
                <w:szCs w:val="20"/>
              </w:rPr>
              <w:t>Date of completion</w:t>
            </w:r>
          </w:p>
        </w:tc>
        <w:sdt>
          <w:sdtPr>
            <w:rPr>
              <w:rFonts w:asciiTheme="minorHAnsi" w:eastAsia="Calibri" w:hAnsiTheme="minorHAnsi" w:cs="Times New Roman"/>
              <w:sz w:val="18"/>
              <w:szCs w:val="20"/>
            </w:rPr>
            <w:id w:val="1226337570"/>
            <w:placeholder>
              <w:docPart w:val="99192E4E7F94449BACB28CCFCF95A40D"/>
            </w:placeholder>
            <w:showingPlcHdr/>
            <w:date>
              <w:dateFormat w:val="d/MM/yyyy"/>
              <w:lid w:val="en-AU"/>
              <w:storeMappedDataAs w:val="dateTime"/>
              <w:calendar w:val="gregorian"/>
            </w:date>
          </w:sdtPr>
          <w:sdtEndPr/>
          <w:sdtContent>
            <w:tc>
              <w:tcPr>
                <w:tcW w:w="2263" w:type="dxa"/>
              </w:tcPr>
              <w:p w14:paraId="1A464F02" w14:textId="77777777" w:rsidR="00A84397" w:rsidRPr="005F016E" w:rsidRDefault="00A84397" w:rsidP="00023BC4">
                <w:pPr>
                  <w:rPr>
                    <w:rFonts w:asciiTheme="minorHAnsi" w:eastAsia="Calibri" w:hAnsiTheme="minorHAnsi" w:cs="Times New Roman"/>
                    <w:sz w:val="20"/>
                    <w:szCs w:val="20"/>
                  </w:rPr>
                </w:pPr>
                <w:r w:rsidRPr="005F016E">
                  <w:rPr>
                    <w:rStyle w:val="PlaceholderText"/>
                    <w:sz w:val="20"/>
                  </w:rPr>
                  <w:t>Click or tap to enter a date.</w:t>
                </w:r>
              </w:p>
            </w:tc>
          </w:sdtContent>
        </w:sdt>
      </w:tr>
      <w:tr w:rsidR="00A84397" w:rsidRPr="00BB5532" w14:paraId="35C94B65" w14:textId="77777777" w:rsidTr="0023737F">
        <w:trPr>
          <w:trHeight w:val="766"/>
        </w:trPr>
        <w:tc>
          <w:tcPr>
            <w:tcW w:w="2689" w:type="dxa"/>
          </w:tcPr>
          <w:p w14:paraId="566EADE8" w14:textId="77777777" w:rsidR="00A84397" w:rsidRPr="00EB296C" w:rsidRDefault="00A84397" w:rsidP="00023BC4">
            <w:pPr>
              <w:rPr>
                <w:rFonts w:asciiTheme="minorHAnsi" w:eastAsia="Calibri" w:hAnsiTheme="minorHAnsi" w:cs="Times New Roman"/>
                <w:sz w:val="20"/>
                <w:szCs w:val="20"/>
              </w:rPr>
            </w:pPr>
            <w:r w:rsidRPr="00EB296C">
              <w:rPr>
                <w:rFonts w:asciiTheme="minorHAnsi" w:eastAsia="Calibri" w:hAnsiTheme="minorHAnsi" w:cs="Times New Roman"/>
                <w:sz w:val="20"/>
                <w:szCs w:val="20"/>
              </w:rPr>
              <w:t>Brief project description</w:t>
            </w:r>
          </w:p>
        </w:tc>
        <w:sdt>
          <w:sdtPr>
            <w:rPr>
              <w:rFonts w:asciiTheme="minorHAnsi" w:eastAsia="Calibri" w:hAnsiTheme="minorHAnsi" w:cs="Times New Roman"/>
              <w:sz w:val="18"/>
              <w:szCs w:val="20"/>
            </w:rPr>
            <w:id w:val="-1358031841"/>
            <w:placeholder>
              <w:docPart w:val="28DCF7D872104B6C9C10814271D13398"/>
            </w:placeholder>
            <w:showingPlcHdr/>
            <w:text/>
          </w:sdtPr>
          <w:sdtEndPr/>
          <w:sdtContent>
            <w:tc>
              <w:tcPr>
                <w:tcW w:w="6771" w:type="dxa"/>
                <w:gridSpan w:val="6"/>
              </w:tcPr>
              <w:p w14:paraId="6F128D72" w14:textId="77777777" w:rsidR="00A84397" w:rsidRPr="005F016E" w:rsidRDefault="00A84397" w:rsidP="00023BC4">
                <w:pPr>
                  <w:rPr>
                    <w:rFonts w:asciiTheme="minorHAnsi" w:eastAsia="Calibri" w:hAnsiTheme="minorHAnsi" w:cs="Times New Roman"/>
                    <w:sz w:val="18"/>
                    <w:szCs w:val="20"/>
                  </w:rPr>
                </w:pPr>
                <w:r w:rsidRPr="005F016E">
                  <w:rPr>
                    <w:rStyle w:val="PlaceholderText"/>
                    <w:sz w:val="18"/>
                  </w:rPr>
                  <w:t>Click or tap here to enter text.</w:t>
                </w:r>
              </w:p>
            </w:tc>
          </w:sdtContent>
        </w:sdt>
      </w:tr>
      <w:tr w:rsidR="00A84397" w:rsidRPr="00BB5532" w14:paraId="5E0AE2D2" w14:textId="77777777" w:rsidTr="00023BC4">
        <w:trPr>
          <w:trHeight w:val="675"/>
        </w:trPr>
        <w:tc>
          <w:tcPr>
            <w:tcW w:w="4388" w:type="dxa"/>
            <w:gridSpan w:val="3"/>
          </w:tcPr>
          <w:p w14:paraId="065E3AA3" w14:textId="77777777" w:rsidR="00A84397" w:rsidRDefault="00A84397" w:rsidP="00023BC4">
            <w:pPr>
              <w:rPr>
                <w:rFonts w:asciiTheme="minorHAnsi" w:eastAsia="Calibri" w:hAnsiTheme="minorHAnsi" w:cs="Times New Roman"/>
                <w:sz w:val="20"/>
                <w:szCs w:val="20"/>
              </w:rPr>
            </w:pPr>
            <w:r>
              <w:rPr>
                <w:rFonts w:asciiTheme="minorHAnsi" w:eastAsia="Calibri" w:hAnsiTheme="minorHAnsi" w:cs="Times New Roman"/>
                <w:sz w:val="20"/>
                <w:szCs w:val="20"/>
              </w:rPr>
              <w:t>Organisation involved in the project</w:t>
            </w:r>
          </w:p>
          <w:p w14:paraId="67FC23A1" w14:textId="77777777" w:rsidR="00A84397" w:rsidRPr="00EB296C" w:rsidRDefault="00A84397" w:rsidP="00023BC4">
            <w:pPr>
              <w:rPr>
                <w:rFonts w:asciiTheme="minorHAnsi" w:eastAsia="Calibri" w:hAnsiTheme="minorHAnsi" w:cs="Times New Roman"/>
                <w:sz w:val="20"/>
                <w:szCs w:val="20"/>
              </w:rPr>
            </w:pPr>
            <w:r w:rsidRPr="0058241E">
              <w:rPr>
                <w:rFonts w:asciiTheme="minorHAnsi" w:eastAsia="Calibri" w:hAnsiTheme="minorHAnsi" w:cs="Times New Roman"/>
                <w:sz w:val="16"/>
                <w:szCs w:val="20"/>
              </w:rPr>
              <w:t>This must be either the lead organisation or a project partner</w:t>
            </w:r>
          </w:p>
        </w:tc>
        <w:sdt>
          <w:sdtPr>
            <w:rPr>
              <w:rFonts w:asciiTheme="minorHAnsi" w:eastAsia="Calibri" w:hAnsiTheme="minorHAnsi" w:cs="Times New Roman"/>
              <w:sz w:val="18"/>
              <w:szCs w:val="20"/>
            </w:rPr>
            <w:id w:val="-226068778"/>
            <w:placeholder>
              <w:docPart w:val="024383DACA9E420D94780228797439FD"/>
            </w:placeholder>
            <w:showingPlcHdr/>
            <w:text/>
          </w:sdtPr>
          <w:sdtEndPr/>
          <w:sdtContent>
            <w:tc>
              <w:tcPr>
                <w:tcW w:w="5072" w:type="dxa"/>
                <w:gridSpan w:val="4"/>
              </w:tcPr>
              <w:p w14:paraId="4EEFBBF7" w14:textId="77777777" w:rsidR="00A84397" w:rsidRPr="005F016E" w:rsidRDefault="00A84397" w:rsidP="00023BC4">
                <w:pPr>
                  <w:rPr>
                    <w:rFonts w:asciiTheme="minorHAnsi" w:eastAsia="Calibri" w:hAnsiTheme="minorHAnsi" w:cs="Times New Roman"/>
                    <w:sz w:val="18"/>
                    <w:szCs w:val="20"/>
                  </w:rPr>
                </w:pPr>
                <w:r w:rsidRPr="005F016E">
                  <w:rPr>
                    <w:rStyle w:val="PlaceholderText"/>
                    <w:sz w:val="18"/>
                  </w:rPr>
                  <w:t>Click or tap here to enter text.</w:t>
                </w:r>
              </w:p>
            </w:tc>
          </w:sdtContent>
        </w:sdt>
      </w:tr>
      <w:tr w:rsidR="00A84397" w:rsidRPr="00BB5532" w14:paraId="641456AC" w14:textId="77777777" w:rsidTr="0023737F">
        <w:trPr>
          <w:trHeight w:val="557"/>
        </w:trPr>
        <w:tc>
          <w:tcPr>
            <w:tcW w:w="2689" w:type="dxa"/>
          </w:tcPr>
          <w:p w14:paraId="62AC884D" w14:textId="77777777" w:rsidR="00A84397" w:rsidRPr="00EB296C" w:rsidRDefault="00A84397" w:rsidP="00023BC4">
            <w:pPr>
              <w:rPr>
                <w:rFonts w:asciiTheme="minorHAnsi" w:eastAsia="Calibri" w:hAnsiTheme="minorHAnsi" w:cs="Times New Roman"/>
                <w:sz w:val="20"/>
                <w:szCs w:val="20"/>
              </w:rPr>
            </w:pPr>
            <w:r w:rsidRPr="00EB296C">
              <w:rPr>
                <w:rFonts w:asciiTheme="minorHAnsi" w:eastAsia="Calibri" w:hAnsiTheme="minorHAnsi" w:cs="Times New Roman"/>
                <w:sz w:val="20"/>
                <w:szCs w:val="20"/>
              </w:rPr>
              <w:t>How was the project funded?</w:t>
            </w:r>
          </w:p>
        </w:tc>
        <w:sdt>
          <w:sdtPr>
            <w:rPr>
              <w:rFonts w:asciiTheme="minorHAnsi" w:eastAsia="Calibri" w:hAnsiTheme="minorHAnsi" w:cs="Times New Roman"/>
              <w:sz w:val="18"/>
              <w:szCs w:val="20"/>
            </w:rPr>
            <w:id w:val="-390665723"/>
            <w:placeholder>
              <w:docPart w:val="C13B389268BD4E1E8709C9E866E3733D"/>
            </w:placeholder>
            <w:showingPlcHdr/>
            <w:text/>
          </w:sdtPr>
          <w:sdtEndPr/>
          <w:sdtContent>
            <w:tc>
              <w:tcPr>
                <w:tcW w:w="6771" w:type="dxa"/>
                <w:gridSpan w:val="6"/>
              </w:tcPr>
              <w:p w14:paraId="0FF5CF09" w14:textId="77777777" w:rsidR="00A84397" w:rsidRPr="005F016E" w:rsidRDefault="00A84397" w:rsidP="00023BC4">
                <w:pPr>
                  <w:rPr>
                    <w:rFonts w:asciiTheme="minorHAnsi" w:eastAsia="Calibri" w:hAnsiTheme="minorHAnsi" w:cs="Times New Roman"/>
                    <w:sz w:val="18"/>
                    <w:szCs w:val="20"/>
                  </w:rPr>
                </w:pPr>
                <w:r w:rsidRPr="005F016E">
                  <w:rPr>
                    <w:rStyle w:val="PlaceholderText"/>
                    <w:sz w:val="18"/>
                  </w:rPr>
                  <w:t>Click or tap here to enter text.</w:t>
                </w:r>
              </w:p>
            </w:tc>
          </w:sdtContent>
        </w:sdt>
      </w:tr>
      <w:tr w:rsidR="00A84397" w:rsidRPr="00BB5532" w14:paraId="0C049075" w14:textId="77777777" w:rsidTr="0023737F">
        <w:trPr>
          <w:trHeight w:val="521"/>
        </w:trPr>
        <w:tc>
          <w:tcPr>
            <w:tcW w:w="2689" w:type="dxa"/>
          </w:tcPr>
          <w:p w14:paraId="7B4DEC7B" w14:textId="77777777" w:rsidR="00A84397" w:rsidRPr="00EB296C" w:rsidRDefault="00A84397" w:rsidP="00023BC4">
            <w:pPr>
              <w:rPr>
                <w:rFonts w:asciiTheme="minorHAnsi" w:eastAsia="Calibri" w:hAnsiTheme="minorHAnsi" w:cs="Times New Roman"/>
                <w:sz w:val="20"/>
                <w:szCs w:val="20"/>
              </w:rPr>
            </w:pPr>
            <w:r>
              <w:rPr>
                <w:rFonts w:asciiTheme="minorHAnsi" w:eastAsia="Calibri" w:hAnsiTheme="minorHAnsi" w:cs="Times New Roman"/>
                <w:sz w:val="20"/>
                <w:szCs w:val="20"/>
              </w:rPr>
              <w:t>You, or your project partner’s role in the project</w:t>
            </w:r>
          </w:p>
        </w:tc>
        <w:sdt>
          <w:sdtPr>
            <w:rPr>
              <w:rFonts w:asciiTheme="minorHAnsi" w:eastAsia="Calibri" w:hAnsiTheme="minorHAnsi" w:cs="Times New Roman"/>
              <w:sz w:val="18"/>
              <w:szCs w:val="20"/>
            </w:rPr>
            <w:id w:val="1826470559"/>
            <w:placeholder>
              <w:docPart w:val="19D6CC7247C24CC6932A589E1CB48F50"/>
            </w:placeholder>
            <w:showingPlcHdr/>
            <w:text/>
          </w:sdtPr>
          <w:sdtEndPr/>
          <w:sdtContent>
            <w:tc>
              <w:tcPr>
                <w:tcW w:w="6771" w:type="dxa"/>
                <w:gridSpan w:val="6"/>
              </w:tcPr>
              <w:p w14:paraId="77762F61" w14:textId="77777777" w:rsidR="00A84397" w:rsidRPr="005F016E" w:rsidRDefault="00A84397" w:rsidP="00023BC4">
                <w:pPr>
                  <w:rPr>
                    <w:rFonts w:asciiTheme="minorHAnsi" w:eastAsia="Calibri" w:hAnsiTheme="minorHAnsi" w:cs="Times New Roman"/>
                    <w:sz w:val="18"/>
                    <w:szCs w:val="20"/>
                  </w:rPr>
                </w:pPr>
                <w:r w:rsidRPr="005F016E">
                  <w:rPr>
                    <w:rStyle w:val="PlaceholderText"/>
                    <w:sz w:val="18"/>
                  </w:rPr>
                  <w:t>Click or tap here to enter text.</w:t>
                </w:r>
              </w:p>
            </w:tc>
          </w:sdtContent>
        </w:sdt>
      </w:tr>
      <w:tr w:rsidR="00A84397" w:rsidRPr="00BB5532" w14:paraId="4833DB41" w14:textId="77777777" w:rsidTr="0023737F">
        <w:trPr>
          <w:trHeight w:val="532"/>
        </w:trPr>
        <w:tc>
          <w:tcPr>
            <w:tcW w:w="2689" w:type="dxa"/>
          </w:tcPr>
          <w:p w14:paraId="2626817E" w14:textId="77777777" w:rsidR="00A84397" w:rsidRPr="00EB296C" w:rsidRDefault="00A84397" w:rsidP="00023BC4">
            <w:pPr>
              <w:rPr>
                <w:rFonts w:asciiTheme="minorHAnsi" w:eastAsia="Calibri" w:hAnsiTheme="minorHAnsi" w:cs="Times New Roman"/>
                <w:sz w:val="20"/>
                <w:szCs w:val="20"/>
              </w:rPr>
            </w:pPr>
            <w:r>
              <w:rPr>
                <w:rFonts w:asciiTheme="minorHAnsi" w:eastAsia="Calibri" w:hAnsiTheme="minorHAnsi" w:cs="Times New Roman"/>
                <w:sz w:val="20"/>
                <w:szCs w:val="20"/>
              </w:rPr>
              <w:t>Project outcomes</w:t>
            </w:r>
          </w:p>
        </w:tc>
        <w:sdt>
          <w:sdtPr>
            <w:rPr>
              <w:rFonts w:asciiTheme="minorHAnsi" w:eastAsia="Calibri" w:hAnsiTheme="minorHAnsi" w:cs="Times New Roman"/>
              <w:sz w:val="18"/>
              <w:szCs w:val="20"/>
            </w:rPr>
            <w:id w:val="-1084141231"/>
            <w:placeholder>
              <w:docPart w:val="31931B48456842E4B8143401343B4977"/>
            </w:placeholder>
            <w:showingPlcHdr/>
            <w:text/>
          </w:sdtPr>
          <w:sdtEndPr/>
          <w:sdtContent>
            <w:tc>
              <w:tcPr>
                <w:tcW w:w="6771" w:type="dxa"/>
                <w:gridSpan w:val="6"/>
              </w:tcPr>
              <w:p w14:paraId="2E427FF6" w14:textId="77777777" w:rsidR="00A84397" w:rsidRPr="005F016E" w:rsidRDefault="00A84397" w:rsidP="00023BC4">
                <w:pPr>
                  <w:rPr>
                    <w:rFonts w:asciiTheme="minorHAnsi" w:eastAsia="Calibri" w:hAnsiTheme="minorHAnsi" w:cs="Times New Roman"/>
                    <w:sz w:val="18"/>
                    <w:szCs w:val="20"/>
                  </w:rPr>
                </w:pPr>
                <w:r w:rsidRPr="005F016E">
                  <w:rPr>
                    <w:rStyle w:val="PlaceholderText"/>
                    <w:sz w:val="18"/>
                  </w:rPr>
                  <w:t>Click or tap here to enter text.</w:t>
                </w:r>
              </w:p>
            </w:tc>
          </w:sdtContent>
        </w:sdt>
      </w:tr>
      <w:tr w:rsidR="00A84397" w:rsidRPr="00BB5532" w14:paraId="45854979" w14:textId="77777777" w:rsidTr="0023737F">
        <w:trPr>
          <w:trHeight w:val="568"/>
        </w:trPr>
        <w:tc>
          <w:tcPr>
            <w:tcW w:w="2689" w:type="dxa"/>
          </w:tcPr>
          <w:p w14:paraId="086F331E" w14:textId="77777777" w:rsidR="00A84397" w:rsidRPr="00EB296C" w:rsidRDefault="00A84397" w:rsidP="00023BC4">
            <w:pPr>
              <w:rPr>
                <w:rFonts w:asciiTheme="minorHAnsi" w:eastAsia="Calibri" w:hAnsiTheme="minorHAnsi" w:cs="Times New Roman"/>
                <w:sz w:val="20"/>
                <w:szCs w:val="20"/>
              </w:rPr>
            </w:pPr>
            <w:r>
              <w:rPr>
                <w:rFonts w:asciiTheme="minorHAnsi" w:eastAsia="Calibri" w:hAnsiTheme="minorHAnsi" w:cs="Times New Roman"/>
                <w:sz w:val="20"/>
                <w:szCs w:val="20"/>
              </w:rPr>
              <w:t>Hurdles and how they were overcome</w:t>
            </w:r>
          </w:p>
        </w:tc>
        <w:sdt>
          <w:sdtPr>
            <w:rPr>
              <w:rFonts w:asciiTheme="minorHAnsi" w:eastAsia="Calibri" w:hAnsiTheme="minorHAnsi" w:cs="Times New Roman"/>
              <w:sz w:val="18"/>
              <w:szCs w:val="20"/>
            </w:rPr>
            <w:id w:val="1478726688"/>
            <w:placeholder>
              <w:docPart w:val="A7AFB68F3DAF42A88D13F639227F934F"/>
            </w:placeholder>
            <w:showingPlcHdr/>
            <w:text/>
          </w:sdtPr>
          <w:sdtEndPr/>
          <w:sdtContent>
            <w:tc>
              <w:tcPr>
                <w:tcW w:w="6771" w:type="dxa"/>
                <w:gridSpan w:val="6"/>
              </w:tcPr>
              <w:p w14:paraId="2D08CBF5" w14:textId="77777777" w:rsidR="00A84397" w:rsidRPr="005F016E" w:rsidRDefault="00A84397" w:rsidP="00023BC4">
                <w:pPr>
                  <w:rPr>
                    <w:rFonts w:asciiTheme="minorHAnsi" w:eastAsia="Calibri" w:hAnsiTheme="minorHAnsi" w:cs="Times New Roman"/>
                    <w:sz w:val="18"/>
                    <w:szCs w:val="20"/>
                  </w:rPr>
                </w:pPr>
                <w:r w:rsidRPr="005F016E">
                  <w:rPr>
                    <w:rStyle w:val="PlaceholderText"/>
                    <w:sz w:val="18"/>
                  </w:rPr>
                  <w:t>Click or tap here to enter text.</w:t>
                </w:r>
              </w:p>
            </w:tc>
          </w:sdtContent>
        </w:sdt>
      </w:tr>
      <w:tr w:rsidR="00A84397" w:rsidRPr="000E3752" w14:paraId="2ED9E996" w14:textId="77777777" w:rsidTr="0023737F">
        <w:trPr>
          <w:trHeight w:val="562"/>
        </w:trPr>
        <w:tc>
          <w:tcPr>
            <w:tcW w:w="2689" w:type="dxa"/>
          </w:tcPr>
          <w:p w14:paraId="25608E23" w14:textId="77777777" w:rsidR="00A84397" w:rsidRPr="00EB296C" w:rsidRDefault="00A84397" w:rsidP="00023BC4">
            <w:pPr>
              <w:rPr>
                <w:rFonts w:asciiTheme="minorHAnsi" w:eastAsia="Calibri" w:hAnsiTheme="minorHAnsi" w:cs="Times New Roman"/>
                <w:sz w:val="20"/>
                <w:szCs w:val="20"/>
              </w:rPr>
            </w:pPr>
            <w:r>
              <w:rPr>
                <w:rFonts w:asciiTheme="minorHAnsi" w:eastAsia="Calibri" w:hAnsiTheme="minorHAnsi" w:cs="Times New Roman"/>
                <w:sz w:val="20"/>
                <w:szCs w:val="20"/>
              </w:rPr>
              <w:t>Key learnings from the project</w:t>
            </w:r>
          </w:p>
        </w:tc>
        <w:sdt>
          <w:sdtPr>
            <w:rPr>
              <w:rFonts w:asciiTheme="minorHAnsi" w:eastAsia="Calibri" w:hAnsiTheme="minorHAnsi" w:cs="Times New Roman"/>
              <w:sz w:val="18"/>
              <w:szCs w:val="20"/>
            </w:rPr>
            <w:id w:val="-2116808929"/>
            <w:placeholder>
              <w:docPart w:val="B690701E2BB440BDB5578802B4EE6767"/>
            </w:placeholder>
            <w:showingPlcHdr/>
            <w:text/>
          </w:sdtPr>
          <w:sdtEndPr/>
          <w:sdtContent>
            <w:tc>
              <w:tcPr>
                <w:tcW w:w="6771" w:type="dxa"/>
                <w:gridSpan w:val="6"/>
              </w:tcPr>
              <w:p w14:paraId="04398CC4" w14:textId="77777777" w:rsidR="00A84397" w:rsidRPr="005F016E" w:rsidRDefault="00A84397" w:rsidP="00023BC4">
                <w:pPr>
                  <w:rPr>
                    <w:rFonts w:asciiTheme="minorHAnsi" w:eastAsia="Calibri" w:hAnsiTheme="minorHAnsi" w:cs="Times New Roman"/>
                    <w:sz w:val="18"/>
                    <w:szCs w:val="20"/>
                  </w:rPr>
                </w:pPr>
                <w:r w:rsidRPr="005F016E">
                  <w:rPr>
                    <w:rStyle w:val="PlaceholderText"/>
                    <w:sz w:val="18"/>
                  </w:rPr>
                  <w:t>Click or tap here to enter text.</w:t>
                </w:r>
              </w:p>
            </w:tc>
          </w:sdtContent>
        </w:sdt>
      </w:tr>
      <w:tr w:rsidR="00A84397" w:rsidRPr="000E3752" w14:paraId="63C65857" w14:textId="77777777" w:rsidTr="0023737F">
        <w:trPr>
          <w:trHeight w:val="570"/>
        </w:trPr>
        <w:tc>
          <w:tcPr>
            <w:tcW w:w="2689" w:type="dxa"/>
          </w:tcPr>
          <w:p w14:paraId="78E2E3AC" w14:textId="77777777" w:rsidR="00A84397" w:rsidRPr="00EB296C" w:rsidRDefault="00A84397" w:rsidP="00023BC4">
            <w:pPr>
              <w:rPr>
                <w:rFonts w:asciiTheme="minorHAnsi" w:eastAsia="Calibri" w:hAnsiTheme="minorHAnsi" w:cs="Times New Roman"/>
                <w:sz w:val="20"/>
              </w:rPr>
            </w:pPr>
            <w:r w:rsidRPr="00EB296C">
              <w:rPr>
                <w:rFonts w:asciiTheme="minorHAnsi" w:eastAsia="Calibri" w:hAnsiTheme="minorHAnsi" w:cs="Times New Roman"/>
                <w:sz w:val="20"/>
              </w:rPr>
              <w:t>Did the project finish on time?</w:t>
            </w:r>
          </w:p>
        </w:tc>
        <w:sdt>
          <w:sdtPr>
            <w:rPr>
              <w:rFonts w:asciiTheme="minorHAnsi" w:eastAsia="Calibri" w:hAnsiTheme="minorHAnsi" w:cs="Times New Roman"/>
              <w:sz w:val="18"/>
            </w:rPr>
            <w:id w:val="2001080260"/>
            <w:placeholder>
              <w:docPart w:val="590B1038527C428BB5B4C91B4F856A0A"/>
            </w:placeholder>
            <w:showingPlcHdr/>
            <w:comboBox>
              <w:listItem w:displayText="Yes" w:value="Yes"/>
              <w:listItem w:displayText="No" w:value="No"/>
            </w:comboBox>
          </w:sdtPr>
          <w:sdtEndPr/>
          <w:sdtContent>
            <w:tc>
              <w:tcPr>
                <w:tcW w:w="1002" w:type="dxa"/>
              </w:tcPr>
              <w:p w14:paraId="334548ED" w14:textId="77777777" w:rsidR="00A84397" w:rsidRPr="005F016E" w:rsidRDefault="00A84397" w:rsidP="00023BC4">
                <w:pPr>
                  <w:rPr>
                    <w:rFonts w:asciiTheme="minorHAnsi" w:eastAsia="Calibri" w:hAnsiTheme="minorHAnsi" w:cs="Times New Roman"/>
                    <w:sz w:val="18"/>
                  </w:rPr>
                </w:pPr>
                <w:r w:rsidRPr="005F016E">
                  <w:rPr>
                    <w:rFonts w:asciiTheme="minorHAnsi" w:eastAsia="Calibri" w:hAnsiTheme="minorHAnsi" w:cs="Times New Roman"/>
                    <w:color w:val="FF0000"/>
                    <w:sz w:val="18"/>
                  </w:rPr>
                  <w:t>Yes/No</w:t>
                </w:r>
              </w:p>
            </w:tc>
          </w:sdtContent>
        </w:sdt>
        <w:tc>
          <w:tcPr>
            <w:tcW w:w="1701" w:type="dxa"/>
            <w:gridSpan w:val="3"/>
          </w:tcPr>
          <w:p w14:paraId="040B874A" w14:textId="77777777" w:rsidR="00A84397" w:rsidRPr="00EB296C" w:rsidRDefault="00A84397" w:rsidP="00023BC4">
            <w:pPr>
              <w:rPr>
                <w:rFonts w:asciiTheme="minorHAnsi" w:eastAsia="Calibri" w:hAnsiTheme="minorHAnsi" w:cs="Times New Roman"/>
                <w:sz w:val="20"/>
              </w:rPr>
            </w:pPr>
            <w:r w:rsidRPr="00EB296C">
              <w:rPr>
                <w:rFonts w:asciiTheme="minorHAnsi" w:eastAsia="Calibri" w:hAnsiTheme="minorHAnsi" w:cs="Times New Roman"/>
                <w:sz w:val="20"/>
              </w:rPr>
              <w:t>If NO, briefly explain why not</w:t>
            </w:r>
          </w:p>
        </w:tc>
        <w:sdt>
          <w:sdtPr>
            <w:rPr>
              <w:rFonts w:asciiTheme="minorHAnsi" w:eastAsia="Calibri" w:hAnsiTheme="minorHAnsi" w:cs="Times New Roman"/>
              <w:sz w:val="18"/>
              <w:szCs w:val="18"/>
            </w:rPr>
            <w:id w:val="1483431641"/>
            <w:placeholder>
              <w:docPart w:val="098FCD390A964EA18C32B99561B247AC"/>
            </w:placeholder>
            <w:showingPlcHdr/>
            <w:text/>
          </w:sdtPr>
          <w:sdtEndPr/>
          <w:sdtContent>
            <w:tc>
              <w:tcPr>
                <w:tcW w:w="4068" w:type="dxa"/>
                <w:gridSpan w:val="2"/>
              </w:tcPr>
              <w:p w14:paraId="4951D788" w14:textId="77777777" w:rsidR="00A84397" w:rsidRPr="005F016E" w:rsidRDefault="00A84397" w:rsidP="00023BC4">
                <w:pPr>
                  <w:rPr>
                    <w:rFonts w:asciiTheme="minorHAnsi" w:eastAsia="Calibri" w:hAnsiTheme="minorHAnsi" w:cs="Times New Roman"/>
                    <w:sz w:val="18"/>
                    <w:szCs w:val="18"/>
                  </w:rPr>
                </w:pPr>
                <w:r w:rsidRPr="005F016E">
                  <w:rPr>
                    <w:rStyle w:val="PlaceholderText"/>
                    <w:sz w:val="18"/>
                    <w:szCs w:val="18"/>
                  </w:rPr>
                  <w:t>Click or tap here to enter text.</w:t>
                </w:r>
              </w:p>
            </w:tc>
          </w:sdtContent>
        </w:sdt>
      </w:tr>
      <w:tr w:rsidR="00A84397" w:rsidRPr="000E3752" w14:paraId="6C5162B5" w14:textId="77777777" w:rsidTr="0023737F">
        <w:trPr>
          <w:trHeight w:val="550"/>
        </w:trPr>
        <w:tc>
          <w:tcPr>
            <w:tcW w:w="2689" w:type="dxa"/>
          </w:tcPr>
          <w:p w14:paraId="4B37FCF0" w14:textId="77777777" w:rsidR="00A84397" w:rsidRPr="00EB296C" w:rsidRDefault="00A84397" w:rsidP="00023BC4">
            <w:pPr>
              <w:rPr>
                <w:rFonts w:asciiTheme="minorHAnsi" w:eastAsia="Calibri" w:hAnsiTheme="minorHAnsi" w:cs="Times New Roman"/>
                <w:sz w:val="20"/>
              </w:rPr>
            </w:pPr>
            <w:r w:rsidRPr="00EB296C">
              <w:rPr>
                <w:rFonts w:asciiTheme="minorHAnsi" w:eastAsia="Calibri" w:hAnsiTheme="minorHAnsi" w:cs="Times New Roman"/>
                <w:sz w:val="20"/>
              </w:rPr>
              <w:t>Did the project finish under budget?</w:t>
            </w:r>
          </w:p>
        </w:tc>
        <w:sdt>
          <w:sdtPr>
            <w:rPr>
              <w:rFonts w:asciiTheme="minorHAnsi" w:eastAsia="Calibri" w:hAnsiTheme="minorHAnsi" w:cs="Times New Roman"/>
              <w:sz w:val="18"/>
            </w:rPr>
            <w:id w:val="-383632745"/>
            <w:placeholder>
              <w:docPart w:val="0542F20A13644276BD18F8E1B9AA3B93"/>
            </w:placeholder>
            <w:showingPlcHdr/>
            <w:comboBox>
              <w:listItem w:displayText="Yes" w:value="Yes"/>
              <w:listItem w:displayText="No" w:value="No"/>
            </w:comboBox>
          </w:sdtPr>
          <w:sdtContent>
            <w:tc>
              <w:tcPr>
                <w:tcW w:w="1002" w:type="dxa"/>
              </w:tcPr>
              <w:p w14:paraId="3DEF5C47" w14:textId="0AB3B035" w:rsidR="00A84397" w:rsidRPr="005F016E" w:rsidRDefault="00B74330" w:rsidP="00023BC4">
                <w:pPr>
                  <w:rPr>
                    <w:rFonts w:asciiTheme="minorHAnsi" w:eastAsia="Calibri" w:hAnsiTheme="minorHAnsi" w:cs="Times New Roman"/>
                    <w:sz w:val="18"/>
                  </w:rPr>
                </w:pPr>
                <w:r w:rsidRPr="005F016E">
                  <w:rPr>
                    <w:rFonts w:asciiTheme="minorHAnsi" w:eastAsia="Calibri" w:hAnsiTheme="minorHAnsi" w:cs="Times New Roman"/>
                    <w:color w:val="FF0000"/>
                    <w:sz w:val="18"/>
                  </w:rPr>
                  <w:t>Yes/No</w:t>
                </w:r>
              </w:p>
            </w:tc>
          </w:sdtContent>
        </w:sdt>
        <w:tc>
          <w:tcPr>
            <w:tcW w:w="1701" w:type="dxa"/>
            <w:gridSpan w:val="3"/>
          </w:tcPr>
          <w:p w14:paraId="22B3E883" w14:textId="77777777" w:rsidR="00A84397" w:rsidRPr="00EB296C" w:rsidRDefault="00A84397" w:rsidP="00023BC4">
            <w:pPr>
              <w:rPr>
                <w:rFonts w:asciiTheme="minorHAnsi" w:eastAsia="Calibri" w:hAnsiTheme="minorHAnsi" w:cs="Times New Roman"/>
                <w:sz w:val="20"/>
              </w:rPr>
            </w:pPr>
            <w:r w:rsidRPr="00EB296C">
              <w:rPr>
                <w:rFonts w:asciiTheme="minorHAnsi" w:eastAsia="Calibri" w:hAnsiTheme="minorHAnsi" w:cs="Times New Roman"/>
                <w:sz w:val="20"/>
              </w:rPr>
              <w:t>If NO, briefly explain why not</w:t>
            </w:r>
          </w:p>
        </w:tc>
        <w:sdt>
          <w:sdtPr>
            <w:rPr>
              <w:rFonts w:asciiTheme="minorHAnsi" w:eastAsia="Calibri" w:hAnsiTheme="minorHAnsi" w:cs="Times New Roman"/>
              <w:sz w:val="18"/>
              <w:szCs w:val="18"/>
            </w:rPr>
            <w:id w:val="372273273"/>
            <w:placeholder>
              <w:docPart w:val="E90EC6970B03477EA4263CD07385DE8E"/>
            </w:placeholder>
            <w:showingPlcHdr/>
            <w:text/>
          </w:sdtPr>
          <w:sdtEndPr/>
          <w:sdtContent>
            <w:tc>
              <w:tcPr>
                <w:tcW w:w="4068" w:type="dxa"/>
                <w:gridSpan w:val="2"/>
              </w:tcPr>
              <w:p w14:paraId="6AEB9F76" w14:textId="77777777" w:rsidR="00A84397" w:rsidRPr="005F016E" w:rsidRDefault="00A84397" w:rsidP="00023BC4">
                <w:pPr>
                  <w:rPr>
                    <w:rFonts w:asciiTheme="minorHAnsi" w:eastAsia="Calibri" w:hAnsiTheme="minorHAnsi" w:cs="Times New Roman"/>
                    <w:sz w:val="18"/>
                    <w:szCs w:val="18"/>
                  </w:rPr>
                </w:pPr>
                <w:r w:rsidRPr="005F016E">
                  <w:rPr>
                    <w:rStyle w:val="PlaceholderText"/>
                    <w:sz w:val="18"/>
                    <w:szCs w:val="18"/>
                  </w:rPr>
                  <w:t>Click or tap here to enter text.</w:t>
                </w:r>
              </w:p>
            </w:tc>
          </w:sdtContent>
        </w:sdt>
      </w:tr>
      <w:tr w:rsidR="00A84397" w:rsidRPr="000E3752" w14:paraId="2A2C000A" w14:textId="77777777" w:rsidTr="0023737F">
        <w:trPr>
          <w:trHeight w:val="613"/>
        </w:trPr>
        <w:tc>
          <w:tcPr>
            <w:tcW w:w="2689" w:type="dxa"/>
          </w:tcPr>
          <w:p w14:paraId="0944A8E0" w14:textId="77777777" w:rsidR="00A84397" w:rsidRPr="00EB296C" w:rsidRDefault="00A84397" w:rsidP="00023BC4">
            <w:pPr>
              <w:rPr>
                <w:rFonts w:asciiTheme="minorHAnsi" w:eastAsia="Calibri" w:hAnsiTheme="minorHAnsi" w:cs="Times New Roman"/>
                <w:sz w:val="20"/>
              </w:rPr>
            </w:pPr>
            <w:r w:rsidRPr="005F016E">
              <w:rPr>
                <w:rFonts w:asciiTheme="minorHAnsi" w:eastAsia="Calibri" w:hAnsiTheme="minorHAnsi" w:cs="Times New Roman"/>
                <w:sz w:val="18"/>
              </w:rPr>
              <w:t>Please provide a referee for this project, including contact information</w:t>
            </w:r>
          </w:p>
        </w:tc>
        <w:sdt>
          <w:sdtPr>
            <w:rPr>
              <w:rFonts w:asciiTheme="minorHAnsi" w:eastAsia="Calibri" w:hAnsiTheme="minorHAnsi" w:cs="Times New Roman"/>
              <w:sz w:val="20"/>
            </w:rPr>
            <w:id w:val="629592004"/>
            <w:placeholder>
              <w:docPart w:val="6F13AE721FBE40939323A1011571BAFA"/>
            </w:placeholder>
            <w:showingPlcHdr/>
            <w:text/>
          </w:sdtPr>
          <w:sdtEndPr/>
          <w:sdtContent>
            <w:tc>
              <w:tcPr>
                <w:tcW w:w="6771" w:type="dxa"/>
                <w:gridSpan w:val="6"/>
              </w:tcPr>
              <w:p w14:paraId="2A0F5B3D" w14:textId="77777777" w:rsidR="00A84397" w:rsidRPr="00EB296C" w:rsidRDefault="00A84397" w:rsidP="00023BC4">
                <w:pPr>
                  <w:rPr>
                    <w:rFonts w:asciiTheme="minorHAnsi" w:eastAsia="Calibri" w:hAnsiTheme="minorHAnsi" w:cs="Times New Roman"/>
                    <w:sz w:val="20"/>
                  </w:rPr>
                </w:pPr>
                <w:r w:rsidRPr="005F016E">
                  <w:rPr>
                    <w:rStyle w:val="PlaceholderText"/>
                    <w:sz w:val="18"/>
                    <w:szCs w:val="18"/>
                  </w:rPr>
                  <w:t>Click or tap here to enter text.</w:t>
                </w:r>
              </w:p>
            </w:tc>
          </w:sdtContent>
        </w:sdt>
      </w:tr>
      <w:bookmarkEnd w:id="46"/>
      <w:tr w:rsidR="00A84397" w:rsidRPr="00BB5532" w14:paraId="0F9F4986" w14:textId="77777777" w:rsidTr="00023BC4">
        <w:trPr>
          <w:trHeight w:val="539"/>
        </w:trPr>
        <w:tc>
          <w:tcPr>
            <w:tcW w:w="9460" w:type="dxa"/>
            <w:gridSpan w:val="7"/>
          </w:tcPr>
          <w:p w14:paraId="256E32CB" w14:textId="77777777" w:rsidR="00A84397" w:rsidRPr="00BB5532" w:rsidRDefault="00A84397" w:rsidP="00023BC4">
            <w:pPr>
              <w:jc w:val="center"/>
              <w:rPr>
                <w:rFonts w:asciiTheme="minorHAnsi" w:eastAsia="Calibri" w:hAnsiTheme="minorHAnsi" w:cs="Times New Roman"/>
                <w:sz w:val="20"/>
                <w:szCs w:val="20"/>
              </w:rPr>
            </w:pPr>
            <w:r>
              <w:rPr>
                <w:rFonts w:asciiTheme="minorHAnsi" w:eastAsia="Calibri" w:hAnsiTheme="minorHAnsi" w:cs="Times New Roman"/>
                <w:sz w:val="32"/>
                <w:szCs w:val="20"/>
              </w:rPr>
              <w:lastRenderedPageBreak/>
              <w:t>Previous project</w:t>
            </w:r>
            <w:r w:rsidRPr="00EB296C">
              <w:rPr>
                <w:rFonts w:asciiTheme="minorHAnsi" w:eastAsia="Calibri" w:hAnsiTheme="minorHAnsi" w:cs="Times New Roman"/>
                <w:sz w:val="32"/>
                <w:szCs w:val="20"/>
              </w:rPr>
              <w:t xml:space="preserve"> </w:t>
            </w:r>
            <w:r>
              <w:rPr>
                <w:rFonts w:asciiTheme="minorHAnsi" w:eastAsia="Calibri" w:hAnsiTheme="minorHAnsi" w:cs="Times New Roman"/>
                <w:sz w:val="32"/>
                <w:szCs w:val="20"/>
              </w:rPr>
              <w:t>2</w:t>
            </w:r>
          </w:p>
        </w:tc>
      </w:tr>
      <w:tr w:rsidR="00A84397" w:rsidRPr="00BB5532" w14:paraId="28AA729A" w14:textId="77777777" w:rsidTr="0023737F">
        <w:trPr>
          <w:trHeight w:val="539"/>
        </w:trPr>
        <w:tc>
          <w:tcPr>
            <w:tcW w:w="2689" w:type="dxa"/>
          </w:tcPr>
          <w:p w14:paraId="6CD460DC" w14:textId="77777777" w:rsidR="00A84397" w:rsidRPr="00EB296C" w:rsidRDefault="00A84397" w:rsidP="00023BC4">
            <w:pPr>
              <w:rPr>
                <w:rFonts w:asciiTheme="minorHAnsi" w:eastAsia="Calibri" w:hAnsiTheme="minorHAnsi" w:cs="Times New Roman"/>
                <w:sz w:val="20"/>
                <w:szCs w:val="20"/>
              </w:rPr>
            </w:pPr>
            <w:r w:rsidRPr="00EB296C">
              <w:rPr>
                <w:rFonts w:asciiTheme="minorHAnsi" w:eastAsia="Calibri" w:hAnsiTheme="minorHAnsi" w:cs="Times New Roman"/>
                <w:sz w:val="20"/>
                <w:szCs w:val="20"/>
              </w:rPr>
              <w:t>Project title</w:t>
            </w:r>
          </w:p>
        </w:tc>
        <w:sdt>
          <w:sdtPr>
            <w:rPr>
              <w:rFonts w:asciiTheme="minorHAnsi" w:eastAsia="Calibri" w:hAnsiTheme="minorHAnsi" w:cs="Times New Roman"/>
              <w:sz w:val="20"/>
              <w:szCs w:val="20"/>
            </w:rPr>
            <w:id w:val="-56860646"/>
            <w:placeholder>
              <w:docPart w:val="CB46A475255447BA9D0EFD0E73D13690"/>
            </w:placeholder>
            <w:showingPlcHdr/>
            <w:text/>
          </w:sdtPr>
          <w:sdtEndPr/>
          <w:sdtContent>
            <w:tc>
              <w:tcPr>
                <w:tcW w:w="6771" w:type="dxa"/>
                <w:gridSpan w:val="6"/>
              </w:tcPr>
              <w:p w14:paraId="2A94C731" w14:textId="77777777" w:rsidR="00A84397" w:rsidRPr="00EB296C" w:rsidRDefault="00A84397" w:rsidP="00023BC4">
                <w:pPr>
                  <w:rPr>
                    <w:rFonts w:asciiTheme="minorHAnsi" w:eastAsia="Calibri" w:hAnsiTheme="minorHAnsi" w:cs="Times New Roman"/>
                    <w:sz w:val="20"/>
                    <w:szCs w:val="20"/>
                  </w:rPr>
                </w:pPr>
                <w:r w:rsidRPr="005F016E">
                  <w:rPr>
                    <w:rStyle w:val="PlaceholderText"/>
                    <w:sz w:val="20"/>
                  </w:rPr>
                  <w:t>Click or tap here to enter text.</w:t>
                </w:r>
              </w:p>
            </w:tc>
          </w:sdtContent>
        </w:sdt>
      </w:tr>
      <w:tr w:rsidR="00A84397" w:rsidRPr="00BB5532" w14:paraId="041BCFA3" w14:textId="77777777" w:rsidTr="0023737F">
        <w:trPr>
          <w:trHeight w:val="539"/>
        </w:trPr>
        <w:tc>
          <w:tcPr>
            <w:tcW w:w="2689" w:type="dxa"/>
          </w:tcPr>
          <w:p w14:paraId="2DFB4295" w14:textId="77777777" w:rsidR="00A84397" w:rsidRPr="00EB296C" w:rsidRDefault="00A84397" w:rsidP="00023BC4">
            <w:pPr>
              <w:rPr>
                <w:rFonts w:asciiTheme="minorHAnsi" w:eastAsia="Calibri" w:hAnsiTheme="minorHAnsi" w:cs="Times New Roman"/>
                <w:sz w:val="20"/>
                <w:szCs w:val="20"/>
              </w:rPr>
            </w:pPr>
            <w:r>
              <w:rPr>
                <w:rFonts w:asciiTheme="minorHAnsi" w:eastAsia="Calibri" w:hAnsiTheme="minorHAnsi" w:cs="Times New Roman"/>
                <w:sz w:val="20"/>
                <w:szCs w:val="20"/>
              </w:rPr>
              <w:t>Project location (Suburb/town)</w:t>
            </w:r>
          </w:p>
        </w:tc>
        <w:sdt>
          <w:sdtPr>
            <w:rPr>
              <w:rFonts w:asciiTheme="minorHAnsi" w:eastAsia="Calibri" w:hAnsiTheme="minorHAnsi" w:cs="Times New Roman"/>
              <w:sz w:val="20"/>
              <w:szCs w:val="20"/>
            </w:rPr>
            <w:id w:val="229281926"/>
            <w:placeholder>
              <w:docPart w:val="BF1CF21A33824930A1FE4C6DEE5F4D9A"/>
            </w:placeholder>
            <w:showingPlcHdr/>
            <w:text/>
          </w:sdtPr>
          <w:sdtEndPr/>
          <w:sdtContent>
            <w:tc>
              <w:tcPr>
                <w:tcW w:w="6771" w:type="dxa"/>
                <w:gridSpan w:val="6"/>
              </w:tcPr>
              <w:p w14:paraId="1B36104B" w14:textId="77777777" w:rsidR="00A84397" w:rsidRPr="00EB296C" w:rsidRDefault="00A84397" w:rsidP="00023BC4">
                <w:pPr>
                  <w:rPr>
                    <w:rFonts w:asciiTheme="minorHAnsi" w:eastAsia="Calibri" w:hAnsiTheme="minorHAnsi" w:cs="Times New Roman"/>
                    <w:sz w:val="20"/>
                    <w:szCs w:val="20"/>
                  </w:rPr>
                </w:pPr>
                <w:r w:rsidRPr="005F016E">
                  <w:rPr>
                    <w:rStyle w:val="PlaceholderText"/>
                    <w:sz w:val="20"/>
                  </w:rPr>
                  <w:t>Click or tap here to enter text.</w:t>
                </w:r>
              </w:p>
            </w:tc>
          </w:sdtContent>
        </w:sdt>
      </w:tr>
      <w:tr w:rsidR="00A84397" w:rsidRPr="00BB5532" w14:paraId="4AD13EA8" w14:textId="77777777" w:rsidTr="0023737F">
        <w:tc>
          <w:tcPr>
            <w:tcW w:w="2689" w:type="dxa"/>
          </w:tcPr>
          <w:p w14:paraId="39F95125" w14:textId="77777777" w:rsidR="00A84397" w:rsidRPr="00EB296C" w:rsidRDefault="00A84397" w:rsidP="00023BC4">
            <w:pPr>
              <w:rPr>
                <w:rFonts w:asciiTheme="minorHAnsi" w:eastAsia="Calibri" w:hAnsiTheme="minorHAnsi" w:cs="Times New Roman"/>
                <w:sz w:val="20"/>
                <w:szCs w:val="20"/>
              </w:rPr>
            </w:pPr>
            <w:r w:rsidRPr="00EB296C">
              <w:rPr>
                <w:rFonts w:asciiTheme="minorHAnsi" w:eastAsia="Calibri" w:hAnsiTheme="minorHAnsi" w:cs="Times New Roman"/>
                <w:sz w:val="20"/>
                <w:szCs w:val="20"/>
              </w:rPr>
              <w:t>Date of commencement</w:t>
            </w:r>
          </w:p>
        </w:tc>
        <w:sdt>
          <w:sdtPr>
            <w:rPr>
              <w:rFonts w:asciiTheme="minorHAnsi" w:eastAsia="Calibri" w:hAnsiTheme="minorHAnsi" w:cs="Times New Roman"/>
              <w:sz w:val="20"/>
              <w:szCs w:val="20"/>
            </w:rPr>
            <w:id w:val="-877772138"/>
            <w:placeholder>
              <w:docPart w:val="65BE850EAB334BE6B142CD997128D460"/>
            </w:placeholder>
            <w:showingPlcHdr/>
            <w:date>
              <w:dateFormat w:val="d/MM/yyyy"/>
              <w:lid w:val="en-AU"/>
              <w:storeMappedDataAs w:val="dateTime"/>
              <w:calendar w:val="gregorian"/>
            </w:date>
          </w:sdtPr>
          <w:sdtEndPr/>
          <w:sdtContent>
            <w:tc>
              <w:tcPr>
                <w:tcW w:w="2254" w:type="dxa"/>
                <w:gridSpan w:val="3"/>
              </w:tcPr>
              <w:p w14:paraId="2CAAC35F" w14:textId="77777777" w:rsidR="00A84397" w:rsidRPr="00EB296C" w:rsidRDefault="00A84397" w:rsidP="00023BC4">
                <w:pPr>
                  <w:rPr>
                    <w:rFonts w:asciiTheme="minorHAnsi" w:eastAsia="Calibri" w:hAnsiTheme="minorHAnsi" w:cs="Times New Roman"/>
                    <w:sz w:val="20"/>
                    <w:szCs w:val="20"/>
                  </w:rPr>
                </w:pPr>
                <w:r w:rsidRPr="005F016E">
                  <w:rPr>
                    <w:rStyle w:val="PlaceholderText"/>
                    <w:sz w:val="20"/>
                  </w:rPr>
                  <w:t>Click or tap to enter a date.</w:t>
                </w:r>
              </w:p>
            </w:tc>
          </w:sdtContent>
        </w:sdt>
        <w:tc>
          <w:tcPr>
            <w:tcW w:w="2254" w:type="dxa"/>
            <w:gridSpan w:val="2"/>
          </w:tcPr>
          <w:p w14:paraId="2E15DF91" w14:textId="77777777" w:rsidR="00A84397" w:rsidRPr="00EB296C" w:rsidRDefault="00A84397" w:rsidP="00023BC4">
            <w:pPr>
              <w:rPr>
                <w:rFonts w:asciiTheme="minorHAnsi" w:eastAsia="Calibri" w:hAnsiTheme="minorHAnsi" w:cs="Times New Roman"/>
                <w:sz w:val="20"/>
                <w:szCs w:val="20"/>
              </w:rPr>
            </w:pPr>
            <w:r w:rsidRPr="00EB296C">
              <w:rPr>
                <w:rFonts w:asciiTheme="minorHAnsi" w:eastAsia="Calibri" w:hAnsiTheme="minorHAnsi" w:cs="Times New Roman"/>
                <w:sz w:val="20"/>
                <w:szCs w:val="20"/>
              </w:rPr>
              <w:t>Date of completion</w:t>
            </w:r>
          </w:p>
        </w:tc>
        <w:sdt>
          <w:sdtPr>
            <w:rPr>
              <w:rFonts w:asciiTheme="minorHAnsi" w:eastAsia="Calibri" w:hAnsiTheme="minorHAnsi" w:cs="Times New Roman"/>
              <w:sz w:val="18"/>
              <w:szCs w:val="20"/>
            </w:rPr>
            <w:id w:val="-728530360"/>
            <w:placeholder>
              <w:docPart w:val="4980BBDCAAB04B9BBA1EE5765F5BA3B1"/>
            </w:placeholder>
            <w:showingPlcHdr/>
            <w:date>
              <w:dateFormat w:val="d/MM/yyyy"/>
              <w:lid w:val="en-AU"/>
              <w:storeMappedDataAs w:val="dateTime"/>
              <w:calendar w:val="gregorian"/>
            </w:date>
          </w:sdtPr>
          <w:sdtEndPr/>
          <w:sdtContent>
            <w:tc>
              <w:tcPr>
                <w:tcW w:w="2263" w:type="dxa"/>
              </w:tcPr>
              <w:p w14:paraId="182E7F2A" w14:textId="77777777" w:rsidR="00A84397" w:rsidRPr="005F016E" w:rsidRDefault="00A84397" w:rsidP="00023BC4">
                <w:pPr>
                  <w:rPr>
                    <w:rFonts w:asciiTheme="minorHAnsi" w:eastAsia="Calibri" w:hAnsiTheme="minorHAnsi" w:cs="Times New Roman"/>
                    <w:sz w:val="20"/>
                    <w:szCs w:val="20"/>
                  </w:rPr>
                </w:pPr>
                <w:r w:rsidRPr="005F016E">
                  <w:rPr>
                    <w:rStyle w:val="PlaceholderText"/>
                    <w:sz w:val="20"/>
                  </w:rPr>
                  <w:t>Click or tap to enter a date.</w:t>
                </w:r>
              </w:p>
            </w:tc>
          </w:sdtContent>
        </w:sdt>
      </w:tr>
      <w:tr w:rsidR="00A84397" w:rsidRPr="00BB5532" w14:paraId="45A2B28A" w14:textId="77777777" w:rsidTr="0023737F">
        <w:trPr>
          <w:trHeight w:val="942"/>
        </w:trPr>
        <w:tc>
          <w:tcPr>
            <w:tcW w:w="2689" w:type="dxa"/>
          </w:tcPr>
          <w:p w14:paraId="585D890C" w14:textId="77777777" w:rsidR="00A84397" w:rsidRPr="00EB296C" w:rsidRDefault="00A84397" w:rsidP="00023BC4">
            <w:pPr>
              <w:rPr>
                <w:rFonts w:asciiTheme="minorHAnsi" w:eastAsia="Calibri" w:hAnsiTheme="minorHAnsi" w:cs="Times New Roman"/>
                <w:sz w:val="20"/>
                <w:szCs w:val="20"/>
              </w:rPr>
            </w:pPr>
            <w:r w:rsidRPr="00EB296C">
              <w:rPr>
                <w:rFonts w:asciiTheme="minorHAnsi" w:eastAsia="Calibri" w:hAnsiTheme="minorHAnsi" w:cs="Times New Roman"/>
                <w:sz w:val="20"/>
                <w:szCs w:val="20"/>
              </w:rPr>
              <w:t>Brief project description</w:t>
            </w:r>
          </w:p>
        </w:tc>
        <w:sdt>
          <w:sdtPr>
            <w:rPr>
              <w:rFonts w:asciiTheme="minorHAnsi" w:eastAsia="Calibri" w:hAnsiTheme="minorHAnsi" w:cs="Times New Roman"/>
              <w:sz w:val="20"/>
              <w:szCs w:val="20"/>
            </w:rPr>
            <w:id w:val="1646469643"/>
            <w:placeholder>
              <w:docPart w:val="7119BD0D3A8144729EBA558579DE1193"/>
            </w:placeholder>
            <w:showingPlcHdr/>
            <w:text/>
          </w:sdtPr>
          <w:sdtEndPr/>
          <w:sdtContent>
            <w:tc>
              <w:tcPr>
                <w:tcW w:w="6771" w:type="dxa"/>
                <w:gridSpan w:val="6"/>
              </w:tcPr>
              <w:p w14:paraId="175F7F48" w14:textId="77777777" w:rsidR="00A84397" w:rsidRPr="00EB296C" w:rsidRDefault="00A84397" w:rsidP="00023BC4">
                <w:pPr>
                  <w:rPr>
                    <w:rFonts w:asciiTheme="minorHAnsi" w:eastAsia="Calibri" w:hAnsiTheme="minorHAnsi" w:cs="Times New Roman"/>
                    <w:sz w:val="20"/>
                    <w:szCs w:val="20"/>
                  </w:rPr>
                </w:pPr>
                <w:r w:rsidRPr="005F016E">
                  <w:rPr>
                    <w:rStyle w:val="PlaceholderText"/>
                    <w:sz w:val="20"/>
                  </w:rPr>
                  <w:t>Click or tap here to enter text.</w:t>
                </w:r>
              </w:p>
            </w:tc>
          </w:sdtContent>
        </w:sdt>
      </w:tr>
      <w:tr w:rsidR="00A84397" w:rsidRPr="00BB5532" w14:paraId="2E23B226" w14:textId="77777777" w:rsidTr="00023BC4">
        <w:trPr>
          <w:trHeight w:val="675"/>
        </w:trPr>
        <w:tc>
          <w:tcPr>
            <w:tcW w:w="4388" w:type="dxa"/>
            <w:gridSpan w:val="3"/>
          </w:tcPr>
          <w:p w14:paraId="0DA8399E" w14:textId="77777777" w:rsidR="00A84397" w:rsidRDefault="00A84397" w:rsidP="00023BC4">
            <w:pPr>
              <w:rPr>
                <w:rFonts w:asciiTheme="minorHAnsi" w:eastAsia="Calibri" w:hAnsiTheme="minorHAnsi" w:cs="Times New Roman"/>
                <w:sz w:val="20"/>
                <w:szCs w:val="20"/>
              </w:rPr>
            </w:pPr>
            <w:r>
              <w:rPr>
                <w:rFonts w:asciiTheme="minorHAnsi" w:eastAsia="Calibri" w:hAnsiTheme="minorHAnsi" w:cs="Times New Roman"/>
                <w:sz w:val="20"/>
                <w:szCs w:val="20"/>
              </w:rPr>
              <w:t>Organisation involved in the project</w:t>
            </w:r>
          </w:p>
          <w:p w14:paraId="09B721F1" w14:textId="77777777" w:rsidR="00A84397" w:rsidRPr="00EB296C" w:rsidRDefault="00A84397" w:rsidP="00023BC4">
            <w:pPr>
              <w:rPr>
                <w:rFonts w:asciiTheme="minorHAnsi" w:eastAsia="Calibri" w:hAnsiTheme="minorHAnsi" w:cs="Times New Roman"/>
                <w:sz w:val="20"/>
                <w:szCs w:val="20"/>
              </w:rPr>
            </w:pPr>
            <w:r w:rsidRPr="0058241E">
              <w:rPr>
                <w:rFonts w:asciiTheme="minorHAnsi" w:eastAsia="Calibri" w:hAnsiTheme="minorHAnsi" w:cs="Times New Roman"/>
                <w:sz w:val="16"/>
                <w:szCs w:val="20"/>
              </w:rPr>
              <w:t>This must be either the lead organisation or a project partner</w:t>
            </w:r>
          </w:p>
        </w:tc>
        <w:sdt>
          <w:sdtPr>
            <w:rPr>
              <w:rFonts w:asciiTheme="minorHAnsi" w:eastAsia="Calibri" w:hAnsiTheme="minorHAnsi" w:cs="Times New Roman"/>
              <w:sz w:val="20"/>
              <w:szCs w:val="20"/>
            </w:rPr>
            <w:id w:val="1019968085"/>
            <w:placeholder>
              <w:docPart w:val="4967D9E53AB645E19EECD0034FF984FD"/>
            </w:placeholder>
            <w:showingPlcHdr/>
            <w:text/>
          </w:sdtPr>
          <w:sdtEndPr/>
          <w:sdtContent>
            <w:tc>
              <w:tcPr>
                <w:tcW w:w="5072" w:type="dxa"/>
                <w:gridSpan w:val="4"/>
              </w:tcPr>
              <w:p w14:paraId="519DCF3A" w14:textId="77777777" w:rsidR="00A84397" w:rsidRPr="00EB296C" w:rsidRDefault="00A84397" w:rsidP="00023BC4">
                <w:pPr>
                  <w:rPr>
                    <w:rFonts w:asciiTheme="minorHAnsi" w:eastAsia="Calibri" w:hAnsiTheme="minorHAnsi" w:cs="Times New Roman"/>
                    <w:sz w:val="20"/>
                    <w:szCs w:val="20"/>
                  </w:rPr>
                </w:pPr>
                <w:r w:rsidRPr="005F016E">
                  <w:rPr>
                    <w:rStyle w:val="PlaceholderText"/>
                    <w:sz w:val="20"/>
                  </w:rPr>
                  <w:t>Click or tap here to enter text.</w:t>
                </w:r>
              </w:p>
            </w:tc>
          </w:sdtContent>
        </w:sdt>
      </w:tr>
      <w:tr w:rsidR="00A84397" w:rsidRPr="00BB5532" w14:paraId="167BC952" w14:textId="77777777" w:rsidTr="0023737F">
        <w:trPr>
          <w:trHeight w:val="866"/>
        </w:trPr>
        <w:tc>
          <w:tcPr>
            <w:tcW w:w="2689" w:type="dxa"/>
          </w:tcPr>
          <w:p w14:paraId="2A76199F" w14:textId="77777777" w:rsidR="00A84397" w:rsidRPr="00EB296C" w:rsidRDefault="00A84397" w:rsidP="00023BC4">
            <w:pPr>
              <w:rPr>
                <w:rFonts w:asciiTheme="minorHAnsi" w:eastAsia="Calibri" w:hAnsiTheme="minorHAnsi" w:cs="Times New Roman"/>
                <w:sz w:val="20"/>
                <w:szCs w:val="20"/>
              </w:rPr>
            </w:pPr>
            <w:r w:rsidRPr="00EB296C">
              <w:rPr>
                <w:rFonts w:asciiTheme="minorHAnsi" w:eastAsia="Calibri" w:hAnsiTheme="minorHAnsi" w:cs="Times New Roman"/>
                <w:sz w:val="20"/>
                <w:szCs w:val="20"/>
              </w:rPr>
              <w:t>How was the project funded?</w:t>
            </w:r>
          </w:p>
        </w:tc>
        <w:sdt>
          <w:sdtPr>
            <w:rPr>
              <w:rFonts w:asciiTheme="minorHAnsi" w:eastAsia="Calibri" w:hAnsiTheme="minorHAnsi" w:cs="Times New Roman"/>
              <w:sz w:val="20"/>
              <w:szCs w:val="20"/>
            </w:rPr>
            <w:id w:val="1999072569"/>
            <w:placeholder>
              <w:docPart w:val="2D0114F2FFFF4C47BD6C84644A9FE4D3"/>
            </w:placeholder>
            <w:showingPlcHdr/>
            <w:text/>
          </w:sdtPr>
          <w:sdtEndPr/>
          <w:sdtContent>
            <w:tc>
              <w:tcPr>
                <w:tcW w:w="6771" w:type="dxa"/>
                <w:gridSpan w:val="6"/>
              </w:tcPr>
              <w:p w14:paraId="0FC1BCFC" w14:textId="77777777" w:rsidR="00A84397" w:rsidRPr="00EB296C" w:rsidRDefault="00A84397" w:rsidP="00023BC4">
                <w:pPr>
                  <w:rPr>
                    <w:rFonts w:asciiTheme="minorHAnsi" w:eastAsia="Calibri" w:hAnsiTheme="minorHAnsi" w:cs="Times New Roman"/>
                    <w:sz w:val="20"/>
                    <w:szCs w:val="20"/>
                  </w:rPr>
                </w:pPr>
                <w:r w:rsidRPr="005F016E">
                  <w:rPr>
                    <w:rStyle w:val="PlaceholderText"/>
                    <w:sz w:val="20"/>
                  </w:rPr>
                  <w:t>Click or tap here to enter text.</w:t>
                </w:r>
              </w:p>
            </w:tc>
          </w:sdtContent>
        </w:sdt>
      </w:tr>
      <w:tr w:rsidR="00A84397" w:rsidRPr="00BB5532" w14:paraId="11F10BC1" w14:textId="77777777" w:rsidTr="0023737F">
        <w:trPr>
          <w:trHeight w:val="836"/>
        </w:trPr>
        <w:tc>
          <w:tcPr>
            <w:tcW w:w="2689" w:type="dxa"/>
          </w:tcPr>
          <w:p w14:paraId="25E703FD" w14:textId="77777777" w:rsidR="00A84397" w:rsidRPr="00EB296C" w:rsidRDefault="00A84397" w:rsidP="00023BC4">
            <w:pPr>
              <w:rPr>
                <w:rFonts w:asciiTheme="minorHAnsi" w:eastAsia="Calibri" w:hAnsiTheme="minorHAnsi" w:cs="Times New Roman"/>
                <w:sz w:val="20"/>
                <w:szCs w:val="20"/>
              </w:rPr>
            </w:pPr>
            <w:r>
              <w:rPr>
                <w:rFonts w:asciiTheme="minorHAnsi" w:eastAsia="Calibri" w:hAnsiTheme="minorHAnsi" w:cs="Times New Roman"/>
                <w:sz w:val="20"/>
                <w:szCs w:val="20"/>
              </w:rPr>
              <w:t>You, or your project partner’s role in the project</w:t>
            </w:r>
          </w:p>
        </w:tc>
        <w:sdt>
          <w:sdtPr>
            <w:rPr>
              <w:rFonts w:asciiTheme="minorHAnsi" w:eastAsia="Calibri" w:hAnsiTheme="minorHAnsi" w:cs="Times New Roman"/>
              <w:sz w:val="20"/>
              <w:szCs w:val="20"/>
            </w:rPr>
            <w:id w:val="-1871673683"/>
            <w:placeholder>
              <w:docPart w:val="005FBC3FEBD94CF39185841737FD2E32"/>
            </w:placeholder>
            <w:showingPlcHdr/>
            <w:text/>
          </w:sdtPr>
          <w:sdtEndPr/>
          <w:sdtContent>
            <w:tc>
              <w:tcPr>
                <w:tcW w:w="6771" w:type="dxa"/>
                <w:gridSpan w:val="6"/>
              </w:tcPr>
              <w:p w14:paraId="2A90D967" w14:textId="77777777" w:rsidR="00A84397" w:rsidRPr="00EB296C" w:rsidRDefault="00A84397" w:rsidP="00023BC4">
                <w:pPr>
                  <w:rPr>
                    <w:rFonts w:asciiTheme="minorHAnsi" w:eastAsia="Calibri" w:hAnsiTheme="minorHAnsi" w:cs="Times New Roman"/>
                    <w:sz w:val="20"/>
                    <w:szCs w:val="20"/>
                  </w:rPr>
                </w:pPr>
                <w:r w:rsidRPr="005F016E">
                  <w:rPr>
                    <w:rStyle w:val="PlaceholderText"/>
                    <w:sz w:val="20"/>
                  </w:rPr>
                  <w:t>Click or tap here to enter text.</w:t>
                </w:r>
              </w:p>
            </w:tc>
          </w:sdtContent>
        </w:sdt>
      </w:tr>
      <w:tr w:rsidR="00A84397" w:rsidRPr="00BB5532" w14:paraId="694B00CE" w14:textId="77777777" w:rsidTr="0023737F">
        <w:trPr>
          <w:trHeight w:val="848"/>
        </w:trPr>
        <w:tc>
          <w:tcPr>
            <w:tcW w:w="2689" w:type="dxa"/>
          </w:tcPr>
          <w:p w14:paraId="675C9B97" w14:textId="77777777" w:rsidR="00A84397" w:rsidRPr="00EB296C" w:rsidRDefault="00A84397" w:rsidP="00023BC4">
            <w:pPr>
              <w:rPr>
                <w:rFonts w:asciiTheme="minorHAnsi" w:eastAsia="Calibri" w:hAnsiTheme="minorHAnsi" w:cs="Times New Roman"/>
                <w:sz w:val="20"/>
                <w:szCs w:val="20"/>
              </w:rPr>
            </w:pPr>
            <w:r>
              <w:rPr>
                <w:rFonts w:asciiTheme="minorHAnsi" w:eastAsia="Calibri" w:hAnsiTheme="minorHAnsi" w:cs="Times New Roman"/>
                <w:sz w:val="20"/>
                <w:szCs w:val="20"/>
              </w:rPr>
              <w:t>Project outcomes</w:t>
            </w:r>
          </w:p>
        </w:tc>
        <w:sdt>
          <w:sdtPr>
            <w:rPr>
              <w:rFonts w:asciiTheme="minorHAnsi" w:eastAsia="Calibri" w:hAnsiTheme="minorHAnsi" w:cs="Times New Roman"/>
              <w:sz w:val="20"/>
              <w:szCs w:val="20"/>
            </w:rPr>
            <w:id w:val="-360282444"/>
            <w:placeholder>
              <w:docPart w:val="76B2A7310EAA464686883F7E055FF819"/>
            </w:placeholder>
            <w:showingPlcHdr/>
            <w:text/>
          </w:sdtPr>
          <w:sdtEndPr/>
          <w:sdtContent>
            <w:tc>
              <w:tcPr>
                <w:tcW w:w="6771" w:type="dxa"/>
                <w:gridSpan w:val="6"/>
              </w:tcPr>
              <w:p w14:paraId="66C9DDB3" w14:textId="77777777" w:rsidR="00A84397" w:rsidRPr="00EB296C" w:rsidRDefault="00A84397" w:rsidP="00023BC4">
                <w:pPr>
                  <w:rPr>
                    <w:rFonts w:asciiTheme="minorHAnsi" w:eastAsia="Calibri" w:hAnsiTheme="minorHAnsi" w:cs="Times New Roman"/>
                    <w:sz w:val="20"/>
                    <w:szCs w:val="20"/>
                  </w:rPr>
                </w:pPr>
                <w:r w:rsidRPr="005F016E">
                  <w:rPr>
                    <w:rStyle w:val="PlaceholderText"/>
                    <w:sz w:val="20"/>
                  </w:rPr>
                  <w:t>Click or tap here to enter text.</w:t>
                </w:r>
              </w:p>
            </w:tc>
          </w:sdtContent>
        </w:sdt>
      </w:tr>
      <w:tr w:rsidR="00A84397" w:rsidRPr="00BB5532" w14:paraId="6439369D" w14:textId="77777777" w:rsidTr="0023737F">
        <w:trPr>
          <w:trHeight w:val="832"/>
        </w:trPr>
        <w:tc>
          <w:tcPr>
            <w:tcW w:w="2689" w:type="dxa"/>
          </w:tcPr>
          <w:p w14:paraId="7D6AC46F" w14:textId="77777777" w:rsidR="00A84397" w:rsidRPr="00EB296C" w:rsidRDefault="00A84397" w:rsidP="00023BC4">
            <w:pPr>
              <w:rPr>
                <w:rFonts w:asciiTheme="minorHAnsi" w:eastAsia="Calibri" w:hAnsiTheme="minorHAnsi" w:cs="Times New Roman"/>
                <w:sz w:val="20"/>
                <w:szCs w:val="20"/>
              </w:rPr>
            </w:pPr>
            <w:r>
              <w:rPr>
                <w:rFonts w:asciiTheme="minorHAnsi" w:eastAsia="Calibri" w:hAnsiTheme="minorHAnsi" w:cs="Times New Roman"/>
                <w:sz w:val="20"/>
                <w:szCs w:val="20"/>
              </w:rPr>
              <w:t>Hurdles and how they were overcome</w:t>
            </w:r>
          </w:p>
        </w:tc>
        <w:sdt>
          <w:sdtPr>
            <w:rPr>
              <w:rFonts w:asciiTheme="minorHAnsi" w:eastAsia="Calibri" w:hAnsiTheme="minorHAnsi" w:cs="Times New Roman"/>
              <w:sz w:val="20"/>
              <w:szCs w:val="20"/>
            </w:rPr>
            <w:id w:val="82955548"/>
            <w:placeholder>
              <w:docPart w:val="E3B565F870BC4106854DF119BF668B07"/>
            </w:placeholder>
            <w:showingPlcHdr/>
            <w:text/>
          </w:sdtPr>
          <w:sdtEndPr/>
          <w:sdtContent>
            <w:tc>
              <w:tcPr>
                <w:tcW w:w="6771" w:type="dxa"/>
                <w:gridSpan w:val="6"/>
              </w:tcPr>
              <w:p w14:paraId="03FEE238" w14:textId="77777777" w:rsidR="00A84397" w:rsidRPr="00EB296C" w:rsidRDefault="00A84397" w:rsidP="00023BC4">
                <w:pPr>
                  <w:rPr>
                    <w:rFonts w:asciiTheme="minorHAnsi" w:eastAsia="Calibri" w:hAnsiTheme="minorHAnsi" w:cs="Times New Roman"/>
                    <w:sz w:val="20"/>
                    <w:szCs w:val="20"/>
                  </w:rPr>
                </w:pPr>
                <w:r w:rsidRPr="005F016E">
                  <w:rPr>
                    <w:rStyle w:val="PlaceholderText"/>
                    <w:sz w:val="20"/>
                  </w:rPr>
                  <w:t>Click or tap here to enter text.</w:t>
                </w:r>
              </w:p>
            </w:tc>
          </w:sdtContent>
        </w:sdt>
      </w:tr>
      <w:tr w:rsidR="00A84397" w:rsidRPr="000E3752" w14:paraId="356151AF" w14:textId="77777777" w:rsidTr="0023737F">
        <w:trPr>
          <w:trHeight w:val="844"/>
        </w:trPr>
        <w:tc>
          <w:tcPr>
            <w:tcW w:w="2689" w:type="dxa"/>
          </w:tcPr>
          <w:p w14:paraId="01F10EB0" w14:textId="77777777" w:rsidR="00A84397" w:rsidRPr="00EB296C" w:rsidRDefault="00A84397" w:rsidP="00023BC4">
            <w:pPr>
              <w:rPr>
                <w:rFonts w:asciiTheme="minorHAnsi" w:eastAsia="Calibri" w:hAnsiTheme="minorHAnsi" w:cs="Times New Roman"/>
                <w:sz w:val="20"/>
                <w:szCs w:val="20"/>
              </w:rPr>
            </w:pPr>
            <w:r>
              <w:rPr>
                <w:rFonts w:asciiTheme="minorHAnsi" w:eastAsia="Calibri" w:hAnsiTheme="minorHAnsi" w:cs="Times New Roman"/>
                <w:sz w:val="20"/>
                <w:szCs w:val="20"/>
              </w:rPr>
              <w:t>Key learnings from the project</w:t>
            </w:r>
          </w:p>
        </w:tc>
        <w:sdt>
          <w:sdtPr>
            <w:rPr>
              <w:rFonts w:asciiTheme="minorHAnsi" w:eastAsia="Calibri" w:hAnsiTheme="minorHAnsi" w:cs="Times New Roman"/>
              <w:sz w:val="20"/>
              <w:szCs w:val="20"/>
            </w:rPr>
            <w:id w:val="226879426"/>
            <w:placeholder>
              <w:docPart w:val="033CF98F35F34D1481B3ED3A677012B6"/>
            </w:placeholder>
            <w:showingPlcHdr/>
            <w:text/>
          </w:sdtPr>
          <w:sdtEndPr/>
          <w:sdtContent>
            <w:tc>
              <w:tcPr>
                <w:tcW w:w="6771" w:type="dxa"/>
                <w:gridSpan w:val="6"/>
              </w:tcPr>
              <w:p w14:paraId="17CD2DC3" w14:textId="77777777" w:rsidR="00A84397" w:rsidRPr="00EB296C" w:rsidRDefault="00A84397" w:rsidP="00023BC4">
                <w:pPr>
                  <w:rPr>
                    <w:rFonts w:asciiTheme="minorHAnsi" w:eastAsia="Calibri" w:hAnsiTheme="minorHAnsi" w:cs="Times New Roman"/>
                    <w:sz w:val="20"/>
                    <w:szCs w:val="20"/>
                  </w:rPr>
                </w:pPr>
                <w:r w:rsidRPr="005F016E">
                  <w:rPr>
                    <w:rStyle w:val="PlaceholderText"/>
                    <w:sz w:val="20"/>
                  </w:rPr>
                  <w:t>Click or tap here to enter text.</w:t>
                </w:r>
              </w:p>
            </w:tc>
          </w:sdtContent>
        </w:sdt>
      </w:tr>
      <w:tr w:rsidR="00A84397" w:rsidRPr="000E3752" w14:paraId="70734C99" w14:textId="77777777" w:rsidTr="0023737F">
        <w:trPr>
          <w:trHeight w:val="984"/>
        </w:trPr>
        <w:tc>
          <w:tcPr>
            <w:tcW w:w="2689" w:type="dxa"/>
          </w:tcPr>
          <w:p w14:paraId="718767C2" w14:textId="77777777" w:rsidR="00A84397" w:rsidRPr="00EB296C" w:rsidRDefault="00A84397" w:rsidP="00023BC4">
            <w:pPr>
              <w:rPr>
                <w:rFonts w:asciiTheme="minorHAnsi" w:eastAsia="Calibri" w:hAnsiTheme="minorHAnsi" w:cs="Times New Roman"/>
                <w:sz w:val="20"/>
              </w:rPr>
            </w:pPr>
            <w:r w:rsidRPr="00EB296C">
              <w:rPr>
                <w:rFonts w:asciiTheme="minorHAnsi" w:eastAsia="Calibri" w:hAnsiTheme="minorHAnsi" w:cs="Times New Roman"/>
                <w:sz w:val="20"/>
              </w:rPr>
              <w:t>Did the project finish on time?</w:t>
            </w:r>
          </w:p>
        </w:tc>
        <w:sdt>
          <w:sdtPr>
            <w:rPr>
              <w:rFonts w:asciiTheme="minorHAnsi" w:eastAsia="Calibri" w:hAnsiTheme="minorHAnsi" w:cs="Times New Roman"/>
              <w:sz w:val="20"/>
            </w:rPr>
            <w:id w:val="1567678479"/>
            <w:placeholder>
              <w:docPart w:val="5763C5B56FCD478EA133D9D34267AA57"/>
            </w:placeholder>
            <w:showingPlcHdr/>
            <w:comboBox>
              <w:listItem w:displayText="Yes" w:value="Yes"/>
              <w:listItem w:displayText="No" w:value="No"/>
            </w:comboBox>
          </w:sdtPr>
          <w:sdtEndPr/>
          <w:sdtContent>
            <w:tc>
              <w:tcPr>
                <w:tcW w:w="1002" w:type="dxa"/>
              </w:tcPr>
              <w:p w14:paraId="72A47EBA" w14:textId="77777777" w:rsidR="00A84397" w:rsidRPr="00EB296C" w:rsidRDefault="00A84397" w:rsidP="00023BC4">
                <w:pPr>
                  <w:rPr>
                    <w:rFonts w:asciiTheme="minorHAnsi" w:eastAsia="Calibri" w:hAnsiTheme="minorHAnsi" w:cs="Times New Roman"/>
                    <w:sz w:val="20"/>
                  </w:rPr>
                </w:pPr>
                <w:r w:rsidRPr="005F016E">
                  <w:rPr>
                    <w:rFonts w:asciiTheme="minorHAnsi" w:eastAsia="Calibri" w:hAnsiTheme="minorHAnsi" w:cs="Times New Roman"/>
                    <w:color w:val="FF0000"/>
                    <w:sz w:val="18"/>
                  </w:rPr>
                  <w:t>Yes/No</w:t>
                </w:r>
              </w:p>
            </w:tc>
          </w:sdtContent>
        </w:sdt>
        <w:tc>
          <w:tcPr>
            <w:tcW w:w="1701" w:type="dxa"/>
            <w:gridSpan w:val="3"/>
          </w:tcPr>
          <w:p w14:paraId="2B9E8C26" w14:textId="77777777" w:rsidR="00A84397" w:rsidRPr="00EB296C" w:rsidRDefault="00A84397" w:rsidP="00023BC4">
            <w:pPr>
              <w:rPr>
                <w:rFonts w:asciiTheme="minorHAnsi" w:eastAsia="Calibri" w:hAnsiTheme="minorHAnsi" w:cs="Times New Roman"/>
                <w:sz w:val="20"/>
              </w:rPr>
            </w:pPr>
            <w:r w:rsidRPr="00EB296C">
              <w:rPr>
                <w:rFonts w:asciiTheme="minorHAnsi" w:eastAsia="Calibri" w:hAnsiTheme="minorHAnsi" w:cs="Times New Roman"/>
                <w:sz w:val="20"/>
              </w:rPr>
              <w:t>If NO, briefly explain why not</w:t>
            </w:r>
          </w:p>
        </w:tc>
        <w:sdt>
          <w:sdtPr>
            <w:rPr>
              <w:rFonts w:asciiTheme="minorHAnsi" w:eastAsia="Calibri" w:hAnsiTheme="minorHAnsi" w:cs="Times New Roman"/>
              <w:sz w:val="20"/>
            </w:rPr>
            <w:id w:val="329804208"/>
            <w:placeholder>
              <w:docPart w:val="38CE1147C77C408F91724098FCBE5B40"/>
            </w:placeholder>
            <w:showingPlcHdr/>
            <w:text/>
          </w:sdtPr>
          <w:sdtEndPr/>
          <w:sdtContent>
            <w:tc>
              <w:tcPr>
                <w:tcW w:w="4068" w:type="dxa"/>
                <w:gridSpan w:val="2"/>
              </w:tcPr>
              <w:p w14:paraId="7C735AE7" w14:textId="77777777" w:rsidR="00A84397" w:rsidRPr="00EB296C" w:rsidRDefault="00A84397" w:rsidP="00023BC4">
                <w:pPr>
                  <w:rPr>
                    <w:rFonts w:asciiTheme="minorHAnsi" w:eastAsia="Calibri" w:hAnsiTheme="minorHAnsi" w:cs="Times New Roman"/>
                    <w:sz w:val="20"/>
                  </w:rPr>
                </w:pPr>
                <w:r w:rsidRPr="005F016E">
                  <w:rPr>
                    <w:rStyle w:val="PlaceholderText"/>
                    <w:sz w:val="18"/>
                  </w:rPr>
                  <w:t>Click or tap here to enter text.</w:t>
                </w:r>
              </w:p>
            </w:tc>
          </w:sdtContent>
        </w:sdt>
      </w:tr>
      <w:tr w:rsidR="00A84397" w:rsidRPr="000E3752" w14:paraId="338BED4E" w14:textId="77777777" w:rsidTr="0023737F">
        <w:trPr>
          <w:trHeight w:val="1267"/>
        </w:trPr>
        <w:tc>
          <w:tcPr>
            <w:tcW w:w="2689" w:type="dxa"/>
          </w:tcPr>
          <w:p w14:paraId="124E6D04" w14:textId="77777777" w:rsidR="00A84397" w:rsidRPr="00EB296C" w:rsidRDefault="00A84397" w:rsidP="00023BC4">
            <w:pPr>
              <w:rPr>
                <w:rFonts w:asciiTheme="minorHAnsi" w:eastAsia="Calibri" w:hAnsiTheme="minorHAnsi" w:cs="Times New Roman"/>
                <w:sz w:val="20"/>
              </w:rPr>
            </w:pPr>
            <w:r w:rsidRPr="00EB296C">
              <w:rPr>
                <w:rFonts w:asciiTheme="minorHAnsi" w:eastAsia="Calibri" w:hAnsiTheme="minorHAnsi" w:cs="Times New Roman"/>
                <w:sz w:val="20"/>
              </w:rPr>
              <w:t>Did the project finish under budget?</w:t>
            </w:r>
          </w:p>
        </w:tc>
        <w:sdt>
          <w:sdtPr>
            <w:rPr>
              <w:rFonts w:asciiTheme="minorHAnsi" w:eastAsia="Calibri" w:hAnsiTheme="minorHAnsi" w:cs="Times New Roman"/>
              <w:sz w:val="18"/>
            </w:rPr>
            <w:id w:val="1944728532"/>
            <w:placeholder>
              <w:docPart w:val="7C4369938643411F9F4C8A9F07F44E9F"/>
            </w:placeholder>
            <w:showingPlcHdr/>
            <w:comboBox>
              <w:listItem w:displayText="Yes" w:value="Yes"/>
              <w:listItem w:displayText="No" w:value="No"/>
            </w:comboBox>
          </w:sdtPr>
          <w:sdtContent>
            <w:tc>
              <w:tcPr>
                <w:tcW w:w="1002" w:type="dxa"/>
              </w:tcPr>
              <w:p w14:paraId="65B8E76D" w14:textId="527139B5" w:rsidR="00A84397" w:rsidRPr="005F016E" w:rsidRDefault="00B74330" w:rsidP="00023BC4">
                <w:pPr>
                  <w:rPr>
                    <w:rFonts w:asciiTheme="minorHAnsi" w:eastAsia="Calibri" w:hAnsiTheme="minorHAnsi" w:cs="Times New Roman"/>
                    <w:sz w:val="20"/>
                  </w:rPr>
                </w:pPr>
                <w:r w:rsidRPr="005F016E">
                  <w:rPr>
                    <w:rFonts w:asciiTheme="minorHAnsi" w:eastAsia="Calibri" w:hAnsiTheme="minorHAnsi" w:cs="Times New Roman"/>
                    <w:color w:val="FF0000"/>
                    <w:sz w:val="18"/>
                  </w:rPr>
                  <w:t>Yes/No</w:t>
                </w:r>
              </w:p>
            </w:tc>
          </w:sdtContent>
        </w:sdt>
        <w:tc>
          <w:tcPr>
            <w:tcW w:w="1701" w:type="dxa"/>
            <w:gridSpan w:val="3"/>
          </w:tcPr>
          <w:p w14:paraId="01932A8D" w14:textId="77777777" w:rsidR="00A84397" w:rsidRPr="00EB296C" w:rsidRDefault="00A84397" w:rsidP="00023BC4">
            <w:pPr>
              <w:rPr>
                <w:rFonts w:asciiTheme="minorHAnsi" w:eastAsia="Calibri" w:hAnsiTheme="minorHAnsi" w:cs="Times New Roman"/>
                <w:sz w:val="20"/>
              </w:rPr>
            </w:pPr>
            <w:r w:rsidRPr="00EB296C">
              <w:rPr>
                <w:rFonts w:asciiTheme="minorHAnsi" w:eastAsia="Calibri" w:hAnsiTheme="minorHAnsi" w:cs="Times New Roman"/>
                <w:sz w:val="20"/>
              </w:rPr>
              <w:t>If NO, briefly explain why not</w:t>
            </w:r>
          </w:p>
        </w:tc>
        <w:sdt>
          <w:sdtPr>
            <w:rPr>
              <w:rFonts w:asciiTheme="minorHAnsi" w:eastAsia="Calibri" w:hAnsiTheme="minorHAnsi" w:cs="Times New Roman"/>
              <w:sz w:val="20"/>
            </w:rPr>
            <w:id w:val="856079474"/>
            <w:placeholder>
              <w:docPart w:val="65B7DFB161D949E897C685992F76B62B"/>
            </w:placeholder>
            <w:showingPlcHdr/>
            <w:text/>
          </w:sdtPr>
          <w:sdtEndPr/>
          <w:sdtContent>
            <w:tc>
              <w:tcPr>
                <w:tcW w:w="4068" w:type="dxa"/>
                <w:gridSpan w:val="2"/>
              </w:tcPr>
              <w:p w14:paraId="05D4108F" w14:textId="77777777" w:rsidR="00A84397" w:rsidRPr="00EB296C" w:rsidRDefault="00A84397" w:rsidP="00023BC4">
                <w:pPr>
                  <w:rPr>
                    <w:rFonts w:asciiTheme="minorHAnsi" w:eastAsia="Calibri" w:hAnsiTheme="minorHAnsi" w:cs="Times New Roman"/>
                    <w:sz w:val="20"/>
                  </w:rPr>
                </w:pPr>
                <w:r w:rsidRPr="005F016E">
                  <w:rPr>
                    <w:rStyle w:val="PlaceholderText"/>
                    <w:sz w:val="18"/>
                  </w:rPr>
                  <w:t>Click or tap here to enter text.</w:t>
                </w:r>
              </w:p>
            </w:tc>
          </w:sdtContent>
        </w:sdt>
      </w:tr>
      <w:tr w:rsidR="00A84397" w:rsidRPr="000E3752" w14:paraId="284B6D34" w14:textId="77777777" w:rsidTr="0023737F">
        <w:trPr>
          <w:trHeight w:val="613"/>
        </w:trPr>
        <w:tc>
          <w:tcPr>
            <w:tcW w:w="2689" w:type="dxa"/>
          </w:tcPr>
          <w:p w14:paraId="1A1BA6E2" w14:textId="77777777" w:rsidR="00A84397" w:rsidRPr="00EB296C" w:rsidRDefault="00A84397" w:rsidP="00023BC4">
            <w:pPr>
              <w:rPr>
                <w:rFonts w:asciiTheme="minorHAnsi" w:eastAsia="Calibri" w:hAnsiTheme="minorHAnsi" w:cs="Times New Roman"/>
                <w:sz w:val="20"/>
              </w:rPr>
            </w:pPr>
            <w:r>
              <w:rPr>
                <w:rFonts w:asciiTheme="minorHAnsi" w:eastAsia="Calibri" w:hAnsiTheme="minorHAnsi" w:cs="Times New Roman"/>
                <w:sz w:val="20"/>
              </w:rPr>
              <w:t>Please provide a r</w:t>
            </w:r>
            <w:r w:rsidRPr="00EB296C">
              <w:rPr>
                <w:rFonts w:asciiTheme="minorHAnsi" w:eastAsia="Calibri" w:hAnsiTheme="minorHAnsi" w:cs="Times New Roman"/>
                <w:sz w:val="20"/>
              </w:rPr>
              <w:t xml:space="preserve">eferee for this project, </w:t>
            </w:r>
            <w:r>
              <w:rPr>
                <w:rFonts w:asciiTheme="minorHAnsi" w:eastAsia="Calibri" w:hAnsiTheme="minorHAnsi" w:cs="Times New Roman"/>
                <w:sz w:val="20"/>
              </w:rPr>
              <w:t xml:space="preserve">including </w:t>
            </w:r>
            <w:r w:rsidRPr="00EB296C">
              <w:rPr>
                <w:rFonts w:asciiTheme="minorHAnsi" w:eastAsia="Calibri" w:hAnsiTheme="minorHAnsi" w:cs="Times New Roman"/>
                <w:sz w:val="20"/>
              </w:rPr>
              <w:t>contact information</w:t>
            </w:r>
          </w:p>
        </w:tc>
        <w:sdt>
          <w:sdtPr>
            <w:rPr>
              <w:rFonts w:asciiTheme="minorHAnsi" w:eastAsia="Calibri" w:hAnsiTheme="minorHAnsi" w:cs="Times New Roman"/>
              <w:sz w:val="20"/>
            </w:rPr>
            <w:id w:val="-1253814493"/>
            <w:placeholder>
              <w:docPart w:val="A743AB7269494B09B14213FD5E280E19"/>
            </w:placeholder>
            <w:showingPlcHdr/>
            <w:text/>
          </w:sdtPr>
          <w:sdtEndPr/>
          <w:sdtContent>
            <w:tc>
              <w:tcPr>
                <w:tcW w:w="6771" w:type="dxa"/>
                <w:gridSpan w:val="6"/>
              </w:tcPr>
              <w:p w14:paraId="31DDE29D" w14:textId="77777777" w:rsidR="00A84397" w:rsidRPr="00EB296C" w:rsidRDefault="00A84397" w:rsidP="00023BC4">
                <w:pPr>
                  <w:rPr>
                    <w:rFonts w:asciiTheme="minorHAnsi" w:eastAsia="Calibri" w:hAnsiTheme="minorHAnsi" w:cs="Times New Roman"/>
                    <w:sz w:val="20"/>
                  </w:rPr>
                </w:pPr>
                <w:r w:rsidRPr="005F016E">
                  <w:rPr>
                    <w:rStyle w:val="PlaceholderText"/>
                    <w:sz w:val="20"/>
                  </w:rPr>
                  <w:t>Click or tap here to enter text.</w:t>
                </w:r>
              </w:p>
            </w:tc>
          </w:sdtContent>
        </w:sdt>
      </w:tr>
    </w:tbl>
    <w:p w14:paraId="70A91CA5" w14:textId="77777777" w:rsidR="00A84397" w:rsidRDefault="00A84397" w:rsidP="00A84397">
      <w:pPr>
        <w:numPr>
          <w:ilvl w:val="0"/>
          <w:numId w:val="0"/>
        </w:numPr>
        <w:rPr>
          <w:rFonts w:ascii="Calibri" w:eastAsia="Calibri" w:hAnsi="Calibri" w:cs="Times New Roman"/>
          <w:b/>
          <w:color w:val="auto"/>
        </w:rPr>
      </w:pPr>
      <w:r>
        <w:rPr>
          <w:rFonts w:ascii="Calibri" w:eastAsia="Calibri" w:hAnsi="Calibri" w:cs="Times New Roman"/>
          <w:b/>
          <w:color w:val="auto"/>
        </w:rPr>
        <w:br w:type="page"/>
      </w:r>
    </w:p>
    <w:tbl>
      <w:tblPr>
        <w:tblStyle w:val="TableGrid12"/>
        <w:tblW w:w="9460" w:type="dxa"/>
        <w:tblBorders>
          <w:top w:val="single" w:sz="4" w:space="0" w:color="0088CB" w:themeColor="accent3"/>
          <w:left w:val="single" w:sz="4" w:space="0" w:color="0088CB" w:themeColor="accent3"/>
          <w:bottom w:val="single" w:sz="4" w:space="0" w:color="0088CB" w:themeColor="accent3"/>
          <w:right w:val="single" w:sz="4" w:space="0" w:color="0088CB" w:themeColor="accent3"/>
          <w:insideH w:val="single" w:sz="4" w:space="0" w:color="0088CB" w:themeColor="accent3"/>
          <w:insideV w:val="single" w:sz="4" w:space="0" w:color="0088CB" w:themeColor="accent3"/>
        </w:tblBorders>
        <w:tblLook w:val="04A0" w:firstRow="1" w:lastRow="0" w:firstColumn="1" w:lastColumn="0" w:noHBand="0" w:noVBand="1"/>
      </w:tblPr>
      <w:tblGrid>
        <w:gridCol w:w="2689"/>
        <w:gridCol w:w="1002"/>
        <w:gridCol w:w="697"/>
        <w:gridCol w:w="555"/>
        <w:gridCol w:w="449"/>
        <w:gridCol w:w="1805"/>
        <w:gridCol w:w="2263"/>
      </w:tblGrid>
      <w:tr w:rsidR="00A84397" w:rsidRPr="00BB5532" w14:paraId="445E7515" w14:textId="77777777" w:rsidTr="00023BC4">
        <w:trPr>
          <w:trHeight w:val="539"/>
        </w:trPr>
        <w:tc>
          <w:tcPr>
            <w:tcW w:w="9460" w:type="dxa"/>
            <w:gridSpan w:val="7"/>
          </w:tcPr>
          <w:p w14:paraId="22BCE9B4" w14:textId="77777777" w:rsidR="00A84397" w:rsidRPr="00BB5532" w:rsidRDefault="00A84397" w:rsidP="00023BC4">
            <w:pPr>
              <w:jc w:val="center"/>
              <w:rPr>
                <w:rFonts w:asciiTheme="minorHAnsi" w:eastAsia="Calibri" w:hAnsiTheme="minorHAnsi" w:cs="Times New Roman"/>
                <w:sz w:val="20"/>
                <w:szCs w:val="20"/>
              </w:rPr>
            </w:pPr>
            <w:r>
              <w:rPr>
                <w:rFonts w:asciiTheme="minorHAnsi" w:eastAsia="Calibri" w:hAnsiTheme="minorHAnsi" w:cs="Times New Roman"/>
                <w:sz w:val="32"/>
                <w:szCs w:val="20"/>
              </w:rPr>
              <w:lastRenderedPageBreak/>
              <w:t>Previous project</w:t>
            </w:r>
            <w:r w:rsidRPr="00EB296C">
              <w:rPr>
                <w:rFonts w:asciiTheme="minorHAnsi" w:eastAsia="Calibri" w:hAnsiTheme="minorHAnsi" w:cs="Times New Roman"/>
                <w:sz w:val="32"/>
                <w:szCs w:val="20"/>
              </w:rPr>
              <w:t xml:space="preserve"> </w:t>
            </w:r>
            <w:r>
              <w:rPr>
                <w:rFonts w:asciiTheme="minorHAnsi" w:eastAsia="Calibri" w:hAnsiTheme="minorHAnsi" w:cs="Times New Roman"/>
                <w:sz w:val="32"/>
                <w:szCs w:val="20"/>
              </w:rPr>
              <w:t>3</w:t>
            </w:r>
          </w:p>
        </w:tc>
      </w:tr>
      <w:tr w:rsidR="00A84397" w:rsidRPr="00BB5532" w14:paraId="4C0F8450" w14:textId="77777777" w:rsidTr="00023BC4">
        <w:trPr>
          <w:trHeight w:val="539"/>
        </w:trPr>
        <w:tc>
          <w:tcPr>
            <w:tcW w:w="2689" w:type="dxa"/>
          </w:tcPr>
          <w:p w14:paraId="76BE8689" w14:textId="77777777" w:rsidR="00A84397" w:rsidRPr="00EB296C" w:rsidRDefault="00A84397" w:rsidP="00023BC4">
            <w:pPr>
              <w:rPr>
                <w:rFonts w:asciiTheme="minorHAnsi" w:eastAsia="Calibri" w:hAnsiTheme="minorHAnsi" w:cs="Times New Roman"/>
                <w:sz w:val="20"/>
                <w:szCs w:val="20"/>
              </w:rPr>
            </w:pPr>
            <w:r w:rsidRPr="00EB296C">
              <w:rPr>
                <w:rFonts w:asciiTheme="minorHAnsi" w:eastAsia="Calibri" w:hAnsiTheme="minorHAnsi" w:cs="Times New Roman"/>
                <w:sz w:val="20"/>
                <w:szCs w:val="20"/>
              </w:rPr>
              <w:t>Project title</w:t>
            </w:r>
          </w:p>
        </w:tc>
        <w:sdt>
          <w:sdtPr>
            <w:rPr>
              <w:rFonts w:asciiTheme="minorHAnsi" w:eastAsia="Calibri" w:hAnsiTheme="minorHAnsi" w:cs="Times New Roman"/>
              <w:sz w:val="20"/>
              <w:szCs w:val="20"/>
            </w:rPr>
            <w:id w:val="-1070274961"/>
            <w:placeholder>
              <w:docPart w:val="A41D6CE0818346139085F999BA98702E"/>
            </w:placeholder>
            <w:showingPlcHdr/>
            <w:text/>
          </w:sdtPr>
          <w:sdtEndPr/>
          <w:sdtContent>
            <w:tc>
              <w:tcPr>
                <w:tcW w:w="6771" w:type="dxa"/>
                <w:gridSpan w:val="6"/>
              </w:tcPr>
              <w:p w14:paraId="063C22CB" w14:textId="77777777" w:rsidR="00A84397" w:rsidRPr="00EB296C" w:rsidRDefault="00A84397" w:rsidP="00023BC4">
                <w:pPr>
                  <w:rPr>
                    <w:rFonts w:asciiTheme="minorHAnsi" w:eastAsia="Calibri" w:hAnsiTheme="minorHAnsi" w:cs="Times New Roman"/>
                    <w:sz w:val="20"/>
                    <w:szCs w:val="20"/>
                  </w:rPr>
                </w:pPr>
                <w:r w:rsidRPr="005F016E">
                  <w:rPr>
                    <w:rStyle w:val="PlaceholderText"/>
                    <w:sz w:val="20"/>
                  </w:rPr>
                  <w:t>Click or tap here to enter text.</w:t>
                </w:r>
              </w:p>
            </w:tc>
          </w:sdtContent>
        </w:sdt>
      </w:tr>
      <w:tr w:rsidR="00A84397" w:rsidRPr="00BB5532" w14:paraId="67487FB9" w14:textId="77777777" w:rsidTr="00023BC4">
        <w:trPr>
          <w:trHeight w:val="539"/>
        </w:trPr>
        <w:tc>
          <w:tcPr>
            <w:tcW w:w="2689" w:type="dxa"/>
          </w:tcPr>
          <w:p w14:paraId="0A53BE3E" w14:textId="77777777" w:rsidR="00A84397" w:rsidRPr="00EB296C" w:rsidRDefault="00A84397" w:rsidP="00023BC4">
            <w:pPr>
              <w:rPr>
                <w:rFonts w:asciiTheme="minorHAnsi" w:eastAsia="Calibri" w:hAnsiTheme="minorHAnsi" w:cs="Times New Roman"/>
                <w:sz w:val="20"/>
                <w:szCs w:val="20"/>
              </w:rPr>
            </w:pPr>
            <w:r>
              <w:rPr>
                <w:rFonts w:asciiTheme="minorHAnsi" w:eastAsia="Calibri" w:hAnsiTheme="minorHAnsi" w:cs="Times New Roman"/>
                <w:sz w:val="20"/>
                <w:szCs w:val="20"/>
              </w:rPr>
              <w:t>Project location (Suburb/town)</w:t>
            </w:r>
          </w:p>
        </w:tc>
        <w:sdt>
          <w:sdtPr>
            <w:rPr>
              <w:rFonts w:asciiTheme="minorHAnsi" w:eastAsia="Calibri" w:hAnsiTheme="minorHAnsi" w:cs="Times New Roman"/>
              <w:sz w:val="20"/>
              <w:szCs w:val="20"/>
            </w:rPr>
            <w:id w:val="-1807457211"/>
            <w:placeholder>
              <w:docPart w:val="A41D6CE0818346139085F999BA98702E"/>
            </w:placeholder>
            <w:showingPlcHdr/>
            <w:text/>
          </w:sdtPr>
          <w:sdtEndPr/>
          <w:sdtContent>
            <w:tc>
              <w:tcPr>
                <w:tcW w:w="6771" w:type="dxa"/>
                <w:gridSpan w:val="6"/>
              </w:tcPr>
              <w:p w14:paraId="49B60772" w14:textId="280D9DFA" w:rsidR="00A84397" w:rsidRPr="00EB296C" w:rsidRDefault="00EE2A61" w:rsidP="00023BC4">
                <w:pPr>
                  <w:rPr>
                    <w:rFonts w:asciiTheme="minorHAnsi" w:eastAsia="Calibri" w:hAnsiTheme="minorHAnsi" w:cs="Times New Roman"/>
                    <w:sz w:val="20"/>
                    <w:szCs w:val="20"/>
                  </w:rPr>
                </w:pPr>
                <w:r w:rsidRPr="005F016E">
                  <w:rPr>
                    <w:rStyle w:val="PlaceholderText"/>
                    <w:sz w:val="20"/>
                  </w:rPr>
                  <w:t>Click or tap here to enter text.</w:t>
                </w:r>
              </w:p>
            </w:tc>
          </w:sdtContent>
        </w:sdt>
      </w:tr>
      <w:tr w:rsidR="00A84397" w:rsidRPr="00BB5532" w14:paraId="7393F359" w14:textId="77777777" w:rsidTr="00023BC4">
        <w:tc>
          <w:tcPr>
            <w:tcW w:w="2689" w:type="dxa"/>
          </w:tcPr>
          <w:p w14:paraId="6358B7D8" w14:textId="77777777" w:rsidR="00A84397" w:rsidRPr="00EB296C" w:rsidRDefault="00A84397" w:rsidP="00023BC4">
            <w:pPr>
              <w:rPr>
                <w:rFonts w:asciiTheme="minorHAnsi" w:eastAsia="Calibri" w:hAnsiTheme="minorHAnsi" w:cs="Times New Roman"/>
                <w:sz w:val="20"/>
                <w:szCs w:val="20"/>
              </w:rPr>
            </w:pPr>
            <w:r w:rsidRPr="00EB296C">
              <w:rPr>
                <w:rFonts w:asciiTheme="minorHAnsi" w:eastAsia="Calibri" w:hAnsiTheme="minorHAnsi" w:cs="Times New Roman"/>
                <w:sz w:val="20"/>
                <w:szCs w:val="20"/>
              </w:rPr>
              <w:t>Date of commencement</w:t>
            </w:r>
          </w:p>
        </w:tc>
        <w:sdt>
          <w:sdtPr>
            <w:rPr>
              <w:rFonts w:asciiTheme="minorHAnsi" w:eastAsia="Calibri" w:hAnsiTheme="minorHAnsi" w:cs="Times New Roman"/>
              <w:sz w:val="20"/>
              <w:szCs w:val="20"/>
            </w:rPr>
            <w:id w:val="342758614"/>
            <w:placeholder>
              <w:docPart w:val="23FE6F1C280545369235935408E6B502"/>
            </w:placeholder>
            <w:showingPlcHdr/>
            <w:date>
              <w:dateFormat w:val="d/MM/yyyy"/>
              <w:lid w:val="en-AU"/>
              <w:storeMappedDataAs w:val="dateTime"/>
              <w:calendar w:val="gregorian"/>
            </w:date>
          </w:sdtPr>
          <w:sdtEndPr/>
          <w:sdtContent>
            <w:tc>
              <w:tcPr>
                <w:tcW w:w="2254" w:type="dxa"/>
                <w:gridSpan w:val="3"/>
              </w:tcPr>
              <w:p w14:paraId="5D91B8ED" w14:textId="77777777" w:rsidR="00A84397" w:rsidRPr="00EB296C" w:rsidRDefault="00A84397" w:rsidP="00023BC4">
                <w:pPr>
                  <w:rPr>
                    <w:rFonts w:asciiTheme="minorHAnsi" w:eastAsia="Calibri" w:hAnsiTheme="minorHAnsi" w:cs="Times New Roman"/>
                    <w:sz w:val="20"/>
                    <w:szCs w:val="20"/>
                  </w:rPr>
                </w:pPr>
                <w:r w:rsidRPr="005F016E">
                  <w:rPr>
                    <w:rStyle w:val="PlaceholderText"/>
                    <w:sz w:val="20"/>
                  </w:rPr>
                  <w:t>Click or tap to enter a date.</w:t>
                </w:r>
              </w:p>
            </w:tc>
          </w:sdtContent>
        </w:sdt>
        <w:tc>
          <w:tcPr>
            <w:tcW w:w="2254" w:type="dxa"/>
            <w:gridSpan w:val="2"/>
          </w:tcPr>
          <w:p w14:paraId="3A7045AC" w14:textId="77777777" w:rsidR="00A84397" w:rsidRPr="00EB296C" w:rsidRDefault="00A84397" w:rsidP="00023BC4">
            <w:pPr>
              <w:rPr>
                <w:rFonts w:asciiTheme="minorHAnsi" w:eastAsia="Calibri" w:hAnsiTheme="minorHAnsi" w:cs="Times New Roman"/>
                <w:sz w:val="20"/>
                <w:szCs w:val="20"/>
              </w:rPr>
            </w:pPr>
            <w:r w:rsidRPr="00EB296C">
              <w:rPr>
                <w:rFonts w:asciiTheme="minorHAnsi" w:eastAsia="Calibri" w:hAnsiTheme="minorHAnsi" w:cs="Times New Roman"/>
                <w:sz w:val="20"/>
                <w:szCs w:val="20"/>
              </w:rPr>
              <w:t>Date of completion</w:t>
            </w:r>
          </w:p>
        </w:tc>
        <w:sdt>
          <w:sdtPr>
            <w:rPr>
              <w:rFonts w:asciiTheme="minorHAnsi" w:eastAsia="Calibri" w:hAnsiTheme="minorHAnsi" w:cs="Times New Roman"/>
              <w:sz w:val="18"/>
              <w:szCs w:val="20"/>
            </w:rPr>
            <w:id w:val="-1398747852"/>
            <w:placeholder>
              <w:docPart w:val="23FE6F1C280545369235935408E6B502"/>
            </w:placeholder>
            <w:showingPlcHdr/>
            <w:date>
              <w:dateFormat w:val="d/MM/yyyy"/>
              <w:lid w:val="en-AU"/>
              <w:storeMappedDataAs w:val="dateTime"/>
              <w:calendar w:val="gregorian"/>
            </w:date>
          </w:sdtPr>
          <w:sdtEndPr/>
          <w:sdtContent>
            <w:tc>
              <w:tcPr>
                <w:tcW w:w="2263" w:type="dxa"/>
              </w:tcPr>
              <w:p w14:paraId="002DAEB5" w14:textId="170618A6" w:rsidR="00A84397" w:rsidRPr="005F016E" w:rsidRDefault="00EE2A61" w:rsidP="00023BC4">
                <w:pPr>
                  <w:rPr>
                    <w:rFonts w:asciiTheme="minorHAnsi" w:eastAsia="Calibri" w:hAnsiTheme="minorHAnsi" w:cs="Times New Roman"/>
                    <w:sz w:val="20"/>
                    <w:szCs w:val="20"/>
                  </w:rPr>
                </w:pPr>
                <w:r w:rsidRPr="005F016E">
                  <w:rPr>
                    <w:rStyle w:val="PlaceholderText"/>
                    <w:sz w:val="20"/>
                  </w:rPr>
                  <w:t>Click or tap to enter a date.</w:t>
                </w:r>
              </w:p>
            </w:tc>
          </w:sdtContent>
        </w:sdt>
      </w:tr>
      <w:tr w:rsidR="00A84397" w:rsidRPr="00BB5532" w14:paraId="5E04EDB6" w14:textId="77777777" w:rsidTr="00023BC4">
        <w:trPr>
          <w:trHeight w:val="766"/>
        </w:trPr>
        <w:tc>
          <w:tcPr>
            <w:tcW w:w="2689" w:type="dxa"/>
          </w:tcPr>
          <w:p w14:paraId="0DEB93E0" w14:textId="77777777" w:rsidR="00A84397" w:rsidRPr="00EB296C" w:rsidRDefault="00A84397" w:rsidP="00023BC4">
            <w:pPr>
              <w:rPr>
                <w:rFonts w:asciiTheme="minorHAnsi" w:eastAsia="Calibri" w:hAnsiTheme="minorHAnsi" w:cs="Times New Roman"/>
                <w:sz w:val="20"/>
                <w:szCs w:val="20"/>
              </w:rPr>
            </w:pPr>
            <w:r w:rsidRPr="00EB296C">
              <w:rPr>
                <w:rFonts w:asciiTheme="minorHAnsi" w:eastAsia="Calibri" w:hAnsiTheme="minorHAnsi" w:cs="Times New Roman"/>
                <w:sz w:val="20"/>
                <w:szCs w:val="20"/>
              </w:rPr>
              <w:t>Brief project description</w:t>
            </w:r>
          </w:p>
        </w:tc>
        <w:sdt>
          <w:sdtPr>
            <w:rPr>
              <w:rFonts w:asciiTheme="minorHAnsi" w:eastAsia="Calibri" w:hAnsiTheme="minorHAnsi" w:cs="Times New Roman"/>
              <w:sz w:val="20"/>
              <w:szCs w:val="20"/>
            </w:rPr>
            <w:id w:val="-1643733215"/>
            <w:placeholder>
              <w:docPart w:val="A41D6CE0818346139085F999BA98702E"/>
            </w:placeholder>
            <w:showingPlcHdr/>
            <w:text/>
          </w:sdtPr>
          <w:sdtEndPr/>
          <w:sdtContent>
            <w:tc>
              <w:tcPr>
                <w:tcW w:w="6771" w:type="dxa"/>
                <w:gridSpan w:val="6"/>
              </w:tcPr>
              <w:p w14:paraId="2194A183" w14:textId="06077623" w:rsidR="00A84397" w:rsidRPr="00EB296C" w:rsidRDefault="00EE2A61" w:rsidP="00023BC4">
                <w:pPr>
                  <w:rPr>
                    <w:rFonts w:asciiTheme="minorHAnsi" w:eastAsia="Calibri" w:hAnsiTheme="minorHAnsi" w:cs="Times New Roman"/>
                    <w:sz w:val="20"/>
                    <w:szCs w:val="20"/>
                  </w:rPr>
                </w:pPr>
                <w:r w:rsidRPr="005F016E">
                  <w:rPr>
                    <w:rStyle w:val="PlaceholderText"/>
                    <w:sz w:val="20"/>
                  </w:rPr>
                  <w:t>Click or tap here to enter text.</w:t>
                </w:r>
              </w:p>
            </w:tc>
          </w:sdtContent>
        </w:sdt>
      </w:tr>
      <w:tr w:rsidR="00A84397" w:rsidRPr="00BB5532" w14:paraId="4344D47A" w14:textId="77777777" w:rsidTr="00023BC4">
        <w:trPr>
          <w:trHeight w:val="675"/>
        </w:trPr>
        <w:tc>
          <w:tcPr>
            <w:tcW w:w="4388" w:type="dxa"/>
            <w:gridSpan w:val="3"/>
          </w:tcPr>
          <w:p w14:paraId="7E20581F" w14:textId="77777777" w:rsidR="00A84397" w:rsidRDefault="00A84397" w:rsidP="00023BC4">
            <w:pPr>
              <w:rPr>
                <w:rFonts w:asciiTheme="minorHAnsi" w:eastAsia="Calibri" w:hAnsiTheme="minorHAnsi" w:cs="Times New Roman"/>
                <w:sz w:val="20"/>
                <w:szCs w:val="20"/>
              </w:rPr>
            </w:pPr>
            <w:r>
              <w:rPr>
                <w:rFonts w:asciiTheme="minorHAnsi" w:eastAsia="Calibri" w:hAnsiTheme="minorHAnsi" w:cs="Times New Roman"/>
                <w:sz w:val="20"/>
                <w:szCs w:val="20"/>
              </w:rPr>
              <w:t>Organisation involved in the project</w:t>
            </w:r>
          </w:p>
          <w:p w14:paraId="39E1AAE0" w14:textId="77777777" w:rsidR="00A84397" w:rsidRPr="00EB296C" w:rsidRDefault="00A84397" w:rsidP="00023BC4">
            <w:pPr>
              <w:rPr>
                <w:rFonts w:asciiTheme="minorHAnsi" w:eastAsia="Calibri" w:hAnsiTheme="minorHAnsi" w:cs="Times New Roman"/>
                <w:sz w:val="20"/>
                <w:szCs w:val="20"/>
              </w:rPr>
            </w:pPr>
            <w:r w:rsidRPr="0058241E">
              <w:rPr>
                <w:rFonts w:asciiTheme="minorHAnsi" w:eastAsia="Calibri" w:hAnsiTheme="minorHAnsi" w:cs="Times New Roman"/>
                <w:sz w:val="16"/>
                <w:szCs w:val="20"/>
              </w:rPr>
              <w:t>This must be either the lead organisation or a project partner</w:t>
            </w:r>
          </w:p>
        </w:tc>
        <w:sdt>
          <w:sdtPr>
            <w:rPr>
              <w:rFonts w:asciiTheme="minorHAnsi" w:eastAsia="Calibri" w:hAnsiTheme="minorHAnsi" w:cs="Times New Roman"/>
              <w:sz w:val="20"/>
              <w:szCs w:val="20"/>
            </w:rPr>
            <w:id w:val="676931428"/>
            <w:placeholder>
              <w:docPart w:val="A41D6CE0818346139085F999BA98702E"/>
            </w:placeholder>
            <w:showingPlcHdr/>
            <w:text/>
          </w:sdtPr>
          <w:sdtEndPr/>
          <w:sdtContent>
            <w:tc>
              <w:tcPr>
                <w:tcW w:w="5072" w:type="dxa"/>
                <w:gridSpan w:val="4"/>
              </w:tcPr>
              <w:p w14:paraId="216538E8" w14:textId="6053F26E" w:rsidR="00A84397" w:rsidRPr="00EB296C" w:rsidRDefault="00EE2A61" w:rsidP="00023BC4">
                <w:pPr>
                  <w:rPr>
                    <w:rFonts w:asciiTheme="minorHAnsi" w:eastAsia="Calibri" w:hAnsiTheme="minorHAnsi" w:cs="Times New Roman"/>
                    <w:sz w:val="20"/>
                    <w:szCs w:val="20"/>
                  </w:rPr>
                </w:pPr>
                <w:r w:rsidRPr="005F016E">
                  <w:rPr>
                    <w:rStyle w:val="PlaceholderText"/>
                    <w:sz w:val="20"/>
                  </w:rPr>
                  <w:t>Click or tap here to enter text.</w:t>
                </w:r>
              </w:p>
            </w:tc>
          </w:sdtContent>
        </w:sdt>
      </w:tr>
      <w:tr w:rsidR="00A84397" w:rsidRPr="00BB5532" w14:paraId="0D82972B" w14:textId="77777777" w:rsidTr="00023BC4">
        <w:trPr>
          <w:trHeight w:val="557"/>
        </w:trPr>
        <w:tc>
          <w:tcPr>
            <w:tcW w:w="2689" w:type="dxa"/>
          </w:tcPr>
          <w:p w14:paraId="42982F00" w14:textId="77777777" w:rsidR="00A84397" w:rsidRPr="00EB296C" w:rsidRDefault="00A84397" w:rsidP="00023BC4">
            <w:pPr>
              <w:rPr>
                <w:rFonts w:asciiTheme="minorHAnsi" w:eastAsia="Calibri" w:hAnsiTheme="minorHAnsi" w:cs="Times New Roman"/>
                <w:sz w:val="20"/>
                <w:szCs w:val="20"/>
              </w:rPr>
            </w:pPr>
            <w:r w:rsidRPr="00EB296C">
              <w:rPr>
                <w:rFonts w:asciiTheme="minorHAnsi" w:eastAsia="Calibri" w:hAnsiTheme="minorHAnsi" w:cs="Times New Roman"/>
                <w:sz w:val="20"/>
                <w:szCs w:val="20"/>
              </w:rPr>
              <w:t>How was the project funded?</w:t>
            </w:r>
          </w:p>
        </w:tc>
        <w:sdt>
          <w:sdtPr>
            <w:rPr>
              <w:rFonts w:asciiTheme="minorHAnsi" w:eastAsia="Calibri" w:hAnsiTheme="minorHAnsi" w:cs="Times New Roman"/>
              <w:sz w:val="18"/>
              <w:szCs w:val="20"/>
            </w:rPr>
            <w:id w:val="-2042583336"/>
            <w:placeholder>
              <w:docPart w:val="A41D6CE0818346139085F999BA98702E"/>
            </w:placeholder>
            <w:showingPlcHdr/>
            <w:text/>
          </w:sdtPr>
          <w:sdtEndPr/>
          <w:sdtContent>
            <w:tc>
              <w:tcPr>
                <w:tcW w:w="6771" w:type="dxa"/>
                <w:gridSpan w:val="6"/>
              </w:tcPr>
              <w:p w14:paraId="634FF54E" w14:textId="7D291D6B" w:rsidR="00A84397" w:rsidRPr="005F016E" w:rsidRDefault="00EE2A61" w:rsidP="00023BC4">
                <w:pPr>
                  <w:rPr>
                    <w:rFonts w:asciiTheme="minorHAnsi" w:eastAsia="Calibri" w:hAnsiTheme="minorHAnsi" w:cs="Times New Roman"/>
                    <w:sz w:val="18"/>
                    <w:szCs w:val="20"/>
                  </w:rPr>
                </w:pPr>
                <w:r w:rsidRPr="005F016E">
                  <w:rPr>
                    <w:rStyle w:val="PlaceholderText"/>
                    <w:sz w:val="20"/>
                  </w:rPr>
                  <w:t>Click or tap here to enter text.</w:t>
                </w:r>
              </w:p>
            </w:tc>
          </w:sdtContent>
        </w:sdt>
      </w:tr>
      <w:tr w:rsidR="00A84397" w:rsidRPr="00BB5532" w14:paraId="783E3BEB" w14:textId="77777777" w:rsidTr="00023BC4">
        <w:trPr>
          <w:trHeight w:val="521"/>
        </w:trPr>
        <w:tc>
          <w:tcPr>
            <w:tcW w:w="2689" w:type="dxa"/>
          </w:tcPr>
          <w:p w14:paraId="65EDFA53" w14:textId="77777777" w:rsidR="00A84397" w:rsidRPr="00EB296C" w:rsidRDefault="00A84397" w:rsidP="00023BC4">
            <w:pPr>
              <w:rPr>
                <w:rFonts w:asciiTheme="minorHAnsi" w:eastAsia="Calibri" w:hAnsiTheme="minorHAnsi" w:cs="Times New Roman"/>
                <w:sz w:val="20"/>
                <w:szCs w:val="20"/>
              </w:rPr>
            </w:pPr>
            <w:r>
              <w:rPr>
                <w:rFonts w:asciiTheme="minorHAnsi" w:eastAsia="Calibri" w:hAnsiTheme="minorHAnsi" w:cs="Times New Roman"/>
                <w:sz w:val="20"/>
                <w:szCs w:val="20"/>
              </w:rPr>
              <w:t>You, or your project partner’s role in the project</w:t>
            </w:r>
          </w:p>
        </w:tc>
        <w:sdt>
          <w:sdtPr>
            <w:rPr>
              <w:rFonts w:asciiTheme="minorHAnsi" w:eastAsia="Calibri" w:hAnsiTheme="minorHAnsi" w:cs="Times New Roman"/>
              <w:sz w:val="18"/>
              <w:szCs w:val="20"/>
            </w:rPr>
            <w:id w:val="64777019"/>
            <w:placeholder>
              <w:docPart w:val="A41D6CE0818346139085F999BA98702E"/>
            </w:placeholder>
            <w:showingPlcHdr/>
            <w:text/>
          </w:sdtPr>
          <w:sdtEndPr/>
          <w:sdtContent>
            <w:tc>
              <w:tcPr>
                <w:tcW w:w="6771" w:type="dxa"/>
                <w:gridSpan w:val="6"/>
              </w:tcPr>
              <w:p w14:paraId="75A93AB6" w14:textId="08A53D94" w:rsidR="00A84397" w:rsidRPr="005F016E" w:rsidRDefault="00EE2A61" w:rsidP="00023BC4">
                <w:pPr>
                  <w:rPr>
                    <w:rFonts w:asciiTheme="minorHAnsi" w:eastAsia="Calibri" w:hAnsiTheme="minorHAnsi" w:cs="Times New Roman"/>
                    <w:sz w:val="18"/>
                    <w:szCs w:val="20"/>
                  </w:rPr>
                </w:pPr>
                <w:r w:rsidRPr="005F016E">
                  <w:rPr>
                    <w:rStyle w:val="PlaceholderText"/>
                    <w:sz w:val="20"/>
                  </w:rPr>
                  <w:t>Click or tap here to enter text.</w:t>
                </w:r>
              </w:p>
            </w:tc>
          </w:sdtContent>
        </w:sdt>
      </w:tr>
      <w:tr w:rsidR="00A84397" w:rsidRPr="00BB5532" w14:paraId="2603283A" w14:textId="77777777" w:rsidTr="00023BC4">
        <w:trPr>
          <w:trHeight w:val="532"/>
        </w:trPr>
        <w:tc>
          <w:tcPr>
            <w:tcW w:w="2689" w:type="dxa"/>
          </w:tcPr>
          <w:p w14:paraId="068DA47B" w14:textId="77777777" w:rsidR="00A84397" w:rsidRPr="00EB296C" w:rsidRDefault="00A84397" w:rsidP="00023BC4">
            <w:pPr>
              <w:rPr>
                <w:rFonts w:asciiTheme="minorHAnsi" w:eastAsia="Calibri" w:hAnsiTheme="minorHAnsi" w:cs="Times New Roman"/>
                <w:sz w:val="20"/>
                <w:szCs w:val="20"/>
              </w:rPr>
            </w:pPr>
            <w:r>
              <w:rPr>
                <w:rFonts w:asciiTheme="minorHAnsi" w:eastAsia="Calibri" w:hAnsiTheme="minorHAnsi" w:cs="Times New Roman"/>
                <w:sz w:val="20"/>
                <w:szCs w:val="20"/>
              </w:rPr>
              <w:t>Project outcomes</w:t>
            </w:r>
          </w:p>
        </w:tc>
        <w:sdt>
          <w:sdtPr>
            <w:rPr>
              <w:rFonts w:asciiTheme="minorHAnsi" w:eastAsia="Calibri" w:hAnsiTheme="minorHAnsi" w:cs="Times New Roman"/>
              <w:sz w:val="18"/>
              <w:szCs w:val="20"/>
            </w:rPr>
            <w:id w:val="525913765"/>
            <w:placeholder>
              <w:docPart w:val="A41D6CE0818346139085F999BA98702E"/>
            </w:placeholder>
            <w:showingPlcHdr/>
            <w:text/>
          </w:sdtPr>
          <w:sdtEndPr/>
          <w:sdtContent>
            <w:tc>
              <w:tcPr>
                <w:tcW w:w="6771" w:type="dxa"/>
                <w:gridSpan w:val="6"/>
              </w:tcPr>
              <w:p w14:paraId="02EBAAC6" w14:textId="6FA2D60C" w:rsidR="00A84397" w:rsidRPr="005F016E" w:rsidRDefault="00EE2A61" w:rsidP="00023BC4">
                <w:pPr>
                  <w:rPr>
                    <w:rFonts w:asciiTheme="minorHAnsi" w:eastAsia="Calibri" w:hAnsiTheme="minorHAnsi" w:cs="Times New Roman"/>
                    <w:sz w:val="18"/>
                    <w:szCs w:val="20"/>
                  </w:rPr>
                </w:pPr>
                <w:r w:rsidRPr="005F016E">
                  <w:rPr>
                    <w:rStyle w:val="PlaceholderText"/>
                    <w:sz w:val="20"/>
                  </w:rPr>
                  <w:t>Click or tap here to enter text.</w:t>
                </w:r>
              </w:p>
            </w:tc>
          </w:sdtContent>
        </w:sdt>
      </w:tr>
      <w:tr w:rsidR="00A84397" w:rsidRPr="00BB5532" w14:paraId="1EA11D62" w14:textId="77777777" w:rsidTr="00023BC4">
        <w:trPr>
          <w:trHeight w:val="568"/>
        </w:trPr>
        <w:tc>
          <w:tcPr>
            <w:tcW w:w="2689" w:type="dxa"/>
          </w:tcPr>
          <w:p w14:paraId="622AF8AF" w14:textId="77777777" w:rsidR="00A84397" w:rsidRPr="00EB296C" w:rsidRDefault="00A84397" w:rsidP="00023BC4">
            <w:pPr>
              <w:rPr>
                <w:rFonts w:asciiTheme="minorHAnsi" w:eastAsia="Calibri" w:hAnsiTheme="minorHAnsi" w:cs="Times New Roman"/>
                <w:sz w:val="20"/>
                <w:szCs w:val="20"/>
              </w:rPr>
            </w:pPr>
            <w:r>
              <w:rPr>
                <w:rFonts w:asciiTheme="minorHAnsi" w:eastAsia="Calibri" w:hAnsiTheme="minorHAnsi" w:cs="Times New Roman"/>
                <w:sz w:val="20"/>
                <w:szCs w:val="20"/>
              </w:rPr>
              <w:t>Hurdles and how they were overcome</w:t>
            </w:r>
          </w:p>
        </w:tc>
        <w:sdt>
          <w:sdtPr>
            <w:rPr>
              <w:rFonts w:asciiTheme="minorHAnsi" w:eastAsia="Calibri" w:hAnsiTheme="minorHAnsi" w:cs="Times New Roman"/>
              <w:sz w:val="18"/>
              <w:szCs w:val="20"/>
            </w:rPr>
            <w:id w:val="-364916924"/>
            <w:placeholder>
              <w:docPart w:val="A41D6CE0818346139085F999BA98702E"/>
            </w:placeholder>
            <w:showingPlcHdr/>
            <w:text/>
          </w:sdtPr>
          <w:sdtEndPr/>
          <w:sdtContent>
            <w:tc>
              <w:tcPr>
                <w:tcW w:w="6771" w:type="dxa"/>
                <w:gridSpan w:val="6"/>
              </w:tcPr>
              <w:p w14:paraId="25934A96" w14:textId="26279B96" w:rsidR="00A84397" w:rsidRPr="005F016E" w:rsidRDefault="00EE2A61" w:rsidP="00023BC4">
                <w:pPr>
                  <w:rPr>
                    <w:rFonts w:asciiTheme="minorHAnsi" w:eastAsia="Calibri" w:hAnsiTheme="minorHAnsi" w:cs="Times New Roman"/>
                    <w:sz w:val="18"/>
                    <w:szCs w:val="20"/>
                  </w:rPr>
                </w:pPr>
                <w:r w:rsidRPr="005F016E">
                  <w:rPr>
                    <w:rStyle w:val="PlaceholderText"/>
                    <w:sz w:val="20"/>
                  </w:rPr>
                  <w:t>Click or tap here to enter text.</w:t>
                </w:r>
              </w:p>
            </w:tc>
          </w:sdtContent>
        </w:sdt>
      </w:tr>
      <w:tr w:rsidR="00A84397" w:rsidRPr="000E3752" w14:paraId="5B905FBD" w14:textId="77777777" w:rsidTr="00023BC4">
        <w:trPr>
          <w:trHeight w:val="562"/>
        </w:trPr>
        <w:tc>
          <w:tcPr>
            <w:tcW w:w="2689" w:type="dxa"/>
          </w:tcPr>
          <w:p w14:paraId="25F0F79E" w14:textId="77777777" w:rsidR="00A84397" w:rsidRPr="00EB296C" w:rsidRDefault="00A84397" w:rsidP="00023BC4">
            <w:pPr>
              <w:rPr>
                <w:rFonts w:asciiTheme="minorHAnsi" w:eastAsia="Calibri" w:hAnsiTheme="minorHAnsi" w:cs="Times New Roman"/>
                <w:sz w:val="20"/>
                <w:szCs w:val="20"/>
              </w:rPr>
            </w:pPr>
            <w:r>
              <w:rPr>
                <w:rFonts w:asciiTheme="minorHAnsi" w:eastAsia="Calibri" w:hAnsiTheme="minorHAnsi" w:cs="Times New Roman"/>
                <w:sz w:val="20"/>
                <w:szCs w:val="20"/>
              </w:rPr>
              <w:t>Key learnings from the project</w:t>
            </w:r>
          </w:p>
        </w:tc>
        <w:sdt>
          <w:sdtPr>
            <w:rPr>
              <w:rFonts w:asciiTheme="minorHAnsi" w:eastAsia="Calibri" w:hAnsiTheme="minorHAnsi" w:cs="Times New Roman"/>
              <w:sz w:val="18"/>
              <w:szCs w:val="20"/>
            </w:rPr>
            <w:id w:val="-1084532407"/>
            <w:placeholder>
              <w:docPart w:val="A41D6CE0818346139085F999BA98702E"/>
            </w:placeholder>
            <w:showingPlcHdr/>
            <w:text/>
          </w:sdtPr>
          <w:sdtEndPr/>
          <w:sdtContent>
            <w:tc>
              <w:tcPr>
                <w:tcW w:w="6771" w:type="dxa"/>
                <w:gridSpan w:val="6"/>
              </w:tcPr>
              <w:p w14:paraId="28583906" w14:textId="0C116F83" w:rsidR="00A84397" w:rsidRPr="005F016E" w:rsidRDefault="00EE2A61" w:rsidP="00023BC4">
                <w:pPr>
                  <w:rPr>
                    <w:rFonts w:asciiTheme="minorHAnsi" w:eastAsia="Calibri" w:hAnsiTheme="minorHAnsi" w:cs="Times New Roman"/>
                    <w:sz w:val="18"/>
                    <w:szCs w:val="20"/>
                  </w:rPr>
                </w:pPr>
                <w:r w:rsidRPr="005F016E">
                  <w:rPr>
                    <w:rStyle w:val="PlaceholderText"/>
                    <w:sz w:val="20"/>
                  </w:rPr>
                  <w:t>Click or tap here to enter text.</w:t>
                </w:r>
              </w:p>
            </w:tc>
          </w:sdtContent>
        </w:sdt>
      </w:tr>
      <w:tr w:rsidR="00A84397" w:rsidRPr="000E3752" w14:paraId="34FBBD35" w14:textId="77777777" w:rsidTr="005F016E">
        <w:trPr>
          <w:trHeight w:val="946"/>
        </w:trPr>
        <w:tc>
          <w:tcPr>
            <w:tcW w:w="2689" w:type="dxa"/>
          </w:tcPr>
          <w:p w14:paraId="4CB5B737" w14:textId="77777777" w:rsidR="00A84397" w:rsidRPr="00EB296C" w:rsidRDefault="00A84397" w:rsidP="00023BC4">
            <w:pPr>
              <w:rPr>
                <w:rFonts w:asciiTheme="minorHAnsi" w:eastAsia="Calibri" w:hAnsiTheme="minorHAnsi" w:cs="Times New Roman"/>
                <w:sz w:val="20"/>
              </w:rPr>
            </w:pPr>
            <w:r w:rsidRPr="00EB296C">
              <w:rPr>
                <w:rFonts w:asciiTheme="minorHAnsi" w:eastAsia="Calibri" w:hAnsiTheme="minorHAnsi" w:cs="Times New Roman"/>
                <w:sz w:val="20"/>
              </w:rPr>
              <w:t>Did the project finish on time?</w:t>
            </w:r>
          </w:p>
        </w:tc>
        <w:sdt>
          <w:sdtPr>
            <w:rPr>
              <w:rFonts w:asciiTheme="minorHAnsi" w:eastAsia="Calibri" w:hAnsiTheme="minorHAnsi" w:cs="Times New Roman"/>
              <w:sz w:val="18"/>
            </w:rPr>
            <w:id w:val="-1627383245"/>
            <w:placeholder>
              <w:docPart w:val="64D69E9DF3184B9197FBB3ACBE54A002"/>
            </w:placeholder>
            <w:showingPlcHdr/>
            <w:comboBox>
              <w:listItem w:displayText="Yes" w:value="Yes"/>
              <w:listItem w:displayText="No" w:value="No"/>
            </w:comboBox>
          </w:sdtPr>
          <w:sdtEndPr/>
          <w:sdtContent>
            <w:tc>
              <w:tcPr>
                <w:tcW w:w="1002" w:type="dxa"/>
              </w:tcPr>
              <w:p w14:paraId="7242A5D9" w14:textId="77777777" w:rsidR="00A84397" w:rsidRPr="005F016E" w:rsidRDefault="00A84397" w:rsidP="00023BC4">
                <w:pPr>
                  <w:rPr>
                    <w:rFonts w:asciiTheme="minorHAnsi" w:eastAsia="Calibri" w:hAnsiTheme="minorHAnsi" w:cs="Times New Roman"/>
                    <w:sz w:val="18"/>
                  </w:rPr>
                </w:pPr>
                <w:r w:rsidRPr="005F016E">
                  <w:rPr>
                    <w:rFonts w:asciiTheme="minorHAnsi" w:eastAsia="Calibri" w:hAnsiTheme="minorHAnsi" w:cs="Times New Roman"/>
                    <w:color w:val="FF0000"/>
                    <w:sz w:val="18"/>
                  </w:rPr>
                  <w:t>Yes/No</w:t>
                </w:r>
              </w:p>
            </w:tc>
          </w:sdtContent>
        </w:sdt>
        <w:tc>
          <w:tcPr>
            <w:tcW w:w="1701" w:type="dxa"/>
            <w:gridSpan w:val="3"/>
          </w:tcPr>
          <w:p w14:paraId="01E1731E" w14:textId="77777777" w:rsidR="00A84397" w:rsidRPr="00EB296C" w:rsidRDefault="00A84397" w:rsidP="00023BC4">
            <w:pPr>
              <w:rPr>
                <w:rFonts w:asciiTheme="minorHAnsi" w:eastAsia="Calibri" w:hAnsiTheme="minorHAnsi" w:cs="Times New Roman"/>
                <w:sz w:val="20"/>
              </w:rPr>
            </w:pPr>
            <w:r w:rsidRPr="00EB296C">
              <w:rPr>
                <w:rFonts w:asciiTheme="minorHAnsi" w:eastAsia="Calibri" w:hAnsiTheme="minorHAnsi" w:cs="Times New Roman"/>
                <w:sz w:val="20"/>
              </w:rPr>
              <w:t>If NO, briefly explain why not</w:t>
            </w:r>
          </w:p>
        </w:tc>
        <w:sdt>
          <w:sdtPr>
            <w:rPr>
              <w:rFonts w:asciiTheme="minorHAnsi" w:eastAsia="Calibri" w:hAnsiTheme="minorHAnsi" w:cs="Times New Roman"/>
              <w:sz w:val="18"/>
            </w:rPr>
            <w:id w:val="1862863716"/>
            <w:placeholder>
              <w:docPart w:val="A41D6CE0818346139085F999BA98702E"/>
            </w:placeholder>
            <w:showingPlcHdr/>
            <w:text/>
          </w:sdtPr>
          <w:sdtEndPr/>
          <w:sdtContent>
            <w:tc>
              <w:tcPr>
                <w:tcW w:w="4068" w:type="dxa"/>
                <w:gridSpan w:val="2"/>
              </w:tcPr>
              <w:p w14:paraId="4109EDFC" w14:textId="6D8DB4A5" w:rsidR="00A84397" w:rsidRPr="005F016E" w:rsidRDefault="00EE2A61" w:rsidP="00023BC4">
                <w:pPr>
                  <w:rPr>
                    <w:rFonts w:asciiTheme="minorHAnsi" w:eastAsia="Calibri" w:hAnsiTheme="minorHAnsi" w:cs="Times New Roman"/>
                    <w:sz w:val="18"/>
                  </w:rPr>
                </w:pPr>
                <w:r w:rsidRPr="005F016E">
                  <w:rPr>
                    <w:rStyle w:val="PlaceholderText"/>
                    <w:sz w:val="20"/>
                  </w:rPr>
                  <w:t>Click or tap here to enter text.</w:t>
                </w:r>
              </w:p>
            </w:tc>
          </w:sdtContent>
        </w:sdt>
      </w:tr>
      <w:tr w:rsidR="00A84397" w:rsidRPr="000E3752" w14:paraId="0DE0512B" w14:textId="77777777" w:rsidTr="005F016E">
        <w:trPr>
          <w:trHeight w:val="986"/>
        </w:trPr>
        <w:tc>
          <w:tcPr>
            <w:tcW w:w="2689" w:type="dxa"/>
          </w:tcPr>
          <w:p w14:paraId="389670DF" w14:textId="77777777" w:rsidR="00A84397" w:rsidRPr="00EB296C" w:rsidRDefault="00A84397" w:rsidP="00023BC4">
            <w:pPr>
              <w:rPr>
                <w:rFonts w:asciiTheme="minorHAnsi" w:eastAsia="Calibri" w:hAnsiTheme="minorHAnsi" w:cs="Times New Roman"/>
                <w:sz w:val="20"/>
              </w:rPr>
            </w:pPr>
            <w:r w:rsidRPr="00EB296C">
              <w:rPr>
                <w:rFonts w:asciiTheme="minorHAnsi" w:eastAsia="Calibri" w:hAnsiTheme="minorHAnsi" w:cs="Times New Roman"/>
                <w:sz w:val="20"/>
              </w:rPr>
              <w:t>Did the project finish under budget?</w:t>
            </w:r>
          </w:p>
        </w:tc>
        <w:sdt>
          <w:sdtPr>
            <w:rPr>
              <w:rFonts w:asciiTheme="minorHAnsi" w:eastAsia="Calibri" w:hAnsiTheme="minorHAnsi" w:cs="Times New Roman"/>
              <w:sz w:val="18"/>
            </w:rPr>
            <w:id w:val="1965774057"/>
            <w:placeholder>
              <w:docPart w:val="9807B44E037943AD865576573681F00A"/>
            </w:placeholder>
            <w:showingPlcHdr/>
            <w:comboBox>
              <w:listItem w:displayText="Yes" w:value="Yes"/>
              <w:listItem w:displayText="No" w:value="No"/>
            </w:comboBox>
          </w:sdtPr>
          <w:sdtContent>
            <w:tc>
              <w:tcPr>
                <w:tcW w:w="1002" w:type="dxa"/>
              </w:tcPr>
              <w:p w14:paraId="7E74F3F3" w14:textId="5AF3DF55" w:rsidR="00A84397" w:rsidRPr="005F016E" w:rsidRDefault="00B74330" w:rsidP="00023BC4">
                <w:pPr>
                  <w:rPr>
                    <w:rFonts w:asciiTheme="minorHAnsi" w:eastAsia="Calibri" w:hAnsiTheme="minorHAnsi" w:cs="Times New Roman"/>
                    <w:sz w:val="18"/>
                  </w:rPr>
                </w:pPr>
                <w:r w:rsidRPr="005F016E">
                  <w:rPr>
                    <w:rFonts w:asciiTheme="minorHAnsi" w:eastAsia="Calibri" w:hAnsiTheme="minorHAnsi" w:cs="Times New Roman"/>
                    <w:color w:val="FF0000"/>
                    <w:sz w:val="18"/>
                  </w:rPr>
                  <w:t>Yes/No</w:t>
                </w:r>
              </w:p>
            </w:tc>
          </w:sdtContent>
        </w:sdt>
        <w:tc>
          <w:tcPr>
            <w:tcW w:w="1701" w:type="dxa"/>
            <w:gridSpan w:val="3"/>
          </w:tcPr>
          <w:p w14:paraId="67BFA26B" w14:textId="77777777" w:rsidR="00A84397" w:rsidRPr="00EB296C" w:rsidRDefault="00A84397" w:rsidP="00023BC4">
            <w:pPr>
              <w:rPr>
                <w:rFonts w:asciiTheme="minorHAnsi" w:eastAsia="Calibri" w:hAnsiTheme="minorHAnsi" w:cs="Times New Roman"/>
                <w:sz w:val="20"/>
              </w:rPr>
            </w:pPr>
            <w:r w:rsidRPr="00EB296C">
              <w:rPr>
                <w:rFonts w:asciiTheme="minorHAnsi" w:eastAsia="Calibri" w:hAnsiTheme="minorHAnsi" w:cs="Times New Roman"/>
                <w:sz w:val="20"/>
              </w:rPr>
              <w:t>If NO, briefly explain why not</w:t>
            </w:r>
          </w:p>
        </w:tc>
        <w:sdt>
          <w:sdtPr>
            <w:rPr>
              <w:rFonts w:asciiTheme="minorHAnsi" w:eastAsia="Calibri" w:hAnsiTheme="minorHAnsi" w:cs="Times New Roman"/>
              <w:sz w:val="18"/>
            </w:rPr>
            <w:id w:val="207148063"/>
            <w:placeholder>
              <w:docPart w:val="A41D6CE0818346139085F999BA98702E"/>
            </w:placeholder>
            <w:showingPlcHdr/>
            <w:text/>
          </w:sdtPr>
          <w:sdtEndPr/>
          <w:sdtContent>
            <w:tc>
              <w:tcPr>
                <w:tcW w:w="4068" w:type="dxa"/>
                <w:gridSpan w:val="2"/>
              </w:tcPr>
              <w:p w14:paraId="3DC6C780" w14:textId="7DD1770C" w:rsidR="00A84397" w:rsidRPr="005F016E" w:rsidRDefault="00EE2A61" w:rsidP="00023BC4">
                <w:pPr>
                  <w:rPr>
                    <w:rFonts w:asciiTheme="minorHAnsi" w:eastAsia="Calibri" w:hAnsiTheme="minorHAnsi" w:cs="Times New Roman"/>
                    <w:sz w:val="18"/>
                  </w:rPr>
                </w:pPr>
                <w:r w:rsidRPr="005F016E">
                  <w:rPr>
                    <w:rStyle w:val="PlaceholderText"/>
                    <w:sz w:val="20"/>
                  </w:rPr>
                  <w:t>Click or tap here to enter text.</w:t>
                </w:r>
              </w:p>
            </w:tc>
          </w:sdtContent>
        </w:sdt>
      </w:tr>
      <w:tr w:rsidR="00A84397" w:rsidRPr="000E3752" w14:paraId="41BABE6B" w14:textId="77777777" w:rsidTr="00023BC4">
        <w:trPr>
          <w:trHeight w:val="613"/>
        </w:trPr>
        <w:tc>
          <w:tcPr>
            <w:tcW w:w="2689" w:type="dxa"/>
          </w:tcPr>
          <w:p w14:paraId="7196A606" w14:textId="77777777" w:rsidR="00A84397" w:rsidRPr="00EB296C" w:rsidRDefault="00A84397" w:rsidP="00023BC4">
            <w:pPr>
              <w:rPr>
                <w:rFonts w:asciiTheme="minorHAnsi" w:eastAsia="Calibri" w:hAnsiTheme="minorHAnsi" w:cs="Times New Roman"/>
                <w:sz w:val="20"/>
              </w:rPr>
            </w:pPr>
            <w:r>
              <w:rPr>
                <w:rFonts w:asciiTheme="minorHAnsi" w:eastAsia="Calibri" w:hAnsiTheme="minorHAnsi" w:cs="Times New Roman"/>
                <w:sz w:val="20"/>
              </w:rPr>
              <w:t>Please provide a r</w:t>
            </w:r>
            <w:r w:rsidRPr="00EB296C">
              <w:rPr>
                <w:rFonts w:asciiTheme="minorHAnsi" w:eastAsia="Calibri" w:hAnsiTheme="minorHAnsi" w:cs="Times New Roman"/>
                <w:sz w:val="20"/>
              </w:rPr>
              <w:t xml:space="preserve">eferee for this project, </w:t>
            </w:r>
            <w:r>
              <w:rPr>
                <w:rFonts w:asciiTheme="minorHAnsi" w:eastAsia="Calibri" w:hAnsiTheme="minorHAnsi" w:cs="Times New Roman"/>
                <w:sz w:val="20"/>
              </w:rPr>
              <w:t xml:space="preserve">including </w:t>
            </w:r>
            <w:r w:rsidRPr="00EB296C">
              <w:rPr>
                <w:rFonts w:asciiTheme="minorHAnsi" w:eastAsia="Calibri" w:hAnsiTheme="minorHAnsi" w:cs="Times New Roman"/>
                <w:sz w:val="20"/>
              </w:rPr>
              <w:t>contact information</w:t>
            </w:r>
          </w:p>
        </w:tc>
        <w:sdt>
          <w:sdtPr>
            <w:rPr>
              <w:rFonts w:asciiTheme="minorHAnsi" w:eastAsia="Calibri" w:hAnsiTheme="minorHAnsi" w:cs="Times New Roman"/>
              <w:sz w:val="20"/>
            </w:rPr>
            <w:id w:val="214475283"/>
            <w:placeholder>
              <w:docPart w:val="A41D6CE0818346139085F999BA98702E"/>
            </w:placeholder>
            <w:showingPlcHdr/>
            <w:text/>
          </w:sdtPr>
          <w:sdtEndPr/>
          <w:sdtContent>
            <w:tc>
              <w:tcPr>
                <w:tcW w:w="6771" w:type="dxa"/>
                <w:gridSpan w:val="6"/>
              </w:tcPr>
              <w:p w14:paraId="3B6C385B" w14:textId="57E57F06" w:rsidR="00A84397" w:rsidRPr="00EB296C" w:rsidRDefault="00EE2A61" w:rsidP="00023BC4">
                <w:pPr>
                  <w:rPr>
                    <w:rFonts w:asciiTheme="minorHAnsi" w:eastAsia="Calibri" w:hAnsiTheme="minorHAnsi" w:cs="Times New Roman"/>
                    <w:sz w:val="20"/>
                  </w:rPr>
                </w:pPr>
                <w:r w:rsidRPr="005F016E">
                  <w:rPr>
                    <w:rStyle w:val="PlaceholderText"/>
                    <w:sz w:val="20"/>
                  </w:rPr>
                  <w:t>Click or tap here to enter text.</w:t>
                </w:r>
              </w:p>
            </w:tc>
          </w:sdtContent>
        </w:sdt>
      </w:tr>
    </w:tbl>
    <w:p w14:paraId="3427F406" w14:textId="77777777" w:rsidR="00A84397" w:rsidRDefault="00A84397" w:rsidP="00A84397">
      <w:pPr>
        <w:numPr>
          <w:ilvl w:val="0"/>
          <w:numId w:val="0"/>
        </w:numPr>
        <w:spacing w:before="0" w:after="160" w:line="259" w:lineRule="auto"/>
        <w:rPr>
          <w:rFonts w:ascii="Calibri" w:eastAsia="Calibri" w:hAnsi="Calibri" w:cs="Times New Roman"/>
          <w:b/>
          <w:color w:val="auto"/>
        </w:rPr>
      </w:pPr>
    </w:p>
    <w:p w14:paraId="7BC96C42" w14:textId="77777777" w:rsidR="00A84397" w:rsidRDefault="00A84397" w:rsidP="00A84397">
      <w:pPr>
        <w:numPr>
          <w:ilvl w:val="0"/>
          <w:numId w:val="0"/>
        </w:numPr>
        <w:rPr>
          <w:rFonts w:ascii="Calibri" w:eastAsia="Calibri" w:hAnsi="Calibri" w:cs="Times New Roman"/>
          <w:b/>
          <w:color w:val="auto"/>
        </w:rPr>
      </w:pPr>
      <w:r>
        <w:rPr>
          <w:rFonts w:ascii="Calibri" w:eastAsia="Calibri" w:hAnsi="Calibri" w:cs="Times New Roman"/>
          <w:b/>
          <w:color w:val="auto"/>
        </w:rPr>
        <w:br w:type="page"/>
      </w:r>
    </w:p>
    <w:p w14:paraId="794B1742" w14:textId="77777777" w:rsidR="00A84397" w:rsidRDefault="00A84397" w:rsidP="00A84397">
      <w:pPr>
        <w:pStyle w:val="Heading3Numbered"/>
        <w:rPr>
          <w:rFonts w:eastAsia="Calibri"/>
        </w:rPr>
      </w:pPr>
      <w:bookmarkStart w:id="47" w:name="_Toc501444321"/>
      <w:r>
        <w:rPr>
          <w:rFonts w:eastAsia="Calibri"/>
        </w:rPr>
        <w:lastRenderedPageBreak/>
        <w:t>Capabilities</w:t>
      </w:r>
      <w:bookmarkEnd w:id="47"/>
    </w:p>
    <w:p w14:paraId="50C845C6" w14:textId="77777777" w:rsidR="00A84397" w:rsidRPr="00C74A78" w:rsidRDefault="00A84397" w:rsidP="00A84397">
      <w:pPr>
        <w:spacing w:before="0" w:after="160" w:line="259" w:lineRule="auto"/>
        <w:rPr>
          <w:rFonts w:asciiTheme="minorHAnsi" w:eastAsia="Calibri" w:hAnsiTheme="minorHAnsi" w:cs="Times New Roman"/>
          <w:b/>
          <w:color w:val="auto"/>
        </w:rPr>
      </w:pPr>
      <w:r w:rsidRPr="00C74A78">
        <w:rPr>
          <w:rFonts w:asciiTheme="minorHAnsi" w:eastAsia="Calibri" w:hAnsiTheme="minorHAnsi" w:cs="Times New Roman"/>
          <w:b/>
          <w:color w:val="auto"/>
        </w:rPr>
        <w:t>Provide an overview of the main people who will contribute to the implementation of this project</w:t>
      </w:r>
      <w:r w:rsidR="00E57E3B">
        <w:rPr>
          <w:rFonts w:asciiTheme="minorHAnsi" w:eastAsia="Calibri" w:hAnsiTheme="minorHAnsi" w:cs="Times New Roman"/>
          <w:b/>
          <w:color w:val="auto"/>
        </w:rPr>
        <w:t>.</w:t>
      </w:r>
    </w:p>
    <w:p w14:paraId="2E298E14" w14:textId="77777777" w:rsidR="00A84397" w:rsidRPr="00C74A78" w:rsidRDefault="00A84397" w:rsidP="00A84397">
      <w:pPr>
        <w:spacing w:before="0" w:after="160" w:line="259" w:lineRule="auto"/>
        <w:rPr>
          <w:rFonts w:asciiTheme="minorHAnsi" w:eastAsia="Calibri" w:hAnsiTheme="minorHAnsi" w:cs="Times New Roman"/>
          <w:color w:val="auto"/>
        </w:rPr>
      </w:pPr>
      <w:r w:rsidRPr="00C74A78">
        <w:rPr>
          <w:rFonts w:asciiTheme="minorHAnsi" w:eastAsia="Calibri" w:hAnsiTheme="minorHAnsi" w:cs="Times New Roman"/>
          <w:color w:val="auto"/>
        </w:rPr>
        <w:t xml:space="preserve">You are not required to fill in all of these boxes.  </w:t>
      </w:r>
    </w:p>
    <w:tbl>
      <w:tblPr>
        <w:tblStyle w:val="TableGrid13"/>
        <w:tblW w:w="9352" w:type="dxa"/>
        <w:tblLook w:val="04A0" w:firstRow="1" w:lastRow="0" w:firstColumn="1" w:lastColumn="0" w:noHBand="0" w:noVBand="1"/>
      </w:tblPr>
      <w:tblGrid>
        <w:gridCol w:w="986"/>
        <w:gridCol w:w="1331"/>
        <w:gridCol w:w="2301"/>
        <w:gridCol w:w="1464"/>
        <w:gridCol w:w="3270"/>
      </w:tblGrid>
      <w:tr w:rsidR="00A84397" w:rsidRPr="00C74A78" w14:paraId="0354BF92" w14:textId="77777777" w:rsidTr="0023737F">
        <w:trPr>
          <w:trHeight w:val="619"/>
        </w:trPr>
        <w:tc>
          <w:tcPr>
            <w:tcW w:w="986" w:type="dxa"/>
            <w:tcBorders>
              <w:bottom w:val="single" w:sz="4" w:space="0" w:color="auto"/>
            </w:tcBorders>
            <w:shd w:val="clear" w:color="auto" w:fill="D9D9D9"/>
          </w:tcPr>
          <w:p w14:paraId="26DE633C" w14:textId="77777777" w:rsidR="00A84397" w:rsidRPr="00C74A78" w:rsidRDefault="00A84397" w:rsidP="00023BC4">
            <w:pPr>
              <w:rPr>
                <w:rFonts w:asciiTheme="minorHAnsi" w:eastAsia="Calibri" w:hAnsiTheme="minorHAnsi" w:cs="Times New Roman"/>
              </w:rPr>
            </w:pPr>
            <w:bookmarkStart w:id="48" w:name="_Hlk499042257"/>
            <w:r w:rsidRPr="00C74A78">
              <w:rPr>
                <w:rFonts w:asciiTheme="minorHAnsi" w:eastAsia="Calibri" w:hAnsiTheme="minorHAnsi" w:cs="Times New Roman"/>
              </w:rPr>
              <w:t>Name</w:t>
            </w:r>
          </w:p>
        </w:tc>
        <w:sdt>
          <w:sdtPr>
            <w:rPr>
              <w:rFonts w:asciiTheme="minorHAnsi" w:eastAsia="Calibri" w:hAnsiTheme="minorHAnsi" w:cs="Times New Roman"/>
            </w:rPr>
            <w:id w:val="-854956189"/>
            <w:placeholder>
              <w:docPart w:val="09571634056F4A5D90D681F5E58F5CB1"/>
            </w:placeholder>
            <w:showingPlcHdr/>
            <w:text/>
          </w:sdtPr>
          <w:sdtEndPr/>
          <w:sdtContent>
            <w:tc>
              <w:tcPr>
                <w:tcW w:w="3632" w:type="dxa"/>
                <w:gridSpan w:val="2"/>
                <w:tcBorders>
                  <w:bottom w:val="single" w:sz="4" w:space="0" w:color="auto"/>
                </w:tcBorders>
              </w:tcPr>
              <w:p w14:paraId="3C91BDED" w14:textId="77777777" w:rsidR="00A84397" w:rsidRPr="00C74A78" w:rsidRDefault="00A84397" w:rsidP="00023BC4">
                <w:pPr>
                  <w:rPr>
                    <w:rFonts w:asciiTheme="minorHAnsi" w:eastAsia="Calibri" w:hAnsiTheme="minorHAnsi" w:cs="Times New Roman"/>
                  </w:rPr>
                </w:pPr>
                <w:r w:rsidRPr="007E0EAE">
                  <w:rPr>
                    <w:rStyle w:val="PlaceholderText"/>
                  </w:rPr>
                  <w:t>Click or tap here to enter text.</w:t>
                </w:r>
              </w:p>
            </w:tc>
          </w:sdtContent>
        </w:sdt>
        <w:tc>
          <w:tcPr>
            <w:tcW w:w="1464" w:type="dxa"/>
            <w:tcBorders>
              <w:bottom w:val="single" w:sz="4" w:space="0" w:color="auto"/>
            </w:tcBorders>
            <w:shd w:val="clear" w:color="auto" w:fill="D9D9D9"/>
          </w:tcPr>
          <w:p w14:paraId="3E3011BA" w14:textId="77777777" w:rsidR="00A84397" w:rsidRPr="00C74A78" w:rsidRDefault="00A84397" w:rsidP="00023BC4">
            <w:pPr>
              <w:rPr>
                <w:rFonts w:asciiTheme="minorHAnsi" w:eastAsia="Calibri" w:hAnsiTheme="minorHAnsi" w:cs="Times New Roman"/>
              </w:rPr>
            </w:pPr>
            <w:r w:rsidRPr="00C74A78">
              <w:rPr>
                <w:rFonts w:asciiTheme="minorHAnsi" w:eastAsia="Calibri" w:hAnsiTheme="minorHAnsi" w:cs="Times New Roman"/>
              </w:rPr>
              <w:t>Organisation</w:t>
            </w:r>
          </w:p>
        </w:tc>
        <w:sdt>
          <w:sdtPr>
            <w:rPr>
              <w:rFonts w:asciiTheme="minorHAnsi" w:eastAsia="Calibri" w:hAnsiTheme="minorHAnsi" w:cs="Times New Roman"/>
            </w:rPr>
            <w:id w:val="-1448692058"/>
            <w:placeholder>
              <w:docPart w:val="AAF18A9695F04AE3BE1F4463B3749171"/>
            </w:placeholder>
            <w:showingPlcHdr/>
            <w:text/>
          </w:sdtPr>
          <w:sdtEndPr/>
          <w:sdtContent>
            <w:tc>
              <w:tcPr>
                <w:tcW w:w="3270" w:type="dxa"/>
                <w:tcBorders>
                  <w:bottom w:val="single" w:sz="4" w:space="0" w:color="auto"/>
                </w:tcBorders>
              </w:tcPr>
              <w:p w14:paraId="5524E43C" w14:textId="77777777" w:rsidR="00A84397" w:rsidRPr="00C74A78" w:rsidRDefault="00A84397" w:rsidP="00023BC4">
                <w:pPr>
                  <w:rPr>
                    <w:rFonts w:asciiTheme="minorHAnsi" w:eastAsia="Calibri" w:hAnsiTheme="minorHAnsi" w:cs="Times New Roman"/>
                  </w:rPr>
                </w:pPr>
                <w:r w:rsidRPr="007E0EAE">
                  <w:rPr>
                    <w:rStyle w:val="PlaceholderText"/>
                  </w:rPr>
                  <w:t>Click or tap here to enter text.</w:t>
                </w:r>
              </w:p>
            </w:tc>
          </w:sdtContent>
        </w:sdt>
      </w:tr>
      <w:tr w:rsidR="00A84397" w:rsidRPr="00C74A78" w14:paraId="15905ABA" w14:textId="77777777" w:rsidTr="0023737F">
        <w:tc>
          <w:tcPr>
            <w:tcW w:w="2317" w:type="dxa"/>
            <w:gridSpan w:val="2"/>
            <w:shd w:val="clear" w:color="auto" w:fill="D9D9D9"/>
          </w:tcPr>
          <w:p w14:paraId="6545FB7C" w14:textId="77777777" w:rsidR="00A84397" w:rsidRPr="00C74A78" w:rsidRDefault="00A84397" w:rsidP="00023BC4">
            <w:pPr>
              <w:rPr>
                <w:rFonts w:asciiTheme="minorHAnsi" w:eastAsia="Calibri" w:hAnsiTheme="minorHAnsi" w:cs="Times New Roman"/>
              </w:rPr>
            </w:pPr>
            <w:r w:rsidRPr="00C74A78">
              <w:rPr>
                <w:rFonts w:asciiTheme="minorHAnsi" w:eastAsia="Calibri" w:hAnsiTheme="minorHAnsi" w:cs="Times New Roman"/>
              </w:rPr>
              <w:t>How will they contribute to the success of this project?</w:t>
            </w:r>
          </w:p>
        </w:tc>
        <w:sdt>
          <w:sdtPr>
            <w:rPr>
              <w:rFonts w:asciiTheme="minorHAnsi" w:eastAsia="Calibri" w:hAnsiTheme="minorHAnsi" w:cs="Times New Roman"/>
            </w:rPr>
            <w:id w:val="-1569253464"/>
            <w:placeholder>
              <w:docPart w:val="9D65B78034A845D78B6D61EA7B56C26E"/>
            </w:placeholder>
            <w:showingPlcHdr/>
            <w:text/>
          </w:sdtPr>
          <w:sdtEndPr/>
          <w:sdtContent>
            <w:tc>
              <w:tcPr>
                <w:tcW w:w="7035" w:type="dxa"/>
                <w:gridSpan w:val="3"/>
                <w:shd w:val="clear" w:color="auto" w:fill="auto"/>
              </w:tcPr>
              <w:p w14:paraId="48CDADC6" w14:textId="77777777" w:rsidR="00A84397" w:rsidRPr="00C74A78" w:rsidRDefault="00A84397" w:rsidP="00023BC4">
                <w:pPr>
                  <w:rPr>
                    <w:rFonts w:asciiTheme="minorHAnsi" w:eastAsia="Calibri" w:hAnsiTheme="minorHAnsi" w:cs="Times New Roman"/>
                  </w:rPr>
                </w:pPr>
                <w:r w:rsidRPr="007E0EAE">
                  <w:rPr>
                    <w:rStyle w:val="PlaceholderText"/>
                  </w:rPr>
                  <w:t>Click or tap here to enter text.</w:t>
                </w:r>
              </w:p>
            </w:tc>
          </w:sdtContent>
        </w:sdt>
      </w:tr>
      <w:tr w:rsidR="00A84397" w:rsidRPr="00C74A78" w14:paraId="1E85829B" w14:textId="77777777" w:rsidTr="0023737F">
        <w:trPr>
          <w:trHeight w:val="1317"/>
        </w:trPr>
        <w:tc>
          <w:tcPr>
            <w:tcW w:w="2317" w:type="dxa"/>
            <w:gridSpan w:val="2"/>
            <w:shd w:val="clear" w:color="auto" w:fill="D9D9D9"/>
          </w:tcPr>
          <w:p w14:paraId="5DF54438" w14:textId="77777777" w:rsidR="00A84397" w:rsidRPr="00C74A78" w:rsidRDefault="00A84397" w:rsidP="00023BC4">
            <w:pPr>
              <w:rPr>
                <w:rFonts w:asciiTheme="minorHAnsi" w:eastAsia="Calibri" w:hAnsiTheme="minorHAnsi" w:cs="Times New Roman"/>
              </w:rPr>
            </w:pPr>
            <w:r w:rsidRPr="00C74A78">
              <w:rPr>
                <w:rFonts w:asciiTheme="minorHAnsi" w:eastAsia="Calibri" w:hAnsiTheme="minorHAnsi" w:cs="Times New Roman"/>
              </w:rPr>
              <w:t>Briefly describe their relevant experience</w:t>
            </w:r>
          </w:p>
          <w:p w14:paraId="25471075" w14:textId="77777777" w:rsidR="00A84397" w:rsidRPr="00C74A78" w:rsidRDefault="00A84397" w:rsidP="00023BC4">
            <w:pPr>
              <w:rPr>
                <w:rFonts w:asciiTheme="minorHAnsi" w:eastAsia="Calibri" w:hAnsiTheme="minorHAnsi" w:cs="Times New Roman"/>
              </w:rPr>
            </w:pPr>
          </w:p>
        </w:tc>
        <w:sdt>
          <w:sdtPr>
            <w:rPr>
              <w:rFonts w:asciiTheme="minorHAnsi" w:eastAsia="Calibri" w:hAnsiTheme="minorHAnsi" w:cs="Times New Roman"/>
            </w:rPr>
            <w:id w:val="-1276251764"/>
            <w:placeholder>
              <w:docPart w:val="BDB25BA4D8874AA39CD0F3018515DFA4"/>
            </w:placeholder>
            <w:showingPlcHdr/>
            <w:text/>
          </w:sdtPr>
          <w:sdtEndPr/>
          <w:sdtContent>
            <w:tc>
              <w:tcPr>
                <w:tcW w:w="7035" w:type="dxa"/>
                <w:gridSpan w:val="3"/>
                <w:shd w:val="clear" w:color="auto" w:fill="auto"/>
              </w:tcPr>
              <w:p w14:paraId="324F1280" w14:textId="77777777" w:rsidR="00A84397" w:rsidRPr="00C74A78" w:rsidRDefault="00A84397" w:rsidP="00023BC4">
                <w:pPr>
                  <w:rPr>
                    <w:rFonts w:asciiTheme="minorHAnsi" w:eastAsia="Calibri" w:hAnsiTheme="minorHAnsi" w:cs="Times New Roman"/>
                  </w:rPr>
                </w:pPr>
                <w:r w:rsidRPr="007E0EAE">
                  <w:rPr>
                    <w:rStyle w:val="PlaceholderText"/>
                  </w:rPr>
                  <w:t>Click or tap here to enter text.</w:t>
                </w:r>
              </w:p>
            </w:tc>
          </w:sdtContent>
        </w:sdt>
      </w:tr>
      <w:bookmarkEnd w:id="48"/>
    </w:tbl>
    <w:p w14:paraId="02F04071" w14:textId="77777777" w:rsidR="00A84397" w:rsidRDefault="00A84397" w:rsidP="00A84397">
      <w:pPr>
        <w:numPr>
          <w:ilvl w:val="0"/>
          <w:numId w:val="0"/>
        </w:numPr>
        <w:rPr>
          <w:rFonts w:asciiTheme="minorHAnsi" w:hAnsiTheme="minorHAnsi"/>
        </w:rPr>
      </w:pPr>
    </w:p>
    <w:tbl>
      <w:tblPr>
        <w:tblStyle w:val="TableGrid13"/>
        <w:tblW w:w="9352" w:type="dxa"/>
        <w:tblLook w:val="04A0" w:firstRow="1" w:lastRow="0" w:firstColumn="1" w:lastColumn="0" w:noHBand="0" w:noVBand="1"/>
      </w:tblPr>
      <w:tblGrid>
        <w:gridCol w:w="986"/>
        <w:gridCol w:w="1331"/>
        <w:gridCol w:w="2301"/>
        <w:gridCol w:w="1464"/>
        <w:gridCol w:w="3270"/>
      </w:tblGrid>
      <w:tr w:rsidR="00A84397" w:rsidRPr="00C74A78" w14:paraId="50635ED0" w14:textId="77777777" w:rsidTr="00023BC4">
        <w:trPr>
          <w:trHeight w:val="619"/>
        </w:trPr>
        <w:tc>
          <w:tcPr>
            <w:tcW w:w="988" w:type="dxa"/>
            <w:tcBorders>
              <w:bottom w:val="single" w:sz="4" w:space="0" w:color="auto"/>
            </w:tcBorders>
            <w:shd w:val="clear" w:color="auto" w:fill="D9D9D9"/>
          </w:tcPr>
          <w:p w14:paraId="55E4D124" w14:textId="77777777" w:rsidR="00A84397" w:rsidRPr="00C74A78" w:rsidRDefault="00A84397" w:rsidP="00023BC4">
            <w:pPr>
              <w:rPr>
                <w:rFonts w:asciiTheme="minorHAnsi" w:eastAsia="Calibri" w:hAnsiTheme="minorHAnsi" w:cs="Times New Roman"/>
              </w:rPr>
            </w:pPr>
            <w:r w:rsidRPr="00C74A78">
              <w:rPr>
                <w:rFonts w:asciiTheme="minorHAnsi" w:eastAsia="Calibri" w:hAnsiTheme="minorHAnsi" w:cs="Times New Roman"/>
              </w:rPr>
              <w:t>Name</w:t>
            </w:r>
          </w:p>
        </w:tc>
        <w:sdt>
          <w:sdtPr>
            <w:rPr>
              <w:rFonts w:asciiTheme="minorHAnsi" w:eastAsia="Calibri" w:hAnsiTheme="minorHAnsi" w:cs="Times New Roman"/>
            </w:rPr>
            <w:id w:val="1763338523"/>
            <w:placeholder>
              <w:docPart w:val="2A5191C82F2D4FC483068FB02AAF7EB4"/>
            </w:placeholder>
            <w:showingPlcHdr/>
            <w:text/>
          </w:sdtPr>
          <w:sdtEndPr/>
          <w:sdtContent>
            <w:tc>
              <w:tcPr>
                <w:tcW w:w="3685" w:type="dxa"/>
                <w:gridSpan w:val="2"/>
                <w:tcBorders>
                  <w:bottom w:val="single" w:sz="4" w:space="0" w:color="auto"/>
                </w:tcBorders>
              </w:tcPr>
              <w:p w14:paraId="463844B8" w14:textId="48D887C8" w:rsidR="00A84397" w:rsidRPr="00C74A78" w:rsidRDefault="00A84397" w:rsidP="00023BC4">
                <w:pPr>
                  <w:rPr>
                    <w:rFonts w:asciiTheme="minorHAnsi" w:eastAsia="Calibri" w:hAnsiTheme="minorHAnsi" w:cs="Times New Roman"/>
                  </w:rPr>
                </w:pPr>
                <w:r w:rsidRPr="007E0EAE">
                  <w:rPr>
                    <w:rStyle w:val="PlaceholderText"/>
                  </w:rPr>
                  <w:t>Click or tap here to enter text.</w:t>
                </w:r>
              </w:p>
            </w:tc>
          </w:sdtContent>
        </w:sdt>
        <w:tc>
          <w:tcPr>
            <w:tcW w:w="1361" w:type="dxa"/>
            <w:tcBorders>
              <w:bottom w:val="single" w:sz="4" w:space="0" w:color="auto"/>
            </w:tcBorders>
            <w:shd w:val="clear" w:color="auto" w:fill="D9D9D9"/>
          </w:tcPr>
          <w:p w14:paraId="77B1343C" w14:textId="77777777" w:rsidR="00A84397" w:rsidRPr="00C74A78" w:rsidRDefault="00A84397" w:rsidP="00023BC4">
            <w:pPr>
              <w:rPr>
                <w:rFonts w:asciiTheme="minorHAnsi" w:eastAsia="Calibri" w:hAnsiTheme="minorHAnsi" w:cs="Times New Roman"/>
              </w:rPr>
            </w:pPr>
            <w:r w:rsidRPr="00C74A78">
              <w:rPr>
                <w:rFonts w:asciiTheme="minorHAnsi" w:eastAsia="Calibri" w:hAnsiTheme="minorHAnsi" w:cs="Times New Roman"/>
              </w:rPr>
              <w:t>Organisation</w:t>
            </w:r>
          </w:p>
        </w:tc>
        <w:sdt>
          <w:sdtPr>
            <w:rPr>
              <w:rFonts w:asciiTheme="minorHAnsi" w:eastAsia="Calibri" w:hAnsiTheme="minorHAnsi" w:cs="Times New Roman"/>
            </w:rPr>
            <w:id w:val="-1987854444"/>
            <w:placeholder>
              <w:docPart w:val="2A5191C82F2D4FC483068FB02AAF7EB4"/>
            </w:placeholder>
            <w:showingPlcHdr/>
            <w:text/>
          </w:sdtPr>
          <w:sdtEndPr/>
          <w:sdtContent>
            <w:tc>
              <w:tcPr>
                <w:tcW w:w="3318" w:type="dxa"/>
                <w:tcBorders>
                  <w:bottom w:val="single" w:sz="4" w:space="0" w:color="auto"/>
                </w:tcBorders>
              </w:tcPr>
              <w:p w14:paraId="642DE97D" w14:textId="30EF7568" w:rsidR="00A84397" w:rsidRPr="00C74A78" w:rsidRDefault="00EE2A61" w:rsidP="00023BC4">
                <w:pPr>
                  <w:rPr>
                    <w:rFonts w:asciiTheme="minorHAnsi" w:eastAsia="Calibri" w:hAnsiTheme="minorHAnsi" w:cs="Times New Roman"/>
                  </w:rPr>
                </w:pPr>
                <w:r w:rsidRPr="007E0EAE">
                  <w:rPr>
                    <w:rStyle w:val="PlaceholderText"/>
                  </w:rPr>
                  <w:t>Click or tap here to enter text.</w:t>
                </w:r>
              </w:p>
            </w:tc>
          </w:sdtContent>
        </w:sdt>
      </w:tr>
      <w:tr w:rsidR="00A84397" w:rsidRPr="00C74A78" w14:paraId="39D841CD" w14:textId="77777777" w:rsidTr="00023BC4">
        <w:tc>
          <w:tcPr>
            <w:tcW w:w="2336" w:type="dxa"/>
            <w:gridSpan w:val="2"/>
            <w:shd w:val="clear" w:color="auto" w:fill="D9D9D9"/>
          </w:tcPr>
          <w:p w14:paraId="0F393BD0" w14:textId="77777777" w:rsidR="00A84397" w:rsidRPr="00C74A78" w:rsidRDefault="00A84397" w:rsidP="00023BC4">
            <w:pPr>
              <w:rPr>
                <w:rFonts w:asciiTheme="minorHAnsi" w:eastAsia="Calibri" w:hAnsiTheme="minorHAnsi" w:cs="Times New Roman"/>
              </w:rPr>
            </w:pPr>
            <w:r w:rsidRPr="00C74A78">
              <w:rPr>
                <w:rFonts w:asciiTheme="minorHAnsi" w:eastAsia="Calibri" w:hAnsiTheme="minorHAnsi" w:cs="Times New Roman"/>
              </w:rPr>
              <w:t>How will they contribute to the success of this project?</w:t>
            </w:r>
          </w:p>
        </w:tc>
        <w:sdt>
          <w:sdtPr>
            <w:rPr>
              <w:rFonts w:asciiTheme="minorHAnsi" w:eastAsia="Calibri" w:hAnsiTheme="minorHAnsi" w:cs="Times New Roman"/>
            </w:rPr>
            <w:id w:val="-128701192"/>
            <w:placeholder>
              <w:docPart w:val="2A5191C82F2D4FC483068FB02AAF7EB4"/>
            </w:placeholder>
            <w:showingPlcHdr/>
            <w:text/>
          </w:sdtPr>
          <w:sdtEndPr/>
          <w:sdtContent>
            <w:tc>
              <w:tcPr>
                <w:tcW w:w="7016" w:type="dxa"/>
                <w:gridSpan w:val="3"/>
                <w:shd w:val="clear" w:color="auto" w:fill="auto"/>
              </w:tcPr>
              <w:p w14:paraId="21B863C5" w14:textId="2ACA52CB" w:rsidR="00A84397" w:rsidRPr="00C74A78" w:rsidRDefault="00EE2A61" w:rsidP="00023BC4">
                <w:pPr>
                  <w:rPr>
                    <w:rFonts w:asciiTheme="minorHAnsi" w:eastAsia="Calibri" w:hAnsiTheme="minorHAnsi" w:cs="Times New Roman"/>
                  </w:rPr>
                </w:pPr>
                <w:r w:rsidRPr="007E0EAE">
                  <w:rPr>
                    <w:rStyle w:val="PlaceholderText"/>
                  </w:rPr>
                  <w:t>Click or tap here to enter text.</w:t>
                </w:r>
              </w:p>
            </w:tc>
          </w:sdtContent>
        </w:sdt>
      </w:tr>
      <w:tr w:rsidR="00A84397" w:rsidRPr="00C74A78" w14:paraId="06EF5723" w14:textId="77777777" w:rsidTr="00023BC4">
        <w:trPr>
          <w:trHeight w:val="1317"/>
        </w:trPr>
        <w:tc>
          <w:tcPr>
            <w:tcW w:w="2336" w:type="dxa"/>
            <w:gridSpan w:val="2"/>
            <w:shd w:val="clear" w:color="auto" w:fill="D9D9D9"/>
          </w:tcPr>
          <w:p w14:paraId="38612905" w14:textId="77777777" w:rsidR="00A84397" w:rsidRPr="00C74A78" w:rsidRDefault="00A84397" w:rsidP="00023BC4">
            <w:pPr>
              <w:rPr>
                <w:rFonts w:asciiTheme="minorHAnsi" w:eastAsia="Calibri" w:hAnsiTheme="minorHAnsi" w:cs="Times New Roman"/>
              </w:rPr>
            </w:pPr>
            <w:r w:rsidRPr="00C74A78">
              <w:rPr>
                <w:rFonts w:asciiTheme="minorHAnsi" w:eastAsia="Calibri" w:hAnsiTheme="minorHAnsi" w:cs="Times New Roman"/>
              </w:rPr>
              <w:t>Briefly describe their relevant experience</w:t>
            </w:r>
          </w:p>
          <w:p w14:paraId="026F6C9A" w14:textId="77777777" w:rsidR="00A84397" w:rsidRPr="00C74A78" w:rsidRDefault="00A84397" w:rsidP="00023BC4">
            <w:pPr>
              <w:rPr>
                <w:rFonts w:asciiTheme="minorHAnsi" w:eastAsia="Calibri" w:hAnsiTheme="minorHAnsi" w:cs="Times New Roman"/>
              </w:rPr>
            </w:pPr>
          </w:p>
        </w:tc>
        <w:sdt>
          <w:sdtPr>
            <w:rPr>
              <w:rFonts w:asciiTheme="minorHAnsi" w:eastAsia="Calibri" w:hAnsiTheme="minorHAnsi" w:cs="Times New Roman"/>
            </w:rPr>
            <w:id w:val="1815682611"/>
            <w:placeholder>
              <w:docPart w:val="2A5191C82F2D4FC483068FB02AAF7EB4"/>
            </w:placeholder>
            <w:showingPlcHdr/>
            <w:text/>
          </w:sdtPr>
          <w:sdtEndPr/>
          <w:sdtContent>
            <w:tc>
              <w:tcPr>
                <w:tcW w:w="7016" w:type="dxa"/>
                <w:gridSpan w:val="3"/>
                <w:shd w:val="clear" w:color="auto" w:fill="auto"/>
              </w:tcPr>
              <w:p w14:paraId="07A603E0" w14:textId="07E5E88D" w:rsidR="00A84397" w:rsidRPr="00C74A78" w:rsidRDefault="00EE2A61" w:rsidP="00023BC4">
                <w:pPr>
                  <w:rPr>
                    <w:rFonts w:asciiTheme="minorHAnsi" w:eastAsia="Calibri" w:hAnsiTheme="minorHAnsi" w:cs="Times New Roman"/>
                  </w:rPr>
                </w:pPr>
                <w:r w:rsidRPr="007E0EAE">
                  <w:rPr>
                    <w:rStyle w:val="PlaceholderText"/>
                  </w:rPr>
                  <w:t>Click or tap here to enter text.</w:t>
                </w:r>
              </w:p>
            </w:tc>
          </w:sdtContent>
        </w:sdt>
      </w:tr>
    </w:tbl>
    <w:p w14:paraId="26EE8B03" w14:textId="77777777" w:rsidR="00A84397" w:rsidRDefault="00A84397" w:rsidP="00A84397">
      <w:pPr>
        <w:numPr>
          <w:ilvl w:val="0"/>
          <w:numId w:val="0"/>
        </w:numPr>
        <w:rPr>
          <w:rFonts w:asciiTheme="minorHAnsi" w:hAnsiTheme="minorHAnsi"/>
        </w:rPr>
      </w:pPr>
    </w:p>
    <w:tbl>
      <w:tblPr>
        <w:tblStyle w:val="TableGrid13"/>
        <w:tblW w:w="9352" w:type="dxa"/>
        <w:tblLook w:val="04A0" w:firstRow="1" w:lastRow="0" w:firstColumn="1" w:lastColumn="0" w:noHBand="0" w:noVBand="1"/>
      </w:tblPr>
      <w:tblGrid>
        <w:gridCol w:w="986"/>
        <w:gridCol w:w="1331"/>
        <w:gridCol w:w="2301"/>
        <w:gridCol w:w="1464"/>
        <w:gridCol w:w="3270"/>
      </w:tblGrid>
      <w:tr w:rsidR="00A84397" w:rsidRPr="00C74A78" w14:paraId="73F9D4D1" w14:textId="77777777" w:rsidTr="00023BC4">
        <w:trPr>
          <w:trHeight w:val="619"/>
        </w:trPr>
        <w:tc>
          <w:tcPr>
            <w:tcW w:w="988" w:type="dxa"/>
            <w:tcBorders>
              <w:bottom w:val="single" w:sz="4" w:space="0" w:color="auto"/>
            </w:tcBorders>
            <w:shd w:val="clear" w:color="auto" w:fill="D9D9D9"/>
          </w:tcPr>
          <w:p w14:paraId="2857AA3E" w14:textId="77777777" w:rsidR="00A84397" w:rsidRPr="00C74A78" w:rsidRDefault="00A84397" w:rsidP="00023BC4">
            <w:pPr>
              <w:rPr>
                <w:rFonts w:asciiTheme="minorHAnsi" w:eastAsia="Calibri" w:hAnsiTheme="minorHAnsi" w:cs="Times New Roman"/>
              </w:rPr>
            </w:pPr>
            <w:bookmarkStart w:id="49" w:name="_Hlk499042648"/>
            <w:r w:rsidRPr="00C74A78">
              <w:rPr>
                <w:rFonts w:asciiTheme="minorHAnsi" w:eastAsia="Calibri" w:hAnsiTheme="minorHAnsi" w:cs="Times New Roman"/>
              </w:rPr>
              <w:t>Name</w:t>
            </w:r>
          </w:p>
        </w:tc>
        <w:sdt>
          <w:sdtPr>
            <w:rPr>
              <w:rFonts w:asciiTheme="minorHAnsi" w:eastAsia="Calibri" w:hAnsiTheme="minorHAnsi" w:cs="Times New Roman"/>
            </w:rPr>
            <w:id w:val="-849174303"/>
            <w:placeholder>
              <w:docPart w:val="84B559AAFBA943AE8DEF727F3124BEA8"/>
            </w:placeholder>
            <w:showingPlcHdr/>
            <w:text/>
          </w:sdtPr>
          <w:sdtEndPr/>
          <w:sdtContent>
            <w:tc>
              <w:tcPr>
                <w:tcW w:w="3685" w:type="dxa"/>
                <w:gridSpan w:val="2"/>
                <w:tcBorders>
                  <w:bottom w:val="single" w:sz="4" w:space="0" w:color="auto"/>
                </w:tcBorders>
              </w:tcPr>
              <w:p w14:paraId="462AC94A" w14:textId="26F85497" w:rsidR="00A84397" w:rsidRPr="00C74A78" w:rsidRDefault="00A84397" w:rsidP="00023BC4">
                <w:pPr>
                  <w:rPr>
                    <w:rFonts w:asciiTheme="minorHAnsi" w:eastAsia="Calibri" w:hAnsiTheme="minorHAnsi" w:cs="Times New Roman"/>
                  </w:rPr>
                </w:pPr>
                <w:r w:rsidRPr="007E0EAE">
                  <w:rPr>
                    <w:rStyle w:val="PlaceholderText"/>
                  </w:rPr>
                  <w:t>Click or tap here to enter text.</w:t>
                </w:r>
              </w:p>
            </w:tc>
          </w:sdtContent>
        </w:sdt>
        <w:tc>
          <w:tcPr>
            <w:tcW w:w="1361" w:type="dxa"/>
            <w:tcBorders>
              <w:bottom w:val="single" w:sz="4" w:space="0" w:color="auto"/>
            </w:tcBorders>
            <w:shd w:val="clear" w:color="auto" w:fill="D9D9D9"/>
          </w:tcPr>
          <w:p w14:paraId="727901A2" w14:textId="77777777" w:rsidR="00A84397" w:rsidRPr="00C74A78" w:rsidRDefault="00A84397" w:rsidP="00023BC4">
            <w:pPr>
              <w:rPr>
                <w:rFonts w:asciiTheme="minorHAnsi" w:eastAsia="Calibri" w:hAnsiTheme="minorHAnsi" w:cs="Times New Roman"/>
              </w:rPr>
            </w:pPr>
            <w:r w:rsidRPr="00C74A78">
              <w:rPr>
                <w:rFonts w:asciiTheme="minorHAnsi" w:eastAsia="Calibri" w:hAnsiTheme="minorHAnsi" w:cs="Times New Roman"/>
              </w:rPr>
              <w:t>Organisation</w:t>
            </w:r>
          </w:p>
        </w:tc>
        <w:sdt>
          <w:sdtPr>
            <w:rPr>
              <w:rFonts w:asciiTheme="minorHAnsi" w:eastAsia="Calibri" w:hAnsiTheme="minorHAnsi" w:cs="Times New Roman"/>
            </w:rPr>
            <w:id w:val="966312563"/>
            <w:placeholder>
              <w:docPart w:val="84B559AAFBA943AE8DEF727F3124BEA8"/>
            </w:placeholder>
            <w:showingPlcHdr/>
            <w:text/>
          </w:sdtPr>
          <w:sdtEndPr/>
          <w:sdtContent>
            <w:tc>
              <w:tcPr>
                <w:tcW w:w="3318" w:type="dxa"/>
                <w:tcBorders>
                  <w:bottom w:val="single" w:sz="4" w:space="0" w:color="auto"/>
                </w:tcBorders>
              </w:tcPr>
              <w:p w14:paraId="27409751" w14:textId="05CB78A6" w:rsidR="00A84397" w:rsidRPr="00C74A78" w:rsidRDefault="00EE2A61" w:rsidP="00023BC4">
                <w:pPr>
                  <w:rPr>
                    <w:rFonts w:asciiTheme="minorHAnsi" w:eastAsia="Calibri" w:hAnsiTheme="minorHAnsi" w:cs="Times New Roman"/>
                  </w:rPr>
                </w:pPr>
                <w:r w:rsidRPr="007E0EAE">
                  <w:rPr>
                    <w:rStyle w:val="PlaceholderText"/>
                  </w:rPr>
                  <w:t>Click or tap here to enter text.</w:t>
                </w:r>
              </w:p>
            </w:tc>
          </w:sdtContent>
        </w:sdt>
      </w:tr>
      <w:tr w:rsidR="00A84397" w:rsidRPr="00C74A78" w14:paraId="23592B9A" w14:textId="77777777" w:rsidTr="00023BC4">
        <w:tc>
          <w:tcPr>
            <w:tcW w:w="2336" w:type="dxa"/>
            <w:gridSpan w:val="2"/>
            <w:shd w:val="clear" w:color="auto" w:fill="D9D9D9"/>
          </w:tcPr>
          <w:p w14:paraId="52664053" w14:textId="77777777" w:rsidR="00A84397" w:rsidRPr="00C74A78" w:rsidRDefault="00A84397" w:rsidP="00023BC4">
            <w:pPr>
              <w:rPr>
                <w:rFonts w:asciiTheme="minorHAnsi" w:eastAsia="Calibri" w:hAnsiTheme="minorHAnsi" w:cs="Times New Roman"/>
              </w:rPr>
            </w:pPr>
            <w:r w:rsidRPr="00C74A78">
              <w:rPr>
                <w:rFonts w:asciiTheme="minorHAnsi" w:eastAsia="Calibri" w:hAnsiTheme="minorHAnsi" w:cs="Times New Roman"/>
              </w:rPr>
              <w:t>How will they contribute to the success of this project?</w:t>
            </w:r>
          </w:p>
        </w:tc>
        <w:sdt>
          <w:sdtPr>
            <w:rPr>
              <w:rFonts w:asciiTheme="minorHAnsi" w:eastAsia="Calibri" w:hAnsiTheme="minorHAnsi" w:cs="Times New Roman"/>
            </w:rPr>
            <w:id w:val="1110697316"/>
            <w:placeholder>
              <w:docPart w:val="84B559AAFBA943AE8DEF727F3124BEA8"/>
            </w:placeholder>
            <w:showingPlcHdr/>
            <w:text/>
          </w:sdtPr>
          <w:sdtEndPr/>
          <w:sdtContent>
            <w:tc>
              <w:tcPr>
                <w:tcW w:w="7016" w:type="dxa"/>
                <w:gridSpan w:val="3"/>
                <w:shd w:val="clear" w:color="auto" w:fill="auto"/>
              </w:tcPr>
              <w:p w14:paraId="37BE874B" w14:textId="5807E8CF" w:rsidR="00A84397" w:rsidRPr="00C74A78" w:rsidRDefault="00EE2A61" w:rsidP="00023BC4">
                <w:pPr>
                  <w:rPr>
                    <w:rFonts w:asciiTheme="minorHAnsi" w:eastAsia="Calibri" w:hAnsiTheme="minorHAnsi" w:cs="Times New Roman"/>
                  </w:rPr>
                </w:pPr>
                <w:r w:rsidRPr="007E0EAE">
                  <w:rPr>
                    <w:rStyle w:val="PlaceholderText"/>
                  </w:rPr>
                  <w:t>Click or tap here to enter text.</w:t>
                </w:r>
              </w:p>
            </w:tc>
          </w:sdtContent>
        </w:sdt>
      </w:tr>
      <w:tr w:rsidR="00A84397" w:rsidRPr="00C74A78" w14:paraId="005AD49A" w14:textId="77777777" w:rsidTr="00023BC4">
        <w:trPr>
          <w:trHeight w:val="1317"/>
        </w:trPr>
        <w:tc>
          <w:tcPr>
            <w:tcW w:w="2336" w:type="dxa"/>
            <w:gridSpan w:val="2"/>
            <w:shd w:val="clear" w:color="auto" w:fill="D9D9D9"/>
          </w:tcPr>
          <w:p w14:paraId="2EEA873E" w14:textId="77777777" w:rsidR="00A84397" w:rsidRPr="00C74A78" w:rsidRDefault="00A84397" w:rsidP="00023BC4">
            <w:pPr>
              <w:rPr>
                <w:rFonts w:asciiTheme="minorHAnsi" w:eastAsia="Calibri" w:hAnsiTheme="minorHAnsi" w:cs="Times New Roman"/>
              </w:rPr>
            </w:pPr>
            <w:r w:rsidRPr="00C74A78">
              <w:rPr>
                <w:rFonts w:asciiTheme="minorHAnsi" w:eastAsia="Calibri" w:hAnsiTheme="minorHAnsi" w:cs="Times New Roman"/>
              </w:rPr>
              <w:t>Briefly describe their relevant experience</w:t>
            </w:r>
          </w:p>
          <w:p w14:paraId="76531642" w14:textId="77777777" w:rsidR="00A84397" w:rsidRPr="00C74A78" w:rsidRDefault="00A84397" w:rsidP="00023BC4">
            <w:pPr>
              <w:rPr>
                <w:rFonts w:asciiTheme="minorHAnsi" w:eastAsia="Calibri" w:hAnsiTheme="minorHAnsi" w:cs="Times New Roman"/>
              </w:rPr>
            </w:pPr>
          </w:p>
        </w:tc>
        <w:sdt>
          <w:sdtPr>
            <w:rPr>
              <w:rFonts w:asciiTheme="minorHAnsi" w:eastAsia="Calibri" w:hAnsiTheme="minorHAnsi" w:cs="Times New Roman"/>
            </w:rPr>
            <w:id w:val="-1801908552"/>
            <w:placeholder>
              <w:docPart w:val="84B559AAFBA943AE8DEF727F3124BEA8"/>
            </w:placeholder>
            <w:showingPlcHdr/>
            <w:text/>
          </w:sdtPr>
          <w:sdtEndPr/>
          <w:sdtContent>
            <w:tc>
              <w:tcPr>
                <w:tcW w:w="7016" w:type="dxa"/>
                <w:gridSpan w:val="3"/>
                <w:shd w:val="clear" w:color="auto" w:fill="auto"/>
              </w:tcPr>
              <w:p w14:paraId="6C89DFC7" w14:textId="0CCB9752" w:rsidR="00A84397" w:rsidRPr="00C74A78" w:rsidRDefault="00EE2A61" w:rsidP="00023BC4">
                <w:pPr>
                  <w:rPr>
                    <w:rFonts w:asciiTheme="minorHAnsi" w:eastAsia="Calibri" w:hAnsiTheme="minorHAnsi" w:cs="Times New Roman"/>
                  </w:rPr>
                </w:pPr>
                <w:r w:rsidRPr="007E0EAE">
                  <w:rPr>
                    <w:rStyle w:val="PlaceholderText"/>
                  </w:rPr>
                  <w:t>Click or tap here to enter text.</w:t>
                </w:r>
              </w:p>
            </w:tc>
          </w:sdtContent>
        </w:sdt>
      </w:tr>
      <w:bookmarkEnd w:id="49"/>
    </w:tbl>
    <w:p w14:paraId="379ABC70" w14:textId="77777777" w:rsidR="00A84397" w:rsidRDefault="00A84397" w:rsidP="00A84397">
      <w:pPr>
        <w:numPr>
          <w:ilvl w:val="0"/>
          <w:numId w:val="0"/>
        </w:numPr>
        <w:rPr>
          <w:rFonts w:asciiTheme="minorHAnsi" w:hAnsiTheme="minorHAnsi"/>
        </w:rPr>
      </w:pPr>
    </w:p>
    <w:p w14:paraId="463BD9C6" w14:textId="77777777" w:rsidR="00A84397" w:rsidRDefault="00A84397" w:rsidP="00A84397">
      <w:pPr>
        <w:numPr>
          <w:ilvl w:val="0"/>
          <w:numId w:val="0"/>
        </w:numPr>
        <w:rPr>
          <w:rFonts w:asciiTheme="minorHAnsi" w:hAnsiTheme="minorHAnsi"/>
        </w:rPr>
      </w:pPr>
      <w:r>
        <w:rPr>
          <w:rFonts w:asciiTheme="minorHAnsi" w:hAnsiTheme="minorHAnsi"/>
        </w:rPr>
        <w:br w:type="page"/>
      </w:r>
    </w:p>
    <w:tbl>
      <w:tblPr>
        <w:tblStyle w:val="TableGrid13"/>
        <w:tblW w:w="9352" w:type="dxa"/>
        <w:tblLook w:val="04A0" w:firstRow="1" w:lastRow="0" w:firstColumn="1" w:lastColumn="0" w:noHBand="0" w:noVBand="1"/>
      </w:tblPr>
      <w:tblGrid>
        <w:gridCol w:w="986"/>
        <w:gridCol w:w="1331"/>
        <w:gridCol w:w="2301"/>
        <w:gridCol w:w="1464"/>
        <w:gridCol w:w="3270"/>
      </w:tblGrid>
      <w:tr w:rsidR="00A84397" w:rsidRPr="00C74A78" w14:paraId="70791BE8" w14:textId="77777777" w:rsidTr="00023BC4">
        <w:trPr>
          <w:trHeight w:val="619"/>
        </w:trPr>
        <w:tc>
          <w:tcPr>
            <w:tcW w:w="988" w:type="dxa"/>
            <w:tcBorders>
              <w:bottom w:val="single" w:sz="4" w:space="0" w:color="auto"/>
            </w:tcBorders>
            <w:shd w:val="clear" w:color="auto" w:fill="D9D9D9"/>
          </w:tcPr>
          <w:p w14:paraId="011E54EE" w14:textId="77777777" w:rsidR="00A84397" w:rsidRPr="00C74A78" w:rsidRDefault="00A84397" w:rsidP="00023BC4">
            <w:pPr>
              <w:rPr>
                <w:rFonts w:asciiTheme="minorHAnsi" w:eastAsia="Calibri" w:hAnsiTheme="minorHAnsi" w:cs="Times New Roman"/>
              </w:rPr>
            </w:pPr>
            <w:r w:rsidRPr="00C74A78">
              <w:rPr>
                <w:rFonts w:asciiTheme="minorHAnsi" w:eastAsia="Calibri" w:hAnsiTheme="minorHAnsi" w:cs="Times New Roman"/>
              </w:rPr>
              <w:lastRenderedPageBreak/>
              <w:t>Name</w:t>
            </w:r>
          </w:p>
        </w:tc>
        <w:sdt>
          <w:sdtPr>
            <w:rPr>
              <w:rFonts w:asciiTheme="minorHAnsi" w:eastAsia="Calibri" w:hAnsiTheme="minorHAnsi" w:cs="Times New Roman"/>
            </w:rPr>
            <w:id w:val="624514099"/>
            <w:placeholder>
              <w:docPart w:val="375D5204C44B4DAFB4F5B71041C09628"/>
            </w:placeholder>
            <w:showingPlcHdr/>
            <w:text/>
          </w:sdtPr>
          <w:sdtEndPr/>
          <w:sdtContent>
            <w:tc>
              <w:tcPr>
                <w:tcW w:w="3685" w:type="dxa"/>
                <w:gridSpan w:val="2"/>
                <w:tcBorders>
                  <w:bottom w:val="single" w:sz="4" w:space="0" w:color="auto"/>
                </w:tcBorders>
              </w:tcPr>
              <w:p w14:paraId="03ACD354" w14:textId="77777777" w:rsidR="00A84397" w:rsidRPr="00C74A78" w:rsidRDefault="00A84397" w:rsidP="00023BC4">
                <w:pPr>
                  <w:rPr>
                    <w:rFonts w:asciiTheme="minorHAnsi" w:eastAsia="Calibri" w:hAnsiTheme="minorHAnsi" w:cs="Times New Roman"/>
                  </w:rPr>
                </w:pPr>
                <w:r w:rsidRPr="007E0EAE">
                  <w:rPr>
                    <w:rStyle w:val="PlaceholderText"/>
                  </w:rPr>
                  <w:t>Click or tap here to enter text.</w:t>
                </w:r>
              </w:p>
            </w:tc>
          </w:sdtContent>
        </w:sdt>
        <w:tc>
          <w:tcPr>
            <w:tcW w:w="1361" w:type="dxa"/>
            <w:tcBorders>
              <w:bottom w:val="single" w:sz="4" w:space="0" w:color="auto"/>
            </w:tcBorders>
            <w:shd w:val="clear" w:color="auto" w:fill="D9D9D9"/>
          </w:tcPr>
          <w:p w14:paraId="1833FF15" w14:textId="77777777" w:rsidR="00A84397" w:rsidRPr="00C74A78" w:rsidRDefault="00A84397" w:rsidP="00023BC4">
            <w:pPr>
              <w:rPr>
                <w:rFonts w:asciiTheme="minorHAnsi" w:eastAsia="Calibri" w:hAnsiTheme="minorHAnsi" w:cs="Times New Roman"/>
              </w:rPr>
            </w:pPr>
            <w:r w:rsidRPr="00C74A78">
              <w:rPr>
                <w:rFonts w:asciiTheme="minorHAnsi" w:eastAsia="Calibri" w:hAnsiTheme="minorHAnsi" w:cs="Times New Roman"/>
              </w:rPr>
              <w:t>Organisation</w:t>
            </w:r>
          </w:p>
        </w:tc>
        <w:sdt>
          <w:sdtPr>
            <w:rPr>
              <w:rFonts w:asciiTheme="minorHAnsi" w:eastAsia="Calibri" w:hAnsiTheme="minorHAnsi" w:cs="Times New Roman"/>
            </w:rPr>
            <w:id w:val="1860699815"/>
            <w:placeholder>
              <w:docPart w:val="375D5204C44B4DAFB4F5B71041C09628"/>
            </w:placeholder>
            <w:showingPlcHdr/>
            <w:text/>
          </w:sdtPr>
          <w:sdtEndPr/>
          <w:sdtContent>
            <w:tc>
              <w:tcPr>
                <w:tcW w:w="3318" w:type="dxa"/>
                <w:tcBorders>
                  <w:bottom w:val="single" w:sz="4" w:space="0" w:color="auto"/>
                </w:tcBorders>
              </w:tcPr>
              <w:p w14:paraId="1DCD8522" w14:textId="2D9468CA" w:rsidR="00A84397" w:rsidRPr="00C74A78" w:rsidRDefault="00EE2A61" w:rsidP="00023BC4">
                <w:pPr>
                  <w:rPr>
                    <w:rFonts w:asciiTheme="minorHAnsi" w:eastAsia="Calibri" w:hAnsiTheme="minorHAnsi" w:cs="Times New Roman"/>
                  </w:rPr>
                </w:pPr>
                <w:r w:rsidRPr="007E0EAE">
                  <w:rPr>
                    <w:rStyle w:val="PlaceholderText"/>
                  </w:rPr>
                  <w:t>Click or tap here to enter text.</w:t>
                </w:r>
              </w:p>
            </w:tc>
          </w:sdtContent>
        </w:sdt>
      </w:tr>
      <w:tr w:rsidR="00A84397" w:rsidRPr="00C74A78" w14:paraId="2CFA0FAD" w14:textId="77777777" w:rsidTr="00023BC4">
        <w:tc>
          <w:tcPr>
            <w:tcW w:w="2336" w:type="dxa"/>
            <w:gridSpan w:val="2"/>
            <w:shd w:val="clear" w:color="auto" w:fill="D9D9D9"/>
          </w:tcPr>
          <w:p w14:paraId="71308C4A" w14:textId="77777777" w:rsidR="00A84397" w:rsidRPr="00C74A78" w:rsidRDefault="00A84397" w:rsidP="00023BC4">
            <w:pPr>
              <w:rPr>
                <w:rFonts w:asciiTheme="minorHAnsi" w:eastAsia="Calibri" w:hAnsiTheme="minorHAnsi" w:cs="Times New Roman"/>
              </w:rPr>
            </w:pPr>
            <w:r w:rsidRPr="00C74A78">
              <w:rPr>
                <w:rFonts w:asciiTheme="minorHAnsi" w:eastAsia="Calibri" w:hAnsiTheme="minorHAnsi" w:cs="Times New Roman"/>
              </w:rPr>
              <w:t>How will they contribute to the success of this project?</w:t>
            </w:r>
          </w:p>
        </w:tc>
        <w:sdt>
          <w:sdtPr>
            <w:rPr>
              <w:rFonts w:asciiTheme="minorHAnsi" w:eastAsia="Calibri" w:hAnsiTheme="minorHAnsi" w:cs="Times New Roman"/>
            </w:rPr>
            <w:id w:val="-1859272194"/>
            <w:placeholder>
              <w:docPart w:val="375D5204C44B4DAFB4F5B71041C09628"/>
            </w:placeholder>
            <w:showingPlcHdr/>
            <w:text/>
          </w:sdtPr>
          <w:sdtEndPr/>
          <w:sdtContent>
            <w:tc>
              <w:tcPr>
                <w:tcW w:w="7016" w:type="dxa"/>
                <w:gridSpan w:val="3"/>
                <w:shd w:val="clear" w:color="auto" w:fill="auto"/>
              </w:tcPr>
              <w:p w14:paraId="6E82DA35" w14:textId="4F1AF03F" w:rsidR="00A84397" w:rsidRPr="00C74A78" w:rsidRDefault="00EE2A61" w:rsidP="00023BC4">
                <w:pPr>
                  <w:rPr>
                    <w:rFonts w:asciiTheme="minorHAnsi" w:eastAsia="Calibri" w:hAnsiTheme="minorHAnsi" w:cs="Times New Roman"/>
                  </w:rPr>
                </w:pPr>
                <w:r w:rsidRPr="007E0EAE">
                  <w:rPr>
                    <w:rStyle w:val="PlaceholderText"/>
                  </w:rPr>
                  <w:t>Click or tap here to enter text.</w:t>
                </w:r>
              </w:p>
            </w:tc>
          </w:sdtContent>
        </w:sdt>
      </w:tr>
      <w:tr w:rsidR="00A84397" w:rsidRPr="00C74A78" w14:paraId="4B5D8B01" w14:textId="77777777" w:rsidTr="00023BC4">
        <w:trPr>
          <w:trHeight w:val="1317"/>
        </w:trPr>
        <w:tc>
          <w:tcPr>
            <w:tcW w:w="2336" w:type="dxa"/>
            <w:gridSpan w:val="2"/>
            <w:shd w:val="clear" w:color="auto" w:fill="D9D9D9"/>
          </w:tcPr>
          <w:p w14:paraId="10383365" w14:textId="77777777" w:rsidR="00A84397" w:rsidRPr="00C74A78" w:rsidRDefault="00A84397" w:rsidP="00023BC4">
            <w:pPr>
              <w:rPr>
                <w:rFonts w:asciiTheme="minorHAnsi" w:eastAsia="Calibri" w:hAnsiTheme="minorHAnsi" w:cs="Times New Roman"/>
              </w:rPr>
            </w:pPr>
            <w:r w:rsidRPr="00C74A78">
              <w:rPr>
                <w:rFonts w:asciiTheme="minorHAnsi" w:eastAsia="Calibri" w:hAnsiTheme="minorHAnsi" w:cs="Times New Roman"/>
              </w:rPr>
              <w:t>Briefly describe their relevant experience</w:t>
            </w:r>
          </w:p>
          <w:p w14:paraId="57187179" w14:textId="77777777" w:rsidR="00A84397" w:rsidRPr="00C74A78" w:rsidRDefault="00A84397" w:rsidP="00023BC4">
            <w:pPr>
              <w:rPr>
                <w:rFonts w:asciiTheme="minorHAnsi" w:eastAsia="Calibri" w:hAnsiTheme="minorHAnsi" w:cs="Times New Roman"/>
              </w:rPr>
            </w:pPr>
          </w:p>
        </w:tc>
        <w:sdt>
          <w:sdtPr>
            <w:rPr>
              <w:rFonts w:asciiTheme="minorHAnsi" w:eastAsia="Calibri" w:hAnsiTheme="minorHAnsi" w:cs="Times New Roman"/>
            </w:rPr>
            <w:id w:val="-1806777142"/>
            <w:placeholder>
              <w:docPart w:val="375D5204C44B4DAFB4F5B71041C09628"/>
            </w:placeholder>
            <w:showingPlcHdr/>
            <w:text/>
          </w:sdtPr>
          <w:sdtEndPr/>
          <w:sdtContent>
            <w:tc>
              <w:tcPr>
                <w:tcW w:w="7016" w:type="dxa"/>
                <w:gridSpan w:val="3"/>
                <w:shd w:val="clear" w:color="auto" w:fill="auto"/>
              </w:tcPr>
              <w:p w14:paraId="5FC6093E" w14:textId="503247A3" w:rsidR="00A84397" w:rsidRPr="00C74A78" w:rsidRDefault="00EE2A61" w:rsidP="00023BC4">
                <w:pPr>
                  <w:rPr>
                    <w:rFonts w:asciiTheme="minorHAnsi" w:eastAsia="Calibri" w:hAnsiTheme="minorHAnsi" w:cs="Times New Roman"/>
                  </w:rPr>
                </w:pPr>
                <w:r w:rsidRPr="007E0EAE">
                  <w:rPr>
                    <w:rStyle w:val="PlaceholderText"/>
                  </w:rPr>
                  <w:t>Click or tap here to enter text.</w:t>
                </w:r>
              </w:p>
            </w:tc>
          </w:sdtContent>
        </w:sdt>
      </w:tr>
    </w:tbl>
    <w:p w14:paraId="5EAA8C63" w14:textId="77777777" w:rsidR="00A84397" w:rsidRDefault="00A84397" w:rsidP="00A84397">
      <w:pPr>
        <w:numPr>
          <w:ilvl w:val="0"/>
          <w:numId w:val="0"/>
        </w:numPr>
        <w:rPr>
          <w:rFonts w:asciiTheme="minorHAnsi" w:hAnsiTheme="minorHAnsi"/>
        </w:rPr>
      </w:pPr>
    </w:p>
    <w:tbl>
      <w:tblPr>
        <w:tblStyle w:val="TableGrid13"/>
        <w:tblW w:w="9352" w:type="dxa"/>
        <w:tblLook w:val="04A0" w:firstRow="1" w:lastRow="0" w:firstColumn="1" w:lastColumn="0" w:noHBand="0" w:noVBand="1"/>
      </w:tblPr>
      <w:tblGrid>
        <w:gridCol w:w="986"/>
        <w:gridCol w:w="1331"/>
        <w:gridCol w:w="2301"/>
        <w:gridCol w:w="1464"/>
        <w:gridCol w:w="3270"/>
      </w:tblGrid>
      <w:tr w:rsidR="00A84397" w:rsidRPr="00C74A78" w14:paraId="2643E7C1" w14:textId="77777777" w:rsidTr="00023BC4">
        <w:trPr>
          <w:trHeight w:val="619"/>
        </w:trPr>
        <w:tc>
          <w:tcPr>
            <w:tcW w:w="988" w:type="dxa"/>
            <w:tcBorders>
              <w:bottom w:val="single" w:sz="4" w:space="0" w:color="auto"/>
            </w:tcBorders>
            <w:shd w:val="clear" w:color="auto" w:fill="D9D9D9"/>
          </w:tcPr>
          <w:p w14:paraId="4FD8A8CD" w14:textId="77777777" w:rsidR="00A84397" w:rsidRPr="00C74A78" w:rsidRDefault="00A84397" w:rsidP="00023BC4">
            <w:pPr>
              <w:rPr>
                <w:rFonts w:asciiTheme="minorHAnsi" w:eastAsia="Calibri" w:hAnsiTheme="minorHAnsi" w:cs="Times New Roman"/>
              </w:rPr>
            </w:pPr>
            <w:r w:rsidRPr="00C74A78">
              <w:rPr>
                <w:rFonts w:asciiTheme="minorHAnsi" w:eastAsia="Calibri" w:hAnsiTheme="minorHAnsi" w:cs="Times New Roman"/>
              </w:rPr>
              <w:t>Name</w:t>
            </w:r>
          </w:p>
        </w:tc>
        <w:sdt>
          <w:sdtPr>
            <w:rPr>
              <w:rFonts w:asciiTheme="minorHAnsi" w:eastAsia="Calibri" w:hAnsiTheme="minorHAnsi" w:cs="Times New Roman"/>
            </w:rPr>
            <w:id w:val="97758520"/>
            <w:placeholder>
              <w:docPart w:val="F08D7A076712486F8B32B28874F7406C"/>
            </w:placeholder>
            <w:showingPlcHdr/>
            <w:text/>
          </w:sdtPr>
          <w:sdtEndPr/>
          <w:sdtContent>
            <w:tc>
              <w:tcPr>
                <w:tcW w:w="3685" w:type="dxa"/>
                <w:gridSpan w:val="2"/>
                <w:tcBorders>
                  <w:bottom w:val="single" w:sz="4" w:space="0" w:color="auto"/>
                </w:tcBorders>
              </w:tcPr>
              <w:p w14:paraId="45D09D75" w14:textId="77777777" w:rsidR="00A84397" w:rsidRPr="00C74A78" w:rsidRDefault="00A84397" w:rsidP="00023BC4">
                <w:pPr>
                  <w:rPr>
                    <w:rFonts w:asciiTheme="minorHAnsi" w:eastAsia="Calibri" w:hAnsiTheme="minorHAnsi" w:cs="Times New Roman"/>
                  </w:rPr>
                </w:pPr>
                <w:r w:rsidRPr="007E0EAE">
                  <w:rPr>
                    <w:rStyle w:val="PlaceholderText"/>
                  </w:rPr>
                  <w:t>Click or tap here to enter text.</w:t>
                </w:r>
              </w:p>
            </w:tc>
          </w:sdtContent>
        </w:sdt>
        <w:tc>
          <w:tcPr>
            <w:tcW w:w="1361" w:type="dxa"/>
            <w:tcBorders>
              <w:bottom w:val="single" w:sz="4" w:space="0" w:color="auto"/>
            </w:tcBorders>
            <w:shd w:val="clear" w:color="auto" w:fill="D9D9D9"/>
          </w:tcPr>
          <w:p w14:paraId="6F357B4D" w14:textId="77777777" w:rsidR="00A84397" w:rsidRPr="00C74A78" w:rsidRDefault="00A84397" w:rsidP="00023BC4">
            <w:pPr>
              <w:rPr>
                <w:rFonts w:asciiTheme="minorHAnsi" w:eastAsia="Calibri" w:hAnsiTheme="minorHAnsi" w:cs="Times New Roman"/>
              </w:rPr>
            </w:pPr>
            <w:r w:rsidRPr="00C74A78">
              <w:rPr>
                <w:rFonts w:asciiTheme="minorHAnsi" w:eastAsia="Calibri" w:hAnsiTheme="minorHAnsi" w:cs="Times New Roman"/>
              </w:rPr>
              <w:t>Organisation</w:t>
            </w:r>
          </w:p>
        </w:tc>
        <w:sdt>
          <w:sdtPr>
            <w:rPr>
              <w:rFonts w:asciiTheme="minorHAnsi" w:eastAsia="Calibri" w:hAnsiTheme="minorHAnsi" w:cs="Times New Roman"/>
            </w:rPr>
            <w:id w:val="-1840843368"/>
            <w:placeholder>
              <w:docPart w:val="F08D7A076712486F8B32B28874F7406C"/>
            </w:placeholder>
            <w:showingPlcHdr/>
            <w:text/>
          </w:sdtPr>
          <w:sdtEndPr/>
          <w:sdtContent>
            <w:tc>
              <w:tcPr>
                <w:tcW w:w="3318" w:type="dxa"/>
                <w:tcBorders>
                  <w:bottom w:val="single" w:sz="4" w:space="0" w:color="auto"/>
                </w:tcBorders>
              </w:tcPr>
              <w:p w14:paraId="71C82517" w14:textId="12B74A58" w:rsidR="00A84397" w:rsidRPr="00C74A78" w:rsidRDefault="00EE2A61" w:rsidP="00023BC4">
                <w:pPr>
                  <w:rPr>
                    <w:rFonts w:asciiTheme="minorHAnsi" w:eastAsia="Calibri" w:hAnsiTheme="minorHAnsi" w:cs="Times New Roman"/>
                  </w:rPr>
                </w:pPr>
                <w:r w:rsidRPr="007E0EAE">
                  <w:rPr>
                    <w:rStyle w:val="PlaceholderText"/>
                  </w:rPr>
                  <w:t>Click or tap here to enter text.</w:t>
                </w:r>
              </w:p>
            </w:tc>
          </w:sdtContent>
        </w:sdt>
      </w:tr>
      <w:tr w:rsidR="00A84397" w:rsidRPr="00C74A78" w14:paraId="091D5AA4" w14:textId="77777777" w:rsidTr="00023BC4">
        <w:tc>
          <w:tcPr>
            <w:tcW w:w="2336" w:type="dxa"/>
            <w:gridSpan w:val="2"/>
            <w:shd w:val="clear" w:color="auto" w:fill="D9D9D9"/>
          </w:tcPr>
          <w:p w14:paraId="161EAF75" w14:textId="77777777" w:rsidR="00A84397" w:rsidRPr="00C74A78" w:rsidRDefault="00A84397" w:rsidP="00023BC4">
            <w:pPr>
              <w:rPr>
                <w:rFonts w:asciiTheme="minorHAnsi" w:eastAsia="Calibri" w:hAnsiTheme="minorHAnsi" w:cs="Times New Roman"/>
              </w:rPr>
            </w:pPr>
            <w:r w:rsidRPr="00C74A78">
              <w:rPr>
                <w:rFonts w:asciiTheme="minorHAnsi" w:eastAsia="Calibri" w:hAnsiTheme="minorHAnsi" w:cs="Times New Roman"/>
              </w:rPr>
              <w:t>How will they contribute to the success of this project?</w:t>
            </w:r>
          </w:p>
        </w:tc>
        <w:sdt>
          <w:sdtPr>
            <w:rPr>
              <w:rFonts w:asciiTheme="minorHAnsi" w:eastAsia="Calibri" w:hAnsiTheme="minorHAnsi" w:cs="Times New Roman"/>
            </w:rPr>
            <w:id w:val="987369661"/>
            <w:placeholder>
              <w:docPart w:val="F08D7A076712486F8B32B28874F7406C"/>
            </w:placeholder>
            <w:showingPlcHdr/>
            <w:text/>
          </w:sdtPr>
          <w:sdtEndPr/>
          <w:sdtContent>
            <w:tc>
              <w:tcPr>
                <w:tcW w:w="7016" w:type="dxa"/>
                <w:gridSpan w:val="3"/>
                <w:shd w:val="clear" w:color="auto" w:fill="auto"/>
              </w:tcPr>
              <w:p w14:paraId="323DD4E6" w14:textId="03584863" w:rsidR="00A84397" w:rsidRPr="00C74A78" w:rsidRDefault="00EE2A61" w:rsidP="00023BC4">
                <w:pPr>
                  <w:rPr>
                    <w:rFonts w:asciiTheme="minorHAnsi" w:eastAsia="Calibri" w:hAnsiTheme="minorHAnsi" w:cs="Times New Roman"/>
                  </w:rPr>
                </w:pPr>
                <w:r w:rsidRPr="007E0EAE">
                  <w:rPr>
                    <w:rStyle w:val="PlaceholderText"/>
                  </w:rPr>
                  <w:t>Click or tap here to enter text.</w:t>
                </w:r>
              </w:p>
            </w:tc>
          </w:sdtContent>
        </w:sdt>
      </w:tr>
      <w:tr w:rsidR="00A84397" w:rsidRPr="00C74A78" w14:paraId="05BD8D23" w14:textId="77777777" w:rsidTr="00023BC4">
        <w:trPr>
          <w:trHeight w:val="1317"/>
        </w:trPr>
        <w:tc>
          <w:tcPr>
            <w:tcW w:w="2336" w:type="dxa"/>
            <w:gridSpan w:val="2"/>
            <w:shd w:val="clear" w:color="auto" w:fill="D9D9D9"/>
          </w:tcPr>
          <w:p w14:paraId="462B0C4F" w14:textId="77777777" w:rsidR="00A84397" w:rsidRPr="00C74A78" w:rsidRDefault="00A84397" w:rsidP="00023BC4">
            <w:pPr>
              <w:rPr>
                <w:rFonts w:asciiTheme="minorHAnsi" w:eastAsia="Calibri" w:hAnsiTheme="minorHAnsi" w:cs="Times New Roman"/>
              </w:rPr>
            </w:pPr>
            <w:r w:rsidRPr="00C74A78">
              <w:rPr>
                <w:rFonts w:asciiTheme="minorHAnsi" w:eastAsia="Calibri" w:hAnsiTheme="minorHAnsi" w:cs="Times New Roman"/>
              </w:rPr>
              <w:t>Briefly describe their relevant experience</w:t>
            </w:r>
          </w:p>
          <w:p w14:paraId="7C841E85" w14:textId="77777777" w:rsidR="00A84397" w:rsidRPr="00C74A78" w:rsidRDefault="00A84397" w:rsidP="00023BC4">
            <w:pPr>
              <w:rPr>
                <w:rFonts w:asciiTheme="minorHAnsi" w:eastAsia="Calibri" w:hAnsiTheme="minorHAnsi" w:cs="Times New Roman"/>
              </w:rPr>
            </w:pPr>
          </w:p>
        </w:tc>
        <w:sdt>
          <w:sdtPr>
            <w:rPr>
              <w:rFonts w:asciiTheme="minorHAnsi" w:eastAsia="Calibri" w:hAnsiTheme="minorHAnsi" w:cs="Times New Roman"/>
            </w:rPr>
            <w:id w:val="2054415811"/>
            <w:placeholder>
              <w:docPart w:val="F08D7A076712486F8B32B28874F7406C"/>
            </w:placeholder>
            <w:showingPlcHdr/>
            <w:text/>
          </w:sdtPr>
          <w:sdtEndPr/>
          <w:sdtContent>
            <w:tc>
              <w:tcPr>
                <w:tcW w:w="7016" w:type="dxa"/>
                <w:gridSpan w:val="3"/>
                <w:shd w:val="clear" w:color="auto" w:fill="auto"/>
              </w:tcPr>
              <w:p w14:paraId="7393BCC3" w14:textId="0D2FAD48" w:rsidR="00A84397" w:rsidRPr="00C74A78" w:rsidRDefault="00EE2A61" w:rsidP="00023BC4">
                <w:pPr>
                  <w:rPr>
                    <w:rFonts w:asciiTheme="minorHAnsi" w:eastAsia="Calibri" w:hAnsiTheme="minorHAnsi" w:cs="Times New Roman"/>
                  </w:rPr>
                </w:pPr>
                <w:r w:rsidRPr="007E0EAE">
                  <w:rPr>
                    <w:rStyle w:val="PlaceholderText"/>
                  </w:rPr>
                  <w:t>Click or tap here to enter text.</w:t>
                </w:r>
              </w:p>
            </w:tc>
          </w:sdtContent>
        </w:sdt>
      </w:tr>
    </w:tbl>
    <w:p w14:paraId="53DC3AC6" w14:textId="77777777" w:rsidR="00A84397" w:rsidRDefault="00A84397" w:rsidP="00A84397">
      <w:pPr>
        <w:numPr>
          <w:ilvl w:val="0"/>
          <w:numId w:val="0"/>
        </w:numPr>
        <w:rPr>
          <w:rFonts w:asciiTheme="minorHAnsi" w:hAnsiTheme="minorHAnsi"/>
        </w:rPr>
      </w:pPr>
    </w:p>
    <w:tbl>
      <w:tblPr>
        <w:tblStyle w:val="TableGrid13"/>
        <w:tblW w:w="9352" w:type="dxa"/>
        <w:tblLook w:val="04A0" w:firstRow="1" w:lastRow="0" w:firstColumn="1" w:lastColumn="0" w:noHBand="0" w:noVBand="1"/>
      </w:tblPr>
      <w:tblGrid>
        <w:gridCol w:w="986"/>
        <w:gridCol w:w="1331"/>
        <w:gridCol w:w="2301"/>
        <w:gridCol w:w="1464"/>
        <w:gridCol w:w="3270"/>
      </w:tblGrid>
      <w:tr w:rsidR="00A84397" w:rsidRPr="00C74A78" w14:paraId="4F4C5569" w14:textId="77777777" w:rsidTr="00023BC4">
        <w:trPr>
          <w:trHeight w:val="619"/>
        </w:trPr>
        <w:tc>
          <w:tcPr>
            <w:tcW w:w="988" w:type="dxa"/>
            <w:tcBorders>
              <w:bottom w:val="single" w:sz="4" w:space="0" w:color="auto"/>
            </w:tcBorders>
            <w:shd w:val="clear" w:color="auto" w:fill="D9D9D9"/>
          </w:tcPr>
          <w:p w14:paraId="42C7AD93" w14:textId="77777777" w:rsidR="00A84397" w:rsidRPr="00C74A78" w:rsidRDefault="00A84397" w:rsidP="00023BC4">
            <w:pPr>
              <w:rPr>
                <w:rFonts w:asciiTheme="minorHAnsi" w:eastAsia="Calibri" w:hAnsiTheme="minorHAnsi" w:cs="Times New Roman"/>
              </w:rPr>
            </w:pPr>
            <w:r w:rsidRPr="00C74A78">
              <w:rPr>
                <w:rFonts w:asciiTheme="minorHAnsi" w:eastAsia="Calibri" w:hAnsiTheme="minorHAnsi" w:cs="Times New Roman"/>
              </w:rPr>
              <w:t>Name</w:t>
            </w:r>
          </w:p>
        </w:tc>
        <w:sdt>
          <w:sdtPr>
            <w:rPr>
              <w:rFonts w:asciiTheme="minorHAnsi" w:eastAsia="Calibri" w:hAnsiTheme="minorHAnsi" w:cs="Times New Roman"/>
            </w:rPr>
            <w:id w:val="-182362382"/>
            <w:placeholder>
              <w:docPart w:val="9D182339793343428AEB670885994C9B"/>
            </w:placeholder>
            <w:showingPlcHdr/>
            <w:text/>
          </w:sdtPr>
          <w:sdtEndPr/>
          <w:sdtContent>
            <w:tc>
              <w:tcPr>
                <w:tcW w:w="3685" w:type="dxa"/>
                <w:gridSpan w:val="2"/>
                <w:tcBorders>
                  <w:bottom w:val="single" w:sz="4" w:space="0" w:color="auto"/>
                </w:tcBorders>
              </w:tcPr>
              <w:p w14:paraId="015AAC9C" w14:textId="77777777" w:rsidR="00A84397" w:rsidRPr="00C74A78" w:rsidRDefault="00A84397" w:rsidP="00023BC4">
                <w:pPr>
                  <w:rPr>
                    <w:rFonts w:asciiTheme="minorHAnsi" w:eastAsia="Calibri" w:hAnsiTheme="minorHAnsi" w:cs="Times New Roman"/>
                  </w:rPr>
                </w:pPr>
                <w:r w:rsidRPr="007E0EAE">
                  <w:rPr>
                    <w:rStyle w:val="PlaceholderText"/>
                  </w:rPr>
                  <w:t>Click or tap here to enter text.</w:t>
                </w:r>
              </w:p>
            </w:tc>
          </w:sdtContent>
        </w:sdt>
        <w:tc>
          <w:tcPr>
            <w:tcW w:w="1361" w:type="dxa"/>
            <w:tcBorders>
              <w:bottom w:val="single" w:sz="4" w:space="0" w:color="auto"/>
            </w:tcBorders>
            <w:shd w:val="clear" w:color="auto" w:fill="D9D9D9"/>
          </w:tcPr>
          <w:p w14:paraId="0E9C85BC" w14:textId="77777777" w:rsidR="00A84397" w:rsidRPr="00C74A78" w:rsidRDefault="00A84397" w:rsidP="00023BC4">
            <w:pPr>
              <w:rPr>
                <w:rFonts w:asciiTheme="minorHAnsi" w:eastAsia="Calibri" w:hAnsiTheme="minorHAnsi" w:cs="Times New Roman"/>
              </w:rPr>
            </w:pPr>
            <w:r w:rsidRPr="00C74A78">
              <w:rPr>
                <w:rFonts w:asciiTheme="minorHAnsi" w:eastAsia="Calibri" w:hAnsiTheme="minorHAnsi" w:cs="Times New Roman"/>
              </w:rPr>
              <w:t>Organisation</w:t>
            </w:r>
          </w:p>
        </w:tc>
        <w:sdt>
          <w:sdtPr>
            <w:rPr>
              <w:rFonts w:asciiTheme="minorHAnsi" w:eastAsia="Calibri" w:hAnsiTheme="minorHAnsi" w:cs="Times New Roman"/>
            </w:rPr>
            <w:id w:val="-1057624522"/>
            <w:placeholder>
              <w:docPart w:val="9D182339793343428AEB670885994C9B"/>
            </w:placeholder>
            <w:showingPlcHdr/>
            <w:text/>
          </w:sdtPr>
          <w:sdtEndPr/>
          <w:sdtContent>
            <w:tc>
              <w:tcPr>
                <w:tcW w:w="3318" w:type="dxa"/>
                <w:tcBorders>
                  <w:bottom w:val="single" w:sz="4" w:space="0" w:color="auto"/>
                </w:tcBorders>
              </w:tcPr>
              <w:p w14:paraId="25C34575" w14:textId="108E4914" w:rsidR="00A84397" w:rsidRPr="00C74A78" w:rsidRDefault="00EE2A61" w:rsidP="00023BC4">
                <w:pPr>
                  <w:rPr>
                    <w:rFonts w:asciiTheme="minorHAnsi" w:eastAsia="Calibri" w:hAnsiTheme="minorHAnsi" w:cs="Times New Roman"/>
                  </w:rPr>
                </w:pPr>
                <w:r w:rsidRPr="007E0EAE">
                  <w:rPr>
                    <w:rStyle w:val="PlaceholderText"/>
                  </w:rPr>
                  <w:t>Click or tap here to enter text.</w:t>
                </w:r>
              </w:p>
            </w:tc>
          </w:sdtContent>
        </w:sdt>
      </w:tr>
      <w:tr w:rsidR="00A84397" w:rsidRPr="00C74A78" w14:paraId="68BA833F" w14:textId="77777777" w:rsidTr="00023BC4">
        <w:tc>
          <w:tcPr>
            <w:tcW w:w="2336" w:type="dxa"/>
            <w:gridSpan w:val="2"/>
            <w:shd w:val="clear" w:color="auto" w:fill="D9D9D9"/>
          </w:tcPr>
          <w:p w14:paraId="3E756C4F" w14:textId="77777777" w:rsidR="00A84397" w:rsidRPr="00C74A78" w:rsidRDefault="00A84397" w:rsidP="00023BC4">
            <w:pPr>
              <w:rPr>
                <w:rFonts w:asciiTheme="minorHAnsi" w:eastAsia="Calibri" w:hAnsiTheme="minorHAnsi" w:cs="Times New Roman"/>
              </w:rPr>
            </w:pPr>
            <w:r w:rsidRPr="00C74A78">
              <w:rPr>
                <w:rFonts w:asciiTheme="minorHAnsi" w:eastAsia="Calibri" w:hAnsiTheme="minorHAnsi" w:cs="Times New Roman"/>
              </w:rPr>
              <w:t>How will they contribute to the success of this project?</w:t>
            </w:r>
          </w:p>
        </w:tc>
        <w:sdt>
          <w:sdtPr>
            <w:rPr>
              <w:rFonts w:asciiTheme="minorHAnsi" w:eastAsia="Calibri" w:hAnsiTheme="minorHAnsi" w:cs="Times New Roman"/>
            </w:rPr>
            <w:id w:val="-381947692"/>
            <w:placeholder>
              <w:docPart w:val="9D182339793343428AEB670885994C9B"/>
            </w:placeholder>
            <w:showingPlcHdr/>
            <w:text/>
          </w:sdtPr>
          <w:sdtEndPr/>
          <w:sdtContent>
            <w:tc>
              <w:tcPr>
                <w:tcW w:w="7016" w:type="dxa"/>
                <w:gridSpan w:val="3"/>
                <w:shd w:val="clear" w:color="auto" w:fill="auto"/>
              </w:tcPr>
              <w:p w14:paraId="39C8D5B0" w14:textId="45DCD198" w:rsidR="00A84397" w:rsidRPr="00C74A78" w:rsidRDefault="00EE2A61" w:rsidP="00023BC4">
                <w:pPr>
                  <w:rPr>
                    <w:rFonts w:asciiTheme="minorHAnsi" w:eastAsia="Calibri" w:hAnsiTheme="minorHAnsi" w:cs="Times New Roman"/>
                  </w:rPr>
                </w:pPr>
                <w:r w:rsidRPr="007E0EAE">
                  <w:rPr>
                    <w:rStyle w:val="PlaceholderText"/>
                  </w:rPr>
                  <w:t>Click or tap here to enter text.</w:t>
                </w:r>
              </w:p>
            </w:tc>
          </w:sdtContent>
        </w:sdt>
      </w:tr>
      <w:tr w:rsidR="00A84397" w:rsidRPr="00C74A78" w14:paraId="780A9272" w14:textId="77777777" w:rsidTr="00023BC4">
        <w:trPr>
          <w:trHeight w:val="1317"/>
        </w:trPr>
        <w:tc>
          <w:tcPr>
            <w:tcW w:w="2336" w:type="dxa"/>
            <w:gridSpan w:val="2"/>
            <w:shd w:val="clear" w:color="auto" w:fill="D9D9D9"/>
          </w:tcPr>
          <w:p w14:paraId="5649FE92" w14:textId="77777777" w:rsidR="00A84397" w:rsidRPr="00C74A78" w:rsidRDefault="00A84397" w:rsidP="00023BC4">
            <w:pPr>
              <w:rPr>
                <w:rFonts w:asciiTheme="minorHAnsi" w:eastAsia="Calibri" w:hAnsiTheme="minorHAnsi" w:cs="Times New Roman"/>
              </w:rPr>
            </w:pPr>
            <w:r w:rsidRPr="00C74A78">
              <w:rPr>
                <w:rFonts w:asciiTheme="minorHAnsi" w:eastAsia="Calibri" w:hAnsiTheme="minorHAnsi" w:cs="Times New Roman"/>
              </w:rPr>
              <w:t>Briefly describe their relevant experience</w:t>
            </w:r>
          </w:p>
          <w:p w14:paraId="6FB81C73" w14:textId="77777777" w:rsidR="00A84397" w:rsidRPr="00C74A78" w:rsidRDefault="00A84397" w:rsidP="00023BC4">
            <w:pPr>
              <w:rPr>
                <w:rFonts w:asciiTheme="minorHAnsi" w:eastAsia="Calibri" w:hAnsiTheme="minorHAnsi" w:cs="Times New Roman"/>
              </w:rPr>
            </w:pPr>
          </w:p>
        </w:tc>
        <w:sdt>
          <w:sdtPr>
            <w:rPr>
              <w:rFonts w:asciiTheme="minorHAnsi" w:eastAsia="Calibri" w:hAnsiTheme="minorHAnsi" w:cs="Times New Roman"/>
            </w:rPr>
            <w:id w:val="1489599509"/>
            <w:placeholder>
              <w:docPart w:val="9D182339793343428AEB670885994C9B"/>
            </w:placeholder>
            <w:showingPlcHdr/>
            <w:text/>
          </w:sdtPr>
          <w:sdtEndPr/>
          <w:sdtContent>
            <w:tc>
              <w:tcPr>
                <w:tcW w:w="7016" w:type="dxa"/>
                <w:gridSpan w:val="3"/>
                <w:shd w:val="clear" w:color="auto" w:fill="auto"/>
              </w:tcPr>
              <w:p w14:paraId="052859D2" w14:textId="0FD5EFA9" w:rsidR="00A84397" w:rsidRPr="00C74A78" w:rsidRDefault="00EE2A61" w:rsidP="00023BC4">
                <w:pPr>
                  <w:rPr>
                    <w:rFonts w:asciiTheme="minorHAnsi" w:eastAsia="Calibri" w:hAnsiTheme="minorHAnsi" w:cs="Times New Roman"/>
                  </w:rPr>
                </w:pPr>
                <w:r w:rsidRPr="007E0EAE">
                  <w:rPr>
                    <w:rStyle w:val="PlaceholderText"/>
                  </w:rPr>
                  <w:t>Click or tap here to enter text.</w:t>
                </w:r>
              </w:p>
            </w:tc>
          </w:sdtContent>
        </w:sdt>
      </w:tr>
    </w:tbl>
    <w:p w14:paraId="48A1125B" w14:textId="77777777" w:rsidR="00A84397" w:rsidRDefault="00A84397" w:rsidP="00A84397">
      <w:pPr>
        <w:numPr>
          <w:ilvl w:val="0"/>
          <w:numId w:val="0"/>
        </w:numPr>
        <w:rPr>
          <w:rFonts w:asciiTheme="minorHAnsi" w:hAnsiTheme="minorHAnsi"/>
        </w:rPr>
      </w:pPr>
    </w:p>
    <w:tbl>
      <w:tblPr>
        <w:tblStyle w:val="TableGrid13"/>
        <w:tblW w:w="9352" w:type="dxa"/>
        <w:tblLook w:val="04A0" w:firstRow="1" w:lastRow="0" w:firstColumn="1" w:lastColumn="0" w:noHBand="0" w:noVBand="1"/>
      </w:tblPr>
      <w:tblGrid>
        <w:gridCol w:w="986"/>
        <w:gridCol w:w="1331"/>
        <w:gridCol w:w="2301"/>
        <w:gridCol w:w="1464"/>
        <w:gridCol w:w="3270"/>
      </w:tblGrid>
      <w:tr w:rsidR="00A84397" w:rsidRPr="00C74A78" w14:paraId="07AFAE94" w14:textId="77777777" w:rsidTr="00023BC4">
        <w:trPr>
          <w:trHeight w:val="619"/>
        </w:trPr>
        <w:tc>
          <w:tcPr>
            <w:tcW w:w="988" w:type="dxa"/>
            <w:tcBorders>
              <w:bottom w:val="single" w:sz="4" w:space="0" w:color="auto"/>
            </w:tcBorders>
            <w:shd w:val="clear" w:color="auto" w:fill="D9D9D9"/>
          </w:tcPr>
          <w:p w14:paraId="6649F91C" w14:textId="77777777" w:rsidR="00A84397" w:rsidRPr="00C74A78" w:rsidRDefault="00A84397" w:rsidP="00023BC4">
            <w:pPr>
              <w:rPr>
                <w:rFonts w:asciiTheme="minorHAnsi" w:eastAsia="Calibri" w:hAnsiTheme="minorHAnsi" w:cs="Times New Roman"/>
              </w:rPr>
            </w:pPr>
            <w:r w:rsidRPr="00C74A78">
              <w:rPr>
                <w:rFonts w:asciiTheme="minorHAnsi" w:eastAsia="Calibri" w:hAnsiTheme="minorHAnsi" w:cs="Times New Roman"/>
              </w:rPr>
              <w:t>Name</w:t>
            </w:r>
          </w:p>
        </w:tc>
        <w:sdt>
          <w:sdtPr>
            <w:rPr>
              <w:rFonts w:asciiTheme="minorHAnsi" w:eastAsia="Calibri" w:hAnsiTheme="minorHAnsi" w:cs="Times New Roman"/>
            </w:rPr>
            <w:id w:val="1576701712"/>
            <w:placeholder>
              <w:docPart w:val="BF4DAD1FD9F1417CB719BD3370B5BD41"/>
            </w:placeholder>
            <w:showingPlcHdr/>
            <w:text/>
          </w:sdtPr>
          <w:sdtEndPr/>
          <w:sdtContent>
            <w:tc>
              <w:tcPr>
                <w:tcW w:w="3685" w:type="dxa"/>
                <w:gridSpan w:val="2"/>
                <w:tcBorders>
                  <w:bottom w:val="single" w:sz="4" w:space="0" w:color="auto"/>
                </w:tcBorders>
              </w:tcPr>
              <w:p w14:paraId="3EE68F06" w14:textId="77777777" w:rsidR="00A84397" w:rsidRPr="00C74A78" w:rsidRDefault="00A84397" w:rsidP="00023BC4">
                <w:pPr>
                  <w:rPr>
                    <w:rFonts w:asciiTheme="minorHAnsi" w:eastAsia="Calibri" w:hAnsiTheme="minorHAnsi" w:cs="Times New Roman"/>
                  </w:rPr>
                </w:pPr>
                <w:r w:rsidRPr="007E0EAE">
                  <w:rPr>
                    <w:rStyle w:val="PlaceholderText"/>
                  </w:rPr>
                  <w:t>Click or tap here to enter text.</w:t>
                </w:r>
              </w:p>
            </w:tc>
          </w:sdtContent>
        </w:sdt>
        <w:tc>
          <w:tcPr>
            <w:tcW w:w="1361" w:type="dxa"/>
            <w:tcBorders>
              <w:bottom w:val="single" w:sz="4" w:space="0" w:color="auto"/>
            </w:tcBorders>
            <w:shd w:val="clear" w:color="auto" w:fill="D9D9D9"/>
          </w:tcPr>
          <w:p w14:paraId="2E09A994" w14:textId="77777777" w:rsidR="00A84397" w:rsidRPr="00C74A78" w:rsidRDefault="00A84397" w:rsidP="00023BC4">
            <w:pPr>
              <w:rPr>
                <w:rFonts w:asciiTheme="minorHAnsi" w:eastAsia="Calibri" w:hAnsiTheme="minorHAnsi" w:cs="Times New Roman"/>
              </w:rPr>
            </w:pPr>
            <w:r w:rsidRPr="00C74A78">
              <w:rPr>
                <w:rFonts w:asciiTheme="minorHAnsi" w:eastAsia="Calibri" w:hAnsiTheme="minorHAnsi" w:cs="Times New Roman"/>
              </w:rPr>
              <w:t>Organisation</w:t>
            </w:r>
          </w:p>
        </w:tc>
        <w:sdt>
          <w:sdtPr>
            <w:rPr>
              <w:rFonts w:asciiTheme="minorHAnsi" w:eastAsia="Calibri" w:hAnsiTheme="minorHAnsi" w:cs="Times New Roman"/>
            </w:rPr>
            <w:id w:val="-1308928593"/>
            <w:placeholder>
              <w:docPart w:val="BF4DAD1FD9F1417CB719BD3370B5BD41"/>
            </w:placeholder>
            <w:showingPlcHdr/>
            <w:text/>
          </w:sdtPr>
          <w:sdtEndPr/>
          <w:sdtContent>
            <w:tc>
              <w:tcPr>
                <w:tcW w:w="3318" w:type="dxa"/>
                <w:tcBorders>
                  <w:bottom w:val="single" w:sz="4" w:space="0" w:color="auto"/>
                </w:tcBorders>
              </w:tcPr>
              <w:p w14:paraId="43BB68C9" w14:textId="4EC10C83" w:rsidR="00A84397" w:rsidRPr="00C74A78" w:rsidRDefault="00EE2A61" w:rsidP="00023BC4">
                <w:pPr>
                  <w:rPr>
                    <w:rFonts w:asciiTheme="minorHAnsi" w:eastAsia="Calibri" w:hAnsiTheme="minorHAnsi" w:cs="Times New Roman"/>
                  </w:rPr>
                </w:pPr>
                <w:r w:rsidRPr="007E0EAE">
                  <w:rPr>
                    <w:rStyle w:val="PlaceholderText"/>
                  </w:rPr>
                  <w:t>Click or tap here to enter text.</w:t>
                </w:r>
              </w:p>
            </w:tc>
          </w:sdtContent>
        </w:sdt>
      </w:tr>
      <w:tr w:rsidR="00A84397" w:rsidRPr="00C74A78" w14:paraId="6BDF6E7F" w14:textId="77777777" w:rsidTr="00023BC4">
        <w:tc>
          <w:tcPr>
            <w:tcW w:w="2336" w:type="dxa"/>
            <w:gridSpan w:val="2"/>
            <w:shd w:val="clear" w:color="auto" w:fill="D9D9D9"/>
          </w:tcPr>
          <w:p w14:paraId="79C92925" w14:textId="77777777" w:rsidR="00A84397" w:rsidRPr="00C74A78" w:rsidRDefault="00A84397" w:rsidP="00023BC4">
            <w:pPr>
              <w:rPr>
                <w:rFonts w:asciiTheme="minorHAnsi" w:eastAsia="Calibri" w:hAnsiTheme="minorHAnsi" w:cs="Times New Roman"/>
              </w:rPr>
            </w:pPr>
            <w:r w:rsidRPr="00C74A78">
              <w:rPr>
                <w:rFonts w:asciiTheme="minorHAnsi" w:eastAsia="Calibri" w:hAnsiTheme="minorHAnsi" w:cs="Times New Roman"/>
              </w:rPr>
              <w:t>How will they contribute to the success of this project?</w:t>
            </w:r>
          </w:p>
        </w:tc>
        <w:sdt>
          <w:sdtPr>
            <w:rPr>
              <w:rFonts w:asciiTheme="minorHAnsi" w:eastAsia="Calibri" w:hAnsiTheme="minorHAnsi" w:cs="Times New Roman"/>
            </w:rPr>
            <w:id w:val="2037839889"/>
            <w:placeholder>
              <w:docPart w:val="BF4DAD1FD9F1417CB719BD3370B5BD41"/>
            </w:placeholder>
            <w:showingPlcHdr/>
            <w:text/>
          </w:sdtPr>
          <w:sdtEndPr/>
          <w:sdtContent>
            <w:tc>
              <w:tcPr>
                <w:tcW w:w="7016" w:type="dxa"/>
                <w:gridSpan w:val="3"/>
                <w:shd w:val="clear" w:color="auto" w:fill="auto"/>
              </w:tcPr>
              <w:p w14:paraId="353C784A" w14:textId="15D43D12" w:rsidR="00A84397" w:rsidRPr="00C74A78" w:rsidRDefault="00EE2A61" w:rsidP="00023BC4">
                <w:pPr>
                  <w:rPr>
                    <w:rFonts w:asciiTheme="minorHAnsi" w:eastAsia="Calibri" w:hAnsiTheme="minorHAnsi" w:cs="Times New Roman"/>
                  </w:rPr>
                </w:pPr>
                <w:r w:rsidRPr="007E0EAE">
                  <w:rPr>
                    <w:rStyle w:val="PlaceholderText"/>
                  </w:rPr>
                  <w:t>Click or tap here to enter text.</w:t>
                </w:r>
              </w:p>
            </w:tc>
          </w:sdtContent>
        </w:sdt>
      </w:tr>
      <w:tr w:rsidR="00A84397" w:rsidRPr="00C74A78" w14:paraId="5D91C987" w14:textId="77777777" w:rsidTr="00023BC4">
        <w:trPr>
          <w:trHeight w:val="1317"/>
        </w:trPr>
        <w:tc>
          <w:tcPr>
            <w:tcW w:w="2336" w:type="dxa"/>
            <w:gridSpan w:val="2"/>
            <w:shd w:val="clear" w:color="auto" w:fill="D9D9D9"/>
          </w:tcPr>
          <w:p w14:paraId="759EE024" w14:textId="77777777" w:rsidR="00A84397" w:rsidRPr="00C74A78" w:rsidRDefault="00A84397" w:rsidP="00023BC4">
            <w:pPr>
              <w:rPr>
                <w:rFonts w:asciiTheme="minorHAnsi" w:eastAsia="Calibri" w:hAnsiTheme="minorHAnsi" w:cs="Times New Roman"/>
              </w:rPr>
            </w:pPr>
            <w:r w:rsidRPr="00C74A78">
              <w:rPr>
                <w:rFonts w:asciiTheme="minorHAnsi" w:eastAsia="Calibri" w:hAnsiTheme="minorHAnsi" w:cs="Times New Roman"/>
              </w:rPr>
              <w:t>Briefly describe their relevant experience</w:t>
            </w:r>
          </w:p>
          <w:p w14:paraId="6B09B565" w14:textId="77777777" w:rsidR="00A84397" w:rsidRPr="00C74A78" w:rsidRDefault="00A84397" w:rsidP="00023BC4">
            <w:pPr>
              <w:rPr>
                <w:rFonts w:asciiTheme="minorHAnsi" w:eastAsia="Calibri" w:hAnsiTheme="minorHAnsi" w:cs="Times New Roman"/>
              </w:rPr>
            </w:pPr>
          </w:p>
        </w:tc>
        <w:sdt>
          <w:sdtPr>
            <w:rPr>
              <w:rFonts w:asciiTheme="minorHAnsi" w:eastAsia="Calibri" w:hAnsiTheme="minorHAnsi" w:cs="Times New Roman"/>
            </w:rPr>
            <w:id w:val="496230295"/>
            <w:placeholder>
              <w:docPart w:val="BF4DAD1FD9F1417CB719BD3370B5BD41"/>
            </w:placeholder>
            <w:showingPlcHdr/>
            <w:text/>
          </w:sdtPr>
          <w:sdtEndPr/>
          <w:sdtContent>
            <w:tc>
              <w:tcPr>
                <w:tcW w:w="7016" w:type="dxa"/>
                <w:gridSpan w:val="3"/>
                <w:shd w:val="clear" w:color="auto" w:fill="auto"/>
              </w:tcPr>
              <w:p w14:paraId="6E80C851" w14:textId="103CE0B7" w:rsidR="00A84397" w:rsidRPr="00C74A78" w:rsidRDefault="00EE2A61" w:rsidP="00023BC4">
                <w:pPr>
                  <w:rPr>
                    <w:rFonts w:asciiTheme="minorHAnsi" w:eastAsia="Calibri" w:hAnsiTheme="minorHAnsi" w:cs="Times New Roman"/>
                  </w:rPr>
                </w:pPr>
                <w:r w:rsidRPr="007E0EAE">
                  <w:rPr>
                    <w:rStyle w:val="PlaceholderText"/>
                  </w:rPr>
                  <w:t>Click or tap here to enter text.</w:t>
                </w:r>
              </w:p>
            </w:tc>
          </w:sdtContent>
        </w:sdt>
      </w:tr>
    </w:tbl>
    <w:p w14:paraId="3CED34DB" w14:textId="0C1C68A3" w:rsidR="00A84397" w:rsidRPr="00C74A78" w:rsidRDefault="00A84397" w:rsidP="00A84397">
      <w:pPr>
        <w:pStyle w:val="Heading3Numbered"/>
        <w:rPr>
          <w:rFonts w:eastAsia="Calibri"/>
        </w:rPr>
      </w:pPr>
      <w:bookmarkStart w:id="50" w:name="_Toc501444322"/>
      <w:r w:rsidRPr="00C74A78">
        <w:rPr>
          <w:rFonts w:eastAsia="Calibri"/>
        </w:rPr>
        <w:lastRenderedPageBreak/>
        <w:t xml:space="preserve">Project </w:t>
      </w:r>
      <w:r w:rsidR="00E57E3B">
        <w:rPr>
          <w:rFonts w:eastAsia="Calibri"/>
        </w:rPr>
        <w:t>m</w:t>
      </w:r>
      <w:r w:rsidRPr="00C74A78">
        <w:rPr>
          <w:rFonts w:eastAsia="Calibri"/>
        </w:rPr>
        <w:t xml:space="preserve">anager </w:t>
      </w:r>
      <w:r w:rsidR="00E57E3B">
        <w:rPr>
          <w:rFonts w:eastAsia="Calibri"/>
        </w:rPr>
        <w:t>e</w:t>
      </w:r>
      <w:r w:rsidRPr="00C74A78">
        <w:rPr>
          <w:rFonts w:eastAsia="Calibri"/>
        </w:rPr>
        <w:t>ndorsement</w:t>
      </w:r>
      <w:bookmarkEnd w:id="50"/>
    </w:p>
    <w:p w14:paraId="73119637" w14:textId="77777777" w:rsidR="00A84397" w:rsidRPr="00C74A78" w:rsidRDefault="00A84397" w:rsidP="00A84397">
      <w:pPr>
        <w:spacing w:before="0" w:after="160" w:line="259" w:lineRule="auto"/>
        <w:rPr>
          <w:rFonts w:asciiTheme="minorHAnsi" w:eastAsia="Calibri" w:hAnsiTheme="minorHAnsi" w:cs="Times New Roman"/>
          <w:color w:val="auto"/>
        </w:rPr>
      </w:pPr>
      <w:r w:rsidRPr="00C74A78">
        <w:rPr>
          <w:rFonts w:asciiTheme="minorHAnsi" w:eastAsia="Calibri" w:hAnsiTheme="minorHAnsi" w:cs="Times New Roman"/>
          <w:b/>
          <w:color w:val="auto"/>
        </w:rPr>
        <w:t>Provide contact details for at least two people who can endorse the project manager’s suitability to lead this project.</w:t>
      </w:r>
      <w:r w:rsidRPr="00C74A78">
        <w:rPr>
          <w:rFonts w:asciiTheme="minorHAnsi" w:eastAsia="Calibri" w:hAnsiTheme="minorHAnsi" w:cs="Times New Roman"/>
          <w:color w:val="auto"/>
        </w:rPr>
        <w:t xml:space="preserve"> The referees must be from outside the lead and partner organisations. Where possible attach a letter or email from the contact with their written endorsement.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6"/>
        <w:gridCol w:w="3017"/>
        <w:gridCol w:w="1317"/>
        <w:gridCol w:w="3219"/>
      </w:tblGrid>
      <w:tr w:rsidR="00A84397" w:rsidRPr="00C74A78" w14:paraId="72C21AE9" w14:textId="77777777" w:rsidTr="00023BC4">
        <w:trPr>
          <w:trHeight w:val="295"/>
        </w:trPr>
        <w:tc>
          <w:tcPr>
            <w:tcW w:w="4423" w:type="dxa"/>
            <w:gridSpan w:val="2"/>
            <w:shd w:val="clear" w:color="auto" w:fill="auto"/>
            <w:vAlign w:val="center"/>
          </w:tcPr>
          <w:p w14:paraId="04BCA1F6" w14:textId="77777777" w:rsidR="00A84397" w:rsidRPr="00C74A78" w:rsidRDefault="00A84397" w:rsidP="00023BC4">
            <w:pPr>
              <w:spacing w:before="60" w:after="60" w:line="259" w:lineRule="auto"/>
              <w:rPr>
                <w:rFonts w:asciiTheme="minorHAnsi" w:eastAsia="Calibri" w:hAnsiTheme="minorHAnsi" w:cs="Times New Roman"/>
                <w:b/>
                <w:color w:val="auto"/>
                <w:sz w:val="20"/>
                <w:szCs w:val="20"/>
              </w:rPr>
            </w:pPr>
            <w:r w:rsidRPr="00C74A78">
              <w:rPr>
                <w:rFonts w:asciiTheme="minorHAnsi" w:eastAsia="Calibri" w:hAnsiTheme="minorHAnsi" w:cs="Times New Roman"/>
                <w:b/>
                <w:color w:val="auto"/>
                <w:sz w:val="20"/>
                <w:szCs w:val="20"/>
              </w:rPr>
              <w:t>Contact 1</w:t>
            </w:r>
          </w:p>
        </w:tc>
        <w:tc>
          <w:tcPr>
            <w:tcW w:w="4536" w:type="dxa"/>
            <w:gridSpan w:val="2"/>
            <w:shd w:val="clear" w:color="auto" w:fill="auto"/>
            <w:vAlign w:val="center"/>
          </w:tcPr>
          <w:p w14:paraId="539E1616" w14:textId="77777777" w:rsidR="00A84397" w:rsidRPr="00C74A78" w:rsidRDefault="00A84397" w:rsidP="00023BC4">
            <w:pPr>
              <w:spacing w:before="60" w:after="60" w:line="259" w:lineRule="auto"/>
              <w:rPr>
                <w:rFonts w:asciiTheme="minorHAnsi" w:eastAsia="Calibri" w:hAnsiTheme="minorHAnsi" w:cs="Times New Roman"/>
                <w:b/>
                <w:color w:val="auto"/>
                <w:sz w:val="20"/>
                <w:szCs w:val="20"/>
              </w:rPr>
            </w:pPr>
            <w:r w:rsidRPr="00C74A78">
              <w:rPr>
                <w:rFonts w:asciiTheme="minorHAnsi" w:eastAsia="Calibri" w:hAnsiTheme="minorHAnsi" w:cs="Times New Roman"/>
                <w:b/>
                <w:color w:val="auto"/>
                <w:sz w:val="20"/>
                <w:szCs w:val="20"/>
              </w:rPr>
              <w:t>Contact 2</w:t>
            </w:r>
          </w:p>
        </w:tc>
      </w:tr>
      <w:tr w:rsidR="00A84397" w:rsidRPr="00C74A78" w14:paraId="78F0C387" w14:textId="77777777" w:rsidTr="00023BC4">
        <w:trPr>
          <w:trHeight w:val="295"/>
        </w:trPr>
        <w:tc>
          <w:tcPr>
            <w:tcW w:w="1406" w:type="dxa"/>
            <w:shd w:val="clear" w:color="auto" w:fill="auto"/>
            <w:vAlign w:val="center"/>
          </w:tcPr>
          <w:p w14:paraId="1B8F6371" w14:textId="77777777" w:rsidR="00A84397" w:rsidRPr="00C74A78" w:rsidRDefault="00A84397" w:rsidP="00023BC4">
            <w:pPr>
              <w:spacing w:before="60" w:after="60" w:line="259" w:lineRule="auto"/>
              <w:rPr>
                <w:rFonts w:asciiTheme="minorHAnsi" w:eastAsia="Calibri" w:hAnsiTheme="minorHAnsi" w:cs="Times New Roman"/>
                <w:color w:val="auto"/>
                <w:sz w:val="20"/>
                <w:szCs w:val="20"/>
              </w:rPr>
            </w:pPr>
            <w:r w:rsidRPr="00C74A78">
              <w:rPr>
                <w:rFonts w:asciiTheme="minorHAnsi" w:eastAsia="Calibri" w:hAnsiTheme="minorHAnsi" w:cs="Times New Roman"/>
                <w:color w:val="auto"/>
                <w:sz w:val="20"/>
                <w:szCs w:val="20"/>
              </w:rPr>
              <w:t>Name:</w:t>
            </w:r>
          </w:p>
        </w:tc>
        <w:sdt>
          <w:sdtPr>
            <w:rPr>
              <w:rFonts w:asciiTheme="minorHAnsi" w:eastAsia="Calibri" w:hAnsiTheme="minorHAnsi" w:cs="Times New Roman"/>
              <w:color w:val="auto"/>
            </w:rPr>
            <w:id w:val="-642500501"/>
            <w:placeholder>
              <w:docPart w:val="F98DFCABB37E47CEAD9519DD4E019295"/>
            </w:placeholder>
            <w:showingPlcHdr/>
            <w:text/>
          </w:sdtPr>
          <w:sdtEndPr/>
          <w:sdtContent>
            <w:tc>
              <w:tcPr>
                <w:tcW w:w="3017" w:type="dxa"/>
                <w:shd w:val="clear" w:color="auto" w:fill="auto"/>
                <w:vAlign w:val="center"/>
              </w:tcPr>
              <w:p w14:paraId="66E6B732" w14:textId="3F53E2A0" w:rsidR="00A84397" w:rsidRPr="00C74A78" w:rsidRDefault="00EE2A61" w:rsidP="00023BC4">
                <w:pPr>
                  <w:spacing w:before="60" w:after="60" w:line="259" w:lineRule="auto"/>
                  <w:rPr>
                    <w:rFonts w:asciiTheme="minorHAnsi" w:eastAsia="Calibri" w:hAnsiTheme="minorHAnsi" w:cs="Times New Roman"/>
                    <w:color w:val="auto"/>
                  </w:rPr>
                </w:pPr>
                <w:r w:rsidRPr="007112CE">
                  <w:rPr>
                    <w:rStyle w:val="PlaceholderText"/>
                  </w:rPr>
                  <w:t>Click or tap here to enter text.</w:t>
                </w:r>
              </w:p>
            </w:tc>
          </w:sdtContent>
        </w:sdt>
        <w:tc>
          <w:tcPr>
            <w:tcW w:w="1317" w:type="dxa"/>
            <w:shd w:val="clear" w:color="auto" w:fill="auto"/>
            <w:vAlign w:val="center"/>
          </w:tcPr>
          <w:p w14:paraId="3C0EEE81" w14:textId="77777777" w:rsidR="00A84397" w:rsidRPr="00C74A78" w:rsidRDefault="00A84397" w:rsidP="00023BC4">
            <w:pPr>
              <w:spacing w:before="60" w:after="60" w:line="259" w:lineRule="auto"/>
              <w:rPr>
                <w:rFonts w:asciiTheme="minorHAnsi" w:eastAsia="Calibri" w:hAnsiTheme="minorHAnsi" w:cs="Times New Roman"/>
                <w:color w:val="auto"/>
                <w:sz w:val="20"/>
                <w:szCs w:val="20"/>
              </w:rPr>
            </w:pPr>
            <w:r w:rsidRPr="00C74A78">
              <w:rPr>
                <w:rFonts w:asciiTheme="minorHAnsi" w:eastAsia="Calibri" w:hAnsiTheme="minorHAnsi" w:cs="Times New Roman"/>
                <w:color w:val="auto"/>
                <w:sz w:val="20"/>
                <w:szCs w:val="20"/>
              </w:rPr>
              <w:t>Name:</w:t>
            </w:r>
          </w:p>
        </w:tc>
        <w:sdt>
          <w:sdtPr>
            <w:rPr>
              <w:rFonts w:asciiTheme="minorHAnsi" w:eastAsia="Calibri" w:hAnsiTheme="minorHAnsi" w:cs="Times New Roman"/>
              <w:color w:val="auto"/>
            </w:rPr>
            <w:id w:val="-1808699887"/>
            <w:placeholder>
              <w:docPart w:val="F98DFCABB37E47CEAD9519DD4E019295"/>
            </w:placeholder>
            <w:showingPlcHdr/>
            <w:text/>
          </w:sdtPr>
          <w:sdtEndPr/>
          <w:sdtContent>
            <w:tc>
              <w:tcPr>
                <w:tcW w:w="3219" w:type="dxa"/>
                <w:shd w:val="clear" w:color="auto" w:fill="auto"/>
                <w:vAlign w:val="center"/>
              </w:tcPr>
              <w:p w14:paraId="23E08F93" w14:textId="308D1195" w:rsidR="00A84397" w:rsidRPr="00C74A78" w:rsidRDefault="00EE2A61" w:rsidP="00023BC4">
                <w:pPr>
                  <w:spacing w:before="60" w:after="60" w:line="259" w:lineRule="auto"/>
                  <w:rPr>
                    <w:rFonts w:asciiTheme="minorHAnsi" w:eastAsia="Calibri" w:hAnsiTheme="minorHAnsi" w:cs="Times New Roman"/>
                    <w:color w:val="auto"/>
                  </w:rPr>
                </w:pPr>
                <w:r w:rsidRPr="007112CE">
                  <w:rPr>
                    <w:rStyle w:val="PlaceholderText"/>
                  </w:rPr>
                  <w:t>Click or tap here to enter text.</w:t>
                </w:r>
              </w:p>
            </w:tc>
          </w:sdtContent>
        </w:sdt>
      </w:tr>
      <w:tr w:rsidR="00A84397" w:rsidRPr="00C74A78" w14:paraId="228A0279" w14:textId="77777777" w:rsidTr="00023BC4">
        <w:trPr>
          <w:trHeight w:val="295"/>
        </w:trPr>
        <w:tc>
          <w:tcPr>
            <w:tcW w:w="1406" w:type="dxa"/>
            <w:shd w:val="clear" w:color="auto" w:fill="auto"/>
            <w:vAlign w:val="center"/>
          </w:tcPr>
          <w:p w14:paraId="478A1D09" w14:textId="77777777" w:rsidR="00A84397" w:rsidRPr="00C74A78" w:rsidRDefault="00A84397" w:rsidP="00023BC4">
            <w:pPr>
              <w:spacing w:before="60" w:after="60" w:line="259" w:lineRule="auto"/>
              <w:rPr>
                <w:rFonts w:asciiTheme="minorHAnsi" w:eastAsia="Calibri" w:hAnsiTheme="minorHAnsi" w:cs="Times New Roman"/>
                <w:color w:val="auto"/>
                <w:sz w:val="20"/>
                <w:szCs w:val="20"/>
              </w:rPr>
            </w:pPr>
            <w:r w:rsidRPr="00C74A78">
              <w:rPr>
                <w:rFonts w:asciiTheme="minorHAnsi" w:eastAsia="Calibri" w:hAnsiTheme="minorHAnsi" w:cs="Times New Roman"/>
                <w:color w:val="auto"/>
                <w:sz w:val="20"/>
                <w:szCs w:val="20"/>
              </w:rPr>
              <w:t>Title:</w:t>
            </w:r>
          </w:p>
        </w:tc>
        <w:sdt>
          <w:sdtPr>
            <w:rPr>
              <w:rFonts w:asciiTheme="minorHAnsi" w:eastAsia="Calibri" w:hAnsiTheme="minorHAnsi" w:cs="Times New Roman"/>
              <w:color w:val="auto"/>
            </w:rPr>
            <w:id w:val="1213068404"/>
            <w:placeholder>
              <w:docPart w:val="F98DFCABB37E47CEAD9519DD4E019295"/>
            </w:placeholder>
            <w:showingPlcHdr/>
            <w:text/>
          </w:sdtPr>
          <w:sdtEndPr/>
          <w:sdtContent>
            <w:tc>
              <w:tcPr>
                <w:tcW w:w="3017" w:type="dxa"/>
                <w:shd w:val="clear" w:color="auto" w:fill="auto"/>
                <w:vAlign w:val="center"/>
              </w:tcPr>
              <w:p w14:paraId="1888BA03" w14:textId="1E67A246" w:rsidR="00A84397" w:rsidRPr="00C74A78" w:rsidRDefault="00EE2A61" w:rsidP="00023BC4">
                <w:pPr>
                  <w:spacing w:before="60" w:after="60" w:line="259" w:lineRule="auto"/>
                  <w:rPr>
                    <w:rFonts w:asciiTheme="minorHAnsi" w:eastAsia="Calibri" w:hAnsiTheme="minorHAnsi" w:cs="Times New Roman"/>
                    <w:color w:val="auto"/>
                  </w:rPr>
                </w:pPr>
                <w:r w:rsidRPr="007112CE">
                  <w:rPr>
                    <w:rStyle w:val="PlaceholderText"/>
                  </w:rPr>
                  <w:t>Click or tap here to enter text.</w:t>
                </w:r>
              </w:p>
            </w:tc>
          </w:sdtContent>
        </w:sdt>
        <w:tc>
          <w:tcPr>
            <w:tcW w:w="1317" w:type="dxa"/>
            <w:shd w:val="clear" w:color="auto" w:fill="auto"/>
            <w:vAlign w:val="center"/>
          </w:tcPr>
          <w:p w14:paraId="5054D377" w14:textId="77777777" w:rsidR="00A84397" w:rsidRPr="00C74A78" w:rsidRDefault="00A84397" w:rsidP="00023BC4">
            <w:pPr>
              <w:spacing w:before="60" w:after="60" w:line="259" w:lineRule="auto"/>
              <w:rPr>
                <w:rFonts w:asciiTheme="minorHAnsi" w:eastAsia="Calibri" w:hAnsiTheme="minorHAnsi" w:cs="Times New Roman"/>
                <w:color w:val="auto"/>
                <w:sz w:val="20"/>
                <w:szCs w:val="20"/>
              </w:rPr>
            </w:pPr>
            <w:r w:rsidRPr="00C74A78">
              <w:rPr>
                <w:rFonts w:asciiTheme="minorHAnsi" w:eastAsia="Calibri" w:hAnsiTheme="minorHAnsi" w:cs="Times New Roman"/>
                <w:color w:val="auto"/>
                <w:sz w:val="20"/>
                <w:szCs w:val="20"/>
              </w:rPr>
              <w:t>Title:</w:t>
            </w:r>
          </w:p>
        </w:tc>
        <w:sdt>
          <w:sdtPr>
            <w:rPr>
              <w:rFonts w:asciiTheme="minorHAnsi" w:eastAsia="Calibri" w:hAnsiTheme="minorHAnsi" w:cs="Times New Roman"/>
              <w:color w:val="auto"/>
            </w:rPr>
            <w:id w:val="-215819842"/>
            <w:placeholder>
              <w:docPart w:val="F98DFCABB37E47CEAD9519DD4E019295"/>
            </w:placeholder>
            <w:showingPlcHdr/>
            <w:text/>
          </w:sdtPr>
          <w:sdtEndPr/>
          <w:sdtContent>
            <w:tc>
              <w:tcPr>
                <w:tcW w:w="3219" w:type="dxa"/>
                <w:shd w:val="clear" w:color="auto" w:fill="auto"/>
                <w:vAlign w:val="center"/>
              </w:tcPr>
              <w:p w14:paraId="614155EB" w14:textId="2729901F" w:rsidR="00A84397" w:rsidRPr="00C74A78" w:rsidRDefault="00EE2A61" w:rsidP="00023BC4">
                <w:pPr>
                  <w:spacing w:before="60" w:after="60" w:line="259" w:lineRule="auto"/>
                  <w:rPr>
                    <w:rFonts w:asciiTheme="minorHAnsi" w:eastAsia="Calibri" w:hAnsiTheme="minorHAnsi" w:cs="Times New Roman"/>
                    <w:color w:val="auto"/>
                  </w:rPr>
                </w:pPr>
                <w:r w:rsidRPr="007112CE">
                  <w:rPr>
                    <w:rStyle w:val="PlaceholderText"/>
                  </w:rPr>
                  <w:t>Click or tap here to enter text.</w:t>
                </w:r>
              </w:p>
            </w:tc>
          </w:sdtContent>
        </w:sdt>
      </w:tr>
      <w:tr w:rsidR="00A84397" w:rsidRPr="00C74A78" w14:paraId="5A538FB1" w14:textId="77777777" w:rsidTr="00023BC4">
        <w:trPr>
          <w:trHeight w:val="295"/>
        </w:trPr>
        <w:tc>
          <w:tcPr>
            <w:tcW w:w="1406" w:type="dxa"/>
            <w:shd w:val="clear" w:color="auto" w:fill="auto"/>
            <w:vAlign w:val="center"/>
          </w:tcPr>
          <w:p w14:paraId="238D973A" w14:textId="77777777" w:rsidR="00A84397" w:rsidRPr="00C74A78" w:rsidRDefault="00A84397" w:rsidP="00023BC4">
            <w:pPr>
              <w:spacing w:before="60" w:after="60" w:line="259" w:lineRule="auto"/>
              <w:rPr>
                <w:rFonts w:asciiTheme="minorHAnsi" w:eastAsia="Calibri" w:hAnsiTheme="minorHAnsi" w:cs="Times New Roman"/>
                <w:color w:val="auto"/>
                <w:sz w:val="20"/>
                <w:szCs w:val="20"/>
              </w:rPr>
            </w:pPr>
            <w:r w:rsidRPr="00C74A78">
              <w:rPr>
                <w:rFonts w:asciiTheme="minorHAnsi" w:eastAsia="Calibri" w:hAnsiTheme="minorHAnsi" w:cs="Times New Roman"/>
                <w:color w:val="auto"/>
                <w:sz w:val="20"/>
                <w:szCs w:val="20"/>
              </w:rPr>
              <w:t>Organisation:</w:t>
            </w:r>
          </w:p>
        </w:tc>
        <w:sdt>
          <w:sdtPr>
            <w:rPr>
              <w:rFonts w:asciiTheme="minorHAnsi" w:eastAsia="Calibri" w:hAnsiTheme="minorHAnsi" w:cs="Times New Roman"/>
              <w:color w:val="auto"/>
            </w:rPr>
            <w:id w:val="1202669983"/>
            <w:placeholder>
              <w:docPart w:val="F98DFCABB37E47CEAD9519DD4E019295"/>
            </w:placeholder>
            <w:showingPlcHdr/>
            <w:text/>
          </w:sdtPr>
          <w:sdtEndPr/>
          <w:sdtContent>
            <w:tc>
              <w:tcPr>
                <w:tcW w:w="3017" w:type="dxa"/>
                <w:shd w:val="clear" w:color="auto" w:fill="auto"/>
                <w:vAlign w:val="center"/>
              </w:tcPr>
              <w:p w14:paraId="09EF598D" w14:textId="67A83095" w:rsidR="00A84397" w:rsidRPr="00C74A78" w:rsidRDefault="00EE2A61" w:rsidP="00023BC4">
                <w:pPr>
                  <w:spacing w:before="60" w:after="60" w:line="259" w:lineRule="auto"/>
                  <w:rPr>
                    <w:rFonts w:asciiTheme="minorHAnsi" w:eastAsia="Calibri" w:hAnsiTheme="minorHAnsi" w:cs="Times New Roman"/>
                    <w:color w:val="auto"/>
                  </w:rPr>
                </w:pPr>
                <w:r w:rsidRPr="007112CE">
                  <w:rPr>
                    <w:rStyle w:val="PlaceholderText"/>
                  </w:rPr>
                  <w:t>Click or tap here to enter text.</w:t>
                </w:r>
              </w:p>
            </w:tc>
          </w:sdtContent>
        </w:sdt>
        <w:tc>
          <w:tcPr>
            <w:tcW w:w="1317" w:type="dxa"/>
            <w:shd w:val="clear" w:color="auto" w:fill="auto"/>
            <w:vAlign w:val="center"/>
          </w:tcPr>
          <w:p w14:paraId="3E4B22A8" w14:textId="77777777" w:rsidR="00A84397" w:rsidRPr="00C74A78" w:rsidRDefault="00A84397" w:rsidP="00023BC4">
            <w:pPr>
              <w:spacing w:before="60" w:after="60" w:line="259" w:lineRule="auto"/>
              <w:rPr>
                <w:rFonts w:asciiTheme="minorHAnsi" w:eastAsia="Calibri" w:hAnsiTheme="minorHAnsi" w:cs="Times New Roman"/>
                <w:color w:val="auto"/>
                <w:sz w:val="20"/>
                <w:szCs w:val="20"/>
              </w:rPr>
            </w:pPr>
            <w:r w:rsidRPr="00C74A78">
              <w:rPr>
                <w:rFonts w:asciiTheme="minorHAnsi" w:eastAsia="Calibri" w:hAnsiTheme="minorHAnsi" w:cs="Times New Roman"/>
                <w:color w:val="auto"/>
                <w:sz w:val="20"/>
                <w:szCs w:val="20"/>
              </w:rPr>
              <w:t>Org.</w:t>
            </w:r>
          </w:p>
        </w:tc>
        <w:sdt>
          <w:sdtPr>
            <w:rPr>
              <w:rFonts w:asciiTheme="minorHAnsi" w:eastAsia="Calibri" w:hAnsiTheme="minorHAnsi" w:cs="Times New Roman"/>
              <w:color w:val="auto"/>
            </w:rPr>
            <w:id w:val="1668901724"/>
            <w:placeholder>
              <w:docPart w:val="F98DFCABB37E47CEAD9519DD4E019295"/>
            </w:placeholder>
            <w:showingPlcHdr/>
            <w:text/>
          </w:sdtPr>
          <w:sdtEndPr/>
          <w:sdtContent>
            <w:tc>
              <w:tcPr>
                <w:tcW w:w="3219" w:type="dxa"/>
                <w:shd w:val="clear" w:color="auto" w:fill="auto"/>
                <w:vAlign w:val="center"/>
              </w:tcPr>
              <w:p w14:paraId="637D55DB" w14:textId="1035F870" w:rsidR="00A84397" w:rsidRPr="00C74A78" w:rsidRDefault="00EE2A61" w:rsidP="00023BC4">
                <w:pPr>
                  <w:spacing w:before="60" w:after="60" w:line="259" w:lineRule="auto"/>
                  <w:rPr>
                    <w:rFonts w:asciiTheme="minorHAnsi" w:eastAsia="Calibri" w:hAnsiTheme="minorHAnsi" w:cs="Times New Roman"/>
                    <w:color w:val="auto"/>
                  </w:rPr>
                </w:pPr>
                <w:r w:rsidRPr="007112CE">
                  <w:rPr>
                    <w:rStyle w:val="PlaceholderText"/>
                  </w:rPr>
                  <w:t>Click or tap here to enter text.</w:t>
                </w:r>
              </w:p>
            </w:tc>
          </w:sdtContent>
        </w:sdt>
      </w:tr>
      <w:tr w:rsidR="00A84397" w:rsidRPr="00C74A78" w14:paraId="1CB75765" w14:textId="77777777" w:rsidTr="00023BC4">
        <w:trPr>
          <w:trHeight w:val="295"/>
        </w:trPr>
        <w:tc>
          <w:tcPr>
            <w:tcW w:w="1406" w:type="dxa"/>
            <w:shd w:val="clear" w:color="auto" w:fill="auto"/>
            <w:vAlign w:val="center"/>
          </w:tcPr>
          <w:p w14:paraId="52BC7109" w14:textId="77777777" w:rsidR="00A84397" w:rsidRPr="00C74A78" w:rsidRDefault="00A84397" w:rsidP="00023BC4">
            <w:pPr>
              <w:spacing w:before="60" w:after="60" w:line="259" w:lineRule="auto"/>
              <w:rPr>
                <w:rFonts w:asciiTheme="minorHAnsi" w:eastAsia="Calibri" w:hAnsiTheme="minorHAnsi" w:cs="Times New Roman"/>
                <w:color w:val="auto"/>
                <w:sz w:val="20"/>
                <w:szCs w:val="20"/>
              </w:rPr>
            </w:pPr>
            <w:r w:rsidRPr="00C74A78">
              <w:rPr>
                <w:rFonts w:asciiTheme="minorHAnsi" w:eastAsia="Calibri" w:hAnsiTheme="minorHAnsi" w:cs="Times New Roman"/>
                <w:color w:val="auto"/>
                <w:sz w:val="20"/>
                <w:szCs w:val="20"/>
              </w:rPr>
              <w:t>Phone:</w:t>
            </w:r>
          </w:p>
        </w:tc>
        <w:sdt>
          <w:sdtPr>
            <w:rPr>
              <w:rFonts w:asciiTheme="minorHAnsi" w:eastAsia="Calibri" w:hAnsiTheme="minorHAnsi" w:cs="Times New Roman"/>
              <w:color w:val="auto"/>
            </w:rPr>
            <w:id w:val="-270238699"/>
            <w:placeholder>
              <w:docPart w:val="F98DFCABB37E47CEAD9519DD4E019295"/>
            </w:placeholder>
            <w:showingPlcHdr/>
            <w:text/>
          </w:sdtPr>
          <w:sdtEndPr/>
          <w:sdtContent>
            <w:tc>
              <w:tcPr>
                <w:tcW w:w="3017" w:type="dxa"/>
                <w:shd w:val="clear" w:color="auto" w:fill="auto"/>
                <w:vAlign w:val="center"/>
              </w:tcPr>
              <w:p w14:paraId="22494A27" w14:textId="6FBD0006" w:rsidR="00A84397" w:rsidRPr="00C74A78" w:rsidRDefault="00EE2A61" w:rsidP="00023BC4">
                <w:pPr>
                  <w:spacing w:before="60" w:after="60" w:line="259" w:lineRule="auto"/>
                  <w:rPr>
                    <w:rFonts w:asciiTheme="minorHAnsi" w:eastAsia="Calibri" w:hAnsiTheme="minorHAnsi" w:cs="Times New Roman"/>
                    <w:color w:val="auto"/>
                  </w:rPr>
                </w:pPr>
                <w:r w:rsidRPr="007112CE">
                  <w:rPr>
                    <w:rStyle w:val="PlaceholderText"/>
                  </w:rPr>
                  <w:t>Click or tap here to enter text.</w:t>
                </w:r>
              </w:p>
            </w:tc>
          </w:sdtContent>
        </w:sdt>
        <w:tc>
          <w:tcPr>
            <w:tcW w:w="1317" w:type="dxa"/>
            <w:shd w:val="clear" w:color="auto" w:fill="auto"/>
            <w:vAlign w:val="center"/>
          </w:tcPr>
          <w:p w14:paraId="70AE7283" w14:textId="77777777" w:rsidR="00A84397" w:rsidRPr="00C74A78" w:rsidRDefault="00A84397" w:rsidP="00023BC4">
            <w:pPr>
              <w:spacing w:before="60" w:after="60" w:line="259" w:lineRule="auto"/>
              <w:rPr>
                <w:rFonts w:asciiTheme="minorHAnsi" w:eastAsia="Calibri" w:hAnsiTheme="minorHAnsi" w:cs="Times New Roman"/>
                <w:color w:val="auto"/>
                <w:sz w:val="20"/>
                <w:szCs w:val="20"/>
              </w:rPr>
            </w:pPr>
            <w:r w:rsidRPr="00C74A78">
              <w:rPr>
                <w:rFonts w:asciiTheme="minorHAnsi" w:eastAsia="Calibri" w:hAnsiTheme="minorHAnsi" w:cs="Times New Roman"/>
                <w:color w:val="auto"/>
                <w:sz w:val="20"/>
                <w:szCs w:val="20"/>
              </w:rPr>
              <w:t>Phone:</w:t>
            </w:r>
          </w:p>
        </w:tc>
        <w:sdt>
          <w:sdtPr>
            <w:rPr>
              <w:rFonts w:asciiTheme="minorHAnsi" w:eastAsia="Calibri" w:hAnsiTheme="minorHAnsi" w:cs="Times New Roman"/>
              <w:color w:val="auto"/>
            </w:rPr>
            <w:id w:val="-365764877"/>
            <w:placeholder>
              <w:docPart w:val="F98DFCABB37E47CEAD9519DD4E019295"/>
            </w:placeholder>
            <w:showingPlcHdr/>
            <w:text/>
          </w:sdtPr>
          <w:sdtEndPr/>
          <w:sdtContent>
            <w:tc>
              <w:tcPr>
                <w:tcW w:w="3219" w:type="dxa"/>
                <w:shd w:val="clear" w:color="auto" w:fill="auto"/>
                <w:vAlign w:val="center"/>
              </w:tcPr>
              <w:p w14:paraId="6F6BFC34" w14:textId="3F4D2D61" w:rsidR="00A84397" w:rsidRPr="00C74A78" w:rsidRDefault="00EE2A61" w:rsidP="00023BC4">
                <w:pPr>
                  <w:spacing w:before="60" w:after="60" w:line="259" w:lineRule="auto"/>
                  <w:rPr>
                    <w:rFonts w:asciiTheme="minorHAnsi" w:eastAsia="Calibri" w:hAnsiTheme="minorHAnsi" w:cs="Times New Roman"/>
                    <w:color w:val="auto"/>
                  </w:rPr>
                </w:pPr>
                <w:r w:rsidRPr="007112CE">
                  <w:rPr>
                    <w:rStyle w:val="PlaceholderText"/>
                  </w:rPr>
                  <w:t>Click or tap here to enter text.</w:t>
                </w:r>
              </w:p>
            </w:tc>
          </w:sdtContent>
        </w:sdt>
      </w:tr>
      <w:tr w:rsidR="00A84397" w:rsidRPr="00C74A78" w14:paraId="09971939" w14:textId="77777777" w:rsidTr="00023BC4">
        <w:trPr>
          <w:trHeight w:val="295"/>
        </w:trPr>
        <w:tc>
          <w:tcPr>
            <w:tcW w:w="1406" w:type="dxa"/>
            <w:shd w:val="clear" w:color="auto" w:fill="auto"/>
            <w:vAlign w:val="center"/>
          </w:tcPr>
          <w:p w14:paraId="40A084F3" w14:textId="77777777" w:rsidR="00A84397" w:rsidRPr="00C74A78" w:rsidRDefault="00A84397" w:rsidP="00023BC4">
            <w:pPr>
              <w:spacing w:before="60" w:after="60" w:line="259" w:lineRule="auto"/>
              <w:rPr>
                <w:rFonts w:asciiTheme="minorHAnsi" w:eastAsia="Calibri" w:hAnsiTheme="minorHAnsi" w:cs="Times New Roman"/>
                <w:color w:val="auto"/>
                <w:sz w:val="20"/>
                <w:szCs w:val="20"/>
              </w:rPr>
            </w:pPr>
            <w:smartTag w:uri="urn:schemas-microsoft-com:office:smarttags" w:element="place">
              <w:smartTag w:uri="urn:schemas-microsoft-com:office:smarttags" w:element="City">
                <w:r w:rsidRPr="00C74A78">
                  <w:rPr>
                    <w:rFonts w:asciiTheme="minorHAnsi" w:eastAsia="Calibri" w:hAnsiTheme="minorHAnsi" w:cs="Times New Roman"/>
                    <w:color w:val="auto"/>
                    <w:sz w:val="20"/>
                    <w:szCs w:val="20"/>
                  </w:rPr>
                  <w:t>Mobile</w:t>
                </w:r>
              </w:smartTag>
            </w:smartTag>
            <w:r w:rsidRPr="00C74A78">
              <w:rPr>
                <w:rFonts w:asciiTheme="minorHAnsi" w:eastAsia="Calibri" w:hAnsiTheme="minorHAnsi" w:cs="Times New Roman"/>
                <w:color w:val="auto"/>
                <w:sz w:val="20"/>
                <w:szCs w:val="20"/>
              </w:rPr>
              <w:t>:</w:t>
            </w:r>
          </w:p>
        </w:tc>
        <w:sdt>
          <w:sdtPr>
            <w:rPr>
              <w:rFonts w:asciiTheme="minorHAnsi" w:eastAsia="Calibri" w:hAnsiTheme="minorHAnsi" w:cs="Times New Roman"/>
              <w:color w:val="auto"/>
            </w:rPr>
            <w:id w:val="-1226287480"/>
            <w:placeholder>
              <w:docPart w:val="F98DFCABB37E47CEAD9519DD4E019295"/>
            </w:placeholder>
            <w:showingPlcHdr/>
            <w:text/>
          </w:sdtPr>
          <w:sdtEndPr/>
          <w:sdtContent>
            <w:tc>
              <w:tcPr>
                <w:tcW w:w="3017" w:type="dxa"/>
                <w:shd w:val="clear" w:color="auto" w:fill="auto"/>
                <w:vAlign w:val="center"/>
              </w:tcPr>
              <w:p w14:paraId="69192E26" w14:textId="454F7F65" w:rsidR="00A84397" w:rsidRPr="00C74A78" w:rsidRDefault="00EE2A61" w:rsidP="00023BC4">
                <w:pPr>
                  <w:spacing w:before="60" w:after="60" w:line="259" w:lineRule="auto"/>
                  <w:rPr>
                    <w:rFonts w:asciiTheme="minorHAnsi" w:eastAsia="Calibri" w:hAnsiTheme="minorHAnsi" w:cs="Times New Roman"/>
                    <w:color w:val="auto"/>
                  </w:rPr>
                </w:pPr>
                <w:r w:rsidRPr="007112CE">
                  <w:rPr>
                    <w:rStyle w:val="PlaceholderText"/>
                  </w:rPr>
                  <w:t>Click or tap here to enter text.</w:t>
                </w:r>
              </w:p>
            </w:tc>
          </w:sdtContent>
        </w:sdt>
        <w:tc>
          <w:tcPr>
            <w:tcW w:w="1317" w:type="dxa"/>
            <w:shd w:val="clear" w:color="auto" w:fill="auto"/>
            <w:vAlign w:val="center"/>
          </w:tcPr>
          <w:p w14:paraId="060C59C6" w14:textId="77777777" w:rsidR="00A84397" w:rsidRPr="00C74A78" w:rsidRDefault="00A84397" w:rsidP="00023BC4">
            <w:pPr>
              <w:spacing w:before="60" w:after="60" w:line="259" w:lineRule="auto"/>
              <w:rPr>
                <w:rFonts w:asciiTheme="minorHAnsi" w:eastAsia="Calibri" w:hAnsiTheme="minorHAnsi" w:cs="Times New Roman"/>
                <w:color w:val="auto"/>
                <w:sz w:val="20"/>
                <w:szCs w:val="20"/>
              </w:rPr>
            </w:pPr>
            <w:smartTag w:uri="urn:schemas-microsoft-com:office:smarttags" w:element="place">
              <w:smartTag w:uri="urn:schemas-microsoft-com:office:smarttags" w:element="City">
                <w:r w:rsidRPr="00C74A78">
                  <w:rPr>
                    <w:rFonts w:asciiTheme="minorHAnsi" w:eastAsia="Calibri" w:hAnsiTheme="minorHAnsi" w:cs="Times New Roman"/>
                    <w:color w:val="auto"/>
                    <w:sz w:val="20"/>
                    <w:szCs w:val="20"/>
                  </w:rPr>
                  <w:t>Mobile</w:t>
                </w:r>
              </w:smartTag>
            </w:smartTag>
            <w:r w:rsidRPr="00C74A78">
              <w:rPr>
                <w:rFonts w:asciiTheme="minorHAnsi" w:eastAsia="Calibri" w:hAnsiTheme="minorHAnsi" w:cs="Times New Roman"/>
                <w:color w:val="auto"/>
                <w:sz w:val="20"/>
                <w:szCs w:val="20"/>
              </w:rPr>
              <w:t>:</w:t>
            </w:r>
          </w:p>
        </w:tc>
        <w:sdt>
          <w:sdtPr>
            <w:rPr>
              <w:rFonts w:asciiTheme="minorHAnsi" w:eastAsia="Calibri" w:hAnsiTheme="minorHAnsi" w:cs="Times New Roman"/>
              <w:color w:val="auto"/>
            </w:rPr>
            <w:id w:val="-2105712569"/>
            <w:placeholder>
              <w:docPart w:val="F98DFCABB37E47CEAD9519DD4E019295"/>
            </w:placeholder>
            <w:showingPlcHdr/>
            <w:text/>
          </w:sdtPr>
          <w:sdtEndPr/>
          <w:sdtContent>
            <w:tc>
              <w:tcPr>
                <w:tcW w:w="3219" w:type="dxa"/>
                <w:shd w:val="clear" w:color="auto" w:fill="auto"/>
                <w:vAlign w:val="center"/>
              </w:tcPr>
              <w:p w14:paraId="22DCBEF9" w14:textId="790C9423" w:rsidR="00A84397" w:rsidRPr="00C74A78" w:rsidRDefault="00EE2A61" w:rsidP="00023BC4">
                <w:pPr>
                  <w:spacing w:before="60" w:after="60" w:line="259" w:lineRule="auto"/>
                  <w:rPr>
                    <w:rFonts w:asciiTheme="minorHAnsi" w:eastAsia="Calibri" w:hAnsiTheme="minorHAnsi" w:cs="Times New Roman"/>
                    <w:color w:val="auto"/>
                  </w:rPr>
                </w:pPr>
                <w:r w:rsidRPr="007112CE">
                  <w:rPr>
                    <w:rStyle w:val="PlaceholderText"/>
                  </w:rPr>
                  <w:t>Click or tap here to enter text.</w:t>
                </w:r>
              </w:p>
            </w:tc>
          </w:sdtContent>
        </w:sdt>
      </w:tr>
      <w:tr w:rsidR="00A84397" w:rsidRPr="00C74A78" w14:paraId="4A6AFC2E" w14:textId="77777777" w:rsidTr="00023BC4">
        <w:trPr>
          <w:trHeight w:val="312"/>
        </w:trPr>
        <w:tc>
          <w:tcPr>
            <w:tcW w:w="1406" w:type="dxa"/>
            <w:shd w:val="clear" w:color="auto" w:fill="auto"/>
            <w:vAlign w:val="center"/>
          </w:tcPr>
          <w:p w14:paraId="04AF4D1E" w14:textId="77777777" w:rsidR="00A84397" w:rsidRPr="00C74A78" w:rsidRDefault="00A84397" w:rsidP="00023BC4">
            <w:pPr>
              <w:spacing w:before="60" w:after="60" w:line="259" w:lineRule="auto"/>
              <w:rPr>
                <w:rFonts w:asciiTheme="minorHAnsi" w:eastAsia="Calibri" w:hAnsiTheme="minorHAnsi" w:cs="Times New Roman"/>
                <w:color w:val="auto"/>
                <w:sz w:val="20"/>
                <w:szCs w:val="20"/>
              </w:rPr>
            </w:pPr>
            <w:r w:rsidRPr="00C74A78">
              <w:rPr>
                <w:rFonts w:asciiTheme="minorHAnsi" w:eastAsia="Calibri" w:hAnsiTheme="minorHAnsi" w:cs="Times New Roman"/>
                <w:color w:val="auto"/>
                <w:sz w:val="20"/>
                <w:szCs w:val="20"/>
              </w:rPr>
              <w:t>Email:</w:t>
            </w:r>
          </w:p>
        </w:tc>
        <w:sdt>
          <w:sdtPr>
            <w:rPr>
              <w:rFonts w:asciiTheme="minorHAnsi" w:eastAsia="Calibri" w:hAnsiTheme="minorHAnsi" w:cs="Times New Roman"/>
              <w:color w:val="auto"/>
            </w:rPr>
            <w:id w:val="2070617869"/>
            <w:placeholder>
              <w:docPart w:val="F98DFCABB37E47CEAD9519DD4E019295"/>
            </w:placeholder>
            <w:showingPlcHdr/>
            <w:text/>
          </w:sdtPr>
          <w:sdtEndPr/>
          <w:sdtContent>
            <w:tc>
              <w:tcPr>
                <w:tcW w:w="3017" w:type="dxa"/>
                <w:shd w:val="clear" w:color="auto" w:fill="auto"/>
                <w:vAlign w:val="center"/>
              </w:tcPr>
              <w:p w14:paraId="542E2E38" w14:textId="6293CC4C" w:rsidR="00A84397" w:rsidRPr="00C74A78" w:rsidRDefault="00EE2A61" w:rsidP="00023BC4">
                <w:pPr>
                  <w:spacing w:before="60" w:after="60" w:line="259" w:lineRule="auto"/>
                  <w:rPr>
                    <w:rFonts w:asciiTheme="minorHAnsi" w:eastAsia="Calibri" w:hAnsiTheme="minorHAnsi" w:cs="Times New Roman"/>
                    <w:color w:val="auto"/>
                  </w:rPr>
                </w:pPr>
                <w:r w:rsidRPr="007112CE">
                  <w:rPr>
                    <w:rStyle w:val="PlaceholderText"/>
                  </w:rPr>
                  <w:t>Click or tap here to enter text.</w:t>
                </w:r>
              </w:p>
            </w:tc>
          </w:sdtContent>
        </w:sdt>
        <w:tc>
          <w:tcPr>
            <w:tcW w:w="1317" w:type="dxa"/>
            <w:shd w:val="clear" w:color="auto" w:fill="auto"/>
            <w:vAlign w:val="center"/>
          </w:tcPr>
          <w:p w14:paraId="0AB00EA3" w14:textId="77777777" w:rsidR="00A84397" w:rsidRPr="00C74A78" w:rsidRDefault="00A84397" w:rsidP="00023BC4">
            <w:pPr>
              <w:spacing w:before="60" w:after="60" w:line="259" w:lineRule="auto"/>
              <w:rPr>
                <w:rFonts w:asciiTheme="minorHAnsi" w:eastAsia="Calibri" w:hAnsiTheme="minorHAnsi" w:cs="Times New Roman"/>
                <w:color w:val="auto"/>
                <w:sz w:val="20"/>
                <w:szCs w:val="20"/>
              </w:rPr>
            </w:pPr>
            <w:r w:rsidRPr="00C74A78">
              <w:rPr>
                <w:rFonts w:asciiTheme="minorHAnsi" w:eastAsia="Calibri" w:hAnsiTheme="minorHAnsi" w:cs="Times New Roman"/>
                <w:color w:val="auto"/>
                <w:sz w:val="20"/>
                <w:szCs w:val="20"/>
              </w:rPr>
              <w:t>Email:</w:t>
            </w:r>
          </w:p>
        </w:tc>
        <w:sdt>
          <w:sdtPr>
            <w:rPr>
              <w:rFonts w:asciiTheme="minorHAnsi" w:eastAsia="Calibri" w:hAnsiTheme="minorHAnsi" w:cs="Times New Roman"/>
              <w:color w:val="auto"/>
            </w:rPr>
            <w:id w:val="-444917593"/>
            <w:placeholder>
              <w:docPart w:val="F98DFCABB37E47CEAD9519DD4E019295"/>
            </w:placeholder>
            <w:showingPlcHdr/>
            <w:text/>
          </w:sdtPr>
          <w:sdtEndPr/>
          <w:sdtContent>
            <w:tc>
              <w:tcPr>
                <w:tcW w:w="3219" w:type="dxa"/>
                <w:shd w:val="clear" w:color="auto" w:fill="auto"/>
                <w:vAlign w:val="center"/>
              </w:tcPr>
              <w:p w14:paraId="1F2E3319" w14:textId="451CD161" w:rsidR="00A84397" w:rsidRPr="00C74A78" w:rsidRDefault="00EE2A61" w:rsidP="00023BC4">
                <w:pPr>
                  <w:spacing w:before="60" w:after="60" w:line="259" w:lineRule="auto"/>
                  <w:rPr>
                    <w:rFonts w:asciiTheme="minorHAnsi" w:eastAsia="Calibri" w:hAnsiTheme="minorHAnsi" w:cs="Times New Roman"/>
                    <w:color w:val="auto"/>
                  </w:rPr>
                </w:pPr>
                <w:r w:rsidRPr="007112CE">
                  <w:rPr>
                    <w:rStyle w:val="PlaceholderText"/>
                  </w:rPr>
                  <w:t>Click or tap here to enter text.</w:t>
                </w:r>
              </w:p>
            </w:tc>
          </w:sdtContent>
        </w:sdt>
      </w:tr>
      <w:tr w:rsidR="00A84397" w:rsidRPr="00C74A78" w14:paraId="25D7281E" w14:textId="77777777" w:rsidTr="00023BC4">
        <w:trPr>
          <w:trHeight w:val="312"/>
        </w:trPr>
        <w:tc>
          <w:tcPr>
            <w:tcW w:w="1406" w:type="dxa"/>
            <w:shd w:val="clear" w:color="auto" w:fill="auto"/>
            <w:vAlign w:val="center"/>
          </w:tcPr>
          <w:p w14:paraId="05595019" w14:textId="77777777" w:rsidR="00A84397" w:rsidRPr="00C74A78" w:rsidRDefault="00A84397" w:rsidP="00023BC4">
            <w:pPr>
              <w:spacing w:before="60" w:after="60" w:line="259" w:lineRule="auto"/>
              <w:rPr>
                <w:rFonts w:asciiTheme="minorHAnsi" w:eastAsia="Calibri" w:hAnsiTheme="minorHAnsi" w:cs="Times New Roman"/>
                <w:color w:val="auto"/>
                <w:sz w:val="20"/>
                <w:szCs w:val="20"/>
              </w:rPr>
            </w:pPr>
            <w:r w:rsidRPr="00C74A78">
              <w:rPr>
                <w:rFonts w:asciiTheme="minorHAnsi" w:eastAsia="Calibri" w:hAnsiTheme="minorHAnsi" w:cs="Times New Roman"/>
                <w:color w:val="auto"/>
                <w:sz w:val="20"/>
                <w:szCs w:val="20"/>
              </w:rPr>
              <w:t>Relationship to the project manager:</w:t>
            </w:r>
          </w:p>
        </w:tc>
        <w:sdt>
          <w:sdtPr>
            <w:rPr>
              <w:rFonts w:asciiTheme="minorHAnsi" w:eastAsia="Calibri" w:hAnsiTheme="minorHAnsi" w:cs="Times New Roman"/>
              <w:color w:val="auto"/>
            </w:rPr>
            <w:id w:val="571936396"/>
            <w:placeholder>
              <w:docPart w:val="F98DFCABB37E47CEAD9519DD4E019295"/>
            </w:placeholder>
            <w:showingPlcHdr/>
            <w:text/>
          </w:sdtPr>
          <w:sdtEndPr/>
          <w:sdtContent>
            <w:tc>
              <w:tcPr>
                <w:tcW w:w="3017" w:type="dxa"/>
                <w:shd w:val="clear" w:color="auto" w:fill="auto"/>
                <w:vAlign w:val="center"/>
              </w:tcPr>
              <w:p w14:paraId="4E628B53" w14:textId="7C882D9C" w:rsidR="00A84397" w:rsidRPr="00C74A78" w:rsidRDefault="00EE2A61" w:rsidP="00023BC4">
                <w:pPr>
                  <w:spacing w:before="60" w:after="60" w:line="259" w:lineRule="auto"/>
                  <w:rPr>
                    <w:rFonts w:asciiTheme="minorHAnsi" w:eastAsia="Calibri" w:hAnsiTheme="minorHAnsi" w:cs="Times New Roman"/>
                    <w:color w:val="auto"/>
                  </w:rPr>
                </w:pPr>
                <w:r w:rsidRPr="007112CE">
                  <w:rPr>
                    <w:rStyle w:val="PlaceholderText"/>
                  </w:rPr>
                  <w:t>Click or tap here to enter text.</w:t>
                </w:r>
              </w:p>
            </w:tc>
          </w:sdtContent>
        </w:sdt>
        <w:tc>
          <w:tcPr>
            <w:tcW w:w="1317" w:type="dxa"/>
            <w:shd w:val="clear" w:color="auto" w:fill="auto"/>
            <w:vAlign w:val="center"/>
          </w:tcPr>
          <w:p w14:paraId="3587CA7E" w14:textId="77777777" w:rsidR="00A84397" w:rsidRPr="00C74A78" w:rsidRDefault="00A84397" w:rsidP="00023BC4">
            <w:pPr>
              <w:spacing w:before="60" w:after="60" w:line="259" w:lineRule="auto"/>
              <w:rPr>
                <w:rFonts w:asciiTheme="minorHAnsi" w:eastAsia="Calibri" w:hAnsiTheme="minorHAnsi" w:cs="Times New Roman"/>
                <w:color w:val="auto"/>
                <w:sz w:val="20"/>
                <w:szCs w:val="20"/>
              </w:rPr>
            </w:pPr>
            <w:r w:rsidRPr="00C74A78">
              <w:rPr>
                <w:rFonts w:asciiTheme="minorHAnsi" w:eastAsia="Calibri" w:hAnsiTheme="minorHAnsi" w:cs="Times New Roman"/>
                <w:color w:val="auto"/>
                <w:sz w:val="20"/>
                <w:szCs w:val="20"/>
              </w:rPr>
              <w:t>Relationship to the project manager:</w:t>
            </w:r>
          </w:p>
        </w:tc>
        <w:sdt>
          <w:sdtPr>
            <w:rPr>
              <w:rFonts w:asciiTheme="minorHAnsi" w:eastAsia="Calibri" w:hAnsiTheme="minorHAnsi" w:cs="Times New Roman"/>
              <w:color w:val="auto"/>
            </w:rPr>
            <w:id w:val="-1175958716"/>
            <w:placeholder>
              <w:docPart w:val="F98DFCABB37E47CEAD9519DD4E019295"/>
            </w:placeholder>
            <w:showingPlcHdr/>
            <w:text/>
          </w:sdtPr>
          <w:sdtEndPr/>
          <w:sdtContent>
            <w:tc>
              <w:tcPr>
                <w:tcW w:w="3219" w:type="dxa"/>
                <w:shd w:val="clear" w:color="auto" w:fill="auto"/>
                <w:vAlign w:val="center"/>
              </w:tcPr>
              <w:p w14:paraId="3570075C" w14:textId="3E00B832" w:rsidR="00A84397" w:rsidRPr="00C74A78" w:rsidRDefault="00EE2A61" w:rsidP="00023BC4">
                <w:pPr>
                  <w:spacing w:before="60" w:after="60" w:line="259" w:lineRule="auto"/>
                  <w:rPr>
                    <w:rFonts w:asciiTheme="minorHAnsi" w:eastAsia="Calibri" w:hAnsiTheme="minorHAnsi" w:cs="Times New Roman"/>
                    <w:color w:val="auto"/>
                  </w:rPr>
                </w:pPr>
                <w:r w:rsidRPr="007112CE">
                  <w:rPr>
                    <w:rStyle w:val="PlaceholderText"/>
                  </w:rPr>
                  <w:t>Click or tap here to enter text.</w:t>
                </w:r>
              </w:p>
            </w:tc>
          </w:sdtContent>
        </w:sdt>
      </w:tr>
    </w:tbl>
    <w:p w14:paraId="4A2ADC9E" w14:textId="77777777" w:rsidR="00A84397" w:rsidRPr="00C74A78" w:rsidRDefault="00A84397" w:rsidP="00A84397">
      <w:pPr>
        <w:spacing w:before="0" w:after="160" w:line="259" w:lineRule="auto"/>
        <w:rPr>
          <w:rFonts w:asciiTheme="minorHAnsi" w:eastAsia="Calibri" w:hAnsiTheme="minorHAnsi" w:cs="Times New Roman"/>
          <w:color w:val="auto"/>
        </w:rPr>
      </w:pPr>
    </w:p>
    <w:p w14:paraId="695E6B71" w14:textId="77777777" w:rsidR="00A84397" w:rsidRPr="00C05D37" w:rsidRDefault="00A84397" w:rsidP="00A84397">
      <w:pPr>
        <w:pStyle w:val="Heading3Numbered"/>
      </w:pPr>
      <w:bookmarkStart w:id="51" w:name="_Toc501444323"/>
      <w:r w:rsidRPr="00C05D37">
        <w:t>Performance with previous Waste Less, Recycle More grant funding</w:t>
      </w:r>
      <w:bookmarkEnd w:id="51"/>
    </w:p>
    <w:p w14:paraId="664CCA48" w14:textId="77777777" w:rsidR="00A84397" w:rsidRDefault="00A84397" w:rsidP="00A84397">
      <w:r w:rsidRPr="00281240">
        <w:t xml:space="preserve">The EPA will take into consideration the previous performance of an applicant and any project partners </w:t>
      </w:r>
      <w:r>
        <w:t xml:space="preserve">(see guidelines for definition) </w:t>
      </w:r>
      <w:r w:rsidRPr="00281240">
        <w:t xml:space="preserve">who have received funding under </w:t>
      </w:r>
      <w:r w:rsidRPr="00281240">
        <w:rPr>
          <w:i/>
          <w:iCs/>
        </w:rPr>
        <w:t xml:space="preserve">Waste Less, Recycle More </w:t>
      </w:r>
      <w:r w:rsidRPr="00281240">
        <w:t>programs.</w:t>
      </w:r>
    </w:p>
    <w:p w14:paraId="2AF90C24" w14:textId="77777777" w:rsidR="00A84397" w:rsidRDefault="00A84397" w:rsidP="00A84397">
      <w:pPr>
        <w:pStyle w:val="BodyText30"/>
        <w:rPr>
          <w:rFonts w:asciiTheme="minorHAnsi" w:eastAsiaTheme="minorHAnsi" w:hAnsiTheme="minorHAnsi" w:cstheme="minorBidi"/>
          <w:sz w:val="22"/>
          <w:szCs w:val="22"/>
          <w:lang w:eastAsia="en-US"/>
        </w:rPr>
      </w:pPr>
      <w:r w:rsidRPr="00C5261D">
        <w:rPr>
          <w:rFonts w:asciiTheme="minorHAnsi" w:eastAsiaTheme="minorHAnsi" w:hAnsiTheme="minorHAnsi" w:cstheme="minorBidi"/>
          <w:b/>
          <w:sz w:val="22"/>
          <w:szCs w:val="22"/>
          <w:lang w:eastAsia="en-US"/>
        </w:rPr>
        <w:t>In the past five years, has your organisat</w:t>
      </w:r>
      <w:r>
        <w:rPr>
          <w:rFonts w:asciiTheme="minorHAnsi" w:eastAsiaTheme="minorHAnsi" w:hAnsiTheme="minorHAnsi" w:cstheme="minorBidi"/>
          <w:b/>
          <w:sz w:val="22"/>
          <w:szCs w:val="22"/>
          <w:lang w:eastAsia="en-US"/>
        </w:rPr>
        <w:t>ion or any partner organisation</w:t>
      </w:r>
      <w:r w:rsidRPr="00C5261D">
        <w:rPr>
          <w:rFonts w:asciiTheme="minorHAnsi" w:eastAsiaTheme="minorHAnsi" w:hAnsiTheme="minorHAnsi" w:cstheme="minorBidi"/>
          <w:b/>
          <w:sz w:val="22"/>
          <w:szCs w:val="22"/>
          <w:lang w:eastAsia="en-US"/>
        </w:rPr>
        <w:t xml:space="preserve"> received a grant under the NSW EPA </w:t>
      </w:r>
      <w:r w:rsidRPr="00471D82">
        <w:rPr>
          <w:rFonts w:asciiTheme="minorHAnsi" w:eastAsiaTheme="minorHAnsi" w:hAnsiTheme="minorHAnsi" w:cstheme="minorBidi"/>
          <w:b/>
          <w:i/>
          <w:sz w:val="22"/>
          <w:szCs w:val="22"/>
          <w:lang w:eastAsia="en-US"/>
        </w:rPr>
        <w:t>Waste Less, Recycle More</w:t>
      </w:r>
      <w:r w:rsidRPr="00C5261D">
        <w:rPr>
          <w:rFonts w:asciiTheme="minorHAnsi" w:eastAsiaTheme="minorHAnsi" w:hAnsiTheme="minorHAnsi" w:cstheme="minorBidi"/>
          <w:b/>
          <w:sz w:val="22"/>
          <w:szCs w:val="22"/>
          <w:lang w:eastAsia="en-US"/>
        </w:rPr>
        <w:t xml:space="preserve"> initiative?</w:t>
      </w:r>
      <w:r w:rsidRPr="005501AD">
        <w:rPr>
          <w:rFonts w:asciiTheme="minorHAnsi" w:eastAsiaTheme="minorHAnsi" w:hAnsiTheme="minorHAnsi" w:cstheme="minorBidi"/>
          <w:sz w:val="22"/>
          <w:szCs w:val="22"/>
          <w:lang w:eastAsia="en-US"/>
        </w:rPr>
        <w:t xml:space="preserve">    </w:t>
      </w:r>
    </w:p>
    <w:p w14:paraId="2F538EB5" w14:textId="35B3810E" w:rsidR="00A84397" w:rsidRPr="005501AD" w:rsidRDefault="001E3C55" w:rsidP="00A84397">
      <w:pPr>
        <w:pStyle w:val="BodyText30"/>
        <w:rPr>
          <w:rFonts w:asciiTheme="minorHAnsi" w:eastAsiaTheme="minorHAnsi" w:hAnsiTheme="minorHAnsi" w:cstheme="minorBidi"/>
          <w:sz w:val="22"/>
          <w:szCs w:val="22"/>
          <w:lang w:eastAsia="en-US"/>
        </w:rPr>
      </w:pPr>
      <w:sdt>
        <w:sdtPr>
          <w:rPr>
            <w:rFonts w:asciiTheme="minorHAnsi" w:eastAsiaTheme="minorHAnsi" w:hAnsiTheme="minorHAnsi" w:cstheme="minorBidi"/>
            <w:sz w:val="22"/>
            <w:szCs w:val="22"/>
            <w:lang w:eastAsia="en-US"/>
          </w:rPr>
          <w:id w:val="2090033237"/>
          <w14:checkbox>
            <w14:checked w14:val="0"/>
            <w14:checkedState w14:val="2612" w14:font="MS Gothic"/>
            <w14:uncheckedState w14:val="2610" w14:font="MS Gothic"/>
          </w14:checkbox>
        </w:sdtPr>
        <w:sdtEndPr/>
        <w:sdtContent>
          <w:r w:rsidR="000A0E6B">
            <w:rPr>
              <w:rFonts w:ascii="MS Gothic" w:eastAsia="MS Gothic" w:hAnsi="MS Gothic" w:cstheme="minorBidi" w:hint="eastAsia"/>
              <w:sz w:val="22"/>
              <w:szCs w:val="22"/>
              <w:lang w:eastAsia="en-US"/>
            </w:rPr>
            <w:t>☐</w:t>
          </w:r>
        </w:sdtContent>
      </w:sdt>
      <w:r w:rsidR="00A84397">
        <w:rPr>
          <w:rFonts w:asciiTheme="minorHAnsi" w:eastAsiaTheme="minorHAnsi" w:hAnsiTheme="minorHAnsi" w:cstheme="minorBidi"/>
          <w:sz w:val="22"/>
          <w:szCs w:val="22"/>
          <w:lang w:eastAsia="en-US"/>
        </w:rPr>
        <w:t xml:space="preserve">  </w:t>
      </w:r>
      <w:r w:rsidR="00A84397" w:rsidRPr="005501AD">
        <w:rPr>
          <w:rFonts w:asciiTheme="minorHAnsi" w:eastAsiaTheme="minorHAnsi" w:hAnsiTheme="minorHAnsi" w:cstheme="minorBidi"/>
          <w:sz w:val="22"/>
          <w:szCs w:val="22"/>
          <w:lang w:eastAsia="en-US"/>
        </w:rPr>
        <w:t xml:space="preserve">Yes </w:t>
      </w:r>
      <w:sdt>
        <w:sdtPr>
          <w:rPr>
            <w:rFonts w:asciiTheme="minorHAnsi" w:eastAsiaTheme="minorHAnsi" w:hAnsiTheme="minorHAnsi" w:cstheme="minorBidi"/>
            <w:sz w:val="22"/>
            <w:szCs w:val="22"/>
            <w:lang w:eastAsia="en-US"/>
          </w:rPr>
          <w:id w:val="-124621765"/>
          <w14:checkbox>
            <w14:checked w14:val="0"/>
            <w14:checkedState w14:val="2612" w14:font="MS Gothic"/>
            <w14:uncheckedState w14:val="2610" w14:font="MS Gothic"/>
          </w14:checkbox>
        </w:sdtPr>
        <w:sdtEndPr/>
        <w:sdtContent>
          <w:r w:rsidR="00A84397" w:rsidRPr="005501AD">
            <w:rPr>
              <w:rFonts w:ascii="Segoe UI Symbol" w:eastAsiaTheme="minorHAnsi" w:hAnsi="Segoe UI Symbol" w:cs="Segoe UI Symbol"/>
              <w:sz w:val="22"/>
              <w:szCs w:val="22"/>
              <w:lang w:eastAsia="en-US"/>
            </w:rPr>
            <w:t>☐</w:t>
          </w:r>
        </w:sdtContent>
      </w:sdt>
      <w:r w:rsidR="00A84397" w:rsidRPr="005501AD">
        <w:rPr>
          <w:rFonts w:asciiTheme="minorHAnsi" w:eastAsiaTheme="minorHAnsi" w:hAnsiTheme="minorHAnsi" w:cstheme="minorBidi"/>
          <w:sz w:val="22"/>
          <w:szCs w:val="22"/>
          <w:lang w:eastAsia="en-US"/>
        </w:rPr>
        <w:t xml:space="preserve">  No </w:t>
      </w:r>
    </w:p>
    <w:p w14:paraId="3354322C" w14:textId="77777777" w:rsidR="008375ED" w:rsidRDefault="008375ED">
      <w:pPr>
        <w:numPr>
          <w:ilvl w:val="0"/>
          <w:numId w:val="0"/>
        </w:numPr>
        <w:rPr>
          <w:rFonts w:asciiTheme="minorHAnsi" w:hAnsiTheme="minorHAnsi"/>
          <w:b/>
          <w:color w:val="auto"/>
        </w:rPr>
      </w:pPr>
      <w:r>
        <w:rPr>
          <w:rFonts w:asciiTheme="minorHAnsi" w:hAnsiTheme="minorHAnsi"/>
          <w:b/>
        </w:rPr>
        <w:br w:type="page"/>
      </w:r>
    </w:p>
    <w:p w14:paraId="33967020" w14:textId="749C82D6" w:rsidR="00A84397" w:rsidRDefault="00A84397" w:rsidP="00A84397">
      <w:pPr>
        <w:pStyle w:val="BodyText30"/>
        <w:rPr>
          <w:rFonts w:asciiTheme="minorHAnsi" w:eastAsiaTheme="minorHAnsi" w:hAnsiTheme="minorHAnsi" w:cstheme="minorBidi"/>
          <w:b/>
          <w:sz w:val="22"/>
          <w:szCs w:val="22"/>
          <w:lang w:eastAsia="en-US"/>
        </w:rPr>
      </w:pPr>
      <w:r w:rsidRPr="00C5261D">
        <w:rPr>
          <w:rFonts w:asciiTheme="minorHAnsi" w:eastAsiaTheme="minorHAnsi" w:hAnsiTheme="minorHAnsi" w:cstheme="minorBidi"/>
          <w:b/>
          <w:sz w:val="22"/>
          <w:szCs w:val="22"/>
          <w:lang w:eastAsia="en-US"/>
        </w:rPr>
        <w:lastRenderedPageBreak/>
        <w:t xml:space="preserve">If you answered yes, please provide details of </w:t>
      </w:r>
      <w:r>
        <w:rPr>
          <w:rFonts w:asciiTheme="minorHAnsi" w:eastAsiaTheme="minorHAnsi" w:hAnsiTheme="minorHAnsi" w:cstheme="minorBidi"/>
          <w:b/>
          <w:sz w:val="22"/>
          <w:szCs w:val="22"/>
          <w:lang w:eastAsia="en-US"/>
        </w:rPr>
        <w:t xml:space="preserve">up to three </w:t>
      </w:r>
      <w:r w:rsidRPr="00E24BC3">
        <w:rPr>
          <w:rFonts w:asciiTheme="minorHAnsi" w:eastAsiaTheme="minorHAnsi" w:hAnsiTheme="minorHAnsi" w:cstheme="minorBidi"/>
          <w:b/>
          <w:i/>
          <w:sz w:val="22"/>
          <w:szCs w:val="22"/>
          <w:lang w:eastAsia="en-US"/>
        </w:rPr>
        <w:t>Waste Less</w:t>
      </w:r>
      <w:r w:rsidR="00E57E3B" w:rsidRPr="00E24BC3">
        <w:rPr>
          <w:rFonts w:asciiTheme="minorHAnsi" w:eastAsiaTheme="minorHAnsi" w:hAnsiTheme="minorHAnsi" w:cstheme="minorBidi"/>
          <w:b/>
          <w:i/>
          <w:sz w:val="22"/>
          <w:szCs w:val="22"/>
          <w:lang w:eastAsia="en-US"/>
        </w:rPr>
        <w:t>,</w:t>
      </w:r>
      <w:r w:rsidRPr="00E24BC3">
        <w:rPr>
          <w:rFonts w:asciiTheme="minorHAnsi" w:eastAsiaTheme="minorHAnsi" w:hAnsiTheme="minorHAnsi" w:cstheme="minorBidi"/>
          <w:b/>
          <w:i/>
          <w:sz w:val="22"/>
          <w:szCs w:val="22"/>
          <w:lang w:eastAsia="en-US"/>
        </w:rPr>
        <w:t xml:space="preserve"> Recycle More</w:t>
      </w:r>
      <w:r>
        <w:rPr>
          <w:rFonts w:asciiTheme="minorHAnsi" w:eastAsiaTheme="minorHAnsi" w:hAnsiTheme="minorHAnsi" w:cstheme="minorBidi"/>
          <w:b/>
          <w:sz w:val="22"/>
          <w:szCs w:val="22"/>
          <w:lang w:eastAsia="en-US"/>
        </w:rPr>
        <w:t xml:space="preserve"> </w:t>
      </w:r>
      <w:r w:rsidRPr="00C5261D">
        <w:rPr>
          <w:rFonts w:asciiTheme="minorHAnsi" w:eastAsiaTheme="minorHAnsi" w:hAnsiTheme="minorHAnsi" w:cstheme="minorBidi"/>
          <w:b/>
          <w:sz w:val="22"/>
          <w:szCs w:val="22"/>
          <w:lang w:eastAsia="en-US"/>
        </w:rPr>
        <w:t>grant</w:t>
      </w:r>
      <w:r>
        <w:rPr>
          <w:rFonts w:asciiTheme="minorHAnsi" w:eastAsiaTheme="minorHAnsi" w:hAnsiTheme="minorHAnsi" w:cstheme="minorBidi"/>
          <w:b/>
          <w:sz w:val="22"/>
          <w:szCs w:val="22"/>
          <w:lang w:eastAsia="en-US"/>
        </w:rPr>
        <w:t>s</w:t>
      </w:r>
      <w:r w:rsidRPr="00C5261D">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you have received.</w:t>
      </w:r>
    </w:p>
    <w:tbl>
      <w:tblPr>
        <w:tblStyle w:val="GridTable1Light"/>
        <w:tblW w:w="9299" w:type="dxa"/>
        <w:tblLook w:val="0600" w:firstRow="0" w:lastRow="0" w:firstColumn="0" w:lastColumn="0" w:noHBand="1" w:noVBand="1"/>
      </w:tblPr>
      <w:tblGrid>
        <w:gridCol w:w="2127"/>
        <w:gridCol w:w="2434"/>
        <w:gridCol w:w="1961"/>
        <w:gridCol w:w="2766"/>
        <w:gridCol w:w="11"/>
      </w:tblGrid>
      <w:tr w:rsidR="00A84397" w:rsidRPr="008276F6" w14:paraId="76165066" w14:textId="77777777" w:rsidTr="00023BC4">
        <w:trPr>
          <w:gridAfter w:val="1"/>
          <w:wAfter w:w="11" w:type="dxa"/>
          <w:trHeight w:val="173"/>
        </w:trPr>
        <w:tc>
          <w:tcPr>
            <w:tcW w:w="2127" w:type="dxa"/>
          </w:tcPr>
          <w:p w14:paraId="0C9A65F5" w14:textId="77777777" w:rsidR="00A84397" w:rsidRPr="005501AD" w:rsidRDefault="00A84397" w:rsidP="00023BC4">
            <w:pPr>
              <w:pStyle w:val="BodyText30"/>
              <w:jc w:val="left"/>
              <w:rPr>
                <w:rFonts w:asciiTheme="minorHAnsi" w:eastAsiaTheme="minorHAnsi" w:hAnsiTheme="minorHAnsi" w:cstheme="minorBidi"/>
                <w:sz w:val="22"/>
                <w:szCs w:val="22"/>
                <w:lang w:eastAsia="en-US"/>
              </w:rPr>
            </w:pPr>
            <w:bookmarkStart w:id="52" w:name="_Hlk501616371"/>
            <w:r w:rsidRPr="005501AD">
              <w:rPr>
                <w:rFonts w:asciiTheme="minorHAnsi" w:eastAsiaTheme="minorHAnsi" w:hAnsiTheme="minorHAnsi" w:cstheme="minorBidi"/>
                <w:sz w:val="22"/>
                <w:szCs w:val="22"/>
                <w:lang w:eastAsia="en-US"/>
              </w:rPr>
              <w:t>Grant name:</w:t>
            </w:r>
          </w:p>
        </w:tc>
        <w:sdt>
          <w:sdtPr>
            <w:rPr>
              <w:rFonts w:asciiTheme="minorHAnsi" w:eastAsiaTheme="minorHAnsi" w:hAnsiTheme="minorHAnsi" w:cstheme="minorBidi"/>
              <w:sz w:val="22"/>
              <w:szCs w:val="22"/>
              <w:lang w:eastAsia="en-US"/>
            </w:rPr>
            <w:id w:val="-1942520799"/>
            <w:placeholder>
              <w:docPart w:val="0830AD4787544B8CA5360581A0A17F94"/>
            </w:placeholder>
            <w:showingPlcHdr/>
          </w:sdtPr>
          <w:sdtEndPr/>
          <w:sdtContent>
            <w:tc>
              <w:tcPr>
                <w:tcW w:w="2434" w:type="dxa"/>
              </w:tcPr>
              <w:p w14:paraId="1A460DF5" w14:textId="245FBC93" w:rsidR="00A84397" w:rsidRPr="005501AD" w:rsidRDefault="00DE1B4B" w:rsidP="00023BC4">
                <w:pPr>
                  <w:pStyle w:val="BodyText30"/>
                  <w:rPr>
                    <w:rFonts w:asciiTheme="minorHAnsi" w:eastAsiaTheme="minorHAnsi" w:hAnsiTheme="minorHAnsi" w:cstheme="minorBidi"/>
                    <w:sz w:val="22"/>
                    <w:szCs w:val="22"/>
                    <w:lang w:eastAsia="en-US"/>
                  </w:rPr>
                </w:pPr>
                <w:r w:rsidRPr="00A926EF">
                  <w:rPr>
                    <w:rFonts w:asciiTheme="minorHAnsi" w:eastAsiaTheme="minorHAnsi" w:hAnsiTheme="minorHAnsi" w:cstheme="minorBidi"/>
                    <w:color w:val="FF0000"/>
                    <w:sz w:val="22"/>
                    <w:szCs w:val="22"/>
                    <w:lang w:eastAsia="en-US"/>
                  </w:rPr>
                  <w:t>Enter text</w:t>
                </w:r>
              </w:p>
            </w:tc>
          </w:sdtContent>
        </w:sdt>
        <w:tc>
          <w:tcPr>
            <w:tcW w:w="1961" w:type="dxa"/>
          </w:tcPr>
          <w:p w14:paraId="0C9236B4" w14:textId="77777777" w:rsidR="00A84397" w:rsidRPr="005501AD" w:rsidRDefault="00A84397" w:rsidP="00023BC4">
            <w:pPr>
              <w:pStyle w:val="BodyText30"/>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Grant round</w:t>
            </w:r>
            <w:r w:rsidR="00E57E3B">
              <w:rPr>
                <w:rFonts w:asciiTheme="minorHAnsi" w:eastAsiaTheme="minorHAnsi" w:hAnsiTheme="minorHAnsi" w:cstheme="minorBidi"/>
                <w:sz w:val="22"/>
                <w:szCs w:val="22"/>
                <w:lang w:eastAsia="en-US"/>
              </w:rPr>
              <w:t>:</w:t>
            </w:r>
          </w:p>
        </w:tc>
        <w:sdt>
          <w:sdtPr>
            <w:rPr>
              <w:rFonts w:asciiTheme="minorHAnsi" w:eastAsiaTheme="minorHAnsi" w:hAnsiTheme="minorHAnsi" w:cstheme="minorBidi"/>
              <w:sz w:val="22"/>
              <w:szCs w:val="22"/>
              <w:lang w:eastAsia="en-US"/>
            </w:rPr>
            <w:id w:val="-2077821414"/>
            <w:placeholder>
              <w:docPart w:val="84B2C5A7DD474F9EAA6DB6C1D7E3B6D5"/>
            </w:placeholder>
            <w:showingPlcHdr/>
          </w:sdtPr>
          <w:sdtEndPr/>
          <w:sdtContent>
            <w:tc>
              <w:tcPr>
                <w:tcW w:w="2766" w:type="dxa"/>
              </w:tcPr>
              <w:p w14:paraId="6049462F" w14:textId="5FA827FB" w:rsidR="00A84397" w:rsidRPr="005501AD" w:rsidRDefault="00DE1B4B" w:rsidP="00023BC4">
                <w:pPr>
                  <w:pStyle w:val="BodyText30"/>
                  <w:rPr>
                    <w:rFonts w:asciiTheme="minorHAnsi" w:eastAsiaTheme="minorHAnsi" w:hAnsiTheme="minorHAnsi" w:cstheme="minorBidi"/>
                    <w:sz w:val="22"/>
                    <w:szCs w:val="22"/>
                    <w:lang w:eastAsia="en-US"/>
                  </w:rPr>
                </w:pPr>
                <w:r w:rsidRPr="00A926EF">
                  <w:rPr>
                    <w:rFonts w:asciiTheme="minorHAnsi" w:eastAsiaTheme="minorHAnsi" w:hAnsiTheme="minorHAnsi" w:cstheme="minorBidi"/>
                    <w:color w:val="FF0000"/>
                    <w:sz w:val="22"/>
                    <w:szCs w:val="22"/>
                    <w:lang w:eastAsia="en-US"/>
                  </w:rPr>
                  <w:t>Enter text</w:t>
                </w:r>
              </w:p>
            </w:tc>
          </w:sdtContent>
        </w:sdt>
      </w:tr>
      <w:tr w:rsidR="00A84397" w:rsidRPr="008276F6" w14:paraId="63DD0311" w14:textId="77777777" w:rsidTr="00023BC4">
        <w:trPr>
          <w:gridAfter w:val="1"/>
          <w:wAfter w:w="11" w:type="dxa"/>
          <w:trHeight w:val="173"/>
        </w:trPr>
        <w:tc>
          <w:tcPr>
            <w:tcW w:w="2127" w:type="dxa"/>
          </w:tcPr>
          <w:p w14:paraId="511760F9" w14:textId="77777777" w:rsidR="00A84397" w:rsidRPr="005501AD" w:rsidRDefault="00A84397" w:rsidP="00023BC4">
            <w:pPr>
              <w:pStyle w:val="BodyText30"/>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Applicant name:</w:t>
            </w:r>
          </w:p>
        </w:tc>
        <w:sdt>
          <w:sdtPr>
            <w:rPr>
              <w:rFonts w:asciiTheme="minorHAnsi" w:eastAsiaTheme="minorHAnsi" w:hAnsiTheme="minorHAnsi" w:cstheme="minorBidi"/>
              <w:sz w:val="22"/>
              <w:szCs w:val="22"/>
              <w:lang w:eastAsia="en-US"/>
            </w:rPr>
            <w:id w:val="624657824"/>
            <w:placeholder>
              <w:docPart w:val="0439EF6820304E9CB42C9FBBDE49EA39"/>
            </w:placeholder>
            <w:showingPlcHdr/>
          </w:sdtPr>
          <w:sdtEndPr/>
          <w:sdtContent>
            <w:tc>
              <w:tcPr>
                <w:tcW w:w="2434" w:type="dxa"/>
              </w:tcPr>
              <w:p w14:paraId="08F01D7B" w14:textId="4DB9EEA4" w:rsidR="00A84397" w:rsidRPr="005501AD" w:rsidRDefault="00DE1B4B" w:rsidP="00023BC4">
                <w:pPr>
                  <w:pStyle w:val="BodyText30"/>
                  <w:rPr>
                    <w:rFonts w:asciiTheme="minorHAnsi" w:eastAsiaTheme="minorHAnsi" w:hAnsiTheme="minorHAnsi" w:cstheme="minorBidi"/>
                    <w:sz w:val="22"/>
                    <w:szCs w:val="22"/>
                    <w:lang w:eastAsia="en-US"/>
                  </w:rPr>
                </w:pPr>
                <w:r w:rsidRPr="00A926EF">
                  <w:rPr>
                    <w:rFonts w:asciiTheme="minorHAnsi" w:eastAsiaTheme="minorHAnsi" w:hAnsiTheme="minorHAnsi" w:cstheme="minorBidi"/>
                    <w:color w:val="FF0000"/>
                    <w:sz w:val="22"/>
                    <w:szCs w:val="22"/>
                    <w:lang w:eastAsia="en-US"/>
                  </w:rPr>
                  <w:t>Enter text</w:t>
                </w:r>
              </w:p>
            </w:tc>
          </w:sdtContent>
        </w:sdt>
        <w:tc>
          <w:tcPr>
            <w:tcW w:w="1961" w:type="dxa"/>
          </w:tcPr>
          <w:p w14:paraId="7EA7B62C" w14:textId="77777777" w:rsidR="00A84397" w:rsidRPr="005501AD" w:rsidRDefault="00A84397" w:rsidP="00023BC4">
            <w:pPr>
              <w:pStyle w:val="BodyText30"/>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Project name:</w:t>
            </w:r>
          </w:p>
        </w:tc>
        <w:sdt>
          <w:sdtPr>
            <w:rPr>
              <w:rFonts w:asciiTheme="minorHAnsi" w:eastAsiaTheme="minorHAnsi" w:hAnsiTheme="minorHAnsi" w:cstheme="minorBidi"/>
              <w:sz w:val="22"/>
              <w:szCs w:val="22"/>
              <w:lang w:eastAsia="en-US"/>
            </w:rPr>
            <w:id w:val="-1351104602"/>
            <w:placeholder>
              <w:docPart w:val="FABDFE63F7FE4A7DA10439B6711CB4C7"/>
            </w:placeholder>
            <w:showingPlcHdr/>
          </w:sdtPr>
          <w:sdtEndPr/>
          <w:sdtContent>
            <w:tc>
              <w:tcPr>
                <w:tcW w:w="2766" w:type="dxa"/>
              </w:tcPr>
              <w:p w14:paraId="0304A28F" w14:textId="4FBF2A3D" w:rsidR="00A84397" w:rsidRPr="005501AD" w:rsidRDefault="00DE1B4B" w:rsidP="00023BC4">
                <w:pPr>
                  <w:pStyle w:val="BodyText30"/>
                  <w:rPr>
                    <w:rFonts w:asciiTheme="minorHAnsi" w:eastAsiaTheme="minorHAnsi" w:hAnsiTheme="minorHAnsi" w:cstheme="minorBidi"/>
                    <w:sz w:val="22"/>
                    <w:szCs w:val="22"/>
                    <w:lang w:eastAsia="en-US"/>
                  </w:rPr>
                </w:pPr>
                <w:r w:rsidRPr="00A926EF">
                  <w:rPr>
                    <w:rFonts w:asciiTheme="minorHAnsi" w:eastAsiaTheme="minorHAnsi" w:hAnsiTheme="minorHAnsi" w:cstheme="minorBidi"/>
                    <w:color w:val="FF0000"/>
                    <w:sz w:val="22"/>
                    <w:szCs w:val="22"/>
                    <w:lang w:eastAsia="en-US"/>
                  </w:rPr>
                  <w:t>Enter text</w:t>
                </w:r>
              </w:p>
            </w:tc>
          </w:sdtContent>
        </w:sdt>
      </w:tr>
      <w:tr w:rsidR="00A84397" w:rsidRPr="008276F6" w14:paraId="189CB9B6" w14:textId="77777777" w:rsidTr="00023BC4">
        <w:trPr>
          <w:trHeight w:val="173"/>
        </w:trPr>
        <w:tc>
          <w:tcPr>
            <w:tcW w:w="4561" w:type="dxa"/>
            <w:gridSpan w:val="2"/>
          </w:tcPr>
          <w:p w14:paraId="30CB8915" w14:textId="77777777" w:rsidR="00A84397" w:rsidRPr="005501AD" w:rsidRDefault="00A84397" w:rsidP="00023BC4">
            <w:pPr>
              <w:pStyle w:val="BodyText3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Did the project finish on time?</w:t>
            </w:r>
          </w:p>
        </w:tc>
        <w:sdt>
          <w:sdtPr>
            <w:rPr>
              <w:rFonts w:asciiTheme="minorHAnsi" w:eastAsiaTheme="minorHAnsi" w:hAnsiTheme="minorHAnsi" w:cstheme="minorBidi"/>
              <w:sz w:val="22"/>
              <w:szCs w:val="22"/>
              <w:lang w:eastAsia="en-US"/>
            </w:rPr>
            <w:id w:val="-664246044"/>
            <w:placeholder>
              <w:docPart w:val="C36307A4AEB047B4BE07C77518769E59"/>
            </w:placeholder>
            <w:showingPlcHdr/>
          </w:sdtPr>
          <w:sdtEndPr/>
          <w:sdtContent>
            <w:tc>
              <w:tcPr>
                <w:tcW w:w="4738" w:type="dxa"/>
                <w:gridSpan w:val="3"/>
              </w:tcPr>
              <w:p w14:paraId="0B56B64F" w14:textId="29EB9BAC" w:rsidR="00A84397" w:rsidRPr="005501AD" w:rsidRDefault="00DE1B4B" w:rsidP="00023BC4">
                <w:pPr>
                  <w:pStyle w:val="BodyText30"/>
                  <w:rPr>
                    <w:rFonts w:asciiTheme="minorHAnsi" w:eastAsiaTheme="minorHAnsi" w:hAnsiTheme="minorHAnsi" w:cstheme="minorBidi"/>
                    <w:sz w:val="22"/>
                    <w:szCs w:val="22"/>
                    <w:lang w:eastAsia="en-US"/>
                  </w:rPr>
                </w:pPr>
                <w:r w:rsidRPr="00A926EF">
                  <w:rPr>
                    <w:rFonts w:asciiTheme="minorHAnsi" w:eastAsiaTheme="minorHAnsi" w:hAnsiTheme="minorHAnsi" w:cstheme="minorBidi"/>
                    <w:color w:val="FF0000"/>
                    <w:sz w:val="22"/>
                    <w:szCs w:val="22"/>
                    <w:lang w:eastAsia="en-US"/>
                  </w:rPr>
                  <w:t>Enter text</w:t>
                </w:r>
              </w:p>
            </w:tc>
          </w:sdtContent>
        </w:sdt>
      </w:tr>
      <w:tr w:rsidR="00A84397" w:rsidRPr="005501AD" w14:paraId="7177FBEC" w14:textId="77777777" w:rsidTr="00023BC4">
        <w:trPr>
          <w:gridAfter w:val="1"/>
          <w:wAfter w:w="11" w:type="dxa"/>
          <w:trHeight w:val="1455"/>
        </w:trPr>
        <w:tc>
          <w:tcPr>
            <w:tcW w:w="2127" w:type="dxa"/>
          </w:tcPr>
          <w:p w14:paraId="4F8D39C2" w14:textId="77777777" w:rsidR="00A84397" w:rsidRDefault="00A84397" w:rsidP="00023BC4">
            <w:pPr>
              <w:pStyle w:val="BodyText30"/>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If not, briefly explain the reasons</w:t>
            </w:r>
          </w:p>
        </w:tc>
        <w:sdt>
          <w:sdtPr>
            <w:rPr>
              <w:rFonts w:asciiTheme="minorHAnsi" w:eastAsiaTheme="minorHAnsi" w:hAnsiTheme="minorHAnsi" w:cstheme="minorBidi"/>
              <w:sz w:val="22"/>
              <w:szCs w:val="22"/>
              <w:lang w:eastAsia="en-US"/>
            </w:rPr>
            <w:id w:val="1624423161"/>
            <w:placeholder>
              <w:docPart w:val="5AF0C830936D43049296B7D2EA0C8C6D"/>
            </w:placeholder>
            <w:showingPlcHdr/>
          </w:sdtPr>
          <w:sdtEndPr/>
          <w:sdtContent>
            <w:tc>
              <w:tcPr>
                <w:tcW w:w="7161" w:type="dxa"/>
                <w:gridSpan w:val="3"/>
              </w:tcPr>
              <w:p w14:paraId="77ED9B9E" w14:textId="209F6E2D" w:rsidR="00A84397" w:rsidRPr="005501AD" w:rsidRDefault="00DE1B4B" w:rsidP="00023BC4">
                <w:pPr>
                  <w:pStyle w:val="BodyText30"/>
                  <w:rPr>
                    <w:rFonts w:asciiTheme="minorHAnsi" w:eastAsiaTheme="minorHAnsi" w:hAnsiTheme="minorHAnsi" w:cstheme="minorBidi"/>
                    <w:sz w:val="22"/>
                    <w:szCs w:val="22"/>
                    <w:lang w:eastAsia="en-US"/>
                  </w:rPr>
                </w:pPr>
                <w:r w:rsidRPr="00A926EF">
                  <w:rPr>
                    <w:rFonts w:asciiTheme="minorHAnsi" w:eastAsiaTheme="minorHAnsi" w:hAnsiTheme="minorHAnsi" w:cstheme="minorBidi"/>
                    <w:color w:val="FF0000"/>
                    <w:sz w:val="22"/>
                    <w:szCs w:val="22"/>
                    <w:lang w:eastAsia="en-US"/>
                  </w:rPr>
                  <w:t>Enter text</w:t>
                </w:r>
              </w:p>
            </w:tc>
          </w:sdtContent>
        </w:sdt>
      </w:tr>
      <w:tr w:rsidR="00A84397" w:rsidRPr="008276F6" w14:paraId="74AC5C6F" w14:textId="77777777" w:rsidTr="00023BC4">
        <w:trPr>
          <w:trHeight w:val="173"/>
        </w:trPr>
        <w:tc>
          <w:tcPr>
            <w:tcW w:w="4561" w:type="dxa"/>
            <w:gridSpan w:val="2"/>
          </w:tcPr>
          <w:p w14:paraId="230892EF" w14:textId="77777777" w:rsidR="00A84397" w:rsidRDefault="00A84397" w:rsidP="00023BC4">
            <w:pPr>
              <w:pStyle w:val="BodyText3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Did the project achieve its intended outcomes?</w:t>
            </w:r>
          </w:p>
        </w:tc>
        <w:sdt>
          <w:sdtPr>
            <w:rPr>
              <w:rFonts w:asciiTheme="minorHAnsi" w:eastAsiaTheme="minorHAnsi" w:hAnsiTheme="minorHAnsi" w:cstheme="minorBidi"/>
              <w:sz w:val="22"/>
              <w:szCs w:val="22"/>
              <w:lang w:eastAsia="en-US"/>
            </w:rPr>
            <w:id w:val="1704212919"/>
            <w:placeholder>
              <w:docPart w:val="71574C89D8174064B5F031C2E60508CF"/>
            </w:placeholder>
            <w:showingPlcHdr/>
          </w:sdtPr>
          <w:sdtEndPr/>
          <w:sdtContent>
            <w:tc>
              <w:tcPr>
                <w:tcW w:w="4738" w:type="dxa"/>
                <w:gridSpan w:val="3"/>
              </w:tcPr>
              <w:p w14:paraId="1AF99A97" w14:textId="40150B08" w:rsidR="00A84397" w:rsidRPr="005501AD" w:rsidRDefault="00DE1B4B" w:rsidP="00023BC4">
                <w:pPr>
                  <w:pStyle w:val="BodyText30"/>
                  <w:rPr>
                    <w:rFonts w:asciiTheme="minorHAnsi" w:eastAsiaTheme="minorHAnsi" w:hAnsiTheme="minorHAnsi" w:cstheme="minorBidi"/>
                    <w:sz w:val="22"/>
                    <w:szCs w:val="22"/>
                    <w:lang w:eastAsia="en-US"/>
                  </w:rPr>
                </w:pPr>
                <w:r w:rsidRPr="00A926EF">
                  <w:rPr>
                    <w:rFonts w:asciiTheme="minorHAnsi" w:eastAsiaTheme="minorHAnsi" w:hAnsiTheme="minorHAnsi" w:cstheme="minorBidi"/>
                    <w:color w:val="FF0000"/>
                    <w:sz w:val="22"/>
                    <w:szCs w:val="22"/>
                    <w:lang w:eastAsia="en-US"/>
                  </w:rPr>
                  <w:t>Enter text</w:t>
                </w:r>
              </w:p>
            </w:tc>
          </w:sdtContent>
        </w:sdt>
      </w:tr>
      <w:tr w:rsidR="00A84397" w:rsidRPr="008276F6" w14:paraId="757F4EF2" w14:textId="77777777" w:rsidTr="00023BC4">
        <w:trPr>
          <w:gridAfter w:val="1"/>
          <w:wAfter w:w="11" w:type="dxa"/>
          <w:trHeight w:val="1597"/>
        </w:trPr>
        <w:tc>
          <w:tcPr>
            <w:tcW w:w="2127" w:type="dxa"/>
          </w:tcPr>
          <w:p w14:paraId="1362F667" w14:textId="77777777" w:rsidR="00A84397" w:rsidRDefault="00A84397" w:rsidP="00023BC4">
            <w:pPr>
              <w:pStyle w:val="BodyText30"/>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If not, briefly explain the reasons</w:t>
            </w:r>
          </w:p>
        </w:tc>
        <w:sdt>
          <w:sdtPr>
            <w:rPr>
              <w:rFonts w:asciiTheme="minorHAnsi" w:eastAsiaTheme="minorHAnsi" w:hAnsiTheme="minorHAnsi" w:cstheme="minorBidi"/>
              <w:sz w:val="22"/>
              <w:szCs w:val="22"/>
              <w:lang w:eastAsia="en-US"/>
            </w:rPr>
            <w:id w:val="792787662"/>
            <w:placeholder>
              <w:docPart w:val="556EC551568F4B6F89322987C9D7F505"/>
            </w:placeholder>
            <w:showingPlcHdr/>
          </w:sdtPr>
          <w:sdtEndPr/>
          <w:sdtContent>
            <w:tc>
              <w:tcPr>
                <w:tcW w:w="7161" w:type="dxa"/>
                <w:gridSpan w:val="3"/>
              </w:tcPr>
              <w:p w14:paraId="56938C6E" w14:textId="493C4059" w:rsidR="00A84397" w:rsidRPr="005501AD" w:rsidRDefault="00DE1B4B" w:rsidP="00023BC4">
                <w:pPr>
                  <w:pStyle w:val="BodyText30"/>
                  <w:rPr>
                    <w:rFonts w:asciiTheme="minorHAnsi" w:eastAsiaTheme="minorHAnsi" w:hAnsiTheme="minorHAnsi" w:cstheme="minorBidi"/>
                    <w:sz w:val="22"/>
                    <w:szCs w:val="22"/>
                    <w:lang w:eastAsia="en-US"/>
                  </w:rPr>
                </w:pPr>
                <w:r w:rsidRPr="00A926EF">
                  <w:rPr>
                    <w:rFonts w:asciiTheme="minorHAnsi" w:eastAsiaTheme="minorHAnsi" w:hAnsiTheme="minorHAnsi" w:cstheme="minorBidi"/>
                    <w:color w:val="FF0000"/>
                    <w:sz w:val="22"/>
                    <w:szCs w:val="22"/>
                    <w:lang w:eastAsia="en-US"/>
                  </w:rPr>
                  <w:t>Enter text</w:t>
                </w:r>
              </w:p>
            </w:tc>
          </w:sdtContent>
        </w:sdt>
      </w:tr>
      <w:tr w:rsidR="00A84397" w:rsidRPr="008276F6" w14:paraId="2B811B5A" w14:textId="77777777" w:rsidTr="00023BC4">
        <w:trPr>
          <w:gridAfter w:val="1"/>
          <w:wAfter w:w="11" w:type="dxa"/>
          <w:trHeight w:val="1548"/>
        </w:trPr>
        <w:tc>
          <w:tcPr>
            <w:tcW w:w="2127" w:type="dxa"/>
          </w:tcPr>
          <w:p w14:paraId="300484D7" w14:textId="77777777" w:rsidR="00A84397" w:rsidRPr="005501AD" w:rsidRDefault="00A84397" w:rsidP="00023BC4">
            <w:pPr>
              <w:pStyle w:val="BodyText30"/>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Briefly outline the major achievements of this project</w:t>
            </w:r>
          </w:p>
        </w:tc>
        <w:sdt>
          <w:sdtPr>
            <w:rPr>
              <w:rFonts w:asciiTheme="minorHAnsi" w:eastAsiaTheme="minorHAnsi" w:hAnsiTheme="minorHAnsi" w:cstheme="minorBidi"/>
              <w:sz w:val="22"/>
              <w:szCs w:val="22"/>
              <w:lang w:eastAsia="en-US"/>
            </w:rPr>
            <w:id w:val="-634104200"/>
            <w:placeholder>
              <w:docPart w:val="2DDD5AB046EB4C0FA0660162283D957F"/>
            </w:placeholder>
            <w:showingPlcHdr/>
          </w:sdtPr>
          <w:sdtEndPr/>
          <w:sdtContent>
            <w:tc>
              <w:tcPr>
                <w:tcW w:w="7161" w:type="dxa"/>
                <w:gridSpan w:val="3"/>
              </w:tcPr>
              <w:p w14:paraId="3868E760" w14:textId="4CD10CE4" w:rsidR="00A84397" w:rsidRPr="005501AD" w:rsidRDefault="00DE1B4B" w:rsidP="00023BC4">
                <w:pPr>
                  <w:pStyle w:val="BodyText30"/>
                  <w:rPr>
                    <w:rFonts w:asciiTheme="minorHAnsi" w:eastAsiaTheme="minorHAnsi" w:hAnsiTheme="minorHAnsi" w:cstheme="minorBidi"/>
                    <w:sz w:val="22"/>
                    <w:szCs w:val="22"/>
                    <w:lang w:eastAsia="en-US"/>
                  </w:rPr>
                </w:pPr>
                <w:r w:rsidRPr="00A926EF">
                  <w:rPr>
                    <w:rFonts w:asciiTheme="minorHAnsi" w:eastAsiaTheme="minorHAnsi" w:hAnsiTheme="minorHAnsi" w:cstheme="minorBidi"/>
                    <w:color w:val="FF0000"/>
                    <w:sz w:val="22"/>
                    <w:szCs w:val="22"/>
                    <w:lang w:eastAsia="en-US"/>
                  </w:rPr>
                  <w:t>Enter text</w:t>
                </w:r>
              </w:p>
            </w:tc>
          </w:sdtContent>
        </w:sdt>
      </w:tr>
      <w:bookmarkEnd w:id="52"/>
    </w:tbl>
    <w:p w14:paraId="13031E7F" w14:textId="583E796E" w:rsidR="00A84397" w:rsidRDefault="00A84397" w:rsidP="00A84397">
      <w:pPr>
        <w:numPr>
          <w:ilvl w:val="0"/>
          <w:numId w:val="0"/>
        </w:numPr>
      </w:pPr>
    </w:p>
    <w:tbl>
      <w:tblPr>
        <w:tblStyle w:val="GridTable1Light"/>
        <w:tblW w:w="9299" w:type="dxa"/>
        <w:tblLook w:val="0600" w:firstRow="0" w:lastRow="0" w:firstColumn="0" w:lastColumn="0" w:noHBand="1" w:noVBand="1"/>
      </w:tblPr>
      <w:tblGrid>
        <w:gridCol w:w="2127"/>
        <w:gridCol w:w="2434"/>
        <w:gridCol w:w="1961"/>
        <w:gridCol w:w="2766"/>
        <w:gridCol w:w="11"/>
      </w:tblGrid>
      <w:tr w:rsidR="00D13BC6" w:rsidRPr="008276F6" w14:paraId="7069AC05" w14:textId="77777777" w:rsidTr="00D1742D">
        <w:trPr>
          <w:gridAfter w:val="1"/>
          <w:wAfter w:w="11" w:type="dxa"/>
          <w:trHeight w:val="173"/>
        </w:trPr>
        <w:tc>
          <w:tcPr>
            <w:tcW w:w="2127" w:type="dxa"/>
          </w:tcPr>
          <w:p w14:paraId="67390F02" w14:textId="77777777" w:rsidR="00D13BC6" w:rsidRPr="005501AD" w:rsidRDefault="00D13BC6" w:rsidP="00D1742D">
            <w:pPr>
              <w:pStyle w:val="BodyText30"/>
              <w:jc w:val="left"/>
              <w:rPr>
                <w:rFonts w:asciiTheme="minorHAnsi" w:eastAsiaTheme="minorHAnsi" w:hAnsiTheme="minorHAnsi" w:cstheme="minorBidi"/>
                <w:sz w:val="22"/>
                <w:szCs w:val="22"/>
                <w:lang w:eastAsia="en-US"/>
              </w:rPr>
            </w:pPr>
            <w:r w:rsidRPr="005501AD">
              <w:rPr>
                <w:rFonts w:asciiTheme="minorHAnsi" w:eastAsiaTheme="minorHAnsi" w:hAnsiTheme="minorHAnsi" w:cstheme="minorBidi"/>
                <w:sz w:val="22"/>
                <w:szCs w:val="22"/>
                <w:lang w:eastAsia="en-US"/>
              </w:rPr>
              <w:t>Grant name:</w:t>
            </w:r>
          </w:p>
        </w:tc>
        <w:sdt>
          <w:sdtPr>
            <w:rPr>
              <w:rFonts w:asciiTheme="minorHAnsi" w:eastAsiaTheme="minorHAnsi" w:hAnsiTheme="minorHAnsi" w:cstheme="minorBidi"/>
              <w:sz w:val="22"/>
              <w:szCs w:val="22"/>
              <w:lang w:eastAsia="en-US"/>
            </w:rPr>
            <w:id w:val="-204802925"/>
            <w:placeholder>
              <w:docPart w:val="A62A70E1E92D437E9C5B93C75AE61724"/>
            </w:placeholder>
            <w:showingPlcHdr/>
          </w:sdtPr>
          <w:sdtEndPr/>
          <w:sdtContent>
            <w:tc>
              <w:tcPr>
                <w:tcW w:w="2434" w:type="dxa"/>
              </w:tcPr>
              <w:p w14:paraId="1301B465" w14:textId="77777777" w:rsidR="00D13BC6" w:rsidRPr="005501AD" w:rsidRDefault="00D13BC6" w:rsidP="00D1742D">
                <w:pPr>
                  <w:pStyle w:val="BodyText30"/>
                  <w:rPr>
                    <w:rFonts w:asciiTheme="minorHAnsi" w:eastAsiaTheme="minorHAnsi" w:hAnsiTheme="minorHAnsi" w:cstheme="minorBidi"/>
                    <w:sz w:val="22"/>
                    <w:szCs w:val="22"/>
                    <w:lang w:eastAsia="en-US"/>
                  </w:rPr>
                </w:pPr>
                <w:r w:rsidRPr="00A926EF">
                  <w:rPr>
                    <w:rFonts w:asciiTheme="minorHAnsi" w:eastAsiaTheme="minorHAnsi" w:hAnsiTheme="minorHAnsi" w:cstheme="minorBidi"/>
                    <w:color w:val="FF0000"/>
                    <w:sz w:val="22"/>
                    <w:szCs w:val="22"/>
                    <w:lang w:eastAsia="en-US"/>
                  </w:rPr>
                  <w:t>Enter text</w:t>
                </w:r>
              </w:p>
            </w:tc>
          </w:sdtContent>
        </w:sdt>
        <w:tc>
          <w:tcPr>
            <w:tcW w:w="1961" w:type="dxa"/>
          </w:tcPr>
          <w:p w14:paraId="4372330D" w14:textId="77777777" w:rsidR="00D13BC6" w:rsidRPr="005501AD" w:rsidRDefault="00D13BC6" w:rsidP="00D1742D">
            <w:pPr>
              <w:pStyle w:val="BodyText30"/>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Grant round:</w:t>
            </w:r>
          </w:p>
        </w:tc>
        <w:sdt>
          <w:sdtPr>
            <w:rPr>
              <w:rFonts w:asciiTheme="minorHAnsi" w:eastAsiaTheme="minorHAnsi" w:hAnsiTheme="minorHAnsi" w:cstheme="minorBidi"/>
              <w:sz w:val="22"/>
              <w:szCs w:val="22"/>
              <w:lang w:eastAsia="en-US"/>
            </w:rPr>
            <w:id w:val="131685258"/>
            <w:placeholder>
              <w:docPart w:val="55A647DD931C42CDA41732232D67540B"/>
            </w:placeholder>
            <w:showingPlcHdr/>
          </w:sdtPr>
          <w:sdtEndPr/>
          <w:sdtContent>
            <w:tc>
              <w:tcPr>
                <w:tcW w:w="2766" w:type="dxa"/>
              </w:tcPr>
              <w:p w14:paraId="0F1D4195" w14:textId="77777777" w:rsidR="00D13BC6" w:rsidRPr="005501AD" w:rsidRDefault="00D13BC6" w:rsidP="00D1742D">
                <w:pPr>
                  <w:pStyle w:val="BodyText30"/>
                  <w:rPr>
                    <w:rFonts w:asciiTheme="minorHAnsi" w:eastAsiaTheme="minorHAnsi" w:hAnsiTheme="minorHAnsi" w:cstheme="minorBidi"/>
                    <w:sz w:val="22"/>
                    <w:szCs w:val="22"/>
                    <w:lang w:eastAsia="en-US"/>
                  </w:rPr>
                </w:pPr>
                <w:r w:rsidRPr="00A926EF">
                  <w:rPr>
                    <w:rFonts w:asciiTheme="minorHAnsi" w:eastAsiaTheme="minorHAnsi" w:hAnsiTheme="minorHAnsi" w:cstheme="minorBidi"/>
                    <w:color w:val="FF0000"/>
                    <w:sz w:val="22"/>
                    <w:szCs w:val="22"/>
                    <w:lang w:eastAsia="en-US"/>
                  </w:rPr>
                  <w:t>Enter text</w:t>
                </w:r>
              </w:p>
            </w:tc>
          </w:sdtContent>
        </w:sdt>
      </w:tr>
      <w:tr w:rsidR="00D13BC6" w:rsidRPr="008276F6" w14:paraId="433D5C71" w14:textId="77777777" w:rsidTr="00D1742D">
        <w:trPr>
          <w:gridAfter w:val="1"/>
          <w:wAfter w:w="11" w:type="dxa"/>
          <w:trHeight w:val="173"/>
        </w:trPr>
        <w:tc>
          <w:tcPr>
            <w:tcW w:w="2127" w:type="dxa"/>
          </w:tcPr>
          <w:p w14:paraId="20F9332E" w14:textId="77777777" w:rsidR="00D13BC6" w:rsidRPr="005501AD" w:rsidRDefault="00D13BC6" w:rsidP="00D1742D">
            <w:pPr>
              <w:pStyle w:val="BodyText30"/>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Applicant name:</w:t>
            </w:r>
          </w:p>
        </w:tc>
        <w:sdt>
          <w:sdtPr>
            <w:rPr>
              <w:rFonts w:asciiTheme="minorHAnsi" w:eastAsiaTheme="minorHAnsi" w:hAnsiTheme="minorHAnsi" w:cstheme="minorBidi"/>
              <w:sz w:val="22"/>
              <w:szCs w:val="22"/>
              <w:lang w:eastAsia="en-US"/>
            </w:rPr>
            <w:id w:val="33159654"/>
            <w:placeholder>
              <w:docPart w:val="E16DD5D22EE7457A8AD102BA6338E0EF"/>
            </w:placeholder>
            <w:showingPlcHdr/>
          </w:sdtPr>
          <w:sdtEndPr/>
          <w:sdtContent>
            <w:tc>
              <w:tcPr>
                <w:tcW w:w="2434" w:type="dxa"/>
              </w:tcPr>
              <w:p w14:paraId="132D2CD4" w14:textId="77777777" w:rsidR="00D13BC6" w:rsidRPr="005501AD" w:rsidRDefault="00D13BC6" w:rsidP="00D1742D">
                <w:pPr>
                  <w:pStyle w:val="BodyText30"/>
                  <w:rPr>
                    <w:rFonts w:asciiTheme="minorHAnsi" w:eastAsiaTheme="minorHAnsi" w:hAnsiTheme="minorHAnsi" w:cstheme="minorBidi"/>
                    <w:sz w:val="22"/>
                    <w:szCs w:val="22"/>
                    <w:lang w:eastAsia="en-US"/>
                  </w:rPr>
                </w:pPr>
                <w:r w:rsidRPr="00A926EF">
                  <w:rPr>
                    <w:rFonts w:asciiTheme="minorHAnsi" w:eastAsiaTheme="minorHAnsi" w:hAnsiTheme="minorHAnsi" w:cstheme="minorBidi"/>
                    <w:color w:val="FF0000"/>
                    <w:sz w:val="22"/>
                    <w:szCs w:val="22"/>
                    <w:lang w:eastAsia="en-US"/>
                  </w:rPr>
                  <w:t>Enter text</w:t>
                </w:r>
              </w:p>
            </w:tc>
          </w:sdtContent>
        </w:sdt>
        <w:tc>
          <w:tcPr>
            <w:tcW w:w="1961" w:type="dxa"/>
          </w:tcPr>
          <w:p w14:paraId="471D6E92" w14:textId="77777777" w:rsidR="00D13BC6" w:rsidRPr="005501AD" w:rsidRDefault="00D13BC6" w:rsidP="00D1742D">
            <w:pPr>
              <w:pStyle w:val="BodyText30"/>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Project name:</w:t>
            </w:r>
          </w:p>
        </w:tc>
        <w:sdt>
          <w:sdtPr>
            <w:rPr>
              <w:rFonts w:asciiTheme="minorHAnsi" w:eastAsiaTheme="minorHAnsi" w:hAnsiTheme="minorHAnsi" w:cstheme="minorBidi"/>
              <w:sz w:val="22"/>
              <w:szCs w:val="22"/>
              <w:lang w:eastAsia="en-US"/>
            </w:rPr>
            <w:id w:val="1733508633"/>
            <w:placeholder>
              <w:docPart w:val="65BF5E5B097C44B1B23FF792FFC3D75E"/>
            </w:placeholder>
            <w:showingPlcHdr/>
          </w:sdtPr>
          <w:sdtEndPr/>
          <w:sdtContent>
            <w:tc>
              <w:tcPr>
                <w:tcW w:w="2766" w:type="dxa"/>
              </w:tcPr>
              <w:p w14:paraId="4F27C1A9" w14:textId="77777777" w:rsidR="00D13BC6" w:rsidRPr="005501AD" w:rsidRDefault="00D13BC6" w:rsidP="00D1742D">
                <w:pPr>
                  <w:pStyle w:val="BodyText30"/>
                  <w:rPr>
                    <w:rFonts w:asciiTheme="minorHAnsi" w:eastAsiaTheme="minorHAnsi" w:hAnsiTheme="minorHAnsi" w:cstheme="minorBidi"/>
                    <w:sz w:val="22"/>
                    <w:szCs w:val="22"/>
                    <w:lang w:eastAsia="en-US"/>
                  </w:rPr>
                </w:pPr>
                <w:r w:rsidRPr="00A926EF">
                  <w:rPr>
                    <w:rFonts w:asciiTheme="minorHAnsi" w:eastAsiaTheme="minorHAnsi" w:hAnsiTheme="minorHAnsi" w:cstheme="minorBidi"/>
                    <w:color w:val="FF0000"/>
                    <w:sz w:val="22"/>
                    <w:szCs w:val="22"/>
                    <w:lang w:eastAsia="en-US"/>
                  </w:rPr>
                  <w:t>Enter text</w:t>
                </w:r>
              </w:p>
            </w:tc>
          </w:sdtContent>
        </w:sdt>
      </w:tr>
      <w:tr w:rsidR="00D13BC6" w:rsidRPr="008276F6" w14:paraId="2942B00C" w14:textId="77777777" w:rsidTr="00D1742D">
        <w:trPr>
          <w:trHeight w:val="173"/>
        </w:trPr>
        <w:tc>
          <w:tcPr>
            <w:tcW w:w="4561" w:type="dxa"/>
            <w:gridSpan w:val="2"/>
          </w:tcPr>
          <w:p w14:paraId="2410320B" w14:textId="77777777" w:rsidR="00D13BC6" w:rsidRPr="005501AD" w:rsidRDefault="00D13BC6" w:rsidP="00D1742D">
            <w:pPr>
              <w:pStyle w:val="BodyText3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Did the project finish on time?</w:t>
            </w:r>
          </w:p>
        </w:tc>
        <w:sdt>
          <w:sdtPr>
            <w:rPr>
              <w:rFonts w:asciiTheme="minorHAnsi" w:eastAsiaTheme="minorHAnsi" w:hAnsiTheme="minorHAnsi" w:cstheme="minorBidi"/>
              <w:sz w:val="22"/>
              <w:szCs w:val="22"/>
              <w:lang w:eastAsia="en-US"/>
            </w:rPr>
            <w:id w:val="-2050284144"/>
            <w:placeholder>
              <w:docPart w:val="2EFDFFA93063443E8D7D4FF7F5B62AE6"/>
            </w:placeholder>
            <w:showingPlcHdr/>
          </w:sdtPr>
          <w:sdtEndPr/>
          <w:sdtContent>
            <w:tc>
              <w:tcPr>
                <w:tcW w:w="4738" w:type="dxa"/>
                <w:gridSpan w:val="3"/>
              </w:tcPr>
              <w:p w14:paraId="1C5CA56B" w14:textId="77777777" w:rsidR="00D13BC6" w:rsidRPr="005501AD" w:rsidRDefault="00D13BC6" w:rsidP="00D1742D">
                <w:pPr>
                  <w:pStyle w:val="BodyText30"/>
                  <w:rPr>
                    <w:rFonts w:asciiTheme="minorHAnsi" w:eastAsiaTheme="minorHAnsi" w:hAnsiTheme="minorHAnsi" w:cstheme="minorBidi"/>
                    <w:sz w:val="22"/>
                    <w:szCs w:val="22"/>
                    <w:lang w:eastAsia="en-US"/>
                  </w:rPr>
                </w:pPr>
                <w:r w:rsidRPr="00A926EF">
                  <w:rPr>
                    <w:rFonts w:asciiTheme="minorHAnsi" w:eastAsiaTheme="minorHAnsi" w:hAnsiTheme="minorHAnsi" w:cstheme="minorBidi"/>
                    <w:color w:val="FF0000"/>
                    <w:sz w:val="22"/>
                    <w:szCs w:val="22"/>
                    <w:lang w:eastAsia="en-US"/>
                  </w:rPr>
                  <w:t>Enter text</w:t>
                </w:r>
              </w:p>
            </w:tc>
          </w:sdtContent>
        </w:sdt>
      </w:tr>
      <w:tr w:rsidR="00D13BC6" w:rsidRPr="005501AD" w14:paraId="3EFE6DB7" w14:textId="77777777" w:rsidTr="00D1742D">
        <w:trPr>
          <w:gridAfter w:val="1"/>
          <w:wAfter w:w="11" w:type="dxa"/>
          <w:trHeight w:val="1455"/>
        </w:trPr>
        <w:tc>
          <w:tcPr>
            <w:tcW w:w="2127" w:type="dxa"/>
          </w:tcPr>
          <w:p w14:paraId="7E687C58" w14:textId="77777777" w:rsidR="00D13BC6" w:rsidRDefault="00D13BC6" w:rsidP="00D1742D">
            <w:pPr>
              <w:pStyle w:val="BodyText30"/>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If not, briefly explain the reasons</w:t>
            </w:r>
          </w:p>
        </w:tc>
        <w:sdt>
          <w:sdtPr>
            <w:rPr>
              <w:rFonts w:asciiTheme="minorHAnsi" w:eastAsiaTheme="minorHAnsi" w:hAnsiTheme="minorHAnsi" w:cstheme="minorBidi"/>
              <w:sz w:val="22"/>
              <w:szCs w:val="22"/>
              <w:lang w:eastAsia="en-US"/>
            </w:rPr>
            <w:id w:val="1248303344"/>
            <w:placeholder>
              <w:docPart w:val="60535DD7716A45BBB3614C2B9CBE130C"/>
            </w:placeholder>
            <w:showingPlcHdr/>
          </w:sdtPr>
          <w:sdtEndPr/>
          <w:sdtContent>
            <w:tc>
              <w:tcPr>
                <w:tcW w:w="7161" w:type="dxa"/>
                <w:gridSpan w:val="3"/>
              </w:tcPr>
              <w:p w14:paraId="097740D2" w14:textId="77777777" w:rsidR="00D13BC6" w:rsidRPr="005501AD" w:rsidRDefault="00D13BC6" w:rsidP="00D1742D">
                <w:pPr>
                  <w:pStyle w:val="BodyText30"/>
                  <w:rPr>
                    <w:rFonts w:asciiTheme="minorHAnsi" w:eastAsiaTheme="minorHAnsi" w:hAnsiTheme="minorHAnsi" w:cstheme="minorBidi"/>
                    <w:sz w:val="22"/>
                    <w:szCs w:val="22"/>
                    <w:lang w:eastAsia="en-US"/>
                  </w:rPr>
                </w:pPr>
                <w:r w:rsidRPr="00A926EF">
                  <w:rPr>
                    <w:rFonts w:asciiTheme="minorHAnsi" w:eastAsiaTheme="minorHAnsi" w:hAnsiTheme="minorHAnsi" w:cstheme="minorBidi"/>
                    <w:color w:val="FF0000"/>
                    <w:sz w:val="22"/>
                    <w:szCs w:val="22"/>
                    <w:lang w:eastAsia="en-US"/>
                  </w:rPr>
                  <w:t>Enter text</w:t>
                </w:r>
              </w:p>
            </w:tc>
          </w:sdtContent>
        </w:sdt>
      </w:tr>
      <w:tr w:rsidR="00D13BC6" w:rsidRPr="008276F6" w14:paraId="2DA29BB4" w14:textId="77777777" w:rsidTr="00D1742D">
        <w:trPr>
          <w:trHeight w:val="173"/>
        </w:trPr>
        <w:tc>
          <w:tcPr>
            <w:tcW w:w="4561" w:type="dxa"/>
            <w:gridSpan w:val="2"/>
          </w:tcPr>
          <w:p w14:paraId="41C3CC83" w14:textId="77777777" w:rsidR="00D13BC6" w:rsidRDefault="00D13BC6" w:rsidP="00D1742D">
            <w:pPr>
              <w:pStyle w:val="BodyText3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Did the project achieve its intended outcomes?</w:t>
            </w:r>
          </w:p>
        </w:tc>
        <w:sdt>
          <w:sdtPr>
            <w:rPr>
              <w:rFonts w:asciiTheme="minorHAnsi" w:eastAsiaTheme="minorHAnsi" w:hAnsiTheme="minorHAnsi" w:cstheme="minorBidi"/>
              <w:sz w:val="22"/>
              <w:szCs w:val="22"/>
              <w:lang w:eastAsia="en-US"/>
            </w:rPr>
            <w:id w:val="-1599470769"/>
            <w:placeholder>
              <w:docPart w:val="9C80C4A31242438ABAD76D48B81C0C39"/>
            </w:placeholder>
            <w:showingPlcHdr/>
          </w:sdtPr>
          <w:sdtEndPr/>
          <w:sdtContent>
            <w:tc>
              <w:tcPr>
                <w:tcW w:w="4738" w:type="dxa"/>
                <w:gridSpan w:val="3"/>
              </w:tcPr>
              <w:p w14:paraId="0F899EED" w14:textId="77777777" w:rsidR="00D13BC6" w:rsidRPr="005501AD" w:rsidRDefault="00D13BC6" w:rsidP="00D1742D">
                <w:pPr>
                  <w:pStyle w:val="BodyText30"/>
                  <w:rPr>
                    <w:rFonts w:asciiTheme="minorHAnsi" w:eastAsiaTheme="minorHAnsi" w:hAnsiTheme="minorHAnsi" w:cstheme="minorBidi"/>
                    <w:sz w:val="22"/>
                    <w:szCs w:val="22"/>
                    <w:lang w:eastAsia="en-US"/>
                  </w:rPr>
                </w:pPr>
                <w:r w:rsidRPr="00A926EF">
                  <w:rPr>
                    <w:rFonts w:asciiTheme="minorHAnsi" w:eastAsiaTheme="minorHAnsi" w:hAnsiTheme="minorHAnsi" w:cstheme="minorBidi"/>
                    <w:color w:val="FF0000"/>
                    <w:sz w:val="22"/>
                    <w:szCs w:val="22"/>
                    <w:lang w:eastAsia="en-US"/>
                  </w:rPr>
                  <w:t>Enter text</w:t>
                </w:r>
              </w:p>
            </w:tc>
          </w:sdtContent>
        </w:sdt>
      </w:tr>
      <w:tr w:rsidR="00D13BC6" w:rsidRPr="008276F6" w14:paraId="372A5267" w14:textId="77777777" w:rsidTr="00D1742D">
        <w:trPr>
          <w:gridAfter w:val="1"/>
          <w:wAfter w:w="11" w:type="dxa"/>
          <w:trHeight w:val="1597"/>
        </w:trPr>
        <w:tc>
          <w:tcPr>
            <w:tcW w:w="2127" w:type="dxa"/>
          </w:tcPr>
          <w:p w14:paraId="523C054E" w14:textId="77777777" w:rsidR="00D13BC6" w:rsidRDefault="00D13BC6" w:rsidP="00D1742D">
            <w:pPr>
              <w:pStyle w:val="BodyText30"/>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If not, briefly explain the reasons</w:t>
            </w:r>
          </w:p>
        </w:tc>
        <w:sdt>
          <w:sdtPr>
            <w:rPr>
              <w:rFonts w:asciiTheme="minorHAnsi" w:eastAsiaTheme="minorHAnsi" w:hAnsiTheme="minorHAnsi" w:cstheme="minorBidi"/>
              <w:sz w:val="22"/>
              <w:szCs w:val="22"/>
              <w:lang w:eastAsia="en-US"/>
            </w:rPr>
            <w:id w:val="621352664"/>
            <w:placeholder>
              <w:docPart w:val="9D669368C31D4717A117A09EC36F6BEE"/>
            </w:placeholder>
            <w:showingPlcHdr/>
          </w:sdtPr>
          <w:sdtEndPr/>
          <w:sdtContent>
            <w:tc>
              <w:tcPr>
                <w:tcW w:w="7161" w:type="dxa"/>
                <w:gridSpan w:val="3"/>
              </w:tcPr>
              <w:p w14:paraId="63A47506" w14:textId="77777777" w:rsidR="00D13BC6" w:rsidRPr="005501AD" w:rsidRDefault="00D13BC6" w:rsidP="00D1742D">
                <w:pPr>
                  <w:pStyle w:val="BodyText30"/>
                  <w:rPr>
                    <w:rFonts w:asciiTheme="minorHAnsi" w:eastAsiaTheme="minorHAnsi" w:hAnsiTheme="minorHAnsi" w:cstheme="minorBidi"/>
                    <w:sz w:val="22"/>
                    <w:szCs w:val="22"/>
                    <w:lang w:eastAsia="en-US"/>
                  </w:rPr>
                </w:pPr>
                <w:r w:rsidRPr="00A926EF">
                  <w:rPr>
                    <w:rFonts w:asciiTheme="minorHAnsi" w:eastAsiaTheme="minorHAnsi" w:hAnsiTheme="minorHAnsi" w:cstheme="minorBidi"/>
                    <w:color w:val="FF0000"/>
                    <w:sz w:val="22"/>
                    <w:szCs w:val="22"/>
                    <w:lang w:eastAsia="en-US"/>
                  </w:rPr>
                  <w:t>Enter text</w:t>
                </w:r>
              </w:p>
            </w:tc>
          </w:sdtContent>
        </w:sdt>
      </w:tr>
      <w:tr w:rsidR="00D13BC6" w:rsidRPr="008276F6" w14:paraId="3D1417D1" w14:textId="77777777" w:rsidTr="00D1742D">
        <w:trPr>
          <w:gridAfter w:val="1"/>
          <w:wAfter w:w="11" w:type="dxa"/>
          <w:trHeight w:val="1548"/>
        </w:trPr>
        <w:tc>
          <w:tcPr>
            <w:tcW w:w="2127" w:type="dxa"/>
          </w:tcPr>
          <w:p w14:paraId="6DA8107B" w14:textId="77777777" w:rsidR="00D13BC6" w:rsidRPr="005501AD" w:rsidRDefault="00D13BC6" w:rsidP="00D1742D">
            <w:pPr>
              <w:pStyle w:val="BodyText30"/>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lastRenderedPageBreak/>
              <w:t>Briefly outline the major achievements of this project</w:t>
            </w:r>
          </w:p>
        </w:tc>
        <w:sdt>
          <w:sdtPr>
            <w:rPr>
              <w:rFonts w:asciiTheme="minorHAnsi" w:eastAsiaTheme="minorHAnsi" w:hAnsiTheme="minorHAnsi" w:cstheme="minorBidi"/>
              <w:sz w:val="22"/>
              <w:szCs w:val="22"/>
              <w:lang w:eastAsia="en-US"/>
            </w:rPr>
            <w:id w:val="-1481850108"/>
            <w:placeholder>
              <w:docPart w:val="185AD374DC5A4FA98A8A2CBF6FDD2C4B"/>
            </w:placeholder>
            <w:showingPlcHdr/>
          </w:sdtPr>
          <w:sdtEndPr/>
          <w:sdtContent>
            <w:tc>
              <w:tcPr>
                <w:tcW w:w="7161" w:type="dxa"/>
                <w:gridSpan w:val="3"/>
              </w:tcPr>
              <w:p w14:paraId="638D416E" w14:textId="77777777" w:rsidR="00D13BC6" w:rsidRPr="005501AD" w:rsidRDefault="00D13BC6" w:rsidP="00D1742D">
                <w:pPr>
                  <w:pStyle w:val="BodyText30"/>
                  <w:rPr>
                    <w:rFonts w:asciiTheme="minorHAnsi" w:eastAsiaTheme="minorHAnsi" w:hAnsiTheme="minorHAnsi" w:cstheme="minorBidi"/>
                    <w:sz w:val="22"/>
                    <w:szCs w:val="22"/>
                    <w:lang w:eastAsia="en-US"/>
                  </w:rPr>
                </w:pPr>
                <w:r w:rsidRPr="00A926EF">
                  <w:rPr>
                    <w:rFonts w:asciiTheme="minorHAnsi" w:eastAsiaTheme="minorHAnsi" w:hAnsiTheme="minorHAnsi" w:cstheme="minorBidi"/>
                    <w:color w:val="FF0000"/>
                    <w:sz w:val="22"/>
                    <w:szCs w:val="22"/>
                    <w:lang w:eastAsia="en-US"/>
                  </w:rPr>
                  <w:t>Enter text</w:t>
                </w:r>
              </w:p>
            </w:tc>
          </w:sdtContent>
        </w:sdt>
      </w:tr>
    </w:tbl>
    <w:p w14:paraId="6FC54A7F" w14:textId="0626BCDE" w:rsidR="00D13BC6" w:rsidRDefault="00D13BC6" w:rsidP="00A84397">
      <w:pPr>
        <w:numPr>
          <w:ilvl w:val="0"/>
          <w:numId w:val="0"/>
        </w:numPr>
      </w:pPr>
    </w:p>
    <w:tbl>
      <w:tblPr>
        <w:tblStyle w:val="GridTable1Light"/>
        <w:tblW w:w="9299" w:type="dxa"/>
        <w:tblLook w:val="0600" w:firstRow="0" w:lastRow="0" w:firstColumn="0" w:lastColumn="0" w:noHBand="1" w:noVBand="1"/>
      </w:tblPr>
      <w:tblGrid>
        <w:gridCol w:w="2127"/>
        <w:gridCol w:w="2434"/>
        <w:gridCol w:w="1961"/>
        <w:gridCol w:w="2766"/>
        <w:gridCol w:w="11"/>
      </w:tblGrid>
      <w:tr w:rsidR="00D13BC6" w:rsidRPr="008276F6" w14:paraId="6D9E6D72" w14:textId="77777777" w:rsidTr="00D1742D">
        <w:trPr>
          <w:gridAfter w:val="1"/>
          <w:wAfter w:w="11" w:type="dxa"/>
          <w:trHeight w:val="173"/>
        </w:trPr>
        <w:tc>
          <w:tcPr>
            <w:tcW w:w="2127" w:type="dxa"/>
          </w:tcPr>
          <w:p w14:paraId="4FA5F034" w14:textId="77777777" w:rsidR="00D13BC6" w:rsidRPr="005501AD" w:rsidRDefault="00D13BC6" w:rsidP="00D1742D">
            <w:pPr>
              <w:pStyle w:val="BodyText30"/>
              <w:jc w:val="left"/>
              <w:rPr>
                <w:rFonts w:asciiTheme="minorHAnsi" w:eastAsiaTheme="minorHAnsi" w:hAnsiTheme="minorHAnsi" w:cstheme="minorBidi"/>
                <w:sz w:val="22"/>
                <w:szCs w:val="22"/>
                <w:lang w:eastAsia="en-US"/>
              </w:rPr>
            </w:pPr>
            <w:r w:rsidRPr="005501AD">
              <w:rPr>
                <w:rFonts w:asciiTheme="minorHAnsi" w:eastAsiaTheme="minorHAnsi" w:hAnsiTheme="minorHAnsi" w:cstheme="minorBidi"/>
                <w:sz w:val="22"/>
                <w:szCs w:val="22"/>
                <w:lang w:eastAsia="en-US"/>
              </w:rPr>
              <w:t>Grant name:</w:t>
            </w:r>
          </w:p>
        </w:tc>
        <w:sdt>
          <w:sdtPr>
            <w:rPr>
              <w:rFonts w:asciiTheme="minorHAnsi" w:eastAsiaTheme="minorHAnsi" w:hAnsiTheme="minorHAnsi" w:cstheme="minorBidi"/>
              <w:sz w:val="22"/>
              <w:szCs w:val="22"/>
              <w:lang w:eastAsia="en-US"/>
            </w:rPr>
            <w:id w:val="-809635906"/>
            <w:placeholder>
              <w:docPart w:val="7824BC932C0644379BB68D983637C5EF"/>
            </w:placeholder>
            <w:showingPlcHdr/>
          </w:sdtPr>
          <w:sdtEndPr/>
          <w:sdtContent>
            <w:tc>
              <w:tcPr>
                <w:tcW w:w="2434" w:type="dxa"/>
              </w:tcPr>
              <w:p w14:paraId="2BFCC9B7" w14:textId="77777777" w:rsidR="00D13BC6" w:rsidRPr="005501AD" w:rsidRDefault="00D13BC6" w:rsidP="00D1742D">
                <w:pPr>
                  <w:pStyle w:val="BodyText30"/>
                  <w:rPr>
                    <w:rFonts w:asciiTheme="minorHAnsi" w:eastAsiaTheme="minorHAnsi" w:hAnsiTheme="minorHAnsi" w:cstheme="minorBidi"/>
                    <w:sz w:val="22"/>
                    <w:szCs w:val="22"/>
                    <w:lang w:eastAsia="en-US"/>
                  </w:rPr>
                </w:pPr>
                <w:r w:rsidRPr="00A926EF">
                  <w:rPr>
                    <w:rFonts w:asciiTheme="minorHAnsi" w:eastAsiaTheme="minorHAnsi" w:hAnsiTheme="minorHAnsi" w:cstheme="minorBidi"/>
                    <w:color w:val="FF0000"/>
                    <w:sz w:val="22"/>
                    <w:szCs w:val="22"/>
                    <w:lang w:eastAsia="en-US"/>
                  </w:rPr>
                  <w:t>Enter text</w:t>
                </w:r>
              </w:p>
            </w:tc>
          </w:sdtContent>
        </w:sdt>
        <w:tc>
          <w:tcPr>
            <w:tcW w:w="1961" w:type="dxa"/>
          </w:tcPr>
          <w:p w14:paraId="1BD34E9E" w14:textId="77777777" w:rsidR="00D13BC6" w:rsidRPr="005501AD" w:rsidRDefault="00D13BC6" w:rsidP="00D1742D">
            <w:pPr>
              <w:pStyle w:val="BodyText30"/>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Grant round:</w:t>
            </w:r>
          </w:p>
        </w:tc>
        <w:sdt>
          <w:sdtPr>
            <w:rPr>
              <w:rFonts w:asciiTheme="minorHAnsi" w:eastAsiaTheme="minorHAnsi" w:hAnsiTheme="minorHAnsi" w:cstheme="minorBidi"/>
              <w:sz w:val="22"/>
              <w:szCs w:val="22"/>
              <w:lang w:eastAsia="en-US"/>
            </w:rPr>
            <w:id w:val="-1502190661"/>
            <w:placeholder>
              <w:docPart w:val="962AA2B5F59349E2A9E4DC881A1C4FA7"/>
            </w:placeholder>
            <w:showingPlcHdr/>
          </w:sdtPr>
          <w:sdtEndPr/>
          <w:sdtContent>
            <w:tc>
              <w:tcPr>
                <w:tcW w:w="2766" w:type="dxa"/>
              </w:tcPr>
              <w:p w14:paraId="147BD4C6" w14:textId="77777777" w:rsidR="00D13BC6" w:rsidRPr="005501AD" w:rsidRDefault="00D13BC6" w:rsidP="00D1742D">
                <w:pPr>
                  <w:pStyle w:val="BodyText30"/>
                  <w:rPr>
                    <w:rFonts w:asciiTheme="minorHAnsi" w:eastAsiaTheme="minorHAnsi" w:hAnsiTheme="minorHAnsi" w:cstheme="minorBidi"/>
                    <w:sz w:val="22"/>
                    <w:szCs w:val="22"/>
                    <w:lang w:eastAsia="en-US"/>
                  </w:rPr>
                </w:pPr>
                <w:r w:rsidRPr="00A926EF">
                  <w:rPr>
                    <w:rFonts w:asciiTheme="minorHAnsi" w:eastAsiaTheme="minorHAnsi" w:hAnsiTheme="minorHAnsi" w:cstheme="minorBidi"/>
                    <w:color w:val="FF0000"/>
                    <w:sz w:val="22"/>
                    <w:szCs w:val="22"/>
                    <w:lang w:eastAsia="en-US"/>
                  </w:rPr>
                  <w:t>Enter text</w:t>
                </w:r>
              </w:p>
            </w:tc>
          </w:sdtContent>
        </w:sdt>
      </w:tr>
      <w:tr w:rsidR="00D13BC6" w:rsidRPr="008276F6" w14:paraId="767BCBA3" w14:textId="77777777" w:rsidTr="00D1742D">
        <w:trPr>
          <w:gridAfter w:val="1"/>
          <w:wAfter w:w="11" w:type="dxa"/>
          <w:trHeight w:val="173"/>
        </w:trPr>
        <w:tc>
          <w:tcPr>
            <w:tcW w:w="2127" w:type="dxa"/>
          </w:tcPr>
          <w:p w14:paraId="71D98D1F" w14:textId="77777777" w:rsidR="00D13BC6" w:rsidRPr="005501AD" w:rsidRDefault="00D13BC6" w:rsidP="00D1742D">
            <w:pPr>
              <w:pStyle w:val="BodyText30"/>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Applicant name:</w:t>
            </w:r>
          </w:p>
        </w:tc>
        <w:sdt>
          <w:sdtPr>
            <w:rPr>
              <w:rFonts w:asciiTheme="minorHAnsi" w:eastAsiaTheme="minorHAnsi" w:hAnsiTheme="minorHAnsi" w:cstheme="minorBidi"/>
              <w:sz w:val="22"/>
              <w:szCs w:val="22"/>
              <w:lang w:eastAsia="en-US"/>
            </w:rPr>
            <w:id w:val="1225262701"/>
            <w:placeholder>
              <w:docPart w:val="24C1D939B46249299611FBCCC631DC9C"/>
            </w:placeholder>
            <w:showingPlcHdr/>
          </w:sdtPr>
          <w:sdtEndPr/>
          <w:sdtContent>
            <w:tc>
              <w:tcPr>
                <w:tcW w:w="2434" w:type="dxa"/>
              </w:tcPr>
              <w:p w14:paraId="4207CEE1" w14:textId="77777777" w:rsidR="00D13BC6" w:rsidRPr="005501AD" w:rsidRDefault="00D13BC6" w:rsidP="00D1742D">
                <w:pPr>
                  <w:pStyle w:val="BodyText30"/>
                  <w:rPr>
                    <w:rFonts w:asciiTheme="minorHAnsi" w:eastAsiaTheme="minorHAnsi" w:hAnsiTheme="minorHAnsi" w:cstheme="minorBidi"/>
                    <w:sz w:val="22"/>
                    <w:szCs w:val="22"/>
                    <w:lang w:eastAsia="en-US"/>
                  </w:rPr>
                </w:pPr>
                <w:r w:rsidRPr="00A926EF">
                  <w:rPr>
                    <w:rFonts w:asciiTheme="minorHAnsi" w:eastAsiaTheme="minorHAnsi" w:hAnsiTheme="minorHAnsi" w:cstheme="minorBidi"/>
                    <w:color w:val="FF0000"/>
                    <w:sz w:val="22"/>
                    <w:szCs w:val="22"/>
                    <w:lang w:eastAsia="en-US"/>
                  </w:rPr>
                  <w:t>Enter text</w:t>
                </w:r>
              </w:p>
            </w:tc>
          </w:sdtContent>
        </w:sdt>
        <w:tc>
          <w:tcPr>
            <w:tcW w:w="1961" w:type="dxa"/>
          </w:tcPr>
          <w:p w14:paraId="409867E1" w14:textId="77777777" w:rsidR="00D13BC6" w:rsidRPr="005501AD" w:rsidRDefault="00D13BC6" w:rsidP="00D1742D">
            <w:pPr>
              <w:pStyle w:val="BodyText30"/>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Project name:</w:t>
            </w:r>
          </w:p>
        </w:tc>
        <w:sdt>
          <w:sdtPr>
            <w:rPr>
              <w:rFonts w:asciiTheme="minorHAnsi" w:eastAsiaTheme="minorHAnsi" w:hAnsiTheme="minorHAnsi" w:cstheme="minorBidi"/>
              <w:sz w:val="22"/>
              <w:szCs w:val="22"/>
              <w:lang w:eastAsia="en-US"/>
            </w:rPr>
            <w:id w:val="-988012485"/>
            <w:placeholder>
              <w:docPart w:val="72EE17A0C5494E90ADF8902084E751B6"/>
            </w:placeholder>
            <w:showingPlcHdr/>
          </w:sdtPr>
          <w:sdtEndPr/>
          <w:sdtContent>
            <w:tc>
              <w:tcPr>
                <w:tcW w:w="2766" w:type="dxa"/>
              </w:tcPr>
              <w:p w14:paraId="31D5E9EC" w14:textId="77777777" w:rsidR="00D13BC6" w:rsidRPr="005501AD" w:rsidRDefault="00D13BC6" w:rsidP="00D1742D">
                <w:pPr>
                  <w:pStyle w:val="BodyText30"/>
                  <w:rPr>
                    <w:rFonts w:asciiTheme="minorHAnsi" w:eastAsiaTheme="minorHAnsi" w:hAnsiTheme="minorHAnsi" w:cstheme="minorBidi"/>
                    <w:sz w:val="22"/>
                    <w:szCs w:val="22"/>
                    <w:lang w:eastAsia="en-US"/>
                  </w:rPr>
                </w:pPr>
                <w:r w:rsidRPr="00A926EF">
                  <w:rPr>
                    <w:rFonts w:asciiTheme="minorHAnsi" w:eastAsiaTheme="minorHAnsi" w:hAnsiTheme="minorHAnsi" w:cstheme="minorBidi"/>
                    <w:color w:val="FF0000"/>
                    <w:sz w:val="22"/>
                    <w:szCs w:val="22"/>
                    <w:lang w:eastAsia="en-US"/>
                  </w:rPr>
                  <w:t>Enter text</w:t>
                </w:r>
              </w:p>
            </w:tc>
          </w:sdtContent>
        </w:sdt>
      </w:tr>
      <w:tr w:rsidR="00D13BC6" w:rsidRPr="008276F6" w14:paraId="32B594A6" w14:textId="77777777" w:rsidTr="00D1742D">
        <w:trPr>
          <w:trHeight w:val="173"/>
        </w:trPr>
        <w:tc>
          <w:tcPr>
            <w:tcW w:w="4561" w:type="dxa"/>
            <w:gridSpan w:val="2"/>
          </w:tcPr>
          <w:p w14:paraId="0640224E" w14:textId="77777777" w:rsidR="00D13BC6" w:rsidRPr="005501AD" w:rsidRDefault="00D13BC6" w:rsidP="00D1742D">
            <w:pPr>
              <w:pStyle w:val="BodyText3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Did the project finish on time?</w:t>
            </w:r>
          </w:p>
        </w:tc>
        <w:sdt>
          <w:sdtPr>
            <w:rPr>
              <w:rFonts w:asciiTheme="minorHAnsi" w:eastAsiaTheme="minorHAnsi" w:hAnsiTheme="minorHAnsi" w:cstheme="minorBidi"/>
              <w:sz w:val="22"/>
              <w:szCs w:val="22"/>
              <w:lang w:eastAsia="en-US"/>
            </w:rPr>
            <w:id w:val="-1003361896"/>
            <w:placeholder>
              <w:docPart w:val="08E31196780241DE937D9EA0ED43B9AD"/>
            </w:placeholder>
            <w:showingPlcHdr/>
          </w:sdtPr>
          <w:sdtEndPr/>
          <w:sdtContent>
            <w:tc>
              <w:tcPr>
                <w:tcW w:w="4738" w:type="dxa"/>
                <w:gridSpan w:val="3"/>
              </w:tcPr>
              <w:p w14:paraId="6570C800" w14:textId="77777777" w:rsidR="00D13BC6" w:rsidRPr="005501AD" w:rsidRDefault="00D13BC6" w:rsidP="00D1742D">
                <w:pPr>
                  <w:pStyle w:val="BodyText30"/>
                  <w:rPr>
                    <w:rFonts w:asciiTheme="minorHAnsi" w:eastAsiaTheme="minorHAnsi" w:hAnsiTheme="minorHAnsi" w:cstheme="minorBidi"/>
                    <w:sz w:val="22"/>
                    <w:szCs w:val="22"/>
                    <w:lang w:eastAsia="en-US"/>
                  </w:rPr>
                </w:pPr>
                <w:r w:rsidRPr="00A926EF">
                  <w:rPr>
                    <w:rFonts w:asciiTheme="minorHAnsi" w:eastAsiaTheme="minorHAnsi" w:hAnsiTheme="minorHAnsi" w:cstheme="minorBidi"/>
                    <w:color w:val="FF0000"/>
                    <w:sz w:val="22"/>
                    <w:szCs w:val="22"/>
                    <w:lang w:eastAsia="en-US"/>
                  </w:rPr>
                  <w:t>Enter text</w:t>
                </w:r>
              </w:p>
            </w:tc>
          </w:sdtContent>
        </w:sdt>
      </w:tr>
      <w:tr w:rsidR="00D13BC6" w:rsidRPr="005501AD" w14:paraId="75305FB1" w14:textId="77777777" w:rsidTr="00D1742D">
        <w:trPr>
          <w:gridAfter w:val="1"/>
          <w:wAfter w:w="11" w:type="dxa"/>
          <w:trHeight w:val="1455"/>
        </w:trPr>
        <w:tc>
          <w:tcPr>
            <w:tcW w:w="2127" w:type="dxa"/>
          </w:tcPr>
          <w:p w14:paraId="7B146650" w14:textId="77777777" w:rsidR="00D13BC6" w:rsidRDefault="00D13BC6" w:rsidP="00D1742D">
            <w:pPr>
              <w:pStyle w:val="BodyText30"/>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If not, briefly explain the reasons</w:t>
            </w:r>
          </w:p>
        </w:tc>
        <w:sdt>
          <w:sdtPr>
            <w:rPr>
              <w:rFonts w:asciiTheme="minorHAnsi" w:eastAsiaTheme="minorHAnsi" w:hAnsiTheme="minorHAnsi" w:cstheme="minorBidi"/>
              <w:sz w:val="22"/>
              <w:szCs w:val="22"/>
              <w:lang w:eastAsia="en-US"/>
            </w:rPr>
            <w:id w:val="-820584403"/>
            <w:placeholder>
              <w:docPart w:val="0C31AEDD5B2E411D916D5FC8B57F8B44"/>
            </w:placeholder>
            <w:showingPlcHdr/>
          </w:sdtPr>
          <w:sdtEndPr/>
          <w:sdtContent>
            <w:tc>
              <w:tcPr>
                <w:tcW w:w="7161" w:type="dxa"/>
                <w:gridSpan w:val="3"/>
              </w:tcPr>
              <w:p w14:paraId="58A60C3D" w14:textId="77777777" w:rsidR="00D13BC6" w:rsidRPr="005501AD" w:rsidRDefault="00D13BC6" w:rsidP="00D1742D">
                <w:pPr>
                  <w:pStyle w:val="BodyText30"/>
                  <w:rPr>
                    <w:rFonts w:asciiTheme="minorHAnsi" w:eastAsiaTheme="minorHAnsi" w:hAnsiTheme="minorHAnsi" w:cstheme="minorBidi"/>
                    <w:sz w:val="22"/>
                    <w:szCs w:val="22"/>
                    <w:lang w:eastAsia="en-US"/>
                  </w:rPr>
                </w:pPr>
                <w:r w:rsidRPr="00A926EF">
                  <w:rPr>
                    <w:rFonts w:asciiTheme="minorHAnsi" w:eastAsiaTheme="minorHAnsi" w:hAnsiTheme="minorHAnsi" w:cstheme="minorBidi"/>
                    <w:color w:val="FF0000"/>
                    <w:sz w:val="22"/>
                    <w:szCs w:val="22"/>
                    <w:lang w:eastAsia="en-US"/>
                  </w:rPr>
                  <w:t>Enter text</w:t>
                </w:r>
              </w:p>
            </w:tc>
          </w:sdtContent>
        </w:sdt>
      </w:tr>
      <w:tr w:rsidR="00D13BC6" w:rsidRPr="008276F6" w14:paraId="0F1C8CC1" w14:textId="77777777" w:rsidTr="00D1742D">
        <w:trPr>
          <w:trHeight w:val="173"/>
        </w:trPr>
        <w:tc>
          <w:tcPr>
            <w:tcW w:w="4561" w:type="dxa"/>
            <w:gridSpan w:val="2"/>
          </w:tcPr>
          <w:p w14:paraId="5BD3F9D7" w14:textId="77777777" w:rsidR="00D13BC6" w:rsidRDefault="00D13BC6" w:rsidP="00D1742D">
            <w:pPr>
              <w:pStyle w:val="BodyText3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Did the project achieve its intended outcomes?</w:t>
            </w:r>
          </w:p>
        </w:tc>
        <w:sdt>
          <w:sdtPr>
            <w:rPr>
              <w:rFonts w:asciiTheme="minorHAnsi" w:eastAsiaTheme="minorHAnsi" w:hAnsiTheme="minorHAnsi" w:cstheme="minorBidi"/>
              <w:sz w:val="22"/>
              <w:szCs w:val="22"/>
              <w:lang w:eastAsia="en-US"/>
            </w:rPr>
            <w:id w:val="-1989005133"/>
            <w:placeholder>
              <w:docPart w:val="E5E121652DD8493D8E7D11957209FD83"/>
            </w:placeholder>
            <w:showingPlcHdr/>
          </w:sdtPr>
          <w:sdtEndPr/>
          <w:sdtContent>
            <w:tc>
              <w:tcPr>
                <w:tcW w:w="4738" w:type="dxa"/>
                <w:gridSpan w:val="3"/>
              </w:tcPr>
              <w:p w14:paraId="6E24A6B6" w14:textId="77777777" w:rsidR="00D13BC6" w:rsidRPr="005501AD" w:rsidRDefault="00D13BC6" w:rsidP="00D1742D">
                <w:pPr>
                  <w:pStyle w:val="BodyText30"/>
                  <w:rPr>
                    <w:rFonts w:asciiTheme="minorHAnsi" w:eastAsiaTheme="minorHAnsi" w:hAnsiTheme="minorHAnsi" w:cstheme="minorBidi"/>
                    <w:sz w:val="22"/>
                    <w:szCs w:val="22"/>
                    <w:lang w:eastAsia="en-US"/>
                  </w:rPr>
                </w:pPr>
                <w:r w:rsidRPr="00A926EF">
                  <w:rPr>
                    <w:rFonts w:asciiTheme="minorHAnsi" w:eastAsiaTheme="minorHAnsi" w:hAnsiTheme="minorHAnsi" w:cstheme="minorBidi"/>
                    <w:color w:val="FF0000"/>
                    <w:sz w:val="22"/>
                    <w:szCs w:val="22"/>
                    <w:lang w:eastAsia="en-US"/>
                  </w:rPr>
                  <w:t>Enter text</w:t>
                </w:r>
              </w:p>
            </w:tc>
          </w:sdtContent>
        </w:sdt>
      </w:tr>
      <w:tr w:rsidR="00D13BC6" w:rsidRPr="008276F6" w14:paraId="1CA36082" w14:textId="77777777" w:rsidTr="00D1742D">
        <w:trPr>
          <w:gridAfter w:val="1"/>
          <w:wAfter w:w="11" w:type="dxa"/>
          <w:trHeight w:val="1597"/>
        </w:trPr>
        <w:tc>
          <w:tcPr>
            <w:tcW w:w="2127" w:type="dxa"/>
          </w:tcPr>
          <w:p w14:paraId="55508CAC" w14:textId="77777777" w:rsidR="00D13BC6" w:rsidRDefault="00D13BC6" w:rsidP="00D1742D">
            <w:pPr>
              <w:pStyle w:val="BodyText30"/>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If not, briefly explain the reasons</w:t>
            </w:r>
          </w:p>
        </w:tc>
        <w:sdt>
          <w:sdtPr>
            <w:rPr>
              <w:rFonts w:asciiTheme="minorHAnsi" w:eastAsiaTheme="minorHAnsi" w:hAnsiTheme="minorHAnsi" w:cstheme="minorBidi"/>
              <w:sz w:val="22"/>
              <w:szCs w:val="22"/>
              <w:lang w:eastAsia="en-US"/>
            </w:rPr>
            <w:id w:val="-1972890828"/>
            <w:placeholder>
              <w:docPart w:val="0BBA587940594F4EAC781564256F7532"/>
            </w:placeholder>
            <w:showingPlcHdr/>
          </w:sdtPr>
          <w:sdtEndPr/>
          <w:sdtContent>
            <w:tc>
              <w:tcPr>
                <w:tcW w:w="7161" w:type="dxa"/>
                <w:gridSpan w:val="3"/>
              </w:tcPr>
              <w:p w14:paraId="0E31840B" w14:textId="77777777" w:rsidR="00D13BC6" w:rsidRPr="005501AD" w:rsidRDefault="00D13BC6" w:rsidP="00D1742D">
                <w:pPr>
                  <w:pStyle w:val="BodyText30"/>
                  <w:rPr>
                    <w:rFonts w:asciiTheme="minorHAnsi" w:eastAsiaTheme="minorHAnsi" w:hAnsiTheme="minorHAnsi" w:cstheme="minorBidi"/>
                    <w:sz w:val="22"/>
                    <w:szCs w:val="22"/>
                    <w:lang w:eastAsia="en-US"/>
                  </w:rPr>
                </w:pPr>
                <w:r w:rsidRPr="00A926EF">
                  <w:rPr>
                    <w:rFonts w:asciiTheme="minorHAnsi" w:eastAsiaTheme="minorHAnsi" w:hAnsiTheme="minorHAnsi" w:cstheme="minorBidi"/>
                    <w:color w:val="FF0000"/>
                    <w:sz w:val="22"/>
                    <w:szCs w:val="22"/>
                    <w:lang w:eastAsia="en-US"/>
                  </w:rPr>
                  <w:t>Enter text</w:t>
                </w:r>
              </w:p>
            </w:tc>
          </w:sdtContent>
        </w:sdt>
      </w:tr>
      <w:tr w:rsidR="00D13BC6" w:rsidRPr="008276F6" w14:paraId="4656DA77" w14:textId="77777777" w:rsidTr="00D1742D">
        <w:trPr>
          <w:gridAfter w:val="1"/>
          <w:wAfter w:w="11" w:type="dxa"/>
          <w:trHeight w:val="1548"/>
        </w:trPr>
        <w:tc>
          <w:tcPr>
            <w:tcW w:w="2127" w:type="dxa"/>
          </w:tcPr>
          <w:p w14:paraId="42BA0BC8" w14:textId="77777777" w:rsidR="00D13BC6" w:rsidRPr="005501AD" w:rsidRDefault="00D13BC6" w:rsidP="00D1742D">
            <w:pPr>
              <w:pStyle w:val="BodyText30"/>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Briefly outline the major achievements of this project</w:t>
            </w:r>
          </w:p>
        </w:tc>
        <w:sdt>
          <w:sdtPr>
            <w:rPr>
              <w:rFonts w:asciiTheme="minorHAnsi" w:eastAsiaTheme="minorHAnsi" w:hAnsiTheme="minorHAnsi" w:cstheme="minorBidi"/>
              <w:sz w:val="22"/>
              <w:szCs w:val="22"/>
              <w:lang w:eastAsia="en-US"/>
            </w:rPr>
            <w:id w:val="60216335"/>
            <w:placeholder>
              <w:docPart w:val="F8DE858D9D18450680F4F7740BE4D282"/>
            </w:placeholder>
            <w:showingPlcHdr/>
          </w:sdtPr>
          <w:sdtEndPr/>
          <w:sdtContent>
            <w:tc>
              <w:tcPr>
                <w:tcW w:w="7161" w:type="dxa"/>
                <w:gridSpan w:val="3"/>
              </w:tcPr>
              <w:p w14:paraId="7662C61A" w14:textId="77777777" w:rsidR="00D13BC6" w:rsidRPr="005501AD" w:rsidRDefault="00D13BC6" w:rsidP="00D1742D">
                <w:pPr>
                  <w:pStyle w:val="BodyText30"/>
                  <w:rPr>
                    <w:rFonts w:asciiTheme="minorHAnsi" w:eastAsiaTheme="minorHAnsi" w:hAnsiTheme="minorHAnsi" w:cstheme="minorBidi"/>
                    <w:sz w:val="22"/>
                    <w:szCs w:val="22"/>
                    <w:lang w:eastAsia="en-US"/>
                  </w:rPr>
                </w:pPr>
                <w:r w:rsidRPr="00A926EF">
                  <w:rPr>
                    <w:rFonts w:asciiTheme="minorHAnsi" w:eastAsiaTheme="minorHAnsi" w:hAnsiTheme="minorHAnsi" w:cstheme="minorBidi"/>
                    <w:color w:val="FF0000"/>
                    <w:sz w:val="22"/>
                    <w:szCs w:val="22"/>
                    <w:lang w:eastAsia="en-US"/>
                  </w:rPr>
                  <w:t>Enter text</w:t>
                </w:r>
              </w:p>
            </w:tc>
          </w:sdtContent>
        </w:sdt>
      </w:tr>
    </w:tbl>
    <w:p w14:paraId="17284374" w14:textId="77777777" w:rsidR="00D13BC6" w:rsidRDefault="00D13BC6" w:rsidP="00A84397">
      <w:pPr>
        <w:numPr>
          <w:ilvl w:val="0"/>
          <w:numId w:val="0"/>
        </w:numPr>
      </w:pPr>
    </w:p>
    <w:p w14:paraId="7005BC9A" w14:textId="77777777" w:rsidR="00A84397" w:rsidRPr="00451B91" w:rsidRDefault="00A84397" w:rsidP="00A84397">
      <w:pPr>
        <w:pStyle w:val="Heading3Numbered"/>
      </w:pPr>
      <w:bookmarkStart w:id="53" w:name="_Toc501444324"/>
      <w:r w:rsidRPr="00451B91">
        <w:t>Compliance with NSW environment protection laws</w:t>
      </w:r>
      <w:bookmarkEnd w:id="53"/>
    </w:p>
    <w:p w14:paraId="27215223" w14:textId="77777777" w:rsidR="00A84397" w:rsidRPr="00D4090A" w:rsidRDefault="00A84397" w:rsidP="00A84397">
      <w:pPr>
        <w:rPr>
          <w:rFonts w:asciiTheme="minorHAnsi" w:hAnsiTheme="minorHAnsi"/>
          <w:b/>
        </w:rPr>
      </w:pPr>
      <w:r w:rsidRPr="00D4090A">
        <w:rPr>
          <w:rFonts w:asciiTheme="minorHAnsi" w:hAnsiTheme="minorHAnsi"/>
          <w:b/>
        </w:rPr>
        <w:t xml:space="preserve">Since 1 July 2017 have you, or any partner organisation received any penalty notices, clean up notices, prevention notices, licence suspensions, licence revocations, convictions or prosecutions under NSW environment protection laws including </w:t>
      </w:r>
      <w:r w:rsidRPr="00D4090A">
        <w:rPr>
          <w:rFonts w:asciiTheme="minorHAnsi" w:hAnsiTheme="minorHAnsi"/>
          <w:b/>
          <w:i/>
        </w:rPr>
        <w:t>National Parks and Wildlife Act 1974</w:t>
      </w:r>
      <w:r w:rsidRPr="00D4090A">
        <w:rPr>
          <w:rFonts w:asciiTheme="minorHAnsi" w:hAnsiTheme="minorHAnsi"/>
          <w:b/>
        </w:rPr>
        <w:t xml:space="preserve">, Protection of the </w:t>
      </w:r>
      <w:r w:rsidRPr="00D4090A">
        <w:rPr>
          <w:rFonts w:asciiTheme="minorHAnsi" w:hAnsiTheme="minorHAnsi"/>
          <w:b/>
          <w:i/>
        </w:rPr>
        <w:t>Environment Operations Act 2014</w:t>
      </w:r>
      <w:r w:rsidRPr="00D4090A">
        <w:rPr>
          <w:rFonts w:asciiTheme="minorHAnsi" w:hAnsiTheme="minorHAnsi"/>
          <w:b/>
        </w:rPr>
        <w:t xml:space="preserve"> (POEO Act) and </w:t>
      </w:r>
      <w:r w:rsidRPr="00D4090A">
        <w:rPr>
          <w:rFonts w:asciiTheme="minorHAnsi" w:hAnsiTheme="minorHAnsi"/>
          <w:b/>
          <w:i/>
        </w:rPr>
        <w:t>Native Vegetation Act 2003</w:t>
      </w:r>
      <w:r w:rsidRPr="00D4090A">
        <w:rPr>
          <w:rFonts w:asciiTheme="minorHAnsi" w:hAnsiTheme="minorHAnsi"/>
          <w:b/>
        </w:rPr>
        <w:t>?</w:t>
      </w:r>
    </w:p>
    <w:p w14:paraId="4458DBA9" w14:textId="7FF18E35" w:rsidR="00A84397" w:rsidRPr="007C3ACB" w:rsidRDefault="001E3C55" w:rsidP="00A84397">
      <w:pPr>
        <w:numPr>
          <w:ilvl w:val="0"/>
          <w:numId w:val="0"/>
        </w:numPr>
        <w:rPr>
          <w:rFonts w:asciiTheme="minorHAnsi" w:hAnsiTheme="minorHAnsi"/>
        </w:rPr>
      </w:pPr>
      <w:sdt>
        <w:sdtPr>
          <w:rPr>
            <w:rFonts w:asciiTheme="minorHAnsi" w:hAnsiTheme="minorHAnsi"/>
          </w:rPr>
          <w:id w:val="1977791278"/>
          <w14:checkbox>
            <w14:checked w14:val="0"/>
            <w14:checkedState w14:val="2612" w14:font="MS Gothic"/>
            <w14:uncheckedState w14:val="2610" w14:font="MS Gothic"/>
          </w14:checkbox>
        </w:sdtPr>
        <w:sdtEndPr/>
        <w:sdtContent>
          <w:r w:rsidR="000A0E6B">
            <w:rPr>
              <w:rFonts w:ascii="MS Gothic" w:eastAsia="MS Gothic" w:hAnsi="MS Gothic" w:hint="eastAsia"/>
            </w:rPr>
            <w:t>☐</w:t>
          </w:r>
        </w:sdtContent>
      </w:sdt>
      <w:r w:rsidR="00A84397" w:rsidRPr="007C3ACB">
        <w:rPr>
          <w:rFonts w:asciiTheme="minorHAnsi" w:hAnsiTheme="minorHAnsi"/>
        </w:rPr>
        <w:t>Yes</w:t>
      </w:r>
      <w:r w:rsidR="00A84397" w:rsidRPr="007C3ACB">
        <w:rPr>
          <w:rFonts w:asciiTheme="minorHAnsi" w:hAnsiTheme="minorHAnsi"/>
        </w:rPr>
        <w:tab/>
      </w:r>
      <w:r w:rsidR="00A84397" w:rsidRPr="007C3ACB">
        <w:rPr>
          <w:rFonts w:asciiTheme="minorHAnsi" w:hAnsiTheme="minorHAnsi"/>
        </w:rPr>
        <w:tab/>
      </w:r>
      <w:sdt>
        <w:sdtPr>
          <w:rPr>
            <w:rFonts w:asciiTheme="minorHAnsi" w:hAnsiTheme="minorHAnsi"/>
          </w:rPr>
          <w:id w:val="-1710256002"/>
          <w14:checkbox>
            <w14:checked w14:val="0"/>
            <w14:checkedState w14:val="2612" w14:font="MS Gothic"/>
            <w14:uncheckedState w14:val="2610" w14:font="MS Gothic"/>
          </w14:checkbox>
        </w:sdtPr>
        <w:sdtEndPr/>
        <w:sdtContent>
          <w:r w:rsidR="00A84397" w:rsidRPr="007C3ACB">
            <w:rPr>
              <w:rFonts w:ascii="Segoe UI Symbol" w:eastAsia="MS Gothic" w:hAnsi="Segoe UI Symbol" w:cs="Segoe UI Symbol"/>
            </w:rPr>
            <w:t>☐</w:t>
          </w:r>
        </w:sdtContent>
      </w:sdt>
      <w:r w:rsidR="00A84397" w:rsidRPr="007C3ACB">
        <w:rPr>
          <w:rFonts w:asciiTheme="minorHAnsi" w:hAnsiTheme="minorHAnsi"/>
        </w:rPr>
        <w:t>No</w:t>
      </w:r>
    </w:p>
    <w:p w14:paraId="113CD9A4" w14:textId="77777777" w:rsidR="008375ED" w:rsidRDefault="008375ED">
      <w:pPr>
        <w:numPr>
          <w:ilvl w:val="0"/>
          <w:numId w:val="0"/>
        </w:numPr>
        <w:rPr>
          <w:rFonts w:asciiTheme="minorHAnsi" w:hAnsiTheme="minorHAnsi"/>
          <w:b/>
        </w:rPr>
      </w:pPr>
      <w:r>
        <w:rPr>
          <w:rFonts w:asciiTheme="minorHAnsi" w:hAnsiTheme="minorHAnsi"/>
          <w:b/>
        </w:rPr>
        <w:br w:type="page"/>
      </w:r>
    </w:p>
    <w:p w14:paraId="4B85366D" w14:textId="601142CF" w:rsidR="00A84397" w:rsidRPr="00D4090A" w:rsidRDefault="00A84397" w:rsidP="00A84397">
      <w:pPr>
        <w:numPr>
          <w:ilvl w:val="0"/>
          <w:numId w:val="0"/>
        </w:numPr>
        <w:rPr>
          <w:rFonts w:asciiTheme="minorHAnsi" w:hAnsiTheme="minorHAnsi"/>
          <w:b/>
        </w:rPr>
      </w:pPr>
      <w:r w:rsidRPr="00D4090A">
        <w:rPr>
          <w:rFonts w:asciiTheme="minorHAnsi" w:hAnsiTheme="minorHAnsi"/>
          <w:b/>
        </w:rPr>
        <w:lastRenderedPageBreak/>
        <w:t>If yes, please outline the details of the incident</w:t>
      </w:r>
      <w:r w:rsidR="00E24BC3">
        <w:rPr>
          <w:rFonts w:asciiTheme="minorHAnsi" w:hAnsiTheme="minorHAnsi"/>
          <w:b/>
        </w:rPr>
        <w:t>.</w:t>
      </w:r>
    </w:p>
    <w:tbl>
      <w:tblPr>
        <w:tblStyle w:val="TableGrid14"/>
        <w:tblW w:w="9067" w:type="dxa"/>
        <w:tblLook w:val="04A0" w:firstRow="1" w:lastRow="0" w:firstColumn="1" w:lastColumn="0" w:noHBand="0" w:noVBand="1"/>
      </w:tblPr>
      <w:tblGrid>
        <w:gridCol w:w="2547"/>
        <w:gridCol w:w="6520"/>
      </w:tblGrid>
      <w:tr w:rsidR="00A84397" w:rsidRPr="00451B91" w14:paraId="30E579E7" w14:textId="77777777" w:rsidTr="00023BC4">
        <w:tc>
          <w:tcPr>
            <w:tcW w:w="2547" w:type="dxa"/>
          </w:tcPr>
          <w:p w14:paraId="5085C5B8" w14:textId="77777777" w:rsidR="00A84397" w:rsidRPr="006055CF" w:rsidRDefault="00A84397" w:rsidP="00023BC4">
            <w:pPr>
              <w:rPr>
                <w:rFonts w:asciiTheme="minorHAnsi" w:eastAsia="Calibri" w:hAnsiTheme="minorHAnsi" w:cs="Times New Roman"/>
                <w:sz w:val="20"/>
              </w:rPr>
            </w:pPr>
            <w:r w:rsidRPr="006055CF">
              <w:rPr>
                <w:rFonts w:asciiTheme="minorHAnsi" w:eastAsia="Calibri" w:hAnsiTheme="minorHAnsi" w:cs="Times New Roman"/>
                <w:sz w:val="20"/>
              </w:rPr>
              <w:t>The dates of the contravention</w:t>
            </w:r>
          </w:p>
          <w:p w14:paraId="36FF00AE" w14:textId="77777777" w:rsidR="00A84397" w:rsidRPr="006055CF" w:rsidRDefault="00A84397" w:rsidP="00023BC4">
            <w:pPr>
              <w:rPr>
                <w:rFonts w:asciiTheme="minorHAnsi" w:eastAsia="Calibri" w:hAnsiTheme="minorHAnsi" w:cs="Times New Roman"/>
                <w:sz w:val="20"/>
              </w:rPr>
            </w:pPr>
          </w:p>
        </w:tc>
        <w:sdt>
          <w:sdtPr>
            <w:rPr>
              <w:rFonts w:asciiTheme="minorHAnsi" w:hAnsiTheme="minorHAnsi"/>
            </w:rPr>
            <w:id w:val="-2010130961"/>
            <w:placeholder>
              <w:docPart w:val="D2041660C6804AE48BE361CAB3322C1A"/>
            </w:placeholder>
            <w:showingPlcHdr/>
          </w:sdtPr>
          <w:sdtEndPr/>
          <w:sdtContent>
            <w:tc>
              <w:tcPr>
                <w:tcW w:w="6520" w:type="dxa"/>
              </w:tcPr>
              <w:p w14:paraId="6FC9EF12" w14:textId="51B2EC43" w:rsidR="00A84397" w:rsidRPr="006055CF" w:rsidRDefault="00D13BC6" w:rsidP="00023BC4">
                <w:pPr>
                  <w:rPr>
                    <w:rFonts w:asciiTheme="minorHAnsi" w:eastAsia="Calibri" w:hAnsiTheme="minorHAnsi" w:cs="Times New Roman"/>
                    <w:sz w:val="20"/>
                  </w:rPr>
                </w:pPr>
                <w:r w:rsidRPr="00A926EF">
                  <w:rPr>
                    <w:rFonts w:asciiTheme="minorHAnsi" w:hAnsiTheme="minorHAnsi"/>
                    <w:color w:val="FF0000"/>
                  </w:rPr>
                  <w:t>Enter text</w:t>
                </w:r>
              </w:p>
            </w:tc>
          </w:sdtContent>
        </w:sdt>
      </w:tr>
      <w:tr w:rsidR="00A84397" w:rsidRPr="00451B91" w14:paraId="23EC322B" w14:textId="77777777" w:rsidTr="00023BC4">
        <w:tc>
          <w:tcPr>
            <w:tcW w:w="2547" w:type="dxa"/>
          </w:tcPr>
          <w:p w14:paraId="6E827034" w14:textId="77777777" w:rsidR="00A84397" w:rsidRPr="006055CF" w:rsidRDefault="00A84397" w:rsidP="00023BC4">
            <w:pPr>
              <w:rPr>
                <w:rFonts w:asciiTheme="minorHAnsi" w:eastAsia="Calibri" w:hAnsiTheme="minorHAnsi" w:cs="Times New Roman"/>
                <w:sz w:val="20"/>
              </w:rPr>
            </w:pPr>
            <w:r w:rsidRPr="006055CF">
              <w:rPr>
                <w:rFonts w:asciiTheme="minorHAnsi" w:eastAsia="Calibri" w:hAnsiTheme="minorHAnsi" w:cs="Times New Roman"/>
                <w:sz w:val="20"/>
              </w:rPr>
              <w:t>The sections or clauses contravened</w:t>
            </w:r>
          </w:p>
        </w:tc>
        <w:sdt>
          <w:sdtPr>
            <w:rPr>
              <w:rFonts w:asciiTheme="minorHAnsi" w:hAnsiTheme="minorHAnsi"/>
            </w:rPr>
            <w:id w:val="736745371"/>
            <w:placeholder>
              <w:docPart w:val="37B6E38AE4584B89ABC8EE974A6673DD"/>
            </w:placeholder>
            <w:showingPlcHdr/>
          </w:sdtPr>
          <w:sdtEndPr/>
          <w:sdtContent>
            <w:tc>
              <w:tcPr>
                <w:tcW w:w="6520" w:type="dxa"/>
              </w:tcPr>
              <w:p w14:paraId="1D175A34" w14:textId="60F9C240" w:rsidR="00A84397" w:rsidRPr="006055CF" w:rsidRDefault="00D13BC6" w:rsidP="00023BC4">
                <w:pPr>
                  <w:rPr>
                    <w:rFonts w:asciiTheme="minorHAnsi" w:eastAsia="Calibri" w:hAnsiTheme="minorHAnsi" w:cs="Times New Roman"/>
                    <w:sz w:val="20"/>
                  </w:rPr>
                </w:pPr>
                <w:r w:rsidRPr="00A926EF">
                  <w:rPr>
                    <w:rFonts w:asciiTheme="minorHAnsi" w:hAnsiTheme="minorHAnsi"/>
                    <w:color w:val="FF0000"/>
                  </w:rPr>
                  <w:t>Enter text</w:t>
                </w:r>
              </w:p>
            </w:tc>
          </w:sdtContent>
        </w:sdt>
      </w:tr>
      <w:tr w:rsidR="00A84397" w:rsidRPr="00451B91" w14:paraId="2435224E" w14:textId="77777777" w:rsidTr="00023BC4">
        <w:tc>
          <w:tcPr>
            <w:tcW w:w="2547" w:type="dxa"/>
          </w:tcPr>
          <w:p w14:paraId="374D54B8" w14:textId="77777777" w:rsidR="00A84397" w:rsidRPr="006055CF" w:rsidRDefault="00A84397" w:rsidP="00023BC4">
            <w:pPr>
              <w:rPr>
                <w:rFonts w:asciiTheme="minorHAnsi" w:eastAsia="Calibri" w:hAnsiTheme="minorHAnsi" w:cs="Times New Roman"/>
                <w:sz w:val="20"/>
              </w:rPr>
            </w:pPr>
            <w:r w:rsidRPr="006055CF">
              <w:rPr>
                <w:rFonts w:asciiTheme="minorHAnsi" w:eastAsia="Calibri" w:hAnsiTheme="minorHAnsi" w:cs="Times New Roman"/>
                <w:sz w:val="20"/>
              </w:rPr>
              <w:t>The person or persons, including the full names of any relevant directors or manager, who contravened the sections or clauses</w:t>
            </w:r>
          </w:p>
        </w:tc>
        <w:sdt>
          <w:sdtPr>
            <w:rPr>
              <w:rFonts w:asciiTheme="minorHAnsi" w:hAnsiTheme="minorHAnsi"/>
            </w:rPr>
            <w:id w:val="-270867303"/>
            <w:placeholder>
              <w:docPart w:val="184C2CC93371458A8DC37309A003E4BE"/>
            </w:placeholder>
            <w:showingPlcHdr/>
          </w:sdtPr>
          <w:sdtEndPr/>
          <w:sdtContent>
            <w:tc>
              <w:tcPr>
                <w:tcW w:w="6520" w:type="dxa"/>
              </w:tcPr>
              <w:p w14:paraId="2CB7DA0E" w14:textId="11B709AC" w:rsidR="00A84397" w:rsidRPr="006055CF" w:rsidRDefault="00D13BC6" w:rsidP="00023BC4">
                <w:pPr>
                  <w:rPr>
                    <w:rFonts w:asciiTheme="minorHAnsi" w:eastAsia="Calibri" w:hAnsiTheme="minorHAnsi" w:cs="Times New Roman"/>
                    <w:sz w:val="20"/>
                  </w:rPr>
                </w:pPr>
                <w:r w:rsidRPr="00A926EF">
                  <w:rPr>
                    <w:rFonts w:asciiTheme="minorHAnsi" w:hAnsiTheme="minorHAnsi"/>
                    <w:color w:val="FF0000"/>
                  </w:rPr>
                  <w:t>Enter text</w:t>
                </w:r>
              </w:p>
            </w:tc>
          </w:sdtContent>
        </w:sdt>
      </w:tr>
      <w:tr w:rsidR="00A84397" w:rsidRPr="00451B91" w14:paraId="27F82522" w14:textId="77777777" w:rsidTr="00023BC4">
        <w:tc>
          <w:tcPr>
            <w:tcW w:w="2547" w:type="dxa"/>
          </w:tcPr>
          <w:p w14:paraId="2571CE4C" w14:textId="77777777" w:rsidR="00A84397" w:rsidRPr="006055CF" w:rsidRDefault="00A84397" w:rsidP="00023BC4">
            <w:pPr>
              <w:rPr>
                <w:rFonts w:asciiTheme="minorHAnsi" w:eastAsia="Calibri" w:hAnsiTheme="minorHAnsi" w:cs="Times New Roman"/>
                <w:sz w:val="20"/>
              </w:rPr>
            </w:pPr>
            <w:r w:rsidRPr="006055CF">
              <w:rPr>
                <w:rFonts w:asciiTheme="minorHAnsi" w:eastAsia="Calibri" w:hAnsiTheme="minorHAnsi" w:cs="Times New Roman"/>
                <w:sz w:val="20"/>
              </w:rPr>
              <w:t>The nature of the contravention</w:t>
            </w:r>
          </w:p>
        </w:tc>
        <w:sdt>
          <w:sdtPr>
            <w:rPr>
              <w:rFonts w:asciiTheme="minorHAnsi" w:hAnsiTheme="minorHAnsi"/>
            </w:rPr>
            <w:id w:val="1482042614"/>
            <w:placeholder>
              <w:docPart w:val="CD9BEEB6923343318F322F07C467D034"/>
            </w:placeholder>
            <w:showingPlcHdr/>
          </w:sdtPr>
          <w:sdtEndPr/>
          <w:sdtContent>
            <w:tc>
              <w:tcPr>
                <w:tcW w:w="6520" w:type="dxa"/>
              </w:tcPr>
              <w:p w14:paraId="1A0409C9" w14:textId="0EBC0790" w:rsidR="00A84397" w:rsidRPr="006055CF" w:rsidRDefault="00D13BC6" w:rsidP="00023BC4">
                <w:pPr>
                  <w:rPr>
                    <w:rFonts w:asciiTheme="minorHAnsi" w:eastAsia="Calibri" w:hAnsiTheme="minorHAnsi" w:cs="Times New Roman"/>
                    <w:sz w:val="20"/>
                  </w:rPr>
                </w:pPr>
                <w:r w:rsidRPr="00A926EF">
                  <w:rPr>
                    <w:rFonts w:asciiTheme="minorHAnsi" w:hAnsiTheme="minorHAnsi"/>
                    <w:color w:val="FF0000"/>
                  </w:rPr>
                  <w:t>Enter text</w:t>
                </w:r>
              </w:p>
            </w:tc>
          </w:sdtContent>
        </w:sdt>
      </w:tr>
      <w:tr w:rsidR="00A84397" w:rsidRPr="00451B91" w14:paraId="1A4EEE10" w14:textId="77777777" w:rsidTr="00023BC4">
        <w:tc>
          <w:tcPr>
            <w:tcW w:w="2547" w:type="dxa"/>
          </w:tcPr>
          <w:p w14:paraId="75B55D45" w14:textId="77777777" w:rsidR="00A84397" w:rsidRPr="006055CF" w:rsidRDefault="00A84397" w:rsidP="00023BC4">
            <w:pPr>
              <w:rPr>
                <w:rFonts w:asciiTheme="minorHAnsi" w:eastAsia="Calibri" w:hAnsiTheme="minorHAnsi" w:cs="Times New Roman"/>
                <w:sz w:val="20"/>
              </w:rPr>
            </w:pPr>
            <w:r w:rsidRPr="006055CF">
              <w:rPr>
                <w:rFonts w:asciiTheme="minorHAnsi" w:eastAsia="Calibri" w:hAnsiTheme="minorHAnsi" w:cs="Times New Roman"/>
                <w:sz w:val="20"/>
              </w:rPr>
              <w:t>The waste activities being undertaken at the time of the contravention</w:t>
            </w:r>
          </w:p>
        </w:tc>
        <w:sdt>
          <w:sdtPr>
            <w:rPr>
              <w:rFonts w:asciiTheme="minorHAnsi" w:hAnsiTheme="minorHAnsi"/>
            </w:rPr>
            <w:id w:val="1446111160"/>
            <w:placeholder>
              <w:docPart w:val="6D73FF7F9D604B7FB952B2ADE9C43D13"/>
            </w:placeholder>
            <w:showingPlcHdr/>
          </w:sdtPr>
          <w:sdtEndPr/>
          <w:sdtContent>
            <w:tc>
              <w:tcPr>
                <w:tcW w:w="6520" w:type="dxa"/>
              </w:tcPr>
              <w:p w14:paraId="49C80AB0" w14:textId="6BB428AA" w:rsidR="00A84397" w:rsidRPr="006055CF" w:rsidRDefault="00D13BC6" w:rsidP="00023BC4">
                <w:pPr>
                  <w:rPr>
                    <w:rFonts w:asciiTheme="minorHAnsi" w:eastAsia="Calibri" w:hAnsiTheme="minorHAnsi" w:cs="Times New Roman"/>
                    <w:sz w:val="20"/>
                  </w:rPr>
                </w:pPr>
                <w:r w:rsidRPr="00A926EF">
                  <w:rPr>
                    <w:rFonts w:asciiTheme="minorHAnsi" w:hAnsiTheme="minorHAnsi"/>
                    <w:color w:val="FF0000"/>
                  </w:rPr>
                  <w:t>Enter text</w:t>
                </w:r>
              </w:p>
            </w:tc>
          </w:sdtContent>
        </w:sdt>
      </w:tr>
      <w:tr w:rsidR="00A84397" w:rsidRPr="00451B91" w14:paraId="132C6FF7" w14:textId="77777777" w:rsidTr="00023BC4">
        <w:tc>
          <w:tcPr>
            <w:tcW w:w="2547" w:type="dxa"/>
          </w:tcPr>
          <w:p w14:paraId="610F9368" w14:textId="77777777" w:rsidR="00A84397" w:rsidRPr="006055CF" w:rsidRDefault="00A84397" w:rsidP="00023BC4">
            <w:pPr>
              <w:rPr>
                <w:rFonts w:asciiTheme="minorHAnsi" w:eastAsia="Calibri" w:hAnsiTheme="minorHAnsi" w:cs="Times New Roman"/>
                <w:sz w:val="20"/>
              </w:rPr>
            </w:pPr>
            <w:r w:rsidRPr="006055CF">
              <w:rPr>
                <w:rFonts w:asciiTheme="minorHAnsi" w:eastAsia="Calibri" w:hAnsiTheme="minorHAnsi" w:cs="Times New Roman"/>
                <w:sz w:val="20"/>
              </w:rPr>
              <w:t>The amount in tonnes and types of waste (including by waste classification) involved</w:t>
            </w:r>
          </w:p>
        </w:tc>
        <w:sdt>
          <w:sdtPr>
            <w:rPr>
              <w:rFonts w:asciiTheme="minorHAnsi" w:hAnsiTheme="minorHAnsi"/>
            </w:rPr>
            <w:id w:val="659511209"/>
            <w:placeholder>
              <w:docPart w:val="61F0F6871C724320B49786A79C3620F7"/>
            </w:placeholder>
            <w:showingPlcHdr/>
          </w:sdtPr>
          <w:sdtEndPr/>
          <w:sdtContent>
            <w:tc>
              <w:tcPr>
                <w:tcW w:w="6520" w:type="dxa"/>
              </w:tcPr>
              <w:p w14:paraId="2D96F471" w14:textId="25EFBE44" w:rsidR="00A84397" w:rsidRPr="006055CF" w:rsidRDefault="00D13BC6" w:rsidP="00023BC4">
                <w:pPr>
                  <w:rPr>
                    <w:rFonts w:asciiTheme="minorHAnsi" w:eastAsia="Calibri" w:hAnsiTheme="minorHAnsi" w:cs="Times New Roman"/>
                    <w:sz w:val="20"/>
                  </w:rPr>
                </w:pPr>
                <w:r w:rsidRPr="00A926EF">
                  <w:rPr>
                    <w:rFonts w:asciiTheme="minorHAnsi" w:hAnsiTheme="minorHAnsi"/>
                    <w:color w:val="FF0000"/>
                  </w:rPr>
                  <w:t>Enter text</w:t>
                </w:r>
              </w:p>
            </w:tc>
          </w:sdtContent>
        </w:sdt>
      </w:tr>
      <w:tr w:rsidR="00A84397" w:rsidRPr="00451B91" w14:paraId="6242545D" w14:textId="77777777" w:rsidTr="00023BC4">
        <w:trPr>
          <w:trHeight w:val="1228"/>
        </w:trPr>
        <w:tc>
          <w:tcPr>
            <w:tcW w:w="2547" w:type="dxa"/>
          </w:tcPr>
          <w:p w14:paraId="2AD01333" w14:textId="77777777" w:rsidR="00A84397" w:rsidRPr="006055CF" w:rsidRDefault="00A84397" w:rsidP="00023BC4">
            <w:pPr>
              <w:rPr>
                <w:rFonts w:asciiTheme="minorHAnsi" w:eastAsia="Calibri" w:hAnsiTheme="minorHAnsi" w:cs="Times New Roman"/>
                <w:sz w:val="20"/>
              </w:rPr>
            </w:pPr>
            <w:r w:rsidRPr="006055CF">
              <w:rPr>
                <w:rFonts w:asciiTheme="minorHAnsi" w:eastAsia="Calibri" w:hAnsiTheme="minorHAnsi" w:cs="Times New Roman"/>
                <w:sz w:val="20"/>
              </w:rPr>
              <w:t>The steps taken to rectify the situation</w:t>
            </w:r>
          </w:p>
        </w:tc>
        <w:sdt>
          <w:sdtPr>
            <w:rPr>
              <w:rFonts w:asciiTheme="minorHAnsi" w:hAnsiTheme="minorHAnsi"/>
            </w:rPr>
            <w:id w:val="-1667466013"/>
            <w:placeholder>
              <w:docPart w:val="7FA08EDC1D5E4A9CA7FF3790E9817DDE"/>
            </w:placeholder>
            <w:showingPlcHdr/>
          </w:sdtPr>
          <w:sdtEndPr/>
          <w:sdtContent>
            <w:tc>
              <w:tcPr>
                <w:tcW w:w="6520" w:type="dxa"/>
              </w:tcPr>
              <w:p w14:paraId="0B7D5569" w14:textId="2F421216" w:rsidR="00A84397" w:rsidRPr="006055CF" w:rsidRDefault="00D13BC6" w:rsidP="00023BC4">
                <w:pPr>
                  <w:rPr>
                    <w:rFonts w:asciiTheme="minorHAnsi" w:eastAsia="Calibri" w:hAnsiTheme="minorHAnsi" w:cs="Times New Roman"/>
                    <w:sz w:val="20"/>
                  </w:rPr>
                </w:pPr>
                <w:r w:rsidRPr="00A926EF">
                  <w:rPr>
                    <w:rFonts w:asciiTheme="minorHAnsi" w:hAnsiTheme="minorHAnsi"/>
                    <w:color w:val="FF0000"/>
                  </w:rPr>
                  <w:t>Enter text</w:t>
                </w:r>
              </w:p>
            </w:tc>
          </w:sdtContent>
        </w:sdt>
      </w:tr>
    </w:tbl>
    <w:p w14:paraId="1C69B0D9" w14:textId="7099C423" w:rsidR="00A84397" w:rsidRDefault="00A84397" w:rsidP="00A84397">
      <w:pPr>
        <w:pStyle w:val="Heading2Numbered"/>
      </w:pPr>
      <w:bookmarkStart w:id="54" w:name="_Toc501444325"/>
      <w:r w:rsidRPr="00C4235E">
        <w:t xml:space="preserve">Criterion </w:t>
      </w:r>
      <w:r w:rsidR="00791741">
        <w:t>f</w:t>
      </w:r>
      <w:r w:rsidR="00E57E3B">
        <w:t>our</w:t>
      </w:r>
      <w:bookmarkEnd w:id="54"/>
      <w:r w:rsidRPr="00C4235E">
        <w:t xml:space="preserve"> </w:t>
      </w:r>
    </w:p>
    <w:p w14:paraId="1DB229F5" w14:textId="77777777" w:rsidR="00A84397" w:rsidRDefault="00A84397" w:rsidP="00A84397">
      <w:pPr>
        <w:pStyle w:val="CalloutBody"/>
        <w:numPr>
          <w:ilvl w:val="0"/>
          <w:numId w:val="13"/>
        </w:numPr>
        <w:ind w:left="232"/>
        <w:rPr>
          <w:b/>
        </w:rPr>
      </w:pPr>
      <w:r w:rsidRPr="00C4235E">
        <w:rPr>
          <w:b/>
        </w:rPr>
        <w:t>The project has clear potential to become business as usual for the participating organisations.</w:t>
      </w:r>
    </w:p>
    <w:p w14:paraId="57006D86" w14:textId="77777777" w:rsidR="00A84397" w:rsidRPr="00C4235E" w:rsidRDefault="00A84397" w:rsidP="00A84397">
      <w:pPr>
        <w:pStyle w:val="CalloutBody"/>
        <w:numPr>
          <w:ilvl w:val="0"/>
          <w:numId w:val="13"/>
        </w:numPr>
        <w:ind w:left="232"/>
      </w:pPr>
      <w:r w:rsidRPr="00C4235E">
        <w:t>The recovery and reuse of project resources will continue after the Circulate funding ceases because:</w:t>
      </w:r>
    </w:p>
    <w:p w14:paraId="46769F7F" w14:textId="77777777" w:rsidR="00A84397" w:rsidRPr="00C4235E" w:rsidRDefault="00A84397" w:rsidP="00A84397">
      <w:pPr>
        <w:pStyle w:val="CalloutBody"/>
        <w:numPr>
          <w:ilvl w:val="0"/>
          <w:numId w:val="13"/>
        </w:numPr>
        <w:ind w:left="232"/>
      </w:pPr>
      <w:r>
        <w:t>a)</w:t>
      </w:r>
      <w:r>
        <w:tab/>
      </w:r>
      <w:r w:rsidRPr="00C4235E">
        <w:t>the material exchanges are economically viable and make good business sense, and</w:t>
      </w:r>
    </w:p>
    <w:p w14:paraId="4FD1A19A" w14:textId="77777777" w:rsidR="00A84397" w:rsidRPr="00C4235E" w:rsidRDefault="00A84397" w:rsidP="00A84397">
      <w:pPr>
        <w:pStyle w:val="CalloutBody"/>
        <w:numPr>
          <w:ilvl w:val="0"/>
          <w:numId w:val="13"/>
        </w:numPr>
        <w:ind w:left="232"/>
      </w:pPr>
      <w:r>
        <w:t>b)</w:t>
      </w:r>
      <w:r>
        <w:tab/>
      </w:r>
      <w:r w:rsidRPr="00C4235E">
        <w:t>ongoing costs of the material exchanges can and will be absorbed by the businesses involved</w:t>
      </w:r>
      <w:r w:rsidR="00E57E3B">
        <w:t>.</w:t>
      </w:r>
    </w:p>
    <w:p w14:paraId="623060C4" w14:textId="77777777" w:rsidR="008375ED" w:rsidRDefault="008375ED">
      <w:pPr>
        <w:numPr>
          <w:ilvl w:val="0"/>
          <w:numId w:val="0"/>
        </w:numPr>
        <w:rPr>
          <w:rStyle w:val="BlueText"/>
          <w:b/>
          <w:noProof/>
          <w:color w:val="222221"/>
        </w:rPr>
      </w:pPr>
      <w:r>
        <w:rPr>
          <w:rStyle w:val="BlueText"/>
          <w:b/>
          <w:color w:val="222221"/>
        </w:rPr>
        <w:br w:type="page"/>
      </w:r>
    </w:p>
    <w:p w14:paraId="38318250" w14:textId="1279B563" w:rsidR="00A84397" w:rsidRPr="00E57E3B" w:rsidRDefault="00A84397" w:rsidP="00E57E3B">
      <w:pPr>
        <w:pStyle w:val="BodyText"/>
        <w:rPr>
          <w:rStyle w:val="BlueText"/>
          <w:b/>
          <w:color w:val="222221"/>
        </w:rPr>
      </w:pPr>
      <w:r w:rsidRPr="00E57E3B">
        <w:rPr>
          <w:rStyle w:val="BlueText"/>
          <w:b/>
          <w:color w:val="222221"/>
        </w:rPr>
        <w:lastRenderedPageBreak/>
        <w:t>Provide estimates of cost savings or profits for the organisations involved resulting from this project</w:t>
      </w:r>
      <w:r w:rsidR="00E57E3B">
        <w:rPr>
          <w:rStyle w:val="BlueText"/>
          <w:b/>
          <w:color w:val="222221"/>
        </w:rPr>
        <w:t>.</w:t>
      </w:r>
    </w:p>
    <w:p w14:paraId="5E610A15" w14:textId="77777777" w:rsidR="00A84397" w:rsidRPr="00046857" w:rsidRDefault="00A84397" w:rsidP="00A84397">
      <w:pPr>
        <w:rPr>
          <w:rFonts w:asciiTheme="minorHAnsi" w:hAnsiTheme="minorHAnsi"/>
          <w:color w:val="808080" w:themeColor="background1" w:themeShade="80"/>
          <w:sz w:val="18"/>
        </w:rPr>
      </w:pPr>
      <w:r w:rsidRPr="00046857">
        <w:rPr>
          <w:rFonts w:asciiTheme="minorHAnsi" w:hAnsiTheme="minorHAnsi"/>
          <w:color w:val="808080" w:themeColor="background1" w:themeShade="80"/>
          <w:sz w:val="18"/>
        </w:rPr>
        <w:t>Your response could include:</w:t>
      </w:r>
    </w:p>
    <w:p w14:paraId="4BCCAB5C" w14:textId="77777777" w:rsidR="00A84397" w:rsidRPr="00B23102" w:rsidRDefault="00A84397" w:rsidP="00A84397">
      <w:pPr>
        <w:pStyle w:val="ListParagraph"/>
        <w:numPr>
          <w:ilvl w:val="0"/>
          <w:numId w:val="40"/>
        </w:numPr>
        <w:spacing w:before="0" w:after="160" w:line="259" w:lineRule="auto"/>
        <w:contextualSpacing/>
        <w:rPr>
          <w:rFonts w:asciiTheme="minorHAnsi" w:hAnsiTheme="minorHAnsi"/>
          <w:color w:val="808080" w:themeColor="background1" w:themeShade="80"/>
          <w:sz w:val="18"/>
        </w:rPr>
      </w:pPr>
      <w:r w:rsidRPr="00B23102">
        <w:rPr>
          <w:rFonts w:asciiTheme="minorHAnsi" w:hAnsiTheme="minorHAnsi"/>
          <w:color w:val="808080" w:themeColor="background1" w:themeShade="80"/>
          <w:sz w:val="18"/>
        </w:rPr>
        <w:t>current waste management costs vs estimated waste management costs</w:t>
      </w:r>
    </w:p>
    <w:p w14:paraId="05D6B933" w14:textId="77777777" w:rsidR="00A84397" w:rsidRPr="00B23102" w:rsidRDefault="00A84397" w:rsidP="00A84397">
      <w:pPr>
        <w:pStyle w:val="ListParagraph"/>
        <w:numPr>
          <w:ilvl w:val="0"/>
          <w:numId w:val="40"/>
        </w:numPr>
        <w:spacing w:before="0" w:after="160" w:line="259" w:lineRule="auto"/>
        <w:contextualSpacing/>
        <w:rPr>
          <w:rFonts w:asciiTheme="minorHAnsi" w:hAnsiTheme="minorHAnsi"/>
          <w:color w:val="808080" w:themeColor="background1" w:themeShade="80"/>
          <w:sz w:val="18"/>
        </w:rPr>
      </w:pPr>
      <w:r w:rsidRPr="00B23102">
        <w:rPr>
          <w:rFonts w:asciiTheme="minorHAnsi" w:hAnsiTheme="minorHAnsi"/>
          <w:color w:val="808080" w:themeColor="background1" w:themeShade="80"/>
          <w:sz w:val="18"/>
        </w:rPr>
        <w:t>current costs of purchasing virgin materials vs estimated costs of using recycled materials</w:t>
      </w:r>
    </w:p>
    <w:p w14:paraId="198B85AA" w14:textId="6D1C26E8" w:rsidR="00A84397" w:rsidRPr="00B23102" w:rsidRDefault="00A84397" w:rsidP="00A84397">
      <w:pPr>
        <w:pStyle w:val="ListParagraph"/>
        <w:numPr>
          <w:ilvl w:val="0"/>
          <w:numId w:val="40"/>
        </w:numPr>
        <w:spacing w:before="0" w:after="160" w:line="259" w:lineRule="auto"/>
        <w:contextualSpacing/>
        <w:rPr>
          <w:rFonts w:asciiTheme="minorHAnsi" w:hAnsiTheme="minorHAnsi"/>
          <w:color w:val="808080" w:themeColor="background1" w:themeShade="80"/>
          <w:sz w:val="14"/>
        </w:rPr>
      </w:pPr>
      <w:r w:rsidRPr="00B23102">
        <w:rPr>
          <w:rFonts w:asciiTheme="minorHAnsi" w:hAnsiTheme="minorHAnsi"/>
          <w:color w:val="808080" w:themeColor="background1" w:themeShade="80"/>
          <w:sz w:val="18"/>
        </w:rPr>
        <w:t>projections of savings over time</w:t>
      </w:r>
      <w:r w:rsidR="00E57E3B">
        <w:rPr>
          <w:rFonts w:asciiTheme="minorHAnsi" w:hAnsiTheme="minorHAnsi"/>
          <w:color w:val="808080" w:themeColor="background1" w:themeShade="80"/>
          <w:sz w:val="18"/>
        </w:rPr>
        <w:t>.</w:t>
      </w:r>
    </w:p>
    <w:tbl>
      <w:tblPr>
        <w:tblStyle w:val="TableGrid16"/>
        <w:tblW w:w="0" w:type="auto"/>
        <w:tblLook w:val="04A0" w:firstRow="1" w:lastRow="0" w:firstColumn="1" w:lastColumn="0" w:noHBand="0" w:noVBand="1"/>
      </w:tblPr>
      <w:tblGrid>
        <w:gridCol w:w="9182"/>
      </w:tblGrid>
      <w:tr w:rsidR="003E723F" w14:paraId="0076D191" w14:textId="77777777" w:rsidTr="003E723F">
        <w:trPr>
          <w:trHeight w:val="2519"/>
        </w:trPr>
        <w:sdt>
          <w:sdtPr>
            <w:rPr>
              <w:rStyle w:val="BodyTextChar"/>
            </w:rPr>
            <w:id w:val="1926693770"/>
            <w:placeholder>
              <w:docPart w:val="E9344421074048CDBAE570A733436EB6"/>
            </w:placeholder>
            <w:showingPlcHdr/>
          </w:sdtPr>
          <w:sdtEndPr>
            <w:rPr>
              <w:rStyle w:val="BlueText"/>
              <w:color w:val="007EBB"/>
            </w:rPr>
          </w:sdtEndPr>
          <w:sdtContent>
            <w:tc>
              <w:tcPr>
                <w:tcW w:w="9192" w:type="dxa"/>
              </w:tcPr>
              <w:p w14:paraId="3DAF12F3" w14:textId="297A2F91" w:rsidR="003E723F" w:rsidRDefault="00D1742D" w:rsidP="00D1742D">
                <w:pPr>
                  <w:pStyle w:val="BodyText"/>
                  <w:rPr>
                    <w:rStyle w:val="BlueText"/>
                  </w:rPr>
                </w:pPr>
                <w:r w:rsidRPr="009E1D84">
                  <w:rPr>
                    <w:rStyle w:val="PlaceholderText"/>
                  </w:rPr>
                  <w:t>Click or tap here to enter text.</w:t>
                </w:r>
              </w:p>
            </w:tc>
          </w:sdtContent>
        </w:sdt>
      </w:tr>
    </w:tbl>
    <w:p w14:paraId="6D4A765F" w14:textId="77777777" w:rsidR="00A84397" w:rsidRPr="00E57E3B" w:rsidRDefault="00A84397" w:rsidP="00E57E3B">
      <w:pPr>
        <w:pStyle w:val="BodyText"/>
        <w:rPr>
          <w:rStyle w:val="BlueText"/>
          <w:b/>
          <w:color w:val="222221"/>
        </w:rPr>
      </w:pPr>
      <w:r w:rsidRPr="00E57E3B">
        <w:rPr>
          <w:rStyle w:val="BlueText"/>
          <w:b/>
          <w:color w:val="222221"/>
        </w:rPr>
        <w:t>Describe any other benefits for the organisations involved resulting from this project</w:t>
      </w:r>
      <w:r w:rsidR="00E57E3B" w:rsidRPr="00E57E3B">
        <w:rPr>
          <w:rStyle w:val="BlueText"/>
          <w:b/>
          <w:color w:val="222221"/>
        </w:rPr>
        <w:t>.</w:t>
      </w:r>
    </w:p>
    <w:p w14:paraId="5CAC10BF" w14:textId="77777777" w:rsidR="00A84397" w:rsidRPr="005C2CA9" w:rsidRDefault="00A84397" w:rsidP="00A84397">
      <w:pPr>
        <w:rPr>
          <w:rFonts w:asciiTheme="minorHAnsi" w:hAnsiTheme="minorHAnsi"/>
          <w:color w:val="808080" w:themeColor="background1" w:themeShade="80"/>
          <w:sz w:val="18"/>
        </w:rPr>
      </w:pPr>
      <w:r w:rsidRPr="005C2CA9">
        <w:rPr>
          <w:rFonts w:asciiTheme="minorHAnsi" w:hAnsiTheme="minorHAnsi"/>
          <w:color w:val="808080" w:themeColor="background1" w:themeShade="80"/>
          <w:sz w:val="18"/>
        </w:rPr>
        <w:t>Your response could include:</w:t>
      </w:r>
    </w:p>
    <w:p w14:paraId="500B6180" w14:textId="77777777" w:rsidR="00A84397" w:rsidRPr="005C2CA9" w:rsidRDefault="00A84397" w:rsidP="00A84397">
      <w:pPr>
        <w:pStyle w:val="ListParagraph"/>
        <w:numPr>
          <w:ilvl w:val="0"/>
          <w:numId w:val="40"/>
        </w:numPr>
        <w:spacing w:before="0" w:after="160" w:line="259" w:lineRule="auto"/>
        <w:contextualSpacing/>
        <w:rPr>
          <w:rFonts w:asciiTheme="minorHAnsi" w:hAnsiTheme="minorHAnsi"/>
          <w:color w:val="808080" w:themeColor="background1" w:themeShade="80"/>
          <w:sz w:val="18"/>
        </w:rPr>
      </w:pPr>
      <w:r w:rsidRPr="005C2CA9">
        <w:rPr>
          <w:rFonts w:asciiTheme="minorHAnsi" w:hAnsiTheme="minorHAnsi"/>
          <w:color w:val="808080" w:themeColor="background1" w:themeShade="80"/>
          <w:sz w:val="18"/>
        </w:rPr>
        <w:t>increased employment opportunities</w:t>
      </w:r>
    </w:p>
    <w:p w14:paraId="5FA85DD7" w14:textId="77777777" w:rsidR="00A84397" w:rsidRPr="005C2CA9" w:rsidRDefault="00A84397" w:rsidP="00A84397">
      <w:pPr>
        <w:pStyle w:val="ListParagraph"/>
        <w:numPr>
          <w:ilvl w:val="0"/>
          <w:numId w:val="40"/>
        </w:numPr>
        <w:spacing w:before="0" w:after="160" w:line="259" w:lineRule="auto"/>
        <w:contextualSpacing/>
        <w:rPr>
          <w:rFonts w:asciiTheme="minorHAnsi" w:hAnsiTheme="minorHAnsi"/>
          <w:color w:val="808080" w:themeColor="background1" w:themeShade="80"/>
          <w:sz w:val="18"/>
        </w:rPr>
      </w:pPr>
      <w:r w:rsidRPr="005C2CA9">
        <w:rPr>
          <w:rFonts w:asciiTheme="minorHAnsi" w:hAnsiTheme="minorHAnsi"/>
          <w:color w:val="808080" w:themeColor="background1" w:themeShade="80"/>
          <w:sz w:val="18"/>
        </w:rPr>
        <w:t>business expansion opportunities</w:t>
      </w:r>
    </w:p>
    <w:p w14:paraId="5924E1FD" w14:textId="77777777" w:rsidR="00A84397" w:rsidRPr="005C2CA9" w:rsidRDefault="00A84397" w:rsidP="00A84397">
      <w:pPr>
        <w:pStyle w:val="ListParagraph"/>
        <w:numPr>
          <w:ilvl w:val="0"/>
          <w:numId w:val="40"/>
        </w:numPr>
        <w:spacing w:before="0" w:after="160" w:line="259" w:lineRule="auto"/>
        <w:contextualSpacing/>
        <w:rPr>
          <w:rFonts w:asciiTheme="minorHAnsi" w:hAnsiTheme="minorHAnsi"/>
          <w:color w:val="808080" w:themeColor="background1" w:themeShade="80"/>
          <w:sz w:val="18"/>
        </w:rPr>
      </w:pPr>
      <w:r w:rsidRPr="005C2CA9">
        <w:rPr>
          <w:rFonts w:asciiTheme="minorHAnsi" w:hAnsiTheme="minorHAnsi"/>
          <w:color w:val="808080" w:themeColor="background1" w:themeShade="80"/>
          <w:sz w:val="18"/>
        </w:rPr>
        <w:t>improved corporate image</w:t>
      </w:r>
    </w:p>
    <w:p w14:paraId="76FE7B6D" w14:textId="7F09368B" w:rsidR="00A84397" w:rsidRDefault="00A84397" w:rsidP="00A84397">
      <w:pPr>
        <w:pStyle w:val="ListParagraph"/>
        <w:numPr>
          <w:ilvl w:val="0"/>
          <w:numId w:val="40"/>
        </w:numPr>
        <w:spacing w:before="0" w:after="160" w:line="259" w:lineRule="auto"/>
        <w:contextualSpacing/>
        <w:rPr>
          <w:rFonts w:asciiTheme="minorHAnsi" w:hAnsiTheme="minorHAnsi"/>
          <w:color w:val="808080" w:themeColor="background1" w:themeShade="80"/>
          <w:sz w:val="18"/>
        </w:rPr>
      </w:pPr>
      <w:r w:rsidRPr="005C2CA9">
        <w:rPr>
          <w:rFonts w:asciiTheme="minorHAnsi" w:hAnsiTheme="minorHAnsi"/>
          <w:color w:val="808080" w:themeColor="background1" w:themeShade="80"/>
          <w:sz w:val="18"/>
        </w:rPr>
        <w:t xml:space="preserve">proof of </w:t>
      </w:r>
      <w:r>
        <w:rPr>
          <w:rFonts w:asciiTheme="minorHAnsi" w:hAnsiTheme="minorHAnsi"/>
          <w:color w:val="808080" w:themeColor="background1" w:themeShade="80"/>
          <w:sz w:val="18"/>
        </w:rPr>
        <w:t>concept/</w:t>
      </w:r>
      <w:r w:rsidRPr="005C2CA9">
        <w:rPr>
          <w:rFonts w:asciiTheme="minorHAnsi" w:hAnsiTheme="minorHAnsi"/>
          <w:color w:val="808080" w:themeColor="background1" w:themeShade="80"/>
          <w:sz w:val="18"/>
        </w:rPr>
        <w:t>viability</w:t>
      </w:r>
      <w:r w:rsidR="00E57E3B">
        <w:rPr>
          <w:rFonts w:asciiTheme="minorHAnsi" w:hAnsiTheme="minorHAnsi"/>
          <w:color w:val="808080" w:themeColor="background1" w:themeShade="80"/>
          <w:sz w:val="18"/>
        </w:rPr>
        <w:t>.</w:t>
      </w:r>
    </w:p>
    <w:tbl>
      <w:tblPr>
        <w:tblStyle w:val="TableGrid11"/>
        <w:tblW w:w="0" w:type="auto"/>
        <w:tblLook w:val="04A0" w:firstRow="1" w:lastRow="0" w:firstColumn="1" w:lastColumn="0" w:noHBand="0" w:noVBand="1"/>
      </w:tblPr>
      <w:tblGrid>
        <w:gridCol w:w="9182"/>
      </w:tblGrid>
      <w:tr w:rsidR="003E723F" w14:paraId="02895F16" w14:textId="77777777" w:rsidTr="003E723F">
        <w:trPr>
          <w:trHeight w:val="3354"/>
        </w:trPr>
        <w:sdt>
          <w:sdtPr>
            <w:rPr>
              <w:rStyle w:val="BodyTextChar"/>
            </w:rPr>
            <w:id w:val="-698629109"/>
            <w:placeholder>
              <w:docPart w:val="6A146C85F3214DBB883AAB17F2375860"/>
            </w:placeholder>
            <w:showingPlcHdr/>
            <w:text/>
          </w:sdtPr>
          <w:sdtEndPr>
            <w:rPr>
              <w:rStyle w:val="DefaultParagraphFont"/>
              <w:noProof w:val="0"/>
              <w:color w:val="808080" w:themeColor="background1" w:themeShade="80"/>
              <w:sz w:val="18"/>
            </w:rPr>
          </w:sdtEndPr>
          <w:sdtContent>
            <w:tc>
              <w:tcPr>
                <w:tcW w:w="9192" w:type="dxa"/>
              </w:tcPr>
              <w:p w14:paraId="23BF721C" w14:textId="739D03DE" w:rsidR="003E723F" w:rsidRDefault="003E723F" w:rsidP="003E723F">
                <w:pPr>
                  <w:numPr>
                    <w:ilvl w:val="0"/>
                    <w:numId w:val="0"/>
                  </w:numPr>
                  <w:spacing w:after="160" w:line="259" w:lineRule="auto"/>
                  <w:contextualSpacing/>
                  <w:rPr>
                    <w:color w:val="808080" w:themeColor="background1" w:themeShade="80"/>
                    <w:sz w:val="18"/>
                  </w:rPr>
                </w:pPr>
                <w:r w:rsidRPr="009E1D84">
                  <w:rPr>
                    <w:rStyle w:val="PlaceholderText"/>
                  </w:rPr>
                  <w:t>Click or tap here to enter text.</w:t>
                </w:r>
              </w:p>
            </w:tc>
          </w:sdtContent>
        </w:sdt>
      </w:tr>
    </w:tbl>
    <w:p w14:paraId="1BD2009B" w14:textId="77777777" w:rsidR="00A84397" w:rsidRPr="00E57E3B" w:rsidRDefault="00A84397" w:rsidP="00E57E3B">
      <w:pPr>
        <w:pStyle w:val="BodyText"/>
        <w:rPr>
          <w:rStyle w:val="BlueText"/>
          <w:b/>
          <w:color w:val="222221"/>
        </w:rPr>
      </w:pPr>
      <w:r w:rsidRPr="00E57E3B">
        <w:rPr>
          <w:rStyle w:val="BlueText"/>
          <w:b/>
          <w:color w:val="222221"/>
        </w:rPr>
        <w:t>Describe how the business relationships formed during this project will be maintained once Circulate funding ceases</w:t>
      </w:r>
      <w:r w:rsidR="00E57E3B" w:rsidRPr="00E57E3B">
        <w:rPr>
          <w:rStyle w:val="BlueText"/>
          <w:b/>
          <w:color w:val="222221"/>
        </w:rPr>
        <w:t>.</w:t>
      </w:r>
    </w:p>
    <w:tbl>
      <w:tblPr>
        <w:tblStyle w:val="TableGrid11"/>
        <w:tblW w:w="0" w:type="auto"/>
        <w:tblLook w:val="04A0" w:firstRow="1" w:lastRow="0" w:firstColumn="1" w:lastColumn="0" w:noHBand="0" w:noVBand="1"/>
      </w:tblPr>
      <w:tblGrid>
        <w:gridCol w:w="9182"/>
      </w:tblGrid>
      <w:tr w:rsidR="003E723F" w14:paraId="39DBD1CB" w14:textId="77777777" w:rsidTr="003E723F">
        <w:trPr>
          <w:trHeight w:val="3189"/>
        </w:trPr>
        <w:sdt>
          <w:sdtPr>
            <w:rPr>
              <w:rFonts w:ascii="Calibri" w:hAnsi="Calibri"/>
            </w:rPr>
            <w:id w:val="602617365"/>
            <w:placeholder>
              <w:docPart w:val="B6B577DC97074FFF9B69B42B0BB2CE5B"/>
            </w:placeholder>
            <w:showingPlcHdr/>
            <w:text/>
          </w:sdtPr>
          <w:sdtEndPr/>
          <w:sdtContent>
            <w:tc>
              <w:tcPr>
                <w:tcW w:w="9192" w:type="dxa"/>
              </w:tcPr>
              <w:p w14:paraId="0CF8A4ED" w14:textId="40590AF7" w:rsidR="003E723F" w:rsidRDefault="003E723F" w:rsidP="00A84397">
                <w:pPr>
                  <w:numPr>
                    <w:ilvl w:val="0"/>
                    <w:numId w:val="0"/>
                  </w:numPr>
                  <w:rPr>
                    <w:rFonts w:ascii="Calibri" w:hAnsi="Calibri"/>
                  </w:rPr>
                </w:pPr>
                <w:r w:rsidRPr="009E1D84">
                  <w:rPr>
                    <w:rStyle w:val="PlaceholderText"/>
                  </w:rPr>
                  <w:t>Click or tap here to enter text.</w:t>
                </w:r>
              </w:p>
            </w:tc>
          </w:sdtContent>
        </w:sdt>
      </w:tr>
    </w:tbl>
    <w:p w14:paraId="31D460D3" w14:textId="77777777" w:rsidR="00A84397" w:rsidRPr="00152F2C" w:rsidRDefault="00A84397" w:rsidP="00152F2C">
      <w:pPr>
        <w:pStyle w:val="BodyText"/>
        <w:rPr>
          <w:rStyle w:val="BlueText"/>
          <w:b/>
          <w:color w:val="222221"/>
        </w:rPr>
      </w:pPr>
      <w:r w:rsidRPr="00152F2C">
        <w:rPr>
          <w:rStyle w:val="BlueText"/>
          <w:b/>
          <w:color w:val="222221"/>
        </w:rPr>
        <w:lastRenderedPageBreak/>
        <w:t>What measures will you put in place to ensure the continuation of this project once Circulate funding ceases?</w:t>
      </w:r>
    </w:p>
    <w:p w14:paraId="3B935A24" w14:textId="77777777" w:rsidR="00A84397" w:rsidRPr="005C2CA9" w:rsidRDefault="00A84397" w:rsidP="00A84397">
      <w:pPr>
        <w:numPr>
          <w:ilvl w:val="0"/>
          <w:numId w:val="0"/>
        </w:numPr>
        <w:rPr>
          <w:rFonts w:asciiTheme="minorHAnsi" w:hAnsiTheme="minorHAnsi"/>
          <w:color w:val="808080" w:themeColor="background1" w:themeShade="80"/>
          <w:sz w:val="18"/>
        </w:rPr>
      </w:pPr>
      <w:r w:rsidRPr="005C2CA9">
        <w:rPr>
          <w:rFonts w:asciiTheme="minorHAnsi" w:hAnsiTheme="minorHAnsi"/>
          <w:color w:val="808080" w:themeColor="background1" w:themeShade="80"/>
          <w:sz w:val="18"/>
        </w:rPr>
        <w:t>For example:</w:t>
      </w:r>
    </w:p>
    <w:p w14:paraId="1EF5E89A" w14:textId="77777777" w:rsidR="00A84397" w:rsidRPr="005C2CA9" w:rsidRDefault="00A84397" w:rsidP="00A84397">
      <w:pPr>
        <w:pStyle w:val="ListParagraph"/>
        <w:numPr>
          <w:ilvl w:val="0"/>
          <w:numId w:val="41"/>
        </w:numPr>
        <w:spacing w:before="0" w:after="160" w:line="259" w:lineRule="auto"/>
        <w:contextualSpacing/>
        <w:rPr>
          <w:rFonts w:asciiTheme="minorHAnsi" w:hAnsiTheme="minorHAnsi"/>
          <w:color w:val="808080" w:themeColor="background1" w:themeShade="80"/>
          <w:sz w:val="18"/>
        </w:rPr>
      </w:pPr>
      <w:r w:rsidRPr="005C2CA9">
        <w:rPr>
          <w:rFonts w:asciiTheme="minorHAnsi" w:hAnsiTheme="minorHAnsi"/>
          <w:color w:val="808080" w:themeColor="background1" w:themeShade="80"/>
          <w:sz w:val="18"/>
        </w:rPr>
        <w:t>modification of fee structure for supply or acceptance of materials/products</w:t>
      </w:r>
    </w:p>
    <w:p w14:paraId="5AE92766" w14:textId="77777777" w:rsidR="00A84397" w:rsidRPr="005C2CA9" w:rsidRDefault="00A84397" w:rsidP="00A84397">
      <w:pPr>
        <w:pStyle w:val="ListParagraph"/>
        <w:numPr>
          <w:ilvl w:val="0"/>
          <w:numId w:val="41"/>
        </w:numPr>
        <w:spacing w:before="0" w:after="160" w:line="259" w:lineRule="auto"/>
        <w:contextualSpacing/>
        <w:rPr>
          <w:rFonts w:asciiTheme="minorHAnsi" w:hAnsiTheme="minorHAnsi"/>
          <w:color w:val="808080" w:themeColor="background1" w:themeShade="80"/>
          <w:sz w:val="18"/>
        </w:rPr>
      </w:pPr>
      <w:r w:rsidRPr="005C2CA9">
        <w:rPr>
          <w:rFonts w:asciiTheme="minorHAnsi" w:hAnsiTheme="minorHAnsi"/>
          <w:color w:val="808080" w:themeColor="background1" w:themeShade="80"/>
          <w:sz w:val="18"/>
        </w:rPr>
        <w:t>staff costs/consultant f</w:t>
      </w:r>
      <w:r>
        <w:rPr>
          <w:rFonts w:asciiTheme="minorHAnsi" w:hAnsiTheme="minorHAnsi"/>
          <w:color w:val="808080" w:themeColor="background1" w:themeShade="80"/>
          <w:sz w:val="18"/>
        </w:rPr>
        <w:t xml:space="preserve">ees/marketing costs/etc </w:t>
      </w:r>
      <w:r w:rsidRPr="005C2CA9">
        <w:rPr>
          <w:rFonts w:asciiTheme="minorHAnsi" w:hAnsiTheme="minorHAnsi"/>
          <w:color w:val="808080" w:themeColor="background1" w:themeShade="80"/>
          <w:sz w:val="18"/>
        </w:rPr>
        <w:t>written into annual operational budgets</w:t>
      </w:r>
    </w:p>
    <w:p w14:paraId="3D994A86" w14:textId="77777777" w:rsidR="00A84397" w:rsidRPr="005C2CA9" w:rsidRDefault="00A84397" w:rsidP="00A84397">
      <w:pPr>
        <w:pStyle w:val="ListParagraph"/>
        <w:numPr>
          <w:ilvl w:val="0"/>
          <w:numId w:val="41"/>
        </w:numPr>
        <w:spacing w:before="0" w:after="160" w:line="259" w:lineRule="auto"/>
        <w:contextualSpacing/>
        <w:rPr>
          <w:rFonts w:asciiTheme="minorHAnsi" w:hAnsiTheme="minorHAnsi"/>
          <w:color w:val="808080" w:themeColor="background1" w:themeShade="80"/>
          <w:sz w:val="18"/>
        </w:rPr>
      </w:pPr>
      <w:r w:rsidRPr="005C2CA9">
        <w:rPr>
          <w:rFonts w:asciiTheme="minorHAnsi" w:hAnsiTheme="minorHAnsi"/>
          <w:color w:val="808080" w:themeColor="background1" w:themeShade="80"/>
          <w:sz w:val="18"/>
        </w:rPr>
        <w:t>alternative funding sources sought</w:t>
      </w:r>
    </w:p>
    <w:p w14:paraId="3CCCC1AF" w14:textId="77777777" w:rsidR="00A84397" w:rsidRPr="005C2CA9" w:rsidRDefault="00A84397" w:rsidP="00A84397">
      <w:pPr>
        <w:pStyle w:val="ListParagraph"/>
        <w:numPr>
          <w:ilvl w:val="0"/>
          <w:numId w:val="41"/>
        </w:numPr>
        <w:spacing w:before="0" w:after="160" w:line="259" w:lineRule="auto"/>
        <w:contextualSpacing/>
        <w:rPr>
          <w:rFonts w:asciiTheme="minorHAnsi" w:hAnsiTheme="minorHAnsi"/>
          <w:color w:val="808080" w:themeColor="background1" w:themeShade="80"/>
          <w:sz w:val="18"/>
        </w:rPr>
      </w:pPr>
      <w:r w:rsidRPr="005C2CA9">
        <w:rPr>
          <w:rFonts w:asciiTheme="minorHAnsi" w:hAnsiTheme="minorHAnsi"/>
          <w:color w:val="808080" w:themeColor="background1" w:themeShade="80"/>
          <w:sz w:val="18"/>
        </w:rPr>
        <w:t>new equipment hire/purchase budgeted for by the organisations involved</w:t>
      </w:r>
    </w:p>
    <w:p w14:paraId="162F2999" w14:textId="2B87D66C" w:rsidR="00A84397" w:rsidRPr="008375ED" w:rsidRDefault="00A84397" w:rsidP="00A84397">
      <w:pPr>
        <w:pStyle w:val="ListParagraph"/>
        <w:numPr>
          <w:ilvl w:val="0"/>
          <w:numId w:val="41"/>
        </w:numPr>
        <w:rPr>
          <w:rFonts w:asciiTheme="minorHAnsi" w:hAnsiTheme="minorHAnsi"/>
          <w:sz w:val="18"/>
        </w:rPr>
      </w:pPr>
      <w:r w:rsidRPr="005C2CA9">
        <w:rPr>
          <w:rFonts w:asciiTheme="minorHAnsi" w:hAnsiTheme="minorHAnsi"/>
          <w:color w:val="808080" w:themeColor="background1" w:themeShade="80"/>
          <w:sz w:val="18"/>
        </w:rPr>
        <w:t>equipment servicing and maintenance budgeted for by the organisations involved</w:t>
      </w:r>
      <w:r w:rsidR="00152F2C">
        <w:rPr>
          <w:rFonts w:asciiTheme="minorHAnsi" w:hAnsiTheme="minorHAnsi"/>
          <w:color w:val="808080" w:themeColor="background1" w:themeShade="80"/>
          <w:sz w:val="18"/>
        </w:rPr>
        <w:t>.</w:t>
      </w:r>
    </w:p>
    <w:p w14:paraId="1539B338" w14:textId="77777777" w:rsidR="008375ED" w:rsidRPr="005C2CA9" w:rsidRDefault="008375ED" w:rsidP="008375ED">
      <w:pPr>
        <w:pStyle w:val="ListParagraph"/>
        <w:numPr>
          <w:ilvl w:val="0"/>
          <w:numId w:val="0"/>
        </w:numPr>
        <w:ind w:left="720"/>
        <w:rPr>
          <w:rFonts w:asciiTheme="minorHAnsi" w:hAnsiTheme="minorHAnsi"/>
          <w:sz w:val="18"/>
        </w:rPr>
      </w:pPr>
    </w:p>
    <w:tbl>
      <w:tblPr>
        <w:tblStyle w:val="TableGrid11"/>
        <w:tblW w:w="0" w:type="auto"/>
        <w:tblLook w:val="04A0" w:firstRow="1" w:lastRow="0" w:firstColumn="1" w:lastColumn="0" w:noHBand="0" w:noVBand="1"/>
      </w:tblPr>
      <w:tblGrid>
        <w:gridCol w:w="9182"/>
      </w:tblGrid>
      <w:tr w:rsidR="003E723F" w14:paraId="17A850A8" w14:textId="77777777" w:rsidTr="003E723F">
        <w:trPr>
          <w:trHeight w:val="4249"/>
        </w:trPr>
        <w:sdt>
          <w:sdtPr>
            <w:rPr>
              <w:rStyle w:val="BodyTextChar"/>
            </w:rPr>
            <w:id w:val="2072463352"/>
            <w:placeholder>
              <w:docPart w:val="8E084F7D499E46AFBEAAFB494C417599"/>
            </w:placeholder>
            <w:showingPlcHdr/>
            <w:text/>
          </w:sdtPr>
          <w:sdtEndPr>
            <w:rPr>
              <w:rStyle w:val="BlueText"/>
              <w:noProof w:val="0"/>
              <w:color w:val="007EBB"/>
            </w:rPr>
          </w:sdtEndPr>
          <w:sdtContent>
            <w:tc>
              <w:tcPr>
                <w:tcW w:w="9192" w:type="dxa"/>
              </w:tcPr>
              <w:p w14:paraId="02CD43A2" w14:textId="00102AA2" w:rsidR="003E723F" w:rsidRDefault="003E723F" w:rsidP="00A84397">
                <w:pPr>
                  <w:numPr>
                    <w:ilvl w:val="0"/>
                    <w:numId w:val="0"/>
                  </w:numPr>
                  <w:spacing w:after="160" w:line="259" w:lineRule="auto"/>
                  <w:contextualSpacing/>
                  <w:rPr>
                    <w:rStyle w:val="BlueText"/>
                  </w:rPr>
                </w:pPr>
                <w:r w:rsidRPr="009E1D84">
                  <w:rPr>
                    <w:rStyle w:val="PlaceholderText"/>
                  </w:rPr>
                  <w:t>Click or tap here to enter text.</w:t>
                </w:r>
              </w:p>
            </w:tc>
          </w:sdtContent>
        </w:sdt>
      </w:tr>
    </w:tbl>
    <w:p w14:paraId="2A5B8FF3" w14:textId="0C90970E" w:rsidR="00A84397" w:rsidRPr="005C2CA9" w:rsidRDefault="00A84397" w:rsidP="00A84397">
      <w:pPr>
        <w:numPr>
          <w:ilvl w:val="0"/>
          <w:numId w:val="0"/>
        </w:numPr>
        <w:spacing w:before="0" w:after="160" w:line="259" w:lineRule="auto"/>
        <w:contextualSpacing/>
        <w:rPr>
          <w:rStyle w:val="BlueText"/>
        </w:rPr>
      </w:pPr>
    </w:p>
    <w:p w14:paraId="56297B38" w14:textId="56066DD2" w:rsidR="00A84397" w:rsidRDefault="00A84397" w:rsidP="00A84397">
      <w:pPr>
        <w:pStyle w:val="Heading2Numbered"/>
      </w:pPr>
      <w:bookmarkStart w:id="55" w:name="_Toc501444326"/>
      <w:r w:rsidRPr="00D72588">
        <w:t xml:space="preserve">Criterion </w:t>
      </w:r>
      <w:r w:rsidR="00791741">
        <w:t>f</w:t>
      </w:r>
      <w:r w:rsidR="00152F2C">
        <w:t>ive</w:t>
      </w:r>
      <w:bookmarkEnd w:id="55"/>
      <w:r w:rsidRPr="00D72588">
        <w:t xml:space="preserve"> </w:t>
      </w:r>
    </w:p>
    <w:p w14:paraId="1068ECA9" w14:textId="77777777" w:rsidR="00A84397" w:rsidRPr="00D72588" w:rsidRDefault="00A84397" w:rsidP="00A84397">
      <w:pPr>
        <w:pStyle w:val="CalloutBody"/>
        <w:numPr>
          <w:ilvl w:val="0"/>
          <w:numId w:val="13"/>
        </w:numPr>
        <w:ind w:left="232"/>
        <w:rPr>
          <w:b/>
        </w:rPr>
      </w:pPr>
      <w:r w:rsidRPr="00D72588">
        <w:rPr>
          <w:b/>
        </w:rPr>
        <w:t>The project has broader benefits for the community of NSW</w:t>
      </w:r>
      <w:r w:rsidR="00152F2C">
        <w:rPr>
          <w:b/>
        </w:rPr>
        <w:t>.</w:t>
      </w:r>
    </w:p>
    <w:p w14:paraId="244BD6A7" w14:textId="77777777" w:rsidR="00A84397" w:rsidRPr="00377110" w:rsidRDefault="00A84397" w:rsidP="00A84397">
      <w:pPr>
        <w:pStyle w:val="Heading3Numbered"/>
        <w:rPr>
          <w:rStyle w:val="BlueText"/>
        </w:rPr>
      </w:pPr>
      <w:bookmarkStart w:id="56" w:name="_Toc501444327"/>
      <w:r w:rsidRPr="00377110">
        <w:rPr>
          <w:rStyle w:val="BlueText"/>
        </w:rPr>
        <w:t>Industrial ecology benefits</w:t>
      </w:r>
      <w:bookmarkEnd w:id="56"/>
    </w:p>
    <w:p w14:paraId="0C76948C" w14:textId="77777777" w:rsidR="00A84397" w:rsidRPr="00152F2C" w:rsidRDefault="00A84397" w:rsidP="00152F2C">
      <w:pPr>
        <w:pStyle w:val="BodyText"/>
        <w:rPr>
          <w:b/>
        </w:rPr>
      </w:pPr>
      <w:r w:rsidRPr="00152F2C">
        <w:rPr>
          <w:rStyle w:val="BlueText"/>
          <w:b/>
          <w:color w:val="222221"/>
        </w:rPr>
        <w:t>If this project is successful, will the organisations involved be able to roll it out to other areas/aspects of their businesses?</w:t>
      </w:r>
      <w:r w:rsidRPr="00152F2C">
        <w:rPr>
          <w:b/>
        </w:rPr>
        <w:t xml:space="preserve"> </w:t>
      </w:r>
    </w:p>
    <w:p w14:paraId="3C2D6419" w14:textId="5002B8AB" w:rsidR="00A84397" w:rsidRPr="00201F61" w:rsidRDefault="001E3C55" w:rsidP="00A84397">
      <w:pPr>
        <w:pStyle w:val="BodyText"/>
      </w:pPr>
      <w:sdt>
        <w:sdtPr>
          <w:id w:val="-1018772977"/>
          <w14:checkbox>
            <w14:checked w14:val="0"/>
            <w14:checkedState w14:val="2612" w14:font="MS Gothic"/>
            <w14:uncheckedState w14:val="2610" w14:font="MS Gothic"/>
          </w14:checkbox>
        </w:sdtPr>
        <w:sdtEndPr/>
        <w:sdtContent>
          <w:r w:rsidR="000A0E6B">
            <w:rPr>
              <w:rFonts w:ascii="MS Gothic" w:eastAsia="MS Gothic" w:hAnsi="MS Gothic" w:hint="eastAsia"/>
            </w:rPr>
            <w:t>☐</w:t>
          </w:r>
        </w:sdtContent>
      </w:sdt>
      <w:r w:rsidR="00A84397">
        <w:t xml:space="preserve">  </w:t>
      </w:r>
      <w:r w:rsidR="00A84397" w:rsidRPr="00201F61">
        <w:t xml:space="preserve">Yes </w:t>
      </w:r>
      <w:r w:rsidR="00A84397">
        <w:tab/>
      </w:r>
      <w:sdt>
        <w:sdtPr>
          <w:id w:val="772755665"/>
          <w14:checkbox>
            <w14:checked w14:val="0"/>
            <w14:checkedState w14:val="2612" w14:font="MS Gothic"/>
            <w14:uncheckedState w14:val="2610" w14:font="MS Gothic"/>
          </w14:checkbox>
        </w:sdtPr>
        <w:sdtEndPr/>
        <w:sdtContent>
          <w:r w:rsidR="00A84397" w:rsidRPr="00201F61">
            <w:rPr>
              <w:rFonts w:ascii="Segoe UI Symbol" w:hAnsi="Segoe UI Symbol" w:cs="Segoe UI Symbol"/>
            </w:rPr>
            <w:t>☐</w:t>
          </w:r>
        </w:sdtContent>
      </w:sdt>
      <w:r w:rsidR="00A84397" w:rsidRPr="00201F61">
        <w:t xml:space="preserve"> </w:t>
      </w:r>
      <w:r w:rsidR="00A84397">
        <w:t xml:space="preserve"> </w:t>
      </w:r>
      <w:r w:rsidR="00A84397" w:rsidRPr="00201F61">
        <w:t>No</w:t>
      </w:r>
    </w:p>
    <w:p w14:paraId="3A18A418" w14:textId="77777777" w:rsidR="008375ED" w:rsidRDefault="008375ED">
      <w:pPr>
        <w:numPr>
          <w:ilvl w:val="0"/>
          <w:numId w:val="0"/>
        </w:numPr>
        <w:rPr>
          <w:rStyle w:val="BlueText"/>
          <w:b/>
          <w:noProof/>
          <w:color w:val="222221"/>
        </w:rPr>
      </w:pPr>
      <w:r>
        <w:rPr>
          <w:rStyle w:val="BlueText"/>
          <w:b/>
          <w:color w:val="222221"/>
        </w:rPr>
        <w:br w:type="page"/>
      </w:r>
    </w:p>
    <w:p w14:paraId="46D4392C" w14:textId="4978CB36" w:rsidR="00A84397" w:rsidRPr="00152F2C" w:rsidRDefault="00A84397" w:rsidP="00152F2C">
      <w:pPr>
        <w:pStyle w:val="BodyText"/>
        <w:rPr>
          <w:rStyle w:val="BlueText"/>
          <w:b/>
          <w:color w:val="222221"/>
        </w:rPr>
      </w:pPr>
      <w:r w:rsidRPr="00152F2C">
        <w:rPr>
          <w:rStyle w:val="BlueText"/>
          <w:b/>
          <w:color w:val="222221"/>
        </w:rPr>
        <w:lastRenderedPageBreak/>
        <w:t>If yes, provide detail on how this would occur and the potential impact</w:t>
      </w:r>
      <w:r w:rsidR="00152F2C">
        <w:rPr>
          <w:rStyle w:val="BlueText"/>
          <w:b/>
          <w:color w:val="222221"/>
        </w:rPr>
        <w:t>.</w:t>
      </w:r>
    </w:p>
    <w:p w14:paraId="56A220C1" w14:textId="77777777" w:rsidR="00A84397" w:rsidRPr="00D16598" w:rsidRDefault="00A84397" w:rsidP="00A84397">
      <w:pPr>
        <w:rPr>
          <w:color w:val="808080" w:themeColor="background1" w:themeShade="80"/>
          <w:sz w:val="18"/>
        </w:rPr>
      </w:pPr>
      <w:r w:rsidRPr="00D16598">
        <w:rPr>
          <w:color w:val="808080" w:themeColor="background1" w:themeShade="80"/>
          <w:sz w:val="18"/>
        </w:rPr>
        <w:t>Include details such as:</w:t>
      </w:r>
    </w:p>
    <w:p w14:paraId="24CF68CD" w14:textId="77777777" w:rsidR="00A84397" w:rsidRPr="00D16598" w:rsidRDefault="00A84397" w:rsidP="00A84397">
      <w:pPr>
        <w:pStyle w:val="ListParagraph"/>
        <w:numPr>
          <w:ilvl w:val="0"/>
          <w:numId w:val="42"/>
        </w:numPr>
        <w:spacing w:before="0" w:after="160" w:line="259" w:lineRule="auto"/>
        <w:contextualSpacing/>
        <w:rPr>
          <w:color w:val="808080" w:themeColor="background1" w:themeShade="80"/>
          <w:sz w:val="18"/>
        </w:rPr>
      </w:pPr>
      <w:r w:rsidRPr="00D16598">
        <w:rPr>
          <w:color w:val="808080" w:themeColor="background1" w:themeShade="80"/>
          <w:sz w:val="18"/>
        </w:rPr>
        <w:t>what other areas/aspects of their business</w:t>
      </w:r>
    </w:p>
    <w:p w14:paraId="43F44E66" w14:textId="77777777" w:rsidR="00A84397" w:rsidRPr="00D16598" w:rsidRDefault="00A84397" w:rsidP="00A84397">
      <w:pPr>
        <w:pStyle w:val="ListParagraph"/>
        <w:numPr>
          <w:ilvl w:val="0"/>
          <w:numId w:val="42"/>
        </w:numPr>
        <w:spacing w:before="0" w:after="160" w:line="259" w:lineRule="auto"/>
        <w:contextualSpacing/>
        <w:rPr>
          <w:color w:val="808080" w:themeColor="background1" w:themeShade="80"/>
          <w:sz w:val="18"/>
        </w:rPr>
      </w:pPr>
      <w:r w:rsidRPr="00D16598">
        <w:rPr>
          <w:color w:val="808080" w:themeColor="background1" w:themeShade="80"/>
          <w:sz w:val="18"/>
        </w:rPr>
        <w:t xml:space="preserve">what other waste types, if any </w:t>
      </w:r>
    </w:p>
    <w:p w14:paraId="0E70754D" w14:textId="77777777" w:rsidR="00A84397" w:rsidRPr="00D16598" w:rsidRDefault="00A84397" w:rsidP="00A84397">
      <w:pPr>
        <w:pStyle w:val="ListParagraph"/>
        <w:numPr>
          <w:ilvl w:val="0"/>
          <w:numId w:val="42"/>
        </w:numPr>
        <w:spacing w:before="0" w:after="160" w:line="259" w:lineRule="auto"/>
        <w:contextualSpacing/>
        <w:rPr>
          <w:color w:val="808080" w:themeColor="background1" w:themeShade="80"/>
          <w:sz w:val="18"/>
        </w:rPr>
      </w:pPr>
      <w:r w:rsidRPr="00D16598">
        <w:rPr>
          <w:color w:val="808080" w:themeColor="background1" w:themeShade="80"/>
          <w:sz w:val="18"/>
        </w:rPr>
        <w:t>when this might occur</w:t>
      </w:r>
    </w:p>
    <w:p w14:paraId="0B50C113" w14:textId="77777777" w:rsidR="00A84397" w:rsidRPr="00D16598" w:rsidRDefault="00A84397" w:rsidP="00A84397">
      <w:pPr>
        <w:pStyle w:val="ListParagraph"/>
        <w:numPr>
          <w:ilvl w:val="0"/>
          <w:numId w:val="42"/>
        </w:numPr>
        <w:spacing w:before="0" w:after="160" w:line="259" w:lineRule="auto"/>
        <w:contextualSpacing/>
        <w:rPr>
          <w:color w:val="808080" w:themeColor="background1" w:themeShade="80"/>
          <w:sz w:val="18"/>
        </w:rPr>
      </w:pPr>
      <w:r w:rsidRPr="00D16598">
        <w:rPr>
          <w:color w:val="808080" w:themeColor="background1" w:themeShade="80"/>
          <w:sz w:val="18"/>
        </w:rPr>
        <w:t>how this would be funded</w:t>
      </w:r>
    </w:p>
    <w:p w14:paraId="340BAEED" w14:textId="77777777" w:rsidR="00A84397" w:rsidRPr="00D16598" w:rsidRDefault="00A84397" w:rsidP="00A84397">
      <w:pPr>
        <w:pStyle w:val="ListParagraph"/>
        <w:numPr>
          <w:ilvl w:val="0"/>
          <w:numId w:val="42"/>
        </w:numPr>
        <w:spacing w:before="0" w:after="160" w:line="259" w:lineRule="auto"/>
        <w:contextualSpacing/>
        <w:rPr>
          <w:color w:val="808080" w:themeColor="background1" w:themeShade="80"/>
          <w:sz w:val="18"/>
        </w:rPr>
      </w:pPr>
      <w:r w:rsidRPr="00D16598">
        <w:rPr>
          <w:color w:val="808080" w:themeColor="background1" w:themeShade="80"/>
          <w:sz w:val="18"/>
        </w:rPr>
        <w:t>the additional systems/equipment required for this to happen</w:t>
      </w:r>
    </w:p>
    <w:p w14:paraId="3F427657" w14:textId="4FAFFBE9" w:rsidR="00A84397" w:rsidRPr="00D16598" w:rsidRDefault="00A84397" w:rsidP="00A84397">
      <w:pPr>
        <w:pStyle w:val="ListParagraph"/>
        <w:numPr>
          <w:ilvl w:val="0"/>
          <w:numId w:val="42"/>
        </w:numPr>
        <w:spacing w:before="0" w:after="160" w:line="259" w:lineRule="auto"/>
        <w:contextualSpacing/>
        <w:rPr>
          <w:color w:val="808080" w:themeColor="background1" w:themeShade="80"/>
          <w:sz w:val="18"/>
        </w:rPr>
      </w:pPr>
      <w:r w:rsidRPr="00D16598">
        <w:rPr>
          <w:color w:val="808080" w:themeColor="background1" w:themeShade="80"/>
          <w:sz w:val="18"/>
        </w:rPr>
        <w:t>the potential outcomes, in terms of</w:t>
      </w:r>
    </w:p>
    <w:p w14:paraId="73C2C2F1" w14:textId="77777777" w:rsidR="00A84397" w:rsidRPr="00D16598" w:rsidRDefault="00A84397" w:rsidP="00A84397">
      <w:pPr>
        <w:pStyle w:val="ListParagraph"/>
        <w:numPr>
          <w:ilvl w:val="1"/>
          <w:numId w:val="42"/>
        </w:numPr>
        <w:spacing w:before="0" w:after="160" w:line="259" w:lineRule="auto"/>
        <w:contextualSpacing/>
        <w:rPr>
          <w:color w:val="808080" w:themeColor="background1" w:themeShade="80"/>
          <w:sz w:val="18"/>
        </w:rPr>
      </w:pPr>
      <w:r w:rsidRPr="00D16598">
        <w:rPr>
          <w:color w:val="808080" w:themeColor="background1" w:themeShade="80"/>
          <w:sz w:val="18"/>
        </w:rPr>
        <w:t>tonnes of waste diverted from landfill per annum</w:t>
      </w:r>
    </w:p>
    <w:p w14:paraId="11BD8181" w14:textId="77777777" w:rsidR="00A84397" w:rsidRDefault="00A84397" w:rsidP="00A84397">
      <w:pPr>
        <w:pStyle w:val="ListParagraph"/>
        <w:numPr>
          <w:ilvl w:val="1"/>
          <w:numId w:val="42"/>
        </w:numPr>
        <w:spacing w:before="0" w:after="160" w:line="259" w:lineRule="auto"/>
        <w:contextualSpacing/>
        <w:rPr>
          <w:color w:val="808080" w:themeColor="background1" w:themeShade="80"/>
          <w:sz w:val="18"/>
        </w:rPr>
      </w:pPr>
      <w:r w:rsidRPr="00D16598">
        <w:rPr>
          <w:color w:val="808080" w:themeColor="background1" w:themeShade="80"/>
          <w:sz w:val="18"/>
        </w:rPr>
        <w:t>savings to business</w:t>
      </w:r>
    </w:p>
    <w:p w14:paraId="2E1DDF59" w14:textId="2AFFF041" w:rsidR="00A84397" w:rsidRPr="00D16598" w:rsidRDefault="00A84397" w:rsidP="00A84397">
      <w:pPr>
        <w:pStyle w:val="ListParagraph"/>
        <w:numPr>
          <w:ilvl w:val="1"/>
          <w:numId w:val="42"/>
        </w:numPr>
        <w:spacing w:before="0" w:after="160" w:line="259" w:lineRule="auto"/>
        <w:contextualSpacing/>
        <w:rPr>
          <w:color w:val="808080" w:themeColor="background1" w:themeShade="80"/>
          <w:sz w:val="18"/>
        </w:rPr>
      </w:pPr>
      <w:r>
        <w:rPr>
          <w:color w:val="808080" w:themeColor="background1" w:themeShade="80"/>
          <w:sz w:val="18"/>
        </w:rPr>
        <w:t>other</w:t>
      </w:r>
      <w:r w:rsidR="00152F2C">
        <w:rPr>
          <w:color w:val="808080" w:themeColor="background1" w:themeShade="80"/>
          <w:sz w:val="18"/>
        </w:rPr>
        <w:t>.</w:t>
      </w:r>
    </w:p>
    <w:tbl>
      <w:tblPr>
        <w:tblStyle w:val="TableGrid16"/>
        <w:tblW w:w="0" w:type="auto"/>
        <w:tblLook w:val="04A0" w:firstRow="1" w:lastRow="0" w:firstColumn="1" w:lastColumn="0" w:noHBand="0" w:noVBand="1"/>
      </w:tblPr>
      <w:tblGrid>
        <w:gridCol w:w="9182"/>
      </w:tblGrid>
      <w:tr w:rsidR="003E723F" w14:paraId="700B0455" w14:textId="77777777" w:rsidTr="003E723F">
        <w:trPr>
          <w:trHeight w:val="3541"/>
        </w:trPr>
        <w:sdt>
          <w:sdtPr>
            <w:id w:val="-1379772049"/>
            <w:placeholder>
              <w:docPart w:val="91BCD02A8CEB4C01A62A0D9C1295B576"/>
            </w:placeholder>
            <w:showingPlcHdr/>
            <w:text/>
          </w:sdtPr>
          <w:sdtEndPr/>
          <w:sdtContent>
            <w:tc>
              <w:tcPr>
                <w:tcW w:w="9192" w:type="dxa"/>
              </w:tcPr>
              <w:p w14:paraId="7CCD6E3D" w14:textId="62A721CD" w:rsidR="003E723F" w:rsidRDefault="003E723F" w:rsidP="00A84397">
                <w:pPr>
                  <w:numPr>
                    <w:ilvl w:val="0"/>
                    <w:numId w:val="0"/>
                  </w:numPr>
                </w:pPr>
                <w:r w:rsidRPr="009E1D84">
                  <w:rPr>
                    <w:rStyle w:val="PlaceholderText"/>
                  </w:rPr>
                  <w:t>Click or tap here to enter text.</w:t>
                </w:r>
              </w:p>
            </w:tc>
          </w:sdtContent>
        </w:sdt>
      </w:tr>
    </w:tbl>
    <w:p w14:paraId="4B0E169F" w14:textId="77777777" w:rsidR="00A84397" w:rsidRDefault="00A84397" w:rsidP="00A84397">
      <w:pPr>
        <w:numPr>
          <w:ilvl w:val="0"/>
          <w:numId w:val="0"/>
        </w:numPr>
        <w:rPr>
          <w:rFonts w:ascii="Calibri" w:hAnsi="Calibri"/>
        </w:rPr>
      </w:pPr>
    </w:p>
    <w:p w14:paraId="7686C1ED" w14:textId="77777777" w:rsidR="00A84397" w:rsidRPr="00152F2C" w:rsidRDefault="00A84397" w:rsidP="00152F2C">
      <w:pPr>
        <w:pStyle w:val="BodyText"/>
        <w:rPr>
          <w:rStyle w:val="BlueText"/>
          <w:b/>
          <w:color w:val="222221"/>
        </w:rPr>
      </w:pPr>
      <w:r w:rsidRPr="00152F2C">
        <w:rPr>
          <w:rStyle w:val="BlueText"/>
          <w:b/>
          <w:color w:val="222221"/>
        </w:rPr>
        <w:t>If this project is successful how difficult or easy would it be for other organisations, not involved in this this project, to replicate the activities with funding support?</w:t>
      </w:r>
    </w:p>
    <w:tbl>
      <w:tblPr>
        <w:tblStyle w:val="TableGrid40"/>
        <w:tblW w:w="0" w:type="auto"/>
        <w:tblLook w:val="04A0" w:firstRow="1" w:lastRow="0" w:firstColumn="1" w:lastColumn="0" w:noHBand="0" w:noVBand="1"/>
      </w:tblPr>
      <w:tblGrid>
        <w:gridCol w:w="3114"/>
      </w:tblGrid>
      <w:tr w:rsidR="00A84397" w14:paraId="5BA24208" w14:textId="77777777" w:rsidTr="00023BC4">
        <w:tc>
          <w:tcPr>
            <w:tcW w:w="3114" w:type="dxa"/>
          </w:tcPr>
          <w:bookmarkStart w:id="57" w:name="_Hlk498347320" w:displacedByCustomXml="next"/>
          <w:sdt>
            <w:sdtPr>
              <w:rPr>
                <w:b/>
              </w:rPr>
              <w:alias w:val="Choose and item"/>
              <w:tag w:val="Choose and item"/>
              <w:id w:val="-1227379498"/>
              <w:placeholder>
                <w:docPart w:val="EA3F343335A0441AA116C54280B44FEE"/>
              </w:placeholder>
              <w:showingPlcHdr/>
              <w:comboBox>
                <w:listItem w:value="Choose an item."/>
                <w:listItem w:displayText="Very difficult" w:value="Very difficult"/>
                <w:listItem w:displayText="Moderately difficult" w:value="Moderately difficult"/>
                <w:listItem w:displayText="Moderately easy" w:value="Moderately easy"/>
                <w:listItem w:displayText="Very easy" w:value="Very easy"/>
              </w:comboBox>
            </w:sdtPr>
            <w:sdtEndPr/>
            <w:sdtContent>
              <w:p w14:paraId="2ACA9E14" w14:textId="6605B5CC" w:rsidR="00A84397" w:rsidRDefault="00D1742D" w:rsidP="00023BC4">
                <w:pPr>
                  <w:numPr>
                    <w:ilvl w:val="0"/>
                    <w:numId w:val="0"/>
                  </w:numPr>
                  <w:rPr>
                    <w:b/>
                  </w:rPr>
                </w:pPr>
                <w:r w:rsidRPr="007E0EAE">
                  <w:rPr>
                    <w:rStyle w:val="PlaceholderText"/>
                  </w:rPr>
                  <w:t>Choose an item.</w:t>
                </w:r>
              </w:p>
            </w:sdtContent>
          </w:sdt>
          <w:bookmarkEnd w:id="57" w:displacedByCustomXml="prev"/>
          <w:p w14:paraId="3A1F3E35" w14:textId="77777777" w:rsidR="00A84397" w:rsidRDefault="00A84397" w:rsidP="00023BC4">
            <w:pPr>
              <w:pStyle w:val="BodyText"/>
              <w:numPr>
                <w:ilvl w:val="0"/>
                <w:numId w:val="0"/>
              </w:numPr>
              <w:rPr>
                <w:rStyle w:val="BlueText"/>
                <w:b/>
                <w:color w:val="222221"/>
              </w:rPr>
            </w:pPr>
          </w:p>
        </w:tc>
      </w:tr>
    </w:tbl>
    <w:p w14:paraId="7ACC1162" w14:textId="77777777" w:rsidR="00A84397" w:rsidRPr="00152F2C" w:rsidRDefault="00A84397" w:rsidP="00152F2C">
      <w:pPr>
        <w:pStyle w:val="BodyText"/>
        <w:rPr>
          <w:rStyle w:val="BlueText"/>
          <w:b/>
          <w:color w:val="222221"/>
        </w:rPr>
      </w:pPr>
      <w:bookmarkStart w:id="58" w:name="_Hlk498347351"/>
      <w:r w:rsidRPr="00152F2C">
        <w:rPr>
          <w:rStyle w:val="BlueText"/>
          <w:b/>
          <w:color w:val="222221"/>
        </w:rPr>
        <w:t>Briefly explain the rationale for your response</w:t>
      </w:r>
      <w:r w:rsidR="00152F2C">
        <w:rPr>
          <w:rStyle w:val="BlueText"/>
          <w:b/>
          <w:color w:val="222221"/>
        </w:rPr>
        <w:t>.</w:t>
      </w:r>
    </w:p>
    <w:tbl>
      <w:tblPr>
        <w:tblStyle w:val="TableGrid15"/>
        <w:tblW w:w="0" w:type="auto"/>
        <w:tblLook w:val="04A0" w:firstRow="1" w:lastRow="0" w:firstColumn="1" w:lastColumn="0" w:noHBand="0" w:noVBand="1"/>
      </w:tblPr>
      <w:tblGrid>
        <w:gridCol w:w="9016"/>
      </w:tblGrid>
      <w:tr w:rsidR="00A84397" w:rsidRPr="00D61A57" w14:paraId="4F909850" w14:textId="77777777" w:rsidTr="00023BC4">
        <w:trPr>
          <w:trHeight w:val="1102"/>
        </w:trPr>
        <w:sdt>
          <w:sdtPr>
            <w:rPr>
              <w:rFonts w:eastAsia="Calibri" w:cs="Times New Roman"/>
            </w:rPr>
            <w:id w:val="-1786951861"/>
            <w:placeholder>
              <w:docPart w:val="02678253423E4A68A45DBFA55DFB8B07"/>
            </w:placeholder>
            <w:showingPlcHdr/>
            <w:text/>
          </w:sdtPr>
          <w:sdtEndPr/>
          <w:sdtContent>
            <w:tc>
              <w:tcPr>
                <w:tcW w:w="9016" w:type="dxa"/>
              </w:tcPr>
              <w:p w14:paraId="01C3CCB3" w14:textId="77777777" w:rsidR="00A84397" w:rsidRPr="00D61A57" w:rsidRDefault="00A84397" w:rsidP="00023BC4">
                <w:pPr>
                  <w:rPr>
                    <w:rFonts w:eastAsia="Calibri" w:cs="Times New Roman"/>
                  </w:rPr>
                </w:pPr>
                <w:r w:rsidRPr="007E0EAE">
                  <w:rPr>
                    <w:rStyle w:val="PlaceholderText"/>
                  </w:rPr>
                  <w:t>Click or tap here to enter text.</w:t>
                </w:r>
              </w:p>
            </w:tc>
          </w:sdtContent>
        </w:sdt>
      </w:tr>
    </w:tbl>
    <w:p w14:paraId="7930121F" w14:textId="77777777" w:rsidR="00A84397" w:rsidRPr="00D61A57" w:rsidRDefault="00A84397" w:rsidP="00A84397">
      <w:pPr>
        <w:spacing w:before="0" w:after="160" w:line="259" w:lineRule="auto"/>
        <w:rPr>
          <w:rFonts w:ascii="Calibri" w:eastAsia="Calibri" w:hAnsi="Calibri" w:cs="Times New Roman"/>
          <w:color w:val="auto"/>
        </w:rPr>
      </w:pPr>
    </w:p>
    <w:bookmarkEnd w:id="58"/>
    <w:p w14:paraId="44343708" w14:textId="77777777" w:rsidR="00A84397" w:rsidRPr="005F016E" w:rsidRDefault="00A84397">
      <w:pPr>
        <w:pStyle w:val="BodyText"/>
        <w:rPr>
          <w:rStyle w:val="BlueText"/>
          <w:b/>
          <w:color w:val="222221"/>
        </w:rPr>
      </w:pPr>
      <w:r w:rsidRPr="005F016E">
        <w:rPr>
          <w:rStyle w:val="BlueText"/>
          <w:b/>
          <w:color w:val="222221"/>
        </w:rPr>
        <w:t>If this project is successful how difficult or easy would it be for other organisations to replicate the activities without funding support?</w:t>
      </w:r>
    </w:p>
    <w:tbl>
      <w:tblPr>
        <w:tblStyle w:val="TableGrid40"/>
        <w:tblW w:w="0" w:type="auto"/>
        <w:tblLook w:val="04A0" w:firstRow="1" w:lastRow="0" w:firstColumn="1" w:lastColumn="0" w:noHBand="0" w:noVBand="1"/>
      </w:tblPr>
      <w:tblGrid>
        <w:gridCol w:w="3114"/>
      </w:tblGrid>
      <w:tr w:rsidR="00A84397" w14:paraId="7077C567" w14:textId="77777777" w:rsidTr="00023BC4">
        <w:tc>
          <w:tcPr>
            <w:tcW w:w="3114" w:type="dxa"/>
          </w:tcPr>
          <w:sdt>
            <w:sdtPr>
              <w:rPr>
                <w:b/>
              </w:rPr>
              <w:alias w:val="Choose and item"/>
              <w:tag w:val="Choose and item"/>
              <w:id w:val="1220008020"/>
              <w:placeholder>
                <w:docPart w:val="0011948DDFD6419AB59361072EC7C012"/>
              </w:placeholder>
              <w:showingPlcHdr/>
              <w:comboBox>
                <w:listItem w:value="Choose an item."/>
                <w:listItem w:displayText="Very difficult" w:value="Very difficult"/>
                <w:listItem w:displayText="Moderately difficult" w:value="Moderately difficult"/>
                <w:listItem w:displayText="Moderately easy" w:value="Moderately easy"/>
                <w:listItem w:displayText="Very easy" w:value="Very easy"/>
              </w:comboBox>
            </w:sdtPr>
            <w:sdtEndPr/>
            <w:sdtContent>
              <w:p w14:paraId="22300CD8" w14:textId="77777777" w:rsidR="00A84397" w:rsidRDefault="00A84397" w:rsidP="00023BC4">
                <w:pPr>
                  <w:numPr>
                    <w:ilvl w:val="0"/>
                    <w:numId w:val="0"/>
                  </w:numPr>
                  <w:rPr>
                    <w:b/>
                  </w:rPr>
                </w:pPr>
                <w:r w:rsidRPr="007E0EAE">
                  <w:rPr>
                    <w:rStyle w:val="PlaceholderText"/>
                  </w:rPr>
                  <w:t>Choose an item.</w:t>
                </w:r>
              </w:p>
            </w:sdtContent>
          </w:sdt>
          <w:p w14:paraId="28697344" w14:textId="77777777" w:rsidR="00A84397" w:rsidRDefault="00A84397" w:rsidP="00023BC4">
            <w:pPr>
              <w:pStyle w:val="BodyText"/>
              <w:numPr>
                <w:ilvl w:val="0"/>
                <w:numId w:val="0"/>
              </w:numPr>
              <w:rPr>
                <w:rStyle w:val="BlueText"/>
                <w:b/>
                <w:color w:val="222221"/>
              </w:rPr>
            </w:pPr>
          </w:p>
        </w:tc>
      </w:tr>
    </w:tbl>
    <w:p w14:paraId="3DDCE81F" w14:textId="77777777" w:rsidR="00A84397" w:rsidRPr="00D72588" w:rsidRDefault="00A84397" w:rsidP="00A84397">
      <w:pPr>
        <w:pStyle w:val="BodyText"/>
        <w:rPr>
          <w:b/>
        </w:rPr>
      </w:pPr>
    </w:p>
    <w:p w14:paraId="5EC1AFB9" w14:textId="77777777" w:rsidR="00A84397" w:rsidRPr="005F016E" w:rsidRDefault="00A84397">
      <w:pPr>
        <w:pStyle w:val="BodyText"/>
        <w:rPr>
          <w:rStyle w:val="BlueText"/>
          <w:b/>
          <w:color w:val="222221"/>
        </w:rPr>
      </w:pPr>
      <w:r w:rsidRPr="005F016E">
        <w:rPr>
          <w:rStyle w:val="BlueText"/>
          <w:b/>
          <w:color w:val="222221"/>
        </w:rPr>
        <w:t>Briefly explain the rationale for your response</w:t>
      </w:r>
      <w:r w:rsidR="00152F2C">
        <w:rPr>
          <w:rStyle w:val="BlueText"/>
          <w:b/>
          <w:color w:val="222221"/>
        </w:rPr>
        <w:t>.</w:t>
      </w:r>
    </w:p>
    <w:tbl>
      <w:tblPr>
        <w:tblStyle w:val="TableGrid15"/>
        <w:tblW w:w="0" w:type="auto"/>
        <w:tblLook w:val="04A0" w:firstRow="1" w:lastRow="0" w:firstColumn="1" w:lastColumn="0" w:noHBand="0" w:noVBand="1"/>
      </w:tblPr>
      <w:tblGrid>
        <w:gridCol w:w="9016"/>
      </w:tblGrid>
      <w:tr w:rsidR="00A84397" w:rsidRPr="00D61A57" w14:paraId="748D0466" w14:textId="77777777" w:rsidTr="00023BC4">
        <w:trPr>
          <w:trHeight w:val="1102"/>
        </w:trPr>
        <w:bookmarkStart w:id="59" w:name="_Hlk498347412" w:displacedByCustomXml="next"/>
        <w:sdt>
          <w:sdtPr>
            <w:rPr>
              <w:rFonts w:eastAsia="Calibri" w:cs="Times New Roman"/>
            </w:rPr>
            <w:id w:val="1225881068"/>
            <w:placeholder>
              <w:docPart w:val="D1623E80B95F46A899524ED8956D8A30"/>
            </w:placeholder>
            <w:showingPlcHdr/>
            <w:text/>
          </w:sdtPr>
          <w:sdtEndPr/>
          <w:sdtContent>
            <w:tc>
              <w:tcPr>
                <w:tcW w:w="9016" w:type="dxa"/>
              </w:tcPr>
              <w:p w14:paraId="477F2A77" w14:textId="77777777" w:rsidR="00A84397" w:rsidRPr="00D61A57" w:rsidRDefault="00A84397" w:rsidP="00023BC4">
                <w:pPr>
                  <w:rPr>
                    <w:rFonts w:eastAsia="Calibri" w:cs="Times New Roman"/>
                  </w:rPr>
                </w:pPr>
                <w:r w:rsidRPr="007E0EAE">
                  <w:rPr>
                    <w:rStyle w:val="PlaceholderText"/>
                  </w:rPr>
                  <w:t>Click or tap here to enter text.</w:t>
                </w:r>
              </w:p>
            </w:tc>
          </w:sdtContent>
        </w:sdt>
      </w:tr>
      <w:bookmarkEnd w:id="59"/>
    </w:tbl>
    <w:p w14:paraId="60EEAFD8" w14:textId="77777777" w:rsidR="00A84397" w:rsidRDefault="00A84397" w:rsidP="00A84397">
      <w:pPr>
        <w:numPr>
          <w:ilvl w:val="0"/>
          <w:numId w:val="0"/>
        </w:numPr>
        <w:spacing w:before="0" w:after="160" w:line="259" w:lineRule="auto"/>
        <w:rPr>
          <w:rFonts w:ascii="Calibri" w:eastAsia="Calibri" w:hAnsi="Calibri" w:cs="Times New Roman"/>
          <w:color w:val="auto"/>
        </w:rPr>
      </w:pPr>
    </w:p>
    <w:p w14:paraId="3FDCD5CC" w14:textId="77777777" w:rsidR="00A84397" w:rsidRPr="00627C19" w:rsidRDefault="00A84397" w:rsidP="00A84397">
      <w:pPr>
        <w:spacing w:before="0" w:after="160" w:line="259" w:lineRule="auto"/>
        <w:rPr>
          <w:rStyle w:val="BlueText"/>
          <w:rFonts w:ascii="Calibri" w:eastAsia="Calibri" w:hAnsi="Calibri" w:cs="Times New Roman"/>
          <w:color w:val="auto"/>
        </w:rPr>
      </w:pPr>
      <w:r w:rsidRPr="00627C19">
        <w:rPr>
          <w:rStyle w:val="BodyTextChar"/>
          <w:b/>
        </w:rPr>
        <w:lastRenderedPageBreak/>
        <w:t>Are there any competitive/commercial in confidence/patent/licencing considerations that might limit the ability for this project to be shared with or replicated by other organisations, including competitors?</w:t>
      </w:r>
      <w:r w:rsidRPr="00046857">
        <w:rPr>
          <w:rStyle w:val="BlueText"/>
        </w:rPr>
        <w:t xml:space="preserve"> </w:t>
      </w:r>
    </w:p>
    <w:p w14:paraId="1602D545" w14:textId="77777777" w:rsidR="00A84397" w:rsidRPr="00046857" w:rsidRDefault="001E3C55" w:rsidP="00A84397">
      <w:pPr>
        <w:spacing w:before="0" w:after="160" w:line="259" w:lineRule="auto"/>
        <w:rPr>
          <w:rFonts w:ascii="Calibri" w:eastAsia="Calibri" w:hAnsi="Calibri" w:cs="Times New Roman"/>
          <w:color w:val="auto"/>
        </w:rPr>
      </w:pPr>
      <w:sdt>
        <w:sdtPr>
          <w:id w:val="1971092977"/>
          <w14:checkbox>
            <w14:checked w14:val="0"/>
            <w14:checkedState w14:val="2612" w14:font="MS Gothic"/>
            <w14:uncheckedState w14:val="2610" w14:font="MS Gothic"/>
          </w14:checkbox>
        </w:sdtPr>
        <w:sdtEndPr/>
        <w:sdtContent>
          <w:r w:rsidR="00A84397">
            <w:rPr>
              <w:rFonts w:ascii="MS Gothic" w:eastAsia="MS Gothic" w:hAnsi="MS Gothic" w:hint="eastAsia"/>
            </w:rPr>
            <w:t>☐</w:t>
          </w:r>
        </w:sdtContent>
      </w:sdt>
      <w:r w:rsidR="00A84397">
        <w:t xml:space="preserve">  Yes </w:t>
      </w:r>
      <w:r w:rsidR="00A84397">
        <w:tab/>
      </w:r>
      <w:sdt>
        <w:sdtPr>
          <w:id w:val="1902020604"/>
          <w14:checkbox>
            <w14:checked w14:val="0"/>
            <w14:checkedState w14:val="2612" w14:font="MS Gothic"/>
            <w14:uncheckedState w14:val="2610" w14:font="MS Gothic"/>
          </w14:checkbox>
        </w:sdtPr>
        <w:sdtEndPr/>
        <w:sdtContent>
          <w:r w:rsidR="00A84397">
            <w:rPr>
              <w:rFonts w:ascii="MS Gothic" w:eastAsia="MS Gothic" w:hAnsi="MS Gothic" w:hint="eastAsia"/>
            </w:rPr>
            <w:t>☐</w:t>
          </w:r>
        </w:sdtContent>
      </w:sdt>
      <w:r w:rsidR="00A84397">
        <w:t xml:space="preserve">  </w:t>
      </w:r>
      <w:r w:rsidR="00A84397" w:rsidRPr="00046857">
        <w:t>N</w:t>
      </w:r>
      <w:r w:rsidR="00A84397">
        <w:t>o</w:t>
      </w:r>
      <w:r w:rsidR="00A84397" w:rsidRPr="00046857">
        <w:rPr>
          <w:rFonts w:ascii="Calibri" w:eastAsia="Calibri" w:hAnsi="Calibri" w:cs="Times New Roman"/>
          <w:color w:val="auto"/>
        </w:rPr>
        <w:t xml:space="preserve"> </w:t>
      </w:r>
    </w:p>
    <w:p w14:paraId="05BC6999" w14:textId="77777777" w:rsidR="00A84397" w:rsidRPr="00152F2C" w:rsidRDefault="00A84397" w:rsidP="00152F2C">
      <w:pPr>
        <w:pStyle w:val="BodyText"/>
        <w:rPr>
          <w:rStyle w:val="BlueText"/>
          <w:b/>
          <w:color w:val="222221"/>
        </w:rPr>
      </w:pPr>
      <w:r w:rsidRPr="00152F2C">
        <w:rPr>
          <w:rStyle w:val="BlueText"/>
          <w:b/>
          <w:color w:val="222221"/>
        </w:rPr>
        <w:t>If YES, please discuss</w:t>
      </w:r>
      <w:r w:rsidR="00152F2C">
        <w:rPr>
          <w:rStyle w:val="BlueText"/>
          <w:b/>
          <w:color w:val="222221"/>
        </w:rPr>
        <w:t>.</w:t>
      </w:r>
    </w:p>
    <w:tbl>
      <w:tblPr>
        <w:tblStyle w:val="TableGrid15"/>
        <w:tblW w:w="0" w:type="auto"/>
        <w:tblLook w:val="04A0" w:firstRow="1" w:lastRow="0" w:firstColumn="1" w:lastColumn="0" w:noHBand="0" w:noVBand="1"/>
      </w:tblPr>
      <w:tblGrid>
        <w:gridCol w:w="9016"/>
      </w:tblGrid>
      <w:tr w:rsidR="00A84397" w:rsidRPr="00D61A57" w14:paraId="32B8DADB" w14:textId="77777777" w:rsidTr="00023BC4">
        <w:trPr>
          <w:trHeight w:val="1698"/>
        </w:trPr>
        <w:sdt>
          <w:sdtPr>
            <w:rPr>
              <w:rFonts w:eastAsia="Calibri" w:cs="Times New Roman"/>
            </w:rPr>
            <w:id w:val="1672983081"/>
            <w:placeholder>
              <w:docPart w:val="3D6D81BF2F1541F8938C5BF8BAEA991B"/>
            </w:placeholder>
            <w:showingPlcHdr/>
            <w:text/>
          </w:sdtPr>
          <w:sdtEndPr/>
          <w:sdtContent>
            <w:tc>
              <w:tcPr>
                <w:tcW w:w="9016" w:type="dxa"/>
              </w:tcPr>
              <w:p w14:paraId="282BC888" w14:textId="77777777" w:rsidR="00A84397" w:rsidRPr="00D61A57" w:rsidRDefault="00A84397" w:rsidP="00023BC4">
                <w:pPr>
                  <w:rPr>
                    <w:rFonts w:eastAsia="Calibri" w:cs="Times New Roman"/>
                  </w:rPr>
                </w:pPr>
                <w:r w:rsidRPr="007E0EAE">
                  <w:rPr>
                    <w:rStyle w:val="PlaceholderText"/>
                  </w:rPr>
                  <w:t>Click or tap here to enter text.</w:t>
                </w:r>
              </w:p>
            </w:tc>
          </w:sdtContent>
        </w:sdt>
      </w:tr>
    </w:tbl>
    <w:p w14:paraId="78B0C80A" w14:textId="77777777" w:rsidR="00A84397" w:rsidRDefault="00A84397" w:rsidP="00A84397">
      <w:pPr>
        <w:numPr>
          <w:ilvl w:val="0"/>
          <w:numId w:val="0"/>
        </w:numPr>
        <w:spacing w:before="0" w:after="160" w:line="259" w:lineRule="auto"/>
        <w:rPr>
          <w:rFonts w:ascii="Calibri" w:eastAsia="Calibri" w:hAnsi="Calibri" w:cs="Times New Roman"/>
          <w:color w:val="auto"/>
        </w:rPr>
      </w:pPr>
    </w:p>
    <w:p w14:paraId="30F72896" w14:textId="77777777" w:rsidR="00A84397" w:rsidRPr="00152F2C" w:rsidRDefault="00A84397" w:rsidP="00152F2C">
      <w:pPr>
        <w:pStyle w:val="BodyText"/>
        <w:rPr>
          <w:rStyle w:val="BlueText"/>
          <w:b/>
          <w:color w:val="222221"/>
        </w:rPr>
      </w:pPr>
      <w:r w:rsidRPr="00152F2C">
        <w:rPr>
          <w:rStyle w:val="BlueText"/>
          <w:b/>
          <w:color w:val="222221"/>
        </w:rPr>
        <w:t xml:space="preserve">What aspects of this project make it more likely to be replicated by other organisations? </w:t>
      </w:r>
    </w:p>
    <w:p w14:paraId="14DCCD33" w14:textId="77777777" w:rsidR="00A84397" w:rsidRPr="00046857" w:rsidRDefault="00A84397" w:rsidP="00A84397">
      <w:pPr>
        <w:rPr>
          <w:rFonts w:eastAsia="Calibri" w:cs="Times New Roman"/>
          <w:color w:val="808080"/>
          <w:sz w:val="18"/>
        </w:rPr>
      </w:pPr>
      <w:r w:rsidRPr="00046857">
        <w:rPr>
          <w:rFonts w:eastAsia="Calibri" w:cs="Times New Roman"/>
          <w:color w:val="808080"/>
          <w:sz w:val="18"/>
        </w:rPr>
        <w:t>For example:</w:t>
      </w:r>
    </w:p>
    <w:p w14:paraId="75B8D4AC" w14:textId="77777777" w:rsidR="00A84397" w:rsidRPr="00046857" w:rsidRDefault="00A84397" w:rsidP="00A84397">
      <w:pPr>
        <w:pStyle w:val="ListParagraph"/>
        <w:numPr>
          <w:ilvl w:val="0"/>
          <w:numId w:val="43"/>
        </w:numPr>
        <w:rPr>
          <w:rFonts w:eastAsia="Calibri" w:cs="Times New Roman"/>
          <w:color w:val="808080"/>
          <w:sz w:val="18"/>
        </w:rPr>
      </w:pPr>
      <w:r w:rsidRPr="00046857">
        <w:rPr>
          <w:rFonts w:eastAsia="Calibri" w:cs="Times New Roman"/>
          <w:color w:val="808080"/>
          <w:sz w:val="18"/>
        </w:rPr>
        <w:t>involvement of a peak industry/product stewardship group</w:t>
      </w:r>
    </w:p>
    <w:p w14:paraId="4EC3BEB3" w14:textId="77777777" w:rsidR="00A84397" w:rsidRPr="00046857" w:rsidRDefault="00A84397" w:rsidP="00A84397">
      <w:pPr>
        <w:pStyle w:val="ListParagraph"/>
        <w:numPr>
          <w:ilvl w:val="0"/>
          <w:numId w:val="43"/>
        </w:numPr>
        <w:rPr>
          <w:rFonts w:eastAsia="Calibri" w:cs="Times New Roman"/>
          <w:color w:val="808080"/>
          <w:sz w:val="18"/>
        </w:rPr>
      </w:pPr>
      <w:r w:rsidRPr="00046857">
        <w:rPr>
          <w:rFonts w:eastAsia="Calibri" w:cs="Times New Roman"/>
          <w:color w:val="808080"/>
          <w:sz w:val="18"/>
        </w:rPr>
        <w:t>how networked ar</w:t>
      </w:r>
      <w:r>
        <w:rPr>
          <w:rFonts w:eastAsia="Calibri" w:cs="Times New Roman"/>
          <w:color w:val="808080"/>
          <w:sz w:val="18"/>
        </w:rPr>
        <w:t>e the project team members are</w:t>
      </w:r>
    </w:p>
    <w:p w14:paraId="4677A860" w14:textId="34BB1203" w:rsidR="00A84397" w:rsidRDefault="00A84397" w:rsidP="00A84397">
      <w:pPr>
        <w:pStyle w:val="ListParagraph"/>
        <w:numPr>
          <w:ilvl w:val="0"/>
          <w:numId w:val="43"/>
        </w:numPr>
        <w:rPr>
          <w:rFonts w:eastAsia="Calibri" w:cs="Times New Roman"/>
          <w:color w:val="808080"/>
          <w:sz w:val="18"/>
        </w:rPr>
      </w:pPr>
      <w:r w:rsidRPr="00046857">
        <w:rPr>
          <w:rFonts w:eastAsia="Calibri" w:cs="Times New Roman"/>
          <w:color w:val="808080"/>
          <w:sz w:val="18"/>
        </w:rPr>
        <w:t>opportunity for any services rendere</w:t>
      </w:r>
      <w:r w:rsidR="00E24BC3">
        <w:rPr>
          <w:rFonts w:eastAsia="Calibri" w:cs="Times New Roman"/>
          <w:color w:val="808080"/>
          <w:sz w:val="18"/>
        </w:rPr>
        <w:t>d as part of the project (e.g. c</w:t>
      </w:r>
      <w:r w:rsidRPr="00046857">
        <w:rPr>
          <w:rFonts w:eastAsia="Calibri" w:cs="Times New Roman"/>
          <w:color w:val="808080"/>
          <w:sz w:val="18"/>
        </w:rPr>
        <w:t xml:space="preserve">onsultancy hours) to be </w:t>
      </w:r>
      <w:r>
        <w:rPr>
          <w:rFonts w:eastAsia="Calibri" w:cs="Times New Roman"/>
          <w:color w:val="808080"/>
          <w:sz w:val="18"/>
        </w:rPr>
        <w:t>industry funded into the future</w:t>
      </w:r>
      <w:r w:rsidR="00152F2C">
        <w:rPr>
          <w:rFonts w:eastAsia="Calibri" w:cs="Times New Roman"/>
          <w:color w:val="808080"/>
          <w:sz w:val="18"/>
        </w:rPr>
        <w:t>.</w:t>
      </w:r>
    </w:p>
    <w:p w14:paraId="07AECB2B" w14:textId="77777777" w:rsidR="008375ED" w:rsidRPr="00046857" w:rsidRDefault="008375ED" w:rsidP="008375ED">
      <w:pPr>
        <w:pStyle w:val="ListParagraph"/>
        <w:numPr>
          <w:ilvl w:val="0"/>
          <w:numId w:val="0"/>
        </w:numPr>
        <w:ind w:left="720"/>
        <w:rPr>
          <w:rFonts w:eastAsia="Calibri" w:cs="Times New Roman"/>
          <w:color w:val="808080"/>
          <w:sz w:val="18"/>
        </w:rPr>
      </w:pPr>
    </w:p>
    <w:tbl>
      <w:tblPr>
        <w:tblStyle w:val="TableGrid16"/>
        <w:tblW w:w="0" w:type="auto"/>
        <w:tblLook w:val="04A0" w:firstRow="1" w:lastRow="0" w:firstColumn="1" w:lastColumn="0" w:noHBand="0" w:noVBand="1"/>
      </w:tblPr>
      <w:tblGrid>
        <w:gridCol w:w="9016"/>
      </w:tblGrid>
      <w:tr w:rsidR="00A84397" w:rsidRPr="00D61A57" w14:paraId="03FDFA7D" w14:textId="77777777" w:rsidTr="00023BC4">
        <w:trPr>
          <w:trHeight w:val="1464"/>
        </w:trPr>
        <w:sdt>
          <w:sdtPr>
            <w:rPr>
              <w:rFonts w:eastAsia="Calibri" w:cs="Times New Roman"/>
            </w:rPr>
            <w:id w:val="-1671548867"/>
            <w:placeholder>
              <w:docPart w:val="F7DC6D6BAE0644CD8F977F941331F6E2"/>
            </w:placeholder>
            <w:showingPlcHdr/>
            <w:text/>
          </w:sdtPr>
          <w:sdtEndPr/>
          <w:sdtContent>
            <w:tc>
              <w:tcPr>
                <w:tcW w:w="9016" w:type="dxa"/>
              </w:tcPr>
              <w:p w14:paraId="7783526C" w14:textId="77777777" w:rsidR="00A84397" w:rsidRPr="00D61A57" w:rsidRDefault="00A84397" w:rsidP="00023BC4">
                <w:pPr>
                  <w:rPr>
                    <w:rFonts w:eastAsia="Calibri" w:cs="Times New Roman"/>
                  </w:rPr>
                </w:pPr>
                <w:r w:rsidRPr="007E0EAE">
                  <w:rPr>
                    <w:rStyle w:val="PlaceholderText"/>
                  </w:rPr>
                  <w:t>Click or tap here to enter text.</w:t>
                </w:r>
              </w:p>
            </w:tc>
          </w:sdtContent>
        </w:sdt>
      </w:tr>
    </w:tbl>
    <w:p w14:paraId="417F4DA0" w14:textId="77777777" w:rsidR="00A84397" w:rsidRPr="00627C19" w:rsidRDefault="00A84397" w:rsidP="00A84397">
      <w:pPr>
        <w:pStyle w:val="Heading3Numbered"/>
      </w:pPr>
      <w:bookmarkStart w:id="60" w:name="_Toc501444328"/>
      <w:r>
        <w:t>Other benefits</w:t>
      </w:r>
      <w:bookmarkEnd w:id="60"/>
    </w:p>
    <w:p w14:paraId="4BD1C027" w14:textId="77777777" w:rsidR="00A84397" w:rsidRPr="00152F2C" w:rsidRDefault="00A84397" w:rsidP="00152F2C">
      <w:pPr>
        <w:pStyle w:val="BodyText"/>
        <w:rPr>
          <w:rStyle w:val="BlueText"/>
          <w:b/>
          <w:color w:val="222221"/>
        </w:rPr>
      </w:pPr>
      <w:r w:rsidRPr="00152F2C">
        <w:rPr>
          <w:rStyle w:val="BlueText"/>
          <w:b/>
          <w:color w:val="222221"/>
        </w:rPr>
        <w:t>What broader benefits, if any, does your project represent to the environment?</w:t>
      </w:r>
    </w:p>
    <w:tbl>
      <w:tblPr>
        <w:tblStyle w:val="TableGrid16"/>
        <w:tblW w:w="0" w:type="auto"/>
        <w:tblLook w:val="04A0" w:firstRow="1" w:lastRow="0" w:firstColumn="1" w:lastColumn="0" w:noHBand="0" w:noVBand="1"/>
      </w:tblPr>
      <w:tblGrid>
        <w:gridCol w:w="9016"/>
      </w:tblGrid>
      <w:tr w:rsidR="00A84397" w:rsidRPr="00D61A57" w14:paraId="58211A81" w14:textId="77777777" w:rsidTr="00023BC4">
        <w:trPr>
          <w:trHeight w:val="3008"/>
        </w:trPr>
        <w:bookmarkStart w:id="61" w:name="_Hlk495579357" w:displacedByCustomXml="next"/>
        <w:sdt>
          <w:sdtPr>
            <w:rPr>
              <w:rFonts w:eastAsia="Calibri" w:cs="Times New Roman"/>
            </w:rPr>
            <w:id w:val="-1116367987"/>
            <w:placeholder>
              <w:docPart w:val="56B71312EE6F4B538D21FEFB1B2EA511"/>
            </w:placeholder>
            <w:showingPlcHdr/>
            <w:text/>
          </w:sdtPr>
          <w:sdtEndPr/>
          <w:sdtContent>
            <w:tc>
              <w:tcPr>
                <w:tcW w:w="9016" w:type="dxa"/>
              </w:tcPr>
              <w:p w14:paraId="48C56784" w14:textId="77777777" w:rsidR="00A84397" w:rsidRPr="00D61A57" w:rsidRDefault="00A84397" w:rsidP="00023BC4">
                <w:pPr>
                  <w:rPr>
                    <w:rFonts w:eastAsia="Calibri" w:cs="Times New Roman"/>
                  </w:rPr>
                </w:pPr>
                <w:r w:rsidRPr="007E0EAE">
                  <w:rPr>
                    <w:rStyle w:val="PlaceholderText"/>
                  </w:rPr>
                  <w:t>Click or tap here to enter text.</w:t>
                </w:r>
              </w:p>
            </w:tc>
          </w:sdtContent>
        </w:sdt>
      </w:tr>
      <w:bookmarkEnd w:id="61"/>
    </w:tbl>
    <w:p w14:paraId="0902A1C1" w14:textId="77777777" w:rsidR="00A84397" w:rsidRPr="00D61A57" w:rsidRDefault="00A84397" w:rsidP="00A84397">
      <w:pPr>
        <w:spacing w:before="0" w:after="160" w:line="259" w:lineRule="auto"/>
        <w:rPr>
          <w:rFonts w:ascii="Calibri" w:eastAsia="Calibri" w:hAnsi="Calibri" w:cs="Times New Roman"/>
          <w:color w:val="auto"/>
        </w:rPr>
      </w:pPr>
    </w:p>
    <w:p w14:paraId="31C9E46B" w14:textId="77777777" w:rsidR="008375ED" w:rsidRDefault="008375ED">
      <w:pPr>
        <w:numPr>
          <w:ilvl w:val="0"/>
          <w:numId w:val="0"/>
        </w:numPr>
        <w:rPr>
          <w:rStyle w:val="BlueText"/>
          <w:b/>
          <w:noProof/>
          <w:color w:val="222221"/>
        </w:rPr>
      </w:pPr>
      <w:r>
        <w:rPr>
          <w:rStyle w:val="BlueText"/>
          <w:b/>
          <w:color w:val="222221"/>
        </w:rPr>
        <w:br w:type="page"/>
      </w:r>
    </w:p>
    <w:p w14:paraId="45042940" w14:textId="37577901" w:rsidR="00A84397" w:rsidRPr="00152F2C" w:rsidRDefault="00A84397" w:rsidP="00152F2C">
      <w:pPr>
        <w:pStyle w:val="BodyText"/>
        <w:rPr>
          <w:b/>
        </w:rPr>
      </w:pPr>
      <w:r w:rsidRPr="00152F2C">
        <w:rPr>
          <w:rStyle w:val="BlueText"/>
          <w:b/>
          <w:color w:val="222221"/>
        </w:rPr>
        <w:lastRenderedPageBreak/>
        <w:t>What broader benefits, if any, does your project represent to the NSW community</w:t>
      </w:r>
      <w:r w:rsidRPr="00152F2C">
        <w:rPr>
          <w:b/>
        </w:rPr>
        <w:t>?</w:t>
      </w:r>
    </w:p>
    <w:tbl>
      <w:tblPr>
        <w:tblStyle w:val="TableGrid16"/>
        <w:tblW w:w="0" w:type="auto"/>
        <w:tblLook w:val="04A0" w:firstRow="1" w:lastRow="0" w:firstColumn="1" w:lastColumn="0" w:noHBand="0" w:noVBand="1"/>
      </w:tblPr>
      <w:tblGrid>
        <w:gridCol w:w="9016"/>
      </w:tblGrid>
      <w:tr w:rsidR="00A84397" w:rsidRPr="00D61A57" w14:paraId="234F61F5" w14:textId="77777777" w:rsidTr="00023BC4">
        <w:trPr>
          <w:trHeight w:val="4638"/>
        </w:trPr>
        <w:sdt>
          <w:sdtPr>
            <w:rPr>
              <w:rFonts w:eastAsia="Calibri" w:cs="Times New Roman"/>
            </w:rPr>
            <w:id w:val="-1669018469"/>
            <w:placeholder>
              <w:docPart w:val="0381863BA7554A11A723F78BE7111931"/>
            </w:placeholder>
            <w:showingPlcHdr/>
            <w:text/>
          </w:sdtPr>
          <w:sdtEndPr/>
          <w:sdtContent>
            <w:tc>
              <w:tcPr>
                <w:tcW w:w="9016" w:type="dxa"/>
              </w:tcPr>
              <w:p w14:paraId="4BAF68AC" w14:textId="3D2D9BA4" w:rsidR="00A84397" w:rsidRPr="00D61A57" w:rsidRDefault="00A926EF" w:rsidP="00023BC4">
                <w:pPr>
                  <w:rPr>
                    <w:rFonts w:eastAsia="Calibri" w:cs="Times New Roman"/>
                  </w:rPr>
                </w:pPr>
                <w:r w:rsidRPr="009E1D84">
                  <w:rPr>
                    <w:rStyle w:val="PlaceholderText"/>
                  </w:rPr>
                  <w:t>Click or tap here to enter text.</w:t>
                </w:r>
              </w:p>
            </w:tc>
          </w:sdtContent>
        </w:sdt>
      </w:tr>
    </w:tbl>
    <w:p w14:paraId="376DB4D1" w14:textId="77777777" w:rsidR="00A84397" w:rsidRDefault="00A84397" w:rsidP="00A84397">
      <w:pPr>
        <w:numPr>
          <w:ilvl w:val="0"/>
          <w:numId w:val="0"/>
        </w:numPr>
        <w:spacing w:before="0" w:after="160" w:line="259" w:lineRule="auto"/>
        <w:rPr>
          <w:rFonts w:ascii="Calibri" w:eastAsia="Calibri" w:hAnsi="Calibri" w:cs="Times New Roman"/>
          <w:color w:val="auto"/>
        </w:rPr>
      </w:pPr>
    </w:p>
    <w:p w14:paraId="06BE9457" w14:textId="77777777" w:rsidR="00A84397" w:rsidRDefault="00A84397" w:rsidP="00A84397">
      <w:pPr>
        <w:numPr>
          <w:ilvl w:val="0"/>
          <w:numId w:val="0"/>
        </w:numPr>
        <w:rPr>
          <w:rFonts w:ascii="Calibri" w:eastAsia="Calibri" w:hAnsi="Calibri" w:cs="Times New Roman"/>
          <w:color w:val="auto"/>
        </w:rPr>
      </w:pPr>
      <w:r>
        <w:rPr>
          <w:rFonts w:ascii="Calibri" w:eastAsia="Calibri" w:hAnsi="Calibri" w:cs="Times New Roman"/>
          <w:color w:val="auto"/>
        </w:rPr>
        <w:br w:type="page"/>
      </w:r>
    </w:p>
    <w:p w14:paraId="584D7BFC" w14:textId="77777777" w:rsidR="00A84397" w:rsidRPr="00D61A57" w:rsidRDefault="00A84397" w:rsidP="00A84397">
      <w:pPr>
        <w:pStyle w:val="Heading1Numbered"/>
      </w:pPr>
      <w:bookmarkStart w:id="62" w:name="_Toc501444329"/>
      <w:r>
        <w:lastRenderedPageBreak/>
        <w:t>Value for money</w:t>
      </w:r>
      <w:bookmarkEnd w:id="62"/>
    </w:p>
    <w:p w14:paraId="2F9A5D19" w14:textId="77777777" w:rsidR="00A84397" w:rsidRPr="002407E6" w:rsidRDefault="00A84397" w:rsidP="00A84397">
      <w:pPr>
        <w:pStyle w:val="BodyText"/>
      </w:pPr>
      <w:r w:rsidRPr="002407E6">
        <w:t>Once the T</w:t>
      </w:r>
      <w:r>
        <w:t xml:space="preserve">echnical </w:t>
      </w:r>
      <w:r w:rsidRPr="002407E6">
        <w:t>R</w:t>
      </w:r>
      <w:r>
        <w:t xml:space="preserve">eview </w:t>
      </w:r>
      <w:r w:rsidRPr="002407E6">
        <w:t>C</w:t>
      </w:r>
      <w:r>
        <w:t>ommittee</w:t>
      </w:r>
      <w:r w:rsidRPr="002407E6">
        <w:t xml:space="preserve"> has assessed the merit of your application based on the selection criteria, a further evaluation will be made </w:t>
      </w:r>
      <w:r>
        <w:t>on</w:t>
      </w:r>
      <w:r w:rsidRPr="002407E6">
        <w:t xml:space="preserve"> the value for money that your project represents to the EPA. </w:t>
      </w:r>
    </w:p>
    <w:p w14:paraId="4FF246CC" w14:textId="77777777" w:rsidR="00A84397" w:rsidRPr="002407E6" w:rsidRDefault="00A84397" w:rsidP="00A84397">
      <w:pPr>
        <w:pStyle w:val="Heading2Numbered"/>
        <w:rPr>
          <w:rStyle w:val="BlueText"/>
        </w:rPr>
      </w:pPr>
      <w:bookmarkStart w:id="63" w:name="_Toc501444330"/>
      <w:r>
        <w:rPr>
          <w:rStyle w:val="BlueText"/>
        </w:rPr>
        <w:t>B</w:t>
      </w:r>
      <w:r w:rsidRPr="002407E6">
        <w:rPr>
          <w:rStyle w:val="BlueText"/>
        </w:rPr>
        <w:t>udget</w:t>
      </w:r>
      <w:r>
        <w:rPr>
          <w:rStyle w:val="BlueText"/>
        </w:rPr>
        <w:t xml:space="preserve"> summary</w:t>
      </w:r>
      <w:bookmarkEnd w:id="63"/>
    </w:p>
    <w:p w14:paraId="1C92DB3A" w14:textId="77777777" w:rsidR="00A84397" w:rsidRPr="00152F2C" w:rsidRDefault="00A84397" w:rsidP="00152F2C">
      <w:pPr>
        <w:pStyle w:val="BodyText"/>
        <w:rPr>
          <w:rStyle w:val="BlueText"/>
          <w:b/>
          <w:color w:val="222221"/>
        </w:rPr>
      </w:pPr>
      <w:r w:rsidRPr="00152F2C">
        <w:rPr>
          <w:rStyle w:val="BlueText"/>
          <w:b/>
          <w:color w:val="222221"/>
        </w:rPr>
        <w:t>In table 7, please provide an indicative budget breakdown of the costs of this project</w:t>
      </w:r>
      <w:r w:rsidR="00152F2C">
        <w:rPr>
          <w:rStyle w:val="BlueText"/>
          <w:b/>
          <w:color w:val="222221"/>
        </w:rPr>
        <w:t>.</w:t>
      </w:r>
      <w:r w:rsidRPr="00152F2C">
        <w:rPr>
          <w:rStyle w:val="BlueText"/>
          <w:b/>
          <w:color w:val="222221"/>
        </w:rPr>
        <w:t xml:space="preserve"> </w:t>
      </w:r>
    </w:p>
    <w:p w14:paraId="48F0EEC0" w14:textId="77777777" w:rsidR="00A84397" w:rsidRDefault="00A84397" w:rsidP="00A84397">
      <w:r w:rsidRPr="00E05C7C">
        <w:t>Eligible items are outlined in</w:t>
      </w:r>
      <w:r>
        <w:t xml:space="preserve"> section 4.3 of</w:t>
      </w:r>
      <w:r w:rsidRPr="00E05C7C">
        <w:t xml:space="preserve"> the </w:t>
      </w:r>
      <w:r>
        <w:t>Guidelines for Applicants.</w:t>
      </w:r>
    </w:p>
    <w:p w14:paraId="5E041BCE" w14:textId="77777777" w:rsidR="00A84397" w:rsidRDefault="00A84397" w:rsidP="00A84397">
      <w:pPr>
        <w:numPr>
          <w:ilvl w:val="0"/>
          <w:numId w:val="0"/>
        </w:numPr>
      </w:pPr>
      <w:r>
        <w:t>When filling out this table please include:</w:t>
      </w:r>
    </w:p>
    <w:p w14:paraId="5EABA8CB" w14:textId="77777777" w:rsidR="00A84397" w:rsidRDefault="00A84397" w:rsidP="00A84397">
      <w:pPr>
        <w:pStyle w:val="ListParagraph"/>
        <w:numPr>
          <w:ilvl w:val="0"/>
          <w:numId w:val="52"/>
        </w:numPr>
      </w:pPr>
      <w:r>
        <w:t>all funding that you are requesting from the EPA and all funding that you, your project partners and project stakeholders are willing to commit to the project</w:t>
      </w:r>
    </w:p>
    <w:p w14:paraId="7A77505B" w14:textId="77777777" w:rsidR="00A84397" w:rsidRDefault="00A84397" w:rsidP="00A84397">
      <w:pPr>
        <w:pStyle w:val="ListParagraph"/>
        <w:numPr>
          <w:ilvl w:val="0"/>
          <w:numId w:val="52"/>
        </w:numPr>
      </w:pPr>
      <w:r>
        <w:t>all equipment costs, including any funding that may be a</w:t>
      </w:r>
      <w:r w:rsidR="00E24BC3">
        <w:t>dministered through a Bin Trim R</w:t>
      </w:r>
      <w:r>
        <w:t>ebate, and may therefore be in excess of the $150,000 Circulate cap</w:t>
      </w:r>
      <w:r w:rsidR="00152F2C">
        <w:t>.</w:t>
      </w:r>
    </w:p>
    <w:p w14:paraId="4E52A061" w14:textId="77777777" w:rsidR="00A84397" w:rsidRPr="00E05C7C" w:rsidRDefault="00A84397" w:rsidP="00A84397">
      <w:pPr>
        <w:numPr>
          <w:ilvl w:val="0"/>
          <w:numId w:val="0"/>
        </w:numPr>
      </w:pPr>
      <w:r>
        <w:t>Please round up to the nearest dollar. Do not include cents.</w:t>
      </w:r>
    </w:p>
    <w:p w14:paraId="52DF83AD" w14:textId="77777777" w:rsidR="00A84397" w:rsidRDefault="00A84397" w:rsidP="00A84397">
      <w:pPr>
        <w:numPr>
          <w:ilvl w:val="0"/>
          <w:numId w:val="0"/>
        </w:numPr>
        <w:rPr>
          <w:rFonts w:asciiTheme="minorHAnsi" w:eastAsia="Calibri" w:hAnsiTheme="minorHAnsi" w:cs="Times New Roman"/>
          <w:color w:val="575D5B" w:themeColor="background2" w:themeShade="80"/>
          <w:sz w:val="20"/>
        </w:rPr>
      </w:pPr>
      <w:r>
        <w:rPr>
          <w:rFonts w:asciiTheme="minorHAnsi" w:eastAsia="Calibri" w:hAnsiTheme="minorHAnsi" w:cs="Times New Roman"/>
          <w:color w:val="575D5B" w:themeColor="background2" w:themeShade="80"/>
          <w:sz w:val="20"/>
        </w:rPr>
        <w:br w:type="page"/>
      </w:r>
    </w:p>
    <w:p w14:paraId="63CB66E7" w14:textId="77777777" w:rsidR="00A84397" w:rsidRDefault="00A84397" w:rsidP="00A84397">
      <w:pPr>
        <w:spacing w:before="0" w:after="160" w:line="259" w:lineRule="auto"/>
        <w:rPr>
          <w:rFonts w:asciiTheme="minorHAnsi" w:eastAsia="Calibri" w:hAnsiTheme="minorHAnsi" w:cs="Times New Roman"/>
          <w:color w:val="575D5B" w:themeColor="background2" w:themeShade="80"/>
          <w:sz w:val="20"/>
        </w:rPr>
        <w:sectPr w:rsidR="00A84397" w:rsidSect="00023BC4">
          <w:type w:val="continuous"/>
          <w:pgSz w:w="11907" w:h="16840" w:code="9"/>
          <w:pgMar w:top="1440" w:right="1275" w:bottom="1440" w:left="1440" w:header="709" w:footer="709" w:gutter="0"/>
          <w:cols w:space="708"/>
          <w:docGrid w:linePitch="360"/>
        </w:sectPr>
      </w:pPr>
    </w:p>
    <w:p w14:paraId="0D378AB5" w14:textId="77777777" w:rsidR="00A84397" w:rsidRDefault="00A84397" w:rsidP="00A84397">
      <w:pPr>
        <w:pStyle w:val="Caption"/>
      </w:pPr>
      <w:r>
        <w:lastRenderedPageBreak/>
        <w:t xml:space="preserve">Table </w:t>
      </w:r>
      <w:fldSimple w:instr=" SEQ Table \* ARABIC ">
        <w:r>
          <w:rPr>
            <w:noProof/>
          </w:rPr>
          <w:t>7</w:t>
        </w:r>
      </w:fldSimple>
      <w:r>
        <w:t>. Project budget</w:t>
      </w:r>
    </w:p>
    <w:tbl>
      <w:tblPr>
        <w:tblStyle w:val="GridTable1Light"/>
        <w:tblW w:w="13736" w:type="dxa"/>
        <w:tblLook w:val="0600" w:firstRow="0" w:lastRow="0" w:firstColumn="0" w:lastColumn="0" w:noHBand="1" w:noVBand="1"/>
      </w:tblPr>
      <w:tblGrid>
        <w:gridCol w:w="5665"/>
        <w:gridCol w:w="2126"/>
        <w:gridCol w:w="1560"/>
        <w:gridCol w:w="1559"/>
        <w:gridCol w:w="1413"/>
        <w:gridCol w:w="1413"/>
      </w:tblGrid>
      <w:tr w:rsidR="00A84397" w:rsidRPr="005922C8" w14:paraId="5ECF993E" w14:textId="77777777" w:rsidTr="003E723F">
        <w:trPr>
          <w:trHeight w:val="340"/>
        </w:trPr>
        <w:tc>
          <w:tcPr>
            <w:tcW w:w="5665" w:type="dxa"/>
            <w:shd w:val="clear" w:color="auto" w:fill="C1EAFF" w:themeFill="text1" w:themeFillTint="33"/>
          </w:tcPr>
          <w:p w14:paraId="26D0EC9D" w14:textId="77777777" w:rsidR="00A84397" w:rsidRPr="005C7438" w:rsidRDefault="00A84397" w:rsidP="00A84397">
            <w:pPr>
              <w:rPr>
                <w:rFonts w:asciiTheme="minorHAnsi" w:eastAsia="Calibri" w:hAnsiTheme="minorHAnsi" w:cs="Times New Roman"/>
                <w:sz w:val="20"/>
              </w:rPr>
            </w:pPr>
            <w:r>
              <w:rPr>
                <w:rFonts w:asciiTheme="minorHAnsi" w:eastAsia="Calibri" w:hAnsiTheme="minorHAnsi" w:cs="Times New Roman"/>
                <w:sz w:val="20"/>
              </w:rPr>
              <w:t>COLUMN A</w:t>
            </w:r>
          </w:p>
        </w:tc>
        <w:tc>
          <w:tcPr>
            <w:tcW w:w="2126" w:type="dxa"/>
            <w:shd w:val="clear" w:color="auto" w:fill="C1EAFF" w:themeFill="text1" w:themeFillTint="33"/>
          </w:tcPr>
          <w:p w14:paraId="381218FB" w14:textId="77777777" w:rsidR="00A84397" w:rsidRPr="005C7438" w:rsidRDefault="00A84397" w:rsidP="00A84397">
            <w:pPr>
              <w:rPr>
                <w:rFonts w:asciiTheme="minorHAnsi" w:eastAsia="Calibri" w:hAnsiTheme="minorHAnsi" w:cs="Times New Roman"/>
                <w:sz w:val="20"/>
              </w:rPr>
            </w:pPr>
            <w:r>
              <w:rPr>
                <w:rFonts w:asciiTheme="minorHAnsi" w:eastAsia="Calibri" w:hAnsiTheme="minorHAnsi" w:cs="Times New Roman"/>
                <w:sz w:val="20"/>
              </w:rPr>
              <w:t>COLUMN B</w:t>
            </w:r>
          </w:p>
        </w:tc>
        <w:tc>
          <w:tcPr>
            <w:tcW w:w="1560" w:type="dxa"/>
            <w:shd w:val="clear" w:color="auto" w:fill="C1EAFF" w:themeFill="text1" w:themeFillTint="33"/>
          </w:tcPr>
          <w:p w14:paraId="295515C6" w14:textId="77777777" w:rsidR="00A84397" w:rsidRDefault="00A84397" w:rsidP="00A84397">
            <w:pPr>
              <w:rPr>
                <w:rFonts w:asciiTheme="minorHAnsi" w:eastAsia="Calibri" w:hAnsiTheme="minorHAnsi" w:cs="Times New Roman"/>
                <w:sz w:val="20"/>
              </w:rPr>
            </w:pPr>
            <w:r>
              <w:rPr>
                <w:rFonts w:asciiTheme="minorHAnsi" w:eastAsia="Calibri" w:hAnsiTheme="minorHAnsi" w:cs="Times New Roman"/>
                <w:sz w:val="20"/>
              </w:rPr>
              <w:t>COLUMN C</w:t>
            </w:r>
          </w:p>
        </w:tc>
        <w:tc>
          <w:tcPr>
            <w:tcW w:w="1559" w:type="dxa"/>
            <w:shd w:val="clear" w:color="auto" w:fill="C1EAFF" w:themeFill="text1" w:themeFillTint="33"/>
          </w:tcPr>
          <w:p w14:paraId="4031166F" w14:textId="77777777" w:rsidR="00A84397" w:rsidRPr="005C7438" w:rsidRDefault="00A84397" w:rsidP="00A84397">
            <w:pPr>
              <w:rPr>
                <w:rFonts w:asciiTheme="minorHAnsi" w:eastAsia="Calibri" w:hAnsiTheme="minorHAnsi" w:cs="Times New Roman"/>
                <w:sz w:val="20"/>
              </w:rPr>
            </w:pPr>
            <w:r>
              <w:rPr>
                <w:rFonts w:asciiTheme="minorHAnsi" w:eastAsia="Calibri" w:hAnsiTheme="minorHAnsi" w:cs="Times New Roman"/>
                <w:sz w:val="20"/>
              </w:rPr>
              <w:t>COLUMN D</w:t>
            </w:r>
          </w:p>
        </w:tc>
        <w:tc>
          <w:tcPr>
            <w:tcW w:w="1413" w:type="dxa"/>
            <w:shd w:val="clear" w:color="auto" w:fill="C1EAFF" w:themeFill="text1" w:themeFillTint="33"/>
          </w:tcPr>
          <w:p w14:paraId="3636816F" w14:textId="77777777" w:rsidR="00A84397" w:rsidRPr="005C7438" w:rsidRDefault="00A84397" w:rsidP="00A84397">
            <w:pPr>
              <w:rPr>
                <w:rFonts w:asciiTheme="minorHAnsi" w:eastAsia="Calibri" w:hAnsiTheme="minorHAnsi" w:cs="Times New Roman"/>
                <w:sz w:val="20"/>
              </w:rPr>
            </w:pPr>
            <w:r>
              <w:rPr>
                <w:rFonts w:asciiTheme="minorHAnsi" w:eastAsia="Calibri" w:hAnsiTheme="minorHAnsi" w:cs="Times New Roman"/>
                <w:sz w:val="20"/>
              </w:rPr>
              <w:t>COLUMN E</w:t>
            </w:r>
          </w:p>
        </w:tc>
        <w:tc>
          <w:tcPr>
            <w:tcW w:w="1413" w:type="dxa"/>
            <w:shd w:val="clear" w:color="auto" w:fill="C1EAFF" w:themeFill="text1" w:themeFillTint="33"/>
          </w:tcPr>
          <w:p w14:paraId="64104262" w14:textId="77777777" w:rsidR="00A84397" w:rsidRDefault="00A84397" w:rsidP="00A84397">
            <w:pPr>
              <w:rPr>
                <w:rFonts w:asciiTheme="minorHAnsi" w:eastAsia="Calibri" w:hAnsiTheme="minorHAnsi" w:cs="Times New Roman"/>
                <w:sz w:val="20"/>
              </w:rPr>
            </w:pPr>
            <w:r>
              <w:rPr>
                <w:rFonts w:asciiTheme="minorHAnsi" w:eastAsia="Calibri" w:hAnsiTheme="minorHAnsi" w:cs="Times New Roman"/>
                <w:sz w:val="20"/>
              </w:rPr>
              <w:t>COLUMN F</w:t>
            </w:r>
          </w:p>
        </w:tc>
      </w:tr>
      <w:tr w:rsidR="00A84397" w:rsidRPr="005922C8" w14:paraId="4ED7654C" w14:textId="77777777" w:rsidTr="003E723F">
        <w:trPr>
          <w:trHeight w:val="340"/>
        </w:trPr>
        <w:tc>
          <w:tcPr>
            <w:tcW w:w="5665" w:type="dxa"/>
            <w:tcBorders>
              <w:top w:val="single" w:sz="12" w:space="0" w:color="46C1FF" w:themeColor="text1" w:themeTint="99"/>
            </w:tcBorders>
            <w:shd w:val="clear" w:color="auto" w:fill="C1EAFF" w:themeFill="text1" w:themeFillTint="33"/>
          </w:tcPr>
          <w:p w14:paraId="5D36D216" w14:textId="77777777" w:rsidR="00A84397" w:rsidRPr="005C7438" w:rsidRDefault="00A84397" w:rsidP="00A84397">
            <w:pPr>
              <w:rPr>
                <w:rFonts w:asciiTheme="minorHAnsi" w:eastAsia="Calibri" w:hAnsiTheme="minorHAnsi" w:cs="Times New Roman"/>
                <w:sz w:val="20"/>
              </w:rPr>
            </w:pPr>
            <w:r>
              <w:rPr>
                <w:rFonts w:asciiTheme="minorHAnsi" w:eastAsia="Calibri" w:hAnsiTheme="minorHAnsi" w:cs="Times New Roman"/>
                <w:sz w:val="20"/>
              </w:rPr>
              <w:t>Expenditure i</w:t>
            </w:r>
            <w:r w:rsidRPr="005C7438">
              <w:rPr>
                <w:rFonts w:asciiTheme="minorHAnsi" w:eastAsia="Calibri" w:hAnsiTheme="minorHAnsi" w:cs="Times New Roman"/>
                <w:sz w:val="20"/>
              </w:rPr>
              <w:t>tem</w:t>
            </w:r>
          </w:p>
        </w:tc>
        <w:tc>
          <w:tcPr>
            <w:tcW w:w="2126" w:type="dxa"/>
            <w:tcBorders>
              <w:top w:val="single" w:sz="12" w:space="0" w:color="46C1FF" w:themeColor="text1" w:themeTint="99"/>
            </w:tcBorders>
            <w:shd w:val="clear" w:color="auto" w:fill="C1EAFF" w:themeFill="text1" w:themeFillTint="33"/>
          </w:tcPr>
          <w:p w14:paraId="1B268BC8" w14:textId="77777777" w:rsidR="00A84397" w:rsidRPr="005C7438" w:rsidRDefault="00A84397" w:rsidP="00A84397">
            <w:pPr>
              <w:rPr>
                <w:rFonts w:asciiTheme="minorHAnsi" w:eastAsia="Calibri" w:hAnsiTheme="minorHAnsi" w:cs="Times New Roman"/>
                <w:sz w:val="20"/>
              </w:rPr>
            </w:pPr>
            <w:r w:rsidRPr="005C7438">
              <w:rPr>
                <w:rFonts w:asciiTheme="minorHAnsi" w:eastAsia="Calibri" w:hAnsiTheme="minorHAnsi" w:cs="Times New Roman"/>
                <w:sz w:val="20"/>
              </w:rPr>
              <w:t>Organisation the cost is incurred by</w:t>
            </w:r>
          </w:p>
        </w:tc>
        <w:tc>
          <w:tcPr>
            <w:tcW w:w="1560" w:type="dxa"/>
            <w:tcBorders>
              <w:top w:val="single" w:sz="12" w:space="0" w:color="46C1FF" w:themeColor="text1" w:themeTint="99"/>
            </w:tcBorders>
            <w:shd w:val="clear" w:color="auto" w:fill="C1EAFF" w:themeFill="text1" w:themeFillTint="33"/>
          </w:tcPr>
          <w:p w14:paraId="30CD3FD0" w14:textId="77777777" w:rsidR="00A84397" w:rsidRPr="005C7438" w:rsidRDefault="00A84397" w:rsidP="00A84397">
            <w:pPr>
              <w:rPr>
                <w:rFonts w:asciiTheme="minorHAnsi" w:eastAsia="Calibri" w:hAnsiTheme="minorHAnsi" w:cs="Times New Roman"/>
                <w:sz w:val="20"/>
              </w:rPr>
            </w:pPr>
            <w:r>
              <w:rPr>
                <w:rFonts w:asciiTheme="minorHAnsi" w:eastAsia="Calibri" w:hAnsiTheme="minorHAnsi" w:cs="Times New Roman"/>
                <w:sz w:val="20"/>
              </w:rPr>
              <w:t>Total cost of activity ($)</w:t>
            </w:r>
          </w:p>
        </w:tc>
        <w:tc>
          <w:tcPr>
            <w:tcW w:w="1559" w:type="dxa"/>
            <w:tcBorders>
              <w:top w:val="single" w:sz="12" w:space="0" w:color="46C1FF" w:themeColor="text1" w:themeTint="99"/>
            </w:tcBorders>
            <w:shd w:val="clear" w:color="auto" w:fill="C1EAFF" w:themeFill="text1" w:themeFillTint="33"/>
          </w:tcPr>
          <w:p w14:paraId="4D15E554" w14:textId="77777777" w:rsidR="00A84397" w:rsidRPr="005C7438" w:rsidRDefault="00A84397" w:rsidP="00A84397">
            <w:pPr>
              <w:rPr>
                <w:rFonts w:asciiTheme="minorHAnsi" w:eastAsia="Calibri" w:hAnsiTheme="minorHAnsi" w:cs="Times New Roman"/>
                <w:sz w:val="20"/>
              </w:rPr>
            </w:pPr>
            <w:r>
              <w:rPr>
                <w:rFonts w:asciiTheme="minorHAnsi" w:eastAsia="Calibri" w:hAnsiTheme="minorHAnsi" w:cs="Times New Roman"/>
                <w:sz w:val="20"/>
              </w:rPr>
              <w:t>Circulate f</w:t>
            </w:r>
            <w:r w:rsidRPr="005C7438">
              <w:rPr>
                <w:rFonts w:asciiTheme="minorHAnsi" w:eastAsia="Calibri" w:hAnsiTheme="minorHAnsi" w:cs="Times New Roman"/>
                <w:sz w:val="20"/>
              </w:rPr>
              <w:t xml:space="preserve">unding </w:t>
            </w:r>
            <w:r>
              <w:rPr>
                <w:rFonts w:asciiTheme="minorHAnsi" w:eastAsia="Calibri" w:hAnsiTheme="minorHAnsi" w:cs="Times New Roman"/>
                <w:sz w:val="20"/>
              </w:rPr>
              <w:t xml:space="preserve">request </w:t>
            </w:r>
            <w:r w:rsidRPr="005C7438">
              <w:rPr>
                <w:rFonts w:asciiTheme="minorHAnsi" w:eastAsia="Calibri" w:hAnsiTheme="minorHAnsi" w:cs="Times New Roman"/>
                <w:sz w:val="20"/>
              </w:rPr>
              <w:t>($)</w:t>
            </w:r>
          </w:p>
        </w:tc>
        <w:tc>
          <w:tcPr>
            <w:tcW w:w="1413" w:type="dxa"/>
            <w:tcBorders>
              <w:top w:val="single" w:sz="12" w:space="0" w:color="46C1FF" w:themeColor="text1" w:themeTint="99"/>
            </w:tcBorders>
            <w:shd w:val="clear" w:color="auto" w:fill="C1EAFF" w:themeFill="text1" w:themeFillTint="33"/>
          </w:tcPr>
          <w:p w14:paraId="5C0BAE64" w14:textId="77777777" w:rsidR="00A84397" w:rsidRPr="005C7438" w:rsidRDefault="00A84397" w:rsidP="00A84397">
            <w:pPr>
              <w:rPr>
                <w:rFonts w:asciiTheme="minorHAnsi" w:eastAsia="Calibri" w:hAnsiTheme="minorHAnsi" w:cs="Times New Roman"/>
                <w:sz w:val="20"/>
              </w:rPr>
            </w:pPr>
            <w:r>
              <w:rPr>
                <w:rFonts w:asciiTheme="minorHAnsi" w:eastAsia="Calibri" w:hAnsiTheme="minorHAnsi" w:cs="Times New Roman"/>
                <w:sz w:val="20"/>
              </w:rPr>
              <w:t>Cash co-contribution ($)</w:t>
            </w:r>
          </w:p>
        </w:tc>
        <w:tc>
          <w:tcPr>
            <w:tcW w:w="1413" w:type="dxa"/>
            <w:tcBorders>
              <w:top w:val="single" w:sz="12" w:space="0" w:color="46C1FF" w:themeColor="text1" w:themeTint="99"/>
            </w:tcBorders>
            <w:shd w:val="clear" w:color="auto" w:fill="C1EAFF" w:themeFill="text1" w:themeFillTint="33"/>
          </w:tcPr>
          <w:p w14:paraId="472E1B3A" w14:textId="77777777" w:rsidR="00A84397" w:rsidRPr="005C7438" w:rsidRDefault="00A84397" w:rsidP="00A84397">
            <w:pPr>
              <w:rPr>
                <w:rFonts w:asciiTheme="minorHAnsi" w:eastAsia="Calibri" w:hAnsiTheme="minorHAnsi" w:cs="Times New Roman"/>
                <w:sz w:val="20"/>
              </w:rPr>
            </w:pPr>
            <w:r>
              <w:rPr>
                <w:rFonts w:asciiTheme="minorHAnsi" w:eastAsia="Calibri" w:hAnsiTheme="minorHAnsi" w:cs="Times New Roman"/>
                <w:sz w:val="20"/>
              </w:rPr>
              <w:t>In-kind contribution</w:t>
            </w:r>
          </w:p>
        </w:tc>
      </w:tr>
      <w:tr w:rsidR="003E723F" w:rsidRPr="005922C8" w14:paraId="1D2820D5" w14:textId="77777777" w:rsidTr="003E723F">
        <w:trPr>
          <w:trHeight w:val="340"/>
        </w:trPr>
        <w:sdt>
          <w:sdtPr>
            <w:rPr>
              <w:rFonts w:eastAsia="Calibri" w:cs="Times New Roman"/>
              <w:sz w:val="18"/>
              <w:szCs w:val="18"/>
            </w:rPr>
            <w:id w:val="-201711109"/>
            <w:placeholder>
              <w:docPart w:val="F4804629304F4531824CB40BB983F673"/>
            </w:placeholder>
            <w:showingPlcHdr/>
            <w:text/>
          </w:sdtPr>
          <w:sdtEndPr/>
          <w:sdtContent>
            <w:tc>
              <w:tcPr>
                <w:tcW w:w="5665" w:type="dxa"/>
              </w:tcPr>
              <w:p w14:paraId="3855FDA9" w14:textId="505DE2A3" w:rsidR="003E723F" w:rsidRPr="003E723F" w:rsidRDefault="003E723F" w:rsidP="003E723F">
                <w:pPr>
                  <w:rPr>
                    <w:rFonts w:eastAsia="Calibri" w:cs="Times New Roman"/>
                    <w:sz w:val="18"/>
                    <w:szCs w:val="18"/>
                  </w:rPr>
                </w:pPr>
                <w:r w:rsidRPr="003E723F">
                  <w:rPr>
                    <w:rStyle w:val="PlaceholderText"/>
                    <w:sz w:val="18"/>
                    <w:szCs w:val="18"/>
                  </w:rPr>
                  <w:t>Click or tap here to enter text.</w:t>
                </w:r>
              </w:p>
            </w:tc>
          </w:sdtContent>
        </w:sdt>
        <w:sdt>
          <w:sdtPr>
            <w:rPr>
              <w:rFonts w:eastAsia="Calibri" w:cs="Times New Roman"/>
              <w:sz w:val="18"/>
              <w:szCs w:val="18"/>
            </w:rPr>
            <w:id w:val="-1039353811"/>
            <w:placeholder>
              <w:docPart w:val="8A721ECC8F894913B787CBD34BBC5A5C"/>
            </w:placeholder>
            <w:showingPlcHdr/>
          </w:sdtPr>
          <w:sdtEndPr/>
          <w:sdtContent>
            <w:tc>
              <w:tcPr>
                <w:tcW w:w="2126" w:type="dxa"/>
              </w:tcPr>
              <w:p w14:paraId="55F10932" w14:textId="6E9D2C40" w:rsidR="003E723F" w:rsidRPr="003E723F" w:rsidRDefault="00D1742D"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2025821212"/>
            <w:placeholder>
              <w:docPart w:val="7DB8A8E81B794BDCB88E5EB9E2E1D4C5"/>
            </w:placeholder>
            <w:showingPlcHdr/>
          </w:sdtPr>
          <w:sdtEndPr/>
          <w:sdtContent>
            <w:tc>
              <w:tcPr>
                <w:tcW w:w="1560" w:type="dxa"/>
              </w:tcPr>
              <w:p w14:paraId="1AFAA3F9" w14:textId="27D4BBE7"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1515450694"/>
            <w:placeholder>
              <w:docPart w:val="6B2061D5050744A691AF8459BF30B354"/>
            </w:placeholder>
            <w:showingPlcHdr/>
          </w:sdtPr>
          <w:sdtEndPr/>
          <w:sdtContent>
            <w:tc>
              <w:tcPr>
                <w:tcW w:w="1559" w:type="dxa"/>
              </w:tcPr>
              <w:p w14:paraId="1C715503" w14:textId="2366549E"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937058637"/>
            <w:placeholder>
              <w:docPart w:val="982B813581A94CFC89E284373EC66168"/>
            </w:placeholder>
            <w:showingPlcHdr/>
          </w:sdtPr>
          <w:sdtEndPr/>
          <w:sdtContent>
            <w:tc>
              <w:tcPr>
                <w:tcW w:w="1413" w:type="dxa"/>
              </w:tcPr>
              <w:p w14:paraId="42D7077E" w14:textId="51130B06"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1466542249"/>
            <w:placeholder>
              <w:docPart w:val="7A8CCBCF2E6C445290F8A3F3310D800B"/>
            </w:placeholder>
            <w:showingPlcHdr/>
          </w:sdtPr>
          <w:sdtEndPr/>
          <w:sdtContent>
            <w:tc>
              <w:tcPr>
                <w:tcW w:w="1413" w:type="dxa"/>
              </w:tcPr>
              <w:p w14:paraId="4E47377A" w14:textId="588362D4"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tr>
      <w:tr w:rsidR="003E723F" w:rsidRPr="005922C8" w14:paraId="612B4E6F" w14:textId="77777777" w:rsidTr="003E723F">
        <w:trPr>
          <w:trHeight w:val="340"/>
        </w:trPr>
        <w:sdt>
          <w:sdtPr>
            <w:rPr>
              <w:rFonts w:eastAsia="Calibri" w:cs="Times New Roman"/>
              <w:sz w:val="18"/>
              <w:szCs w:val="18"/>
            </w:rPr>
            <w:id w:val="-425275571"/>
            <w:placeholder>
              <w:docPart w:val="54FA3C86BB254B1DB67E1A1805F2E53B"/>
            </w:placeholder>
            <w:showingPlcHdr/>
            <w:text/>
          </w:sdtPr>
          <w:sdtEndPr/>
          <w:sdtContent>
            <w:tc>
              <w:tcPr>
                <w:tcW w:w="5665" w:type="dxa"/>
              </w:tcPr>
              <w:p w14:paraId="2780593B" w14:textId="726AF4C9" w:rsidR="003E723F" w:rsidRPr="003E723F" w:rsidRDefault="003E723F" w:rsidP="003E723F">
                <w:pPr>
                  <w:rPr>
                    <w:rFonts w:eastAsia="Calibri" w:cs="Times New Roman"/>
                    <w:sz w:val="18"/>
                    <w:szCs w:val="18"/>
                  </w:rPr>
                </w:pPr>
                <w:r w:rsidRPr="003E723F">
                  <w:rPr>
                    <w:rStyle w:val="PlaceholderText"/>
                    <w:sz w:val="18"/>
                    <w:szCs w:val="18"/>
                  </w:rPr>
                  <w:t>Click or tap here to enter text.</w:t>
                </w:r>
              </w:p>
            </w:tc>
          </w:sdtContent>
        </w:sdt>
        <w:sdt>
          <w:sdtPr>
            <w:rPr>
              <w:rFonts w:eastAsia="Calibri" w:cs="Times New Roman"/>
              <w:sz w:val="18"/>
              <w:szCs w:val="18"/>
            </w:rPr>
            <w:id w:val="641937175"/>
            <w:placeholder>
              <w:docPart w:val="8EA62CF0CF244D9DBC5BA611406EBFF2"/>
            </w:placeholder>
            <w:showingPlcHdr/>
          </w:sdtPr>
          <w:sdtEndPr/>
          <w:sdtContent>
            <w:tc>
              <w:tcPr>
                <w:tcW w:w="2126" w:type="dxa"/>
              </w:tcPr>
              <w:p w14:paraId="01EBFBB6" w14:textId="72B09C43"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291520100"/>
            <w:placeholder>
              <w:docPart w:val="78FF67B1BB1B405A86142B20573904BD"/>
            </w:placeholder>
            <w:showingPlcHdr/>
          </w:sdtPr>
          <w:sdtEndPr/>
          <w:sdtContent>
            <w:tc>
              <w:tcPr>
                <w:tcW w:w="1560" w:type="dxa"/>
              </w:tcPr>
              <w:p w14:paraId="55242F56" w14:textId="73C315E0"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378522245"/>
            <w:placeholder>
              <w:docPart w:val="08E6C1FBACC0407CBAE72076A23657EF"/>
            </w:placeholder>
            <w:showingPlcHdr/>
          </w:sdtPr>
          <w:sdtEndPr/>
          <w:sdtContent>
            <w:tc>
              <w:tcPr>
                <w:tcW w:w="1559" w:type="dxa"/>
              </w:tcPr>
              <w:p w14:paraId="6838D540" w14:textId="6288EC3C"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489447404"/>
            <w:placeholder>
              <w:docPart w:val="7BE40B070A734DF3AAD15A8C508CA395"/>
            </w:placeholder>
            <w:showingPlcHdr/>
          </w:sdtPr>
          <w:sdtEndPr/>
          <w:sdtContent>
            <w:tc>
              <w:tcPr>
                <w:tcW w:w="1413" w:type="dxa"/>
              </w:tcPr>
              <w:p w14:paraId="6759F561" w14:textId="1ADA7159"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2060322724"/>
            <w:placeholder>
              <w:docPart w:val="9CF519DC989D4EB0A9D03C0CB5C16AEB"/>
            </w:placeholder>
            <w:showingPlcHdr/>
          </w:sdtPr>
          <w:sdtEndPr/>
          <w:sdtContent>
            <w:tc>
              <w:tcPr>
                <w:tcW w:w="1413" w:type="dxa"/>
              </w:tcPr>
              <w:p w14:paraId="0127711E" w14:textId="1F2B5582"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tr>
      <w:tr w:rsidR="003E723F" w:rsidRPr="005922C8" w14:paraId="6F77C282" w14:textId="77777777" w:rsidTr="003E723F">
        <w:trPr>
          <w:trHeight w:val="340"/>
        </w:trPr>
        <w:sdt>
          <w:sdtPr>
            <w:rPr>
              <w:rFonts w:eastAsia="Calibri" w:cs="Times New Roman"/>
              <w:sz w:val="18"/>
              <w:szCs w:val="18"/>
            </w:rPr>
            <w:id w:val="2120021727"/>
            <w:placeholder>
              <w:docPart w:val="1FEF00D799EF470B8C26FE3713D5CDB8"/>
            </w:placeholder>
            <w:showingPlcHdr/>
            <w:text/>
          </w:sdtPr>
          <w:sdtEndPr/>
          <w:sdtContent>
            <w:tc>
              <w:tcPr>
                <w:tcW w:w="5665" w:type="dxa"/>
              </w:tcPr>
              <w:p w14:paraId="556CDD8D" w14:textId="14B4C977" w:rsidR="003E723F" w:rsidRPr="003E723F" w:rsidRDefault="003E723F" w:rsidP="003E723F">
                <w:pPr>
                  <w:rPr>
                    <w:rFonts w:eastAsia="Calibri" w:cs="Times New Roman"/>
                    <w:sz w:val="18"/>
                    <w:szCs w:val="18"/>
                  </w:rPr>
                </w:pPr>
                <w:r w:rsidRPr="003E723F">
                  <w:rPr>
                    <w:rStyle w:val="PlaceholderText"/>
                    <w:sz w:val="18"/>
                    <w:szCs w:val="18"/>
                  </w:rPr>
                  <w:t>Click or tap here to enter text.</w:t>
                </w:r>
              </w:p>
            </w:tc>
          </w:sdtContent>
        </w:sdt>
        <w:sdt>
          <w:sdtPr>
            <w:rPr>
              <w:rFonts w:eastAsia="Calibri" w:cs="Times New Roman"/>
              <w:sz w:val="18"/>
              <w:szCs w:val="18"/>
            </w:rPr>
            <w:id w:val="278453412"/>
            <w:placeholder>
              <w:docPart w:val="6D4D3D0811334D588CFDCB1A793C513C"/>
            </w:placeholder>
            <w:showingPlcHdr/>
          </w:sdtPr>
          <w:sdtEndPr/>
          <w:sdtContent>
            <w:tc>
              <w:tcPr>
                <w:tcW w:w="2126" w:type="dxa"/>
              </w:tcPr>
              <w:p w14:paraId="4C7C5EBC" w14:textId="768E506A"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769985757"/>
            <w:placeholder>
              <w:docPart w:val="DD63E823332F432BABB016E285468BD6"/>
            </w:placeholder>
            <w:showingPlcHdr/>
          </w:sdtPr>
          <w:sdtEndPr/>
          <w:sdtContent>
            <w:tc>
              <w:tcPr>
                <w:tcW w:w="1560" w:type="dxa"/>
              </w:tcPr>
              <w:p w14:paraId="5A4B3D71" w14:textId="5EB0E46D"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27643431"/>
            <w:placeholder>
              <w:docPart w:val="A3A8804A56B547EC8FA56BAAE6FE79F0"/>
            </w:placeholder>
            <w:showingPlcHdr/>
          </w:sdtPr>
          <w:sdtEndPr/>
          <w:sdtContent>
            <w:tc>
              <w:tcPr>
                <w:tcW w:w="1559" w:type="dxa"/>
              </w:tcPr>
              <w:p w14:paraId="13810E84" w14:textId="4D427D30"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763028945"/>
            <w:placeholder>
              <w:docPart w:val="1D69CA18D94D4576A02398123671DE8D"/>
            </w:placeholder>
            <w:showingPlcHdr/>
          </w:sdtPr>
          <w:sdtEndPr/>
          <w:sdtContent>
            <w:tc>
              <w:tcPr>
                <w:tcW w:w="1413" w:type="dxa"/>
              </w:tcPr>
              <w:p w14:paraId="59169819" w14:textId="7F8A83FF"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745540118"/>
            <w:placeholder>
              <w:docPart w:val="898E4CE14D234D2BBC9F788CC22951A2"/>
            </w:placeholder>
            <w:showingPlcHdr/>
          </w:sdtPr>
          <w:sdtEndPr/>
          <w:sdtContent>
            <w:tc>
              <w:tcPr>
                <w:tcW w:w="1413" w:type="dxa"/>
              </w:tcPr>
              <w:p w14:paraId="52D5CF1F" w14:textId="235CF5C4"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tr>
      <w:tr w:rsidR="003E723F" w:rsidRPr="005922C8" w14:paraId="2487009B" w14:textId="77777777" w:rsidTr="003E723F">
        <w:trPr>
          <w:trHeight w:val="340"/>
        </w:trPr>
        <w:sdt>
          <w:sdtPr>
            <w:rPr>
              <w:rFonts w:eastAsia="Calibri" w:cs="Times New Roman"/>
              <w:sz w:val="18"/>
              <w:szCs w:val="18"/>
            </w:rPr>
            <w:id w:val="160444780"/>
            <w:placeholder>
              <w:docPart w:val="A251E0AE7D9943DEB4E231EE031857E6"/>
            </w:placeholder>
            <w:showingPlcHdr/>
            <w:text/>
          </w:sdtPr>
          <w:sdtEndPr/>
          <w:sdtContent>
            <w:tc>
              <w:tcPr>
                <w:tcW w:w="5665" w:type="dxa"/>
              </w:tcPr>
              <w:p w14:paraId="606DE4CB" w14:textId="2C343FB5" w:rsidR="003E723F" w:rsidRPr="003E723F" w:rsidRDefault="003E723F" w:rsidP="003E723F">
                <w:pPr>
                  <w:rPr>
                    <w:rFonts w:eastAsia="Calibri" w:cs="Times New Roman"/>
                    <w:sz w:val="18"/>
                    <w:szCs w:val="18"/>
                  </w:rPr>
                </w:pPr>
                <w:r w:rsidRPr="003E723F">
                  <w:rPr>
                    <w:rStyle w:val="PlaceholderText"/>
                    <w:sz w:val="18"/>
                    <w:szCs w:val="18"/>
                  </w:rPr>
                  <w:t>Click or tap here to enter text.</w:t>
                </w:r>
              </w:p>
            </w:tc>
          </w:sdtContent>
        </w:sdt>
        <w:sdt>
          <w:sdtPr>
            <w:rPr>
              <w:rFonts w:eastAsia="Calibri" w:cs="Times New Roman"/>
              <w:sz w:val="18"/>
              <w:szCs w:val="18"/>
            </w:rPr>
            <w:id w:val="1818766333"/>
            <w:placeholder>
              <w:docPart w:val="AC6499DC4C6E4967884E469E5D0F0E7C"/>
            </w:placeholder>
            <w:showingPlcHdr/>
          </w:sdtPr>
          <w:sdtEndPr/>
          <w:sdtContent>
            <w:tc>
              <w:tcPr>
                <w:tcW w:w="2126" w:type="dxa"/>
              </w:tcPr>
              <w:p w14:paraId="72EF2B6A" w14:textId="6FC431A8"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447358955"/>
            <w:placeholder>
              <w:docPart w:val="5B24426D846B4FA2BE6169BB00919D5D"/>
            </w:placeholder>
            <w:showingPlcHdr/>
          </w:sdtPr>
          <w:sdtEndPr/>
          <w:sdtContent>
            <w:tc>
              <w:tcPr>
                <w:tcW w:w="1560" w:type="dxa"/>
              </w:tcPr>
              <w:p w14:paraId="5C618262" w14:textId="50084EC9"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2117511793"/>
            <w:placeholder>
              <w:docPart w:val="7153BE5BE5AB4F61946D6B09D70432AD"/>
            </w:placeholder>
            <w:showingPlcHdr/>
          </w:sdtPr>
          <w:sdtEndPr/>
          <w:sdtContent>
            <w:tc>
              <w:tcPr>
                <w:tcW w:w="1559" w:type="dxa"/>
              </w:tcPr>
              <w:p w14:paraId="23D3D3A1" w14:textId="53E0F7A8"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1777289363"/>
            <w:placeholder>
              <w:docPart w:val="585E9A3D95F24B7492C90B8077581FB9"/>
            </w:placeholder>
            <w:showingPlcHdr/>
          </w:sdtPr>
          <w:sdtEndPr/>
          <w:sdtContent>
            <w:tc>
              <w:tcPr>
                <w:tcW w:w="1413" w:type="dxa"/>
              </w:tcPr>
              <w:p w14:paraId="106A7BCB" w14:textId="3EDBB7EA"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385259475"/>
            <w:placeholder>
              <w:docPart w:val="F7CCFA5D7C85446E8E1E25E80AA68B24"/>
            </w:placeholder>
            <w:showingPlcHdr/>
          </w:sdtPr>
          <w:sdtEndPr/>
          <w:sdtContent>
            <w:tc>
              <w:tcPr>
                <w:tcW w:w="1413" w:type="dxa"/>
              </w:tcPr>
              <w:p w14:paraId="601BC5FA" w14:textId="76CD0ECE"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tr>
      <w:tr w:rsidR="003E723F" w:rsidRPr="005922C8" w14:paraId="766DD082" w14:textId="77777777" w:rsidTr="003E723F">
        <w:trPr>
          <w:trHeight w:val="340"/>
        </w:trPr>
        <w:sdt>
          <w:sdtPr>
            <w:rPr>
              <w:rFonts w:eastAsia="Calibri" w:cs="Times New Roman"/>
              <w:sz w:val="18"/>
              <w:szCs w:val="18"/>
            </w:rPr>
            <w:id w:val="-1449387642"/>
            <w:placeholder>
              <w:docPart w:val="CFCC102901F8483694EAC5AF26DB0E00"/>
            </w:placeholder>
            <w:showingPlcHdr/>
            <w:text/>
          </w:sdtPr>
          <w:sdtEndPr/>
          <w:sdtContent>
            <w:tc>
              <w:tcPr>
                <w:tcW w:w="5665" w:type="dxa"/>
              </w:tcPr>
              <w:p w14:paraId="6A2F0CA7" w14:textId="41EB1630" w:rsidR="003E723F" w:rsidRPr="003E723F" w:rsidRDefault="003E723F" w:rsidP="003E723F">
                <w:pPr>
                  <w:rPr>
                    <w:rFonts w:eastAsia="Calibri" w:cs="Times New Roman"/>
                    <w:sz w:val="18"/>
                    <w:szCs w:val="18"/>
                  </w:rPr>
                </w:pPr>
                <w:r w:rsidRPr="003E723F">
                  <w:rPr>
                    <w:rStyle w:val="PlaceholderText"/>
                    <w:sz w:val="18"/>
                    <w:szCs w:val="18"/>
                  </w:rPr>
                  <w:t>Click or tap here to enter text.</w:t>
                </w:r>
              </w:p>
            </w:tc>
          </w:sdtContent>
        </w:sdt>
        <w:sdt>
          <w:sdtPr>
            <w:rPr>
              <w:rFonts w:eastAsia="Calibri" w:cs="Times New Roman"/>
              <w:sz w:val="18"/>
              <w:szCs w:val="18"/>
            </w:rPr>
            <w:id w:val="1019820519"/>
            <w:placeholder>
              <w:docPart w:val="0EDD0D99544547B3B72ED4EB87B3A400"/>
            </w:placeholder>
            <w:showingPlcHdr/>
          </w:sdtPr>
          <w:sdtEndPr/>
          <w:sdtContent>
            <w:tc>
              <w:tcPr>
                <w:tcW w:w="2126" w:type="dxa"/>
              </w:tcPr>
              <w:p w14:paraId="2A055469" w14:textId="56835D9F"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2094766364"/>
            <w:placeholder>
              <w:docPart w:val="AA65F6D7D97847FEA07B912E76FE2D46"/>
            </w:placeholder>
            <w:showingPlcHdr/>
          </w:sdtPr>
          <w:sdtEndPr/>
          <w:sdtContent>
            <w:tc>
              <w:tcPr>
                <w:tcW w:w="1560" w:type="dxa"/>
              </w:tcPr>
              <w:p w14:paraId="29840FA5" w14:textId="519E0559"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1490591137"/>
            <w:placeholder>
              <w:docPart w:val="3EDF997320DF4BAE936BE0102E0453FD"/>
            </w:placeholder>
            <w:showingPlcHdr/>
          </w:sdtPr>
          <w:sdtEndPr/>
          <w:sdtContent>
            <w:tc>
              <w:tcPr>
                <w:tcW w:w="1559" w:type="dxa"/>
              </w:tcPr>
              <w:p w14:paraId="4A58FC11" w14:textId="48426D2C"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1347709788"/>
            <w:placeholder>
              <w:docPart w:val="E2492066C1C2476AA1A1F45F874D2632"/>
            </w:placeholder>
            <w:showingPlcHdr/>
          </w:sdtPr>
          <w:sdtEndPr/>
          <w:sdtContent>
            <w:tc>
              <w:tcPr>
                <w:tcW w:w="1413" w:type="dxa"/>
              </w:tcPr>
              <w:p w14:paraId="52CAEAD2" w14:textId="5CE806B1"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1888088256"/>
            <w:placeholder>
              <w:docPart w:val="BB92970DC5C74ED5B0289ADAB2B4FB05"/>
            </w:placeholder>
            <w:showingPlcHdr/>
          </w:sdtPr>
          <w:sdtEndPr/>
          <w:sdtContent>
            <w:tc>
              <w:tcPr>
                <w:tcW w:w="1413" w:type="dxa"/>
              </w:tcPr>
              <w:p w14:paraId="4D9F618A" w14:textId="2DADDCCF"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tr>
      <w:tr w:rsidR="003E723F" w:rsidRPr="005922C8" w14:paraId="7C490A5B" w14:textId="77777777" w:rsidTr="003E723F">
        <w:trPr>
          <w:trHeight w:val="340"/>
        </w:trPr>
        <w:sdt>
          <w:sdtPr>
            <w:rPr>
              <w:rFonts w:eastAsia="Calibri" w:cs="Times New Roman"/>
              <w:sz w:val="18"/>
              <w:szCs w:val="18"/>
            </w:rPr>
            <w:id w:val="-1232767942"/>
            <w:placeholder>
              <w:docPart w:val="A784CCC8A4A34CF380D8FBA5D6911FE8"/>
            </w:placeholder>
            <w:showingPlcHdr/>
            <w:text/>
          </w:sdtPr>
          <w:sdtEndPr/>
          <w:sdtContent>
            <w:tc>
              <w:tcPr>
                <w:tcW w:w="5665" w:type="dxa"/>
              </w:tcPr>
              <w:p w14:paraId="6DE50236" w14:textId="190347DF" w:rsidR="003E723F" w:rsidRPr="003E723F" w:rsidRDefault="003E723F" w:rsidP="003E723F">
                <w:pPr>
                  <w:rPr>
                    <w:rFonts w:eastAsia="Calibri" w:cs="Times New Roman"/>
                    <w:sz w:val="18"/>
                    <w:szCs w:val="18"/>
                  </w:rPr>
                </w:pPr>
                <w:r w:rsidRPr="003E723F">
                  <w:rPr>
                    <w:rStyle w:val="PlaceholderText"/>
                    <w:sz w:val="18"/>
                    <w:szCs w:val="18"/>
                  </w:rPr>
                  <w:t>Click or tap here to enter text.</w:t>
                </w:r>
              </w:p>
            </w:tc>
          </w:sdtContent>
        </w:sdt>
        <w:sdt>
          <w:sdtPr>
            <w:rPr>
              <w:rFonts w:eastAsia="Calibri" w:cs="Times New Roman"/>
              <w:sz w:val="18"/>
              <w:szCs w:val="18"/>
            </w:rPr>
            <w:id w:val="518981289"/>
            <w:placeholder>
              <w:docPart w:val="47EFEC924671445098C93B993D9697B1"/>
            </w:placeholder>
            <w:showingPlcHdr/>
          </w:sdtPr>
          <w:sdtEndPr/>
          <w:sdtContent>
            <w:tc>
              <w:tcPr>
                <w:tcW w:w="2126" w:type="dxa"/>
              </w:tcPr>
              <w:p w14:paraId="0592BC8B" w14:textId="607718DC"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918295141"/>
            <w:placeholder>
              <w:docPart w:val="215A17C9E1924D5591866189300B1827"/>
            </w:placeholder>
            <w:showingPlcHdr/>
          </w:sdtPr>
          <w:sdtEndPr/>
          <w:sdtContent>
            <w:tc>
              <w:tcPr>
                <w:tcW w:w="1560" w:type="dxa"/>
              </w:tcPr>
              <w:p w14:paraId="6957DBC3" w14:textId="776C62F4"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635770423"/>
            <w:placeholder>
              <w:docPart w:val="401A202D069B4B3A83C684AE3085B682"/>
            </w:placeholder>
            <w:showingPlcHdr/>
          </w:sdtPr>
          <w:sdtEndPr/>
          <w:sdtContent>
            <w:tc>
              <w:tcPr>
                <w:tcW w:w="1559" w:type="dxa"/>
              </w:tcPr>
              <w:p w14:paraId="6A96BBAD" w14:textId="3EA8AC50"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735358048"/>
            <w:placeholder>
              <w:docPart w:val="4A9F8621AACF459CB2963298F20A525C"/>
            </w:placeholder>
            <w:showingPlcHdr/>
          </w:sdtPr>
          <w:sdtEndPr/>
          <w:sdtContent>
            <w:tc>
              <w:tcPr>
                <w:tcW w:w="1413" w:type="dxa"/>
              </w:tcPr>
              <w:p w14:paraId="33AAD502" w14:textId="276E68E2"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1470396631"/>
            <w:placeholder>
              <w:docPart w:val="A1F6A025F97F404AACE0BCE86ADE3637"/>
            </w:placeholder>
            <w:showingPlcHdr/>
          </w:sdtPr>
          <w:sdtEndPr/>
          <w:sdtContent>
            <w:tc>
              <w:tcPr>
                <w:tcW w:w="1413" w:type="dxa"/>
              </w:tcPr>
              <w:p w14:paraId="3BBA7C8D" w14:textId="13021769"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tr>
      <w:tr w:rsidR="003E723F" w:rsidRPr="005922C8" w14:paraId="12E05A0B" w14:textId="77777777" w:rsidTr="003E723F">
        <w:trPr>
          <w:trHeight w:val="340"/>
        </w:trPr>
        <w:sdt>
          <w:sdtPr>
            <w:rPr>
              <w:rFonts w:eastAsia="Calibri" w:cs="Times New Roman"/>
              <w:sz w:val="18"/>
              <w:szCs w:val="18"/>
            </w:rPr>
            <w:id w:val="-1126000850"/>
            <w:placeholder>
              <w:docPart w:val="EF14BBC611DC47DAA2E6FE420EC6ADE3"/>
            </w:placeholder>
            <w:showingPlcHdr/>
            <w:text/>
          </w:sdtPr>
          <w:sdtEndPr/>
          <w:sdtContent>
            <w:tc>
              <w:tcPr>
                <w:tcW w:w="5665" w:type="dxa"/>
              </w:tcPr>
              <w:p w14:paraId="191F3CCC" w14:textId="07C35498" w:rsidR="003E723F" w:rsidRPr="003E723F" w:rsidRDefault="003E723F" w:rsidP="003E723F">
                <w:pPr>
                  <w:rPr>
                    <w:rFonts w:eastAsia="Calibri" w:cs="Times New Roman"/>
                    <w:sz w:val="18"/>
                    <w:szCs w:val="18"/>
                  </w:rPr>
                </w:pPr>
                <w:r w:rsidRPr="003E723F">
                  <w:rPr>
                    <w:rStyle w:val="PlaceholderText"/>
                    <w:sz w:val="18"/>
                    <w:szCs w:val="18"/>
                  </w:rPr>
                  <w:t>Click or tap here to enter text.</w:t>
                </w:r>
              </w:p>
            </w:tc>
          </w:sdtContent>
        </w:sdt>
        <w:sdt>
          <w:sdtPr>
            <w:rPr>
              <w:rFonts w:eastAsia="Calibri" w:cs="Times New Roman"/>
              <w:sz w:val="18"/>
              <w:szCs w:val="18"/>
            </w:rPr>
            <w:id w:val="1397165435"/>
            <w:placeholder>
              <w:docPart w:val="7E5778290666440495ECB9CAAC66F649"/>
            </w:placeholder>
            <w:showingPlcHdr/>
          </w:sdtPr>
          <w:sdtEndPr/>
          <w:sdtContent>
            <w:tc>
              <w:tcPr>
                <w:tcW w:w="2126" w:type="dxa"/>
              </w:tcPr>
              <w:p w14:paraId="5E6C1BC6" w14:textId="392C126D"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1239703711"/>
            <w:placeholder>
              <w:docPart w:val="207D260172934391B79605B9451BFDB8"/>
            </w:placeholder>
            <w:showingPlcHdr/>
          </w:sdtPr>
          <w:sdtEndPr/>
          <w:sdtContent>
            <w:tc>
              <w:tcPr>
                <w:tcW w:w="1560" w:type="dxa"/>
              </w:tcPr>
              <w:p w14:paraId="74726793" w14:textId="5DE2D5C2"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128552240"/>
            <w:placeholder>
              <w:docPart w:val="43B116417A62419E832136F24F2616A7"/>
            </w:placeholder>
            <w:showingPlcHdr/>
          </w:sdtPr>
          <w:sdtEndPr/>
          <w:sdtContent>
            <w:tc>
              <w:tcPr>
                <w:tcW w:w="1559" w:type="dxa"/>
              </w:tcPr>
              <w:p w14:paraId="63FC5AC7" w14:textId="751F55A3"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1186828566"/>
            <w:placeholder>
              <w:docPart w:val="C1AF9B1A5B984D3AAB262A2EF1BED339"/>
            </w:placeholder>
            <w:showingPlcHdr/>
          </w:sdtPr>
          <w:sdtEndPr/>
          <w:sdtContent>
            <w:tc>
              <w:tcPr>
                <w:tcW w:w="1413" w:type="dxa"/>
              </w:tcPr>
              <w:p w14:paraId="63335F2E" w14:textId="368A9A52"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100379149"/>
            <w:placeholder>
              <w:docPart w:val="C860C6669CA542F8A30B08113F2EF769"/>
            </w:placeholder>
            <w:showingPlcHdr/>
          </w:sdtPr>
          <w:sdtEndPr/>
          <w:sdtContent>
            <w:tc>
              <w:tcPr>
                <w:tcW w:w="1413" w:type="dxa"/>
              </w:tcPr>
              <w:p w14:paraId="44D74E36" w14:textId="024F1F87"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tr>
      <w:tr w:rsidR="003E723F" w:rsidRPr="005922C8" w14:paraId="395913F9" w14:textId="77777777" w:rsidTr="003E723F">
        <w:trPr>
          <w:trHeight w:val="340"/>
        </w:trPr>
        <w:sdt>
          <w:sdtPr>
            <w:rPr>
              <w:rFonts w:eastAsia="Calibri" w:cs="Times New Roman"/>
              <w:sz w:val="18"/>
              <w:szCs w:val="18"/>
            </w:rPr>
            <w:id w:val="-1871369688"/>
            <w:placeholder>
              <w:docPart w:val="684E9AA470F74024BDDCF4DE0317676E"/>
            </w:placeholder>
            <w:showingPlcHdr/>
            <w:text/>
          </w:sdtPr>
          <w:sdtEndPr/>
          <w:sdtContent>
            <w:tc>
              <w:tcPr>
                <w:tcW w:w="5665" w:type="dxa"/>
              </w:tcPr>
              <w:p w14:paraId="43EB051A" w14:textId="43B00389" w:rsidR="003E723F" w:rsidRPr="003E723F" w:rsidRDefault="003E723F" w:rsidP="003E723F">
                <w:pPr>
                  <w:rPr>
                    <w:rFonts w:eastAsia="Calibri" w:cs="Times New Roman"/>
                    <w:sz w:val="18"/>
                    <w:szCs w:val="18"/>
                  </w:rPr>
                </w:pPr>
                <w:r w:rsidRPr="003E723F">
                  <w:rPr>
                    <w:rStyle w:val="PlaceholderText"/>
                    <w:sz w:val="18"/>
                    <w:szCs w:val="18"/>
                  </w:rPr>
                  <w:t>Click or tap here to enter text.</w:t>
                </w:r>
              </w:p>
            </w:tc>
          </w:sdtContent>
        </w:sdt>
        <w:sdt>
          <w:sdtPr>
            <w:rPr>
              <w:rFonts w:eastAsia="Calibri" w:cs="Times New Roman"/>
              <w:sz w:val="18"/>
              <w:szCs w:val="18"/>
            </w:rPr>
            <w:id w:val="452529915"/>
            <w:placeholder>
              <w:docPart w:val="880ABE52F21F4352981082BC6753CDC5"/>
            </w:placeholder>
            <w:showingPlcHdr/>
          </w:sdtPr>
          <w:sdtEndPr/>
          <w:sdtContent>
            <w:tc>
              <w:tcPr>
                <w:tcW w:w="2126" w:type="dxa"/>
              </w:tcPr>
              <w:p w14:paraId="2A2F9DA0" w14:textId="082A40C7"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939458735"/>
            <w:placeholder>
              <w:docPart w:val="52B7DF07AD374FB280781E97FE786FED"/>
            </w:placeholder>
            <w:showingPlcHdr/>
          </w:sdtPr>
          <w:sdtEndPr/>
          <w:sdtContent>
            <w:tc>
              <w:tcPr>
                <w:tcW w:w="1560" w:type="dxa"/>
              </w:tcPr>
              <w:p w14:paraId="7FBEBB2B" w14:textId="19F7AC24"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1993055746"/>
            <w:placeholder>
              <w:docPart w:val="EA53FC707EB34AB4B795CE08B8F1BE60"/>
            </w:placeholder>
            <w:showingPlcHdr/>
          </w:sdtPr>
          <w:sdtEndPr/>
          <w:sdtContent>
            <w:tc>
              <w:tcPr>
                <w:tcW w:w="1559" w:type="dxa"/>
              </w:tcPr>
              <w:p w14:paraId="531F5BBA" w14:textId="0B7FFE8E"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1685816802"/>
            <w:placeholder>
              <w:docPart w:val="B0039B01F65F488DAA8BBFA0DCEED083"/>
            </w:placeholder>
            <w:showingPlcHdr/>
          </w:sdtPr>
          <w:sdtEndPr/>
          <w:sdtContent>
            <w:tc>
              <w:tcPr>
                <w:tcW w:w="1413" w:type="dxa"/>
              </w:tcPr>
              <w:p w14:paraId="750ED931" w14:textId="1C3935A9"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365525404"/>
            <w:placeholder>
              <w:docPart w:val="228294A230A749388B17B1BC41DAEAA1"/>
            </w:placeholder>
            <w:showingPlcHdr/>
          </w:sdtPr>
          <w:sdtEndPr/>
          <w:sdtContent>
            <w:tc>
              <w:tcPr>
                <w:tcW w:w="1413" w:type="dxa"/>
              </w:tcPr>
              <w:p w14:paraId="55AF18D9" w14:textId="7B953639"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tr>
      <w:tr w:rsidR="003E723F" w:rsidRPr="005922C8" w14:paraId="6009CC48" w14:textId="77777777" w:rsidTr="003E723F">
        <w:trPr>
          <w:trHeight w:val="340"/>
        </w:trPr>
        <w:sdt>
          <w:sdtPr>
            <w:rPr>
              <w:rFonts w:eastAsia="Calibri" w:cs="Times New Roman"/>
              <w:sz w:val="18"/>
              <w:szCs w:val="18"/>
            </w:rPr>
            <w:id w:val="-1344851043"/>
            <w:placeholder>
              <w:docPart w:val="A56BDFFE6B504B468F4C2C7D9EFF62F9"/>
            </w:placeholder>
            <w:showingPlcHdr/>
            <w:text/>
          </w:sdtPr>
          <w:sdtEndPr/>
          <w:sdtContent>
            <w:tc>
              <w:tcPr>
                <w:tcW w:w="5665" w:type="dxa"/>
              </w:tcPr>
              <w:p w14:paraId="29601AD0" w14:textId="326E4146" w:rsidR="003E723F" w:rsidRPr="003E723F" w:rsidRDefault="003E723F" w:rsidP="003E723F">
                <w:pPr>
                  <w:rPr>
                    <w:rFonts w:eastAsia="Calibri" w:cs="Times New Roman"/>
                    <w:sz w:val="18"/>
                    <w:szCs w:val="18"/>
                  </w:rPr>
                </w:pPr>
                <w:r w:rsidRPr="003E723F">
                  <w:rPr>
                    <w:rStyle w:val="PlaceholderText"/>
                    <w:sz w:val="18"/>
                    <w:szCs w:val="18"/>
                  </w:rPr>
                  <w:t>Click or tap here to enter text.</w:t>
                </w:r>
              </w:p>
            </w:tc>
          </w:sdtContent>
        </w:sdt>
        <w:sdt>
          <w:sdtPr>
            <w:rPr>
              <w:rFonts w:eastAsia="Calibri" w:cs="Times New Roman"/>
              <w:sz w:val="18"/>
              <w:szCs w:val="18"/>
            </w:rPr>
            <w:id w:val="-1117212034"/>
            <w:placeholder>
              <w:docPart w:val="5F08A6CC42744CB58621C2BA3CB7F2E4"/>
            </w:placeholder>
            <w:showingPlcHdr/>
          </w:sdtPr>
          <w:sdtEndPr/>
          <w:sdtContent>
            <w:tc>
              <w:tcPr>
                <w:tcW w:w="2126" w:type="dxa"/>
              </w:tcPr>
              <w:p w14:paraId="66F171DB" w14:textId="7F9B28B6"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840621871"/>
            <w:placeholder>
              <w:docPart w:val="595BB733C9E34F829814647F401F0713"/>
            </w:placeholder>
            <w:showingPlcHdr/>
          </w:sdtPr>
          <w:sdtEndPr/>
          <w:sdtContent>
            <w:tc>
              <w:tcPr>
                <w:tcW w:w="1560" w:type="dxa"/>
              </w:tcPr>
              <w:p w14:paraId="57A9C5A9" w14:textId="24C28A7E"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1659141126"/>
            <w:placeholder>
              <w:docPart w:val="8292EDDA23724FDF82595ECCCAF4F744"/>
            </w:placeholder>
            <w:showingPlcHdr/>
          </w:sdtPr>
          <w:sdtEndPr/>
          <w:sdtContent>
            <w:tc>
              <w:tcPr>
                <w:tcW w:w="1559" w:type="dxa"/>
              </w:tcPr>
              <w:p w14:paraId="2710BBD6" w14:textId="2FE0B439"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10158095"/>
            <w:placeholder>
              <w:docPart w:val="4F1028D9B43E45F6975A93E18CD45B5B"/>
            </w:placeholder>
            <w:showingPlcHdr/>
          </w:sdtPr>
          <w:sdtEndPr/>
          <w:sdtContent>
            <w:tc>
              <w:tcPr>
                <w:tcW w:w="1413" w:type="dxa"/>
              </w:tcPr>
              <w:p w14:paraId="4802D99B" w14:textId="0FEDCEDD"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1490395238"/>
            <w:placeholder>
              <w:docPart w:val="7CD98674A7CA4B24B5B069936006A90E"/>
            </w:placeholder>
            <w:showingPlcHdr/>
          </w:sdtPr>
          <w:sdtEndPr/>
          <w:sdtContent>
            <w:tc>
              <w:tcPr>
                <w:tcW w:w="1413" w:type="dxa"/>
              </w:tcPr>
              <w:p w14:paraId="3062F97C" w14:textId="728C84C2"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tr>
      <w:tr w:rsidR="003E723F" w:rsidRPr="005922C8" w14:paraId="458AD3FD" w14:textId="77777777" w:rsidTr="003E723F">
        <w:trPr>
          <w:trHeight w:val="340"/>
        </w:trPr>
        <w:sdt>
          <w:sdtPr>
            <w:rPr>
              <w:rFonts w:eastAsia="Calibri" w:cs="Times New Roman"/>
              <w:sz w:val="18"/>
              <w:szCs w:val="18"/>
            </w:rPr>
            <w:id w:val="648014527"/>
            <w:placeholder>
              <w:docPart w:val="BAE802B1DF274A7F975B886447A7CBCD"/>
            </w:placeholder>
            <w:showingPlcHdr/>
            <w:text/>
          </w:sdtPr>
          <w:sdtEndPr/>
          <w:sdtContent>
            <w:tc>
              <w:tcPr>
                <w:tcW w:w="5665" w:type="dxa"/>
              </w:tcPr>
              <w:p w14:paraId="72EED5DF" w14:textId="0C504ABB" w:rsidR="003E723F" w:rsidRPr="003E723F" w:rsidRDefault="003E723F" w:rsidP="003E723F">
                <w:pPr>
                  <w:rPr>
                    <w:rFonts w:eastAsia="Calibri" w:cs="Times New Roman"/>
                    <w:sz w:val="18"/>
                    <w:szCs w:val="18"/>
                  </w:rPr>
                </w:pPr>
                <w:r w:rsidRPr="003E723F">
                  <w:rPr>
                    <w:rStyle w:val="PlaceholderText"/>
                    <w:sz w:val="18"/>
                    <w:szCs w:val="18"/>
                  </w:rPr>
                  <w:t>Click or tap here to enter text.</w:t>
                </w:r>
              </w:p>
            </w:tc>
          </w:sdtContent>
        </w:sdt>
        <w:sdt>
          <w:sdtPr>
            <w:rPr>
              <w:rFonts w:eastAsia="Calibri" w:cs="Times New Roman"/>
              <w:sz w:val="18"/>
              <w:szCs w:val="18"/>
            </w:rPr>
            <w:id w:val="-468359939"/>
            <w:placeholder>
              <w:docPart w:val="BD3AD3042D864E2B9A2361E66FCF6591"/>
            </w:placeholder>
            <w:showingPlcHdr/>
          </w:sdtPr>
          <w:sdtEndPr/>
          <w:sdtContent>
            <w:tc>
              <w:tcPr>
                <w:tcW w:w="2126" w:type="dxa"/>
              </w:tcPr>
              <w:p w14:paraId="4F8FC58B" w14:textId="5034A130"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1301190357"/>
            <w:placeholder>
              <w:docPart w:val="A109B5EED8FC4C3BA6AA69B957EFF96B"/>
            </w:placeholder>
            <w:showingPlcHdr/>
          </w:sdtPr>
          <w:sdtEndPr/>
          <w:sdtContent>
            <w:tc>
              <w:tcPr>
                <w:tcW w:w="1560" w:type="dxa"/>
              </w:tcPr>
              <w:p w14:paraId="599A5750" w14:textId="65090C0E"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760795679"/>
            <w:placeholder>
              <w:docPart w:val="592D8C73F3D648D0807B0FF9A215097C"/>
            </w:placeholder>
            <w:showingPlcHdr/>
          </w:sdtPr>
          <w:sdtEndPr/>
          <w:sdtContent>
            <w:tc>
              <w:tcPr>
                <w:tcW w:w="1559" w:type="dxa"/>
              </w:tcPr>
              <w:p w14:paraId="11146E88" w14:textId="2784B5FC"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922220165"/>
            <w:placeholder>
              <w:docPart w:val="CDA393220F1D4FB48E1C4DD34F3304B6"/>
            </w:placeholder>
            <w:showingPlcHdr/>
          </w:sdtPr>
          <w:sdtEndPr/>
          <w:sdtContent>
            <w:tc>
              <w:tcPr>
                <w:tcW w:w="1413" w:type="dxa"/>
              </w:tcPr>
              <w:p w14:paraId="57E12269" w14:textId="54088E6F"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453680361"/>
            <w:placeholder>
              <w:docPart w:val="37948949B586428D8C168DF66EC49464"/>
            </w:placeholder>
            <w:showingPlcHdr/>
          </w:sdtPr>
          <w:sdtEndPr/>
          <w:sdtContent>
            <w:tc>
              <w:tcPr>
                <w:tcW w:w="1413" w:type="dxa"/>
              </w:tcPr>
              <w:p w14:paraId="72F1E92A" w14:textId="00469AE4"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tr>
      <w:tr w:rsidR="003E723F" w:rsidRPr="005922C8" w14:paraId="2EAFD946" w14:textId="77777777" w:rsidTr="003E723F">
        <w:trPr>
          <w:trHeight w:val="340"/>
        </w:trPr>
        <w:sdt>
          <w:sdtPr>
            <w:rPr>
              <w:rFonts w:eastAsia="Calibri" w:cs="Times New Roman"/>
              <w:sz w:val="18"/>
              <w:szCs w:val="18"/>
            </w:rPr>
            <w:id w:val="-1358342034"/>
            <w:placeholder>
              <w:docPart w:val="7A89A2435801470F9D91259A3A8290A2"/>
            </w:placeholder>
            <w:showingPlcHdr/>
            <w:text/>
          </w:sdtPr>
          <w:sdtEndPr/>
          <w:sdtContent>
            <w:tc>
              <w:tcPr>
                <w:tcW w:w="5665" w:type="dxa"/>
              </w:tcPr>
              <w:p w14:paraId="79F361C1" w14:textId="5E27AD86" w:rsidR="003E723F" w:rsidRPr="003E723F" w:rsidRDefault="003E723F" w:rsidP="003E723F">
                <w:pPr>
                  <w:rPr>
                    <w:rFonts w:eastAsia="Calibri" w:cs="Times New Roman"/>
                    <w:sz w:val="18"/>
                    <w:szCs w:val="18"/>
                  </w:rPr>
                </w:pPr>
                <w:r w:rsidRPr="003E723F">
                  <w:rPr>
                    <w:rStyle w:val="PlaceholderText"/>
                    <w:sz w:val="18"/>
                    <w:szCs w:val="18"/>
                  </w:rPr>
                  <w:t>Click or tap here to enter text.</w:t>
                </w:r>
              </w:p>
            </w:tc>
          </w:sdtContent>
        </w:sdt>
        <w:sdt>
          <w:sdtPr>
            <w:rPr>
              <w:rFonts w:eastAsia="Calibri" w:cs="Times New Roman"/>
              <w:sz w:val="18"/>
              <w:szCs w:val="18"/>
            </w:rPr>
            <w:id w:val="-1318268858"/>
            <w:placeholder>
              <w:docPart w:val="4269EF38A3334A1BBFA0C13B6452F717"/>
            </w:placeholder>
            <w:showingPlcHdr/>
          </w:sdtPr>
          <w:sdtEndPr/>
          <w:sdtContent>
            <w:tc>
              <w:tcPr>
                <w:tcW w:w="2126" w:type="dxa"/>
              </w:tcPr>
              <w:p w14:paraId="08FA28F2" w14:textId="3E3571B6"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316456109"/>
            <w:placeholder>
              <w:docPart w:val="A8EB79A489544357BE9F0D15058C556E"/>
            </w:placeholder>
            <w:showingPlcHdr/>
          </w:sdtPr>
          <w:sdtEndPr/>
          <w:sdtContent>
            <w:tc>
              <w:tcPr>
                <w:tcW w:w="1560" w:type="dxa"/>
              </w:tcPr>
              <w:p w14:paraId="00017AE6" w14:textId="50532A27"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1866899944"/>
            <w:placeholder>
              <w:docPart w:val="ACBF1868B8B844DD96832DBD70F27B71"/>
            </w:placeholder>
            <w:showingPlcHdr/>
          </w:sdtPr>
          <w:sdtEndPr/>
          <w:sdtContent>
            <w:tc>
              <w:tcPr>
                <w:tcW w:w="1559" w:type="dxa"/>
              </w:tcPr>
              <w:p w14:paraId="53D478C2" w14:textId="042523F1"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1882931250"/>
            <w:placeholder>
              <w:docPart w:val="5F38DDBF80A44C31B7C9C433A83988BB"/>
            </w:placeholder>
            <w:showingPlcHdr/>
          </w:sdtPr>
          <w:sdtEndPr/>
          <w:sdtContent>
            <w:tc>
              <w:tcPr>
                <w:tcW w:w="1413" w:type="dxa"/>
              </w:tcPr>
              <w:p w14:paraId="192994F4" w14:textId="4F9DC21B"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1925176600"/>
            <w:placeholder>
              <w:docPart w:val="6CA892FA238B48E5ACB85FCB996F1F75"/>
            </w:placeholder>
            <w:showingPlcHdr/>
          </w:sdtPr>
          <w:sdtEndPr/>
          <w:sdtContent>
            <w:tc>
              <w:tcPr>
                <w:tcW w:w="1413" w:type="dxa"/>
              </w:tcPr>
              <w:p w14:paraId="6B441A3F" w14:textId="3D3D3E39"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tr>
      <w:tr w:rsidR="003E723F" w:rsidRPr="005922C8" w14:paraId="46EC6A5E" w14:textId="77777777" w:rsidTr="003E723F">
        <w:trPr>
          <w:trHeight w:val="340"/>
        </w:trPr>
        <w:sdt>
          <w:sdtPr>
            <w:rPr>
              <w:rFonts w:eastAsia="Calibri" w:cs="Times New Roman"/>
              <w:sz w:val="18"/>
              <w:szCs w:val="18"/>
            </w:rPr>
            <w:id w:val="-836295998"/>
            <w:placeholder>
              <w:docPart w:val="183A466738204EBDA3206C5FD42A0705"/>
            </w:placeholder>
            <w:showingPlcHdr/>
            <w:text/>
          </w:sdtPr>
          <w:sdtEndPr/>
          <w:sdtContent>
            <w:tc>
              <w:tcPr>
                <w:tcW w:w="5665" w:type="dxa"/>
              </w:tcPr>
              <w:p w14:paraId="2B2F2BF8" w14:textId="5B6748C9" w:rsidR="003E723F" w:rsidRPr="003E723F" w:rsidRDefault="003E723F" w:rsidP="003E723F">
                <w:pPr>
                  <w:rPr>
                    <w:rFonts w:eastAsia="Calibri" w:cs="Times New Roman"/>
                    <w:sz w:val="18"/>
                    <w:szCs w:val="18"/>
                  </w:rPr>
                </w:pPr>
                <w:r w:rsidRPr="003E723F">
                  <w:rPr>
                    <w:rStyle w:val="PlaceholderText"/>
                    <w:sz w:val="18"/>
                    <w:szCs w:val="18"/>
                  </w:rPr>
                  <w:t>Click or tap here to enter text.</w:t>
                </w:r>
              </w:p>
            </w:tc>
          </w:sdtContent>
        </w:sdt>
        <w:sdt>
          <w:sdtPr>
            <w:rPr>
              <w:rFonts w:eastAsia="Calibri" w:cs="Times New Roman"/>
              <w:sz w:val="18"/>
              <w:szCs w:val="18"/>
            </w:rPr>
            <w:id w:val="129137186"/>
            <w:placeholder>
              <w:docPart w:val="367584C1AE84487585FE61C5326D7DC3"/>
            </w:placeholder>
            <w:showingPlcHdr/>
          </w:sdtPr>
          <w:sdtEndPr/>
          <w:sdtContent>
            <w:tc>
              <w:tcPr>
                <w:tcW w:w="2126" w:type="dxa"/>
              </w:tcPr>
              <w:p w14:paraId="4BB6A541" w14:textId="5CA32DCF"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1782298084"/>
            <w:placeholder>
              <w:docPart w:val="FC0AA779C90E465F8826607E969480CC"/>
            </w:placeholder>
            <w:showingPlcHdr/>
          </w:sdtPr>
          <w:sdtEndPr/>
          <w:sdtContent>
            <w:tc>
              <w:tcPr>
                <w:tcW w:w="1560" w:type="dxa"/>
              </w:tcPr>
              <w:p w14:paraId="38EE987D" w14:textId="1F9C0E17"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909815021"/>
            <w:placeholder>
              <w:docPart w:val="39EC4F6F1F73406F884DCC480DB001F9"/>
            </w:placeholder>
            <w:showingPlcHdr/>
          </w:sdtPr>
          <w:sdtEndPr/>
          <w:sdtContent>
            <w:tc>
              <w:tcPr>
                <w:tcW w:w="1559" w:type="dxa"/>
              </w:tcPr>
              <w:p w14:paraId="345CC023" w14:textId="35341619"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2018072308"/>
            <w:placeholder>
              <w:docPart w:val="1857B604D5AF4980891DCE0E9674D178"/>
            </w:placeholder>
            <w:showingPlcHdr/>
          </w:sdtPr>
          <w:sdtEndPr/>
          <w:sdtContent>
            <w:tc>
              <w:tcPr>
                <w:tcW w:w="1413" w:type="dxa"/>
              </w:tcPr>
              <w:p w14:paraId="6543D88D" w14:textId="4B5B5D7F"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178978944"/>
            <w:placeholder>
              <w:docPart w:val="406F7489A25249AAA076C9490115C291"/>
            </w:placeholder>
            <w:showingPlcHdr/>
          </w:sdtPr>
          <w:sdtEndPr/>
          <w:sdtContent>
            <w:tc>
              <w:tcPr>
                <w:tcW w:w="1413" w:type="dxa"/>
              </w:tcPr>
              <w:p w14:paraId="76D79141" w14:textId="20AF7578"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tr>
      <w:tr w:rsidR="003E723F" w:rsidRPr="005922C8" w14:paraId="3A82222B" w14:textId="77777777" w:rsidTr="003E723F">
        <w:trPr>
          <w:trHeight w:val="340"/>
        </w:trPr>
        <w:tc>
          <w:tcPr>
            <w:tcW w:w="5665" w:type="dxa"/>
          </w:tcPr>
          <w:p w14:paraId="76B96672" w14:textId="1152CBB0" w:rsidR="003E723F" w:rsidRPr="003E723F" w:rsidRDefault="003E723F" w:rsidP="003E723F">
            <w:pPr>
              <w:rPr>
                <w:rFonts w:eastAsia="Calibri" w:cs="Times New Roman"/>
                <w:sz w:val="18"/>
                <w:szCs w:val="18"/>
              </w:rPr>
            </w:pPr>
          </w:p>
        </w:tc>
        <w:sdt>
          <w:sdtPr>
            <w:rPr>
              <w:rFonts w:eastAsia="Calibri" w:cs="Times New Roman"/>
              <w:sz w:val="18"/>
              <w:szCs w:val="18"/>
            </w:rPr>
            <w:id w:val="-1410304709"/>
            <w:placeholder>
              <w:docPart w:val="E65EACA5F39045C1A9AD7CFCC55B8AE0"/>
            </w:placeholder>
            <w:showingPlcHdr/>
          </w:sdtPr>
          <w:sdtEndPr/>
          <w:sdtContent>
            <w:tc>
              <w:tcPr>
                <w:tcW w:w="2126" w:type="dxa"/>
              </w:tcPr>
              <w:p w14:paraId="419C1C80" w14:textId="5DCF2531"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1990897432"/>
            <w:placeholder>
              <w:docPart w:val="97309E7AC1E84A5BAAD283029D52D251"/>
            </w:placeholder>
            <w:showingPlcHdr/>
          </w:sdtPr>
          <w:sdtEndPr/>
          <w:sdtContent>
            <w:tc>
              <w:tcPr>
                <w:tcW w:w="1560" w:type="dxa"/>
              </w:tcPr>
              <w:p w14:paraId="1CFE225C" w14:textId="46496460"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477418394"/>
            <w:placeholder>
              <w:docPart w:val="709DB534390C46D18C7CA3324995164E"/>
            </w:placeholder>
            <w:showingPlcHdr/>
          </w:sdtPr>
          <w:sdtEndPr/>
          <w:sdtContent>
            <w:tc>
              <w:tcPr>
                <w:tcW w:w="1559" w:type="dxa"/>
              </w:tcPr>
              <w:p w14:paraId="5C78DE50" w14:textId="11ED29C9"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612984923"/>
            <w:placeholder>
              <w:docPart w:val="63590C6B10A645CFAEB8FB4A3A1A15FA"/>
            </w:placeholder>
            <w:showingPlcHdr/>
          </w:sdtPr>
          <w:sdtEndPr/>
          <w:sdtContent>
            <w:tc>
              <w:tcPr>
                <w:tcW w:w="1413" w:type="dxa"/>
              </w:tcPr>
              <w:p w14:paraId="23F59A6D" w14:textId="750A8834"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556555155"/>
            <w:placeholder>
              <w:docPart w:val="07CD4305FE2D477B82209FBBC806A518"/>
            </w:placeholder>
            <w:showingPlcHdr/>
          </w:sdtPr>
          <w:sdtEndPr/>
          <w:sdtContent>
            <w:tc>
              <w:tcPr>
                <w:tcW w:w="1413" w:type="dxa"/>
              </w:tcPr>
              <w:p w14:paraId="203208A3" w14:textId="1CB5F345"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tr>
      <w:tr w:rsidR="003E723F" w:rsidRPr="005922C8" w14:paraId="299B2CC8" w14:textId="77777777" w:rsidTr="003E723F">
        <w:trPr>
          <w:trHeight w:val="340"/>
        </w:trPr>
        <w:tc>
          <w:tcPr>
            <w:tcW w:w="5665" w:type="dxa"/>
          </w:tcPr>
          <w:p w14:paraId="2D659401" w14:textId="77777777" w:rsidR="003E723F" w:rsidRPr="003E723F" w:rsidRDefault="003E723F" w:rsidP="003E723F">
            <w:pPr>
              <w:rPr>
                <w:rFonts w:eastAsia="Calibri" w:cs="Times New Roman"/>
                <w:sz w:val="18"/>
                <w:szCs w:val="18"/>
              </w:rPr>
            </w:pPr>
          </w:p>
        </w:tc>
        <w:tc>
          <w:tcPr>
            <w:tcW w:w="2126" w:type="dxa"/>
          </w:tcPr>
          <w:p w14:paraId="2CEBAFAC" w14:textId="77777777" w:rsidR="003E723F" w:rsidRPr="003E723F" w:rsidRDefault="003E723F" w:rsidP="003E723F">
            <w:pPr>
              <w:rPr>
                <w:rFonts w:eastAsia="Calibri" w:cs="Times New Roman"/>
                <w:b/>
                <w:sz w:val="18"/>
                <w:szCs w:val="18"/>
              </w:rPr>
            </w:pPr>
            <w:r w:rsidRPr="003E723F">
              <w:rPr>
                <w:rFonts w:eastAsia="Calibri" w:cs="Times New Roman"/>
                <w:b/>
                <w:sz w:val="18"/>
                <w:szCs w:val="18"/>
              </w:rPr>
              <w:t>TOTAL</w:t>
            </w:r>
          </w:p>
        </w:tc>
        <w:sdt>
          <w:sdtPr>
            <w:rPr>
              <w:rFonts w:eastAsia="Calibri" w:cs="Times New Roman"/>
              <w:sz w:val="18"/>
              <w:szCs w:val="18"/>
            </w:rPr>
            <w:id w:val="-618612445"/>
            <w:placeholder>
              <w:docPart w:val="4E34BFCBF77F4DF2A61033C3A1262AF9"/>
            </w:placeholder>
            <w:showingPlcHdr/>
          </w:sdtPr>
          <w:sdtEndPr/>
          <w:sdtContent>
            <w:tc>
              <w:tcPr>
                <w:tcW w:w="1560" w:type="dxa"/>
              </w:tcPr>
              <w:p w14:paraId="68BF33FF" w14:textId="70A86769"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1599752217"/>
            <w:placeholder>
              <w:docPart w:val="12A930A12B2C4623AD57C269EBBD3CE3"/>
            </w:placeholder>
            <w:showingPlcHdr/>
          </w:sdtPr>
          <w:sdtEndPr/>
          <w:sdtContent>
            <w:tc>
              <w:tcPr>
                <w:tcW w:w="1559" w:type="dxa"/>
              </w:tcPr>
              <w:p w14:paraId="0A3AA7AA" w14:textId="254412E2"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750576254"/>
            <w:placeholder>
              <w:docPart w:val="4501DF5283364829BD51AE023762DF25"/>
            </w:placeholder>
            <w:showingPlcHdr/>
          </w:sdtPr>
          <w:sdtEndPr/>
          <w:sdtContent>
            <w:tc>
              <w:tcPr>
                <w:tcW w:w="1413" w:type="dxa"/>
              </w:tcPr>
              <w:p w14:paraId="073ED910" w14:textId="2C5DEDA8"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sdt>
          <w:sdtPr>
            <w:rPr>
              <w:rFonts w:eastAsia="Calibri" w:cs="Times New Roman"/>
              <w:sz w:val="18"/>
              <w:szCs w:val="18"/>
            </w:rPr>
            <w:id w:val="1567144656"/>
            <w:placeholder>
              <w:docPart w:val="2E4FF4BEFA844ED7A10045D2749D0653"/>
            </w:placeholder>
            <w:showingPlcHdr/>
          </w:sdtPr>
          <w:sdtEndPr/>
          <w:sdtContent>
            <w:tc>
              <w:tcPr>
                <w:tcW w:w="1413" w:type="dxa"/>
              </w:tcPr>
              <w:p w14:paraId="1119E60D" w14:textId="17FDCC7C" w:rsidR="003E723F" w:rsidRPr="003E723F" w:rsidRDefault="00EE2A61" w:rsidP="003E723F">
                <w:pPr>
                  <w:rPr>
                    <w:rFonts w:eastAsia="Calibri" w:cs="Times New Roman"/>
                    <w:sz w:val="18"/>
                    <w:szCs w:val="18"/>
                  </w:rPr>
                </w:pPr>
                <w:r w:rsidRPr="00EE2A61">
                  <w:rPr>
                    <w:rStyle w:val="PlaceholderText"/>
                    <w:sz w:val="18"/>
                    <w:szCs w:val="18"/>
                  </w:rPr>
                  <w:t>Enter text.</w:t>
                </w:r>
              </w:p>
            </w:tc>
          </w:sdtContent>
        </w:sdt>
      </w:tr>
    </w:tbl>
    <w:p w14:paraId="4111C701" w14:textId="77777777" w:rsidR="00A84397" w:rsidRDefault="00A84397" w:rsidP="00A84397">
      <w:pPr>
        <w:numPr>
          <w:ilvl w:val="0"/>
          <w:numId w:val="0"/>
        </w:numPr>
        <w:spacing w:before="0" w:after="160" w:line="259" w:lineRule="auto"/>
        <w:rPr>
          <w:rFonts w:ascii="Calibri" w:eastAsia="Calibri" w:hAnsi="Calibri" w:cs="Times New Roman"/>
          <w:color w:val="auto"/>
        </w:rPr>
      </w:pPr>
      <w:r>
        <w:rPr>
          <w:rFonts w:ascii="Calibri" w:eastAsia="Calibri" w:hAnsi="Calibri" w:cs="Times New Roman"/>
          <w:color w:val="auto"/>
        </w:rPr>
        <w:t>Use the ‘</w:t>
      </w:r>
      <w:r w:rsidRPr="00A8300A">
        <w:rPr>
          <w:rFonts w:ascii="Calibri" w:eastAsia="Calibri" w:hAnsi="Calibri" w:cs="Times New Roman"/>
          <w:color w:val="0088CB" w:themeColor="accent3"/>
          <w:sz w:val="36"/>
        </w:rPr>
        <w:t>+</w:t>
      </w:r>
      <w:r>
        <w:rPr>
          <w:rFonts w:ascii="Calibri" w:eastAsia="Calibri" w:hAnsi="Calibri" w:cs="Times New Roman"/>
          <w:color w:val="auto"/>
        </w:rPr>
        <w:t>‘ sign at the bottom of Column F to add additional rows</w:t>
      </w:r>
      <w:r w:rsidR="00152F2C">
        <w:rPr>
          <w:rFonts w:ascii="Calibri" w:eastAsia="Calibri" w:hAnsi="Calibri" w:cs="Times New Roman"/>
          <w:color w:val="auto"/>
        </w:rPr>
        <w:t>.</w:t>
      </w:r>
    </w:p>
    <w:p w14:paraId="620C3CBD" w14:textId="77777777" w:rsidR="00A84397" w:rsidRDefault="00A84397" w:rsidP="00A84397">
      <w:pPr>
        <w:numPr>
          <w:ilvl w:val="0"/>
          <w:numId w:val="0"/>
        </w:numPr>
        <w:spacing w:before="0" w:after="160" w:line="259" w:lineRule="auto"/>
        <w:rPr>
          <w:rFonts w:ascii="Calibri" w:eastAsia="Calibri" w:hAnsi="Calibri" w:cs="Times New Roman"/>
          <w:color w:val="auto"/>
        </w:rPr>
      </w:pPr>
    </w:p>
    <w:p w14:paraId="0A831487" w14:textId="77777777" w:rsidR="00A84397" w:rsidRDefault="00A84397" w:rsidP="00A84397">
      <w:pPr>
        <w:spacing w:before="0" w:after="160" w:line="259" w:lineRule="auto"/>
        <w:rPr>
          <w:rFonts w:ascii="Calibri" w:eastAsia="Calibri" w:hAnsi="Calibri" w:cs="Times New Roman"/>
          <w:color w:val="auto"/>
        </w:rPr>
        <w:sectPr w:rsidR="00A84397" w:rsidSect="00023BC4">
          <w:pgSz w:w="16840" w:h="11907" w:orient="landscape" w:code="9"/>
          <w:pgMar w:top="1440" w:right="1440" w:bottom="1275" w:left="1440" w:header="709" w:footer="709" w:gutter="0"/>
          <w:cols w:space="708"/>
          <w:docGrid w:linePitch="360"/>
        </w:sectPr>
      </w:pPr>
    </w:p>
    <w:p w14:paraId="61B727CD" w14:textId="77777777" w:rsidR="00A84397" w:rsidRPr="00152F2C" w:rsidRDefault="00A84397" w:rsidP="00152F2C">
      <w:pPr>
        <w:pStyle w:val="BodyText"/>
        <w:rPr>
          <w:rStyle w:val="BlueText"/>
          <w:b/>
          <w:color w:val="222221"/>
        </w:rPr>
      </w:pPr>
      <w:r w:rsidRPr="00152F2C">
        <w:rPr>
          <w:rStyle w:val="BlueText"/>
          <w:b/>
          <w:color w:val="222221"/>
        </w:rPr>
        <w:lastRenderedPageBreak/>
        <w:t>Please explain why this project would not go ahead without funding from this program.</w:t>
      </w:r>
    </w:p>
    <w:p w14:paraId="4A7EDC7B" w14:textId="77777777" w:rsidR="00A84397" w:rsidRPr="00E13E03" w:rsidRDefault="00A84397" w:rsidP="00A84397">
      <w:pPr>
        <w:spacing w:before="0" w:after="160" w:line="259" w:lineRule="auto"/>
        <w:rPr>
          <w:rStyle w:val="BlueText"/>
        </w:rPr>
      </w:pPr>
      <w:r w:rsidRPr="005C7438">
        <w:rPr>
          <w:rFonts w:eastAsia="Calibri" w:cs="Times New Roman"/>
          <w:color w:val="575D5B" w:themeColor="background2" w:themeShade="80"/>
          <w:sz w:val="18"/>
        </w:rPr>
        <w:t>This should include a description of any barriers that Circulate funding will help overcome</w:t>
      </w:r>
      <w:r w:rsidR="00152F2C">
        <w:rPr>
          <w:rFonts w:eastAsia="Calibri" w:cs="Times New Roman"/>
          <w:color w:val="575D5B" w:themeColor="background2" w:themeShade="80"/>
          <w:sz w:val="18"/>
        </w:rPr>
        <w:t>.</w:t>
      </w:r>
    </w:p>
    <w:tbl>
      <w:tblPr>
        <w:tblStyle w:val="TableGrid18"/>
        <w:tblW w:w="8926" w:type="dxa"/>
        <w:tblLook w:val="04A0" w:firstRow="1" w:lastRow="0" w:firstColumn="1" w:lastColumn="0" w:noHBand="0" w:noVBand="1"/>
      </w:tblPr>
      <w:tblGrid>
        <w:gridCol w:w="8926"/>
      </w:tblGrid>
      <w:tr w:rsidR="00A84397" w:rsidRPr="00F818CE" w14:paraId="66375333" w14:textId="77777777" w:rsidTr="00023BC4">
        <w:trPr>
          <w:trHeight w:val="3431"/>
        </w:trPr>
        <w:sdt>
          <w:sdtPr>
            <w:rPr>
              <w:rFonts w:eastAsia="Calibri" w:cs="Times New Roman"/>
            </w:rPr>
            <w:id w:val="-1588447326"/>
            <w:placeholder>
              <w:docPart w:val="798D168145AD477E9CAF1662D810CDCF"/>
            </w:placeholder>
            <w:showingPlcHdr/>
            <w:text/>
          </w:sdtPr>
          <w:sdtEndPr/>
          <w:sdtContent>
            <w:tc>
              <w:tcPr>
                <w:tcW w:w="8926" w:type="dxa"/>
              </w:tcPr>
              <w:p w14:paraId="7FDD41EE" w14:textId="77777777" w:rsidR="00A84397" w:rsidRPr="00F818CE" w:rsidRDefault="00A84397" w:rsidP="00023BC4">
                <w:pPr>
                  <w:rPr>
                    <w:rFonts w:eastAsia="Calibri" w:cs="Times New Roman"/>
                  </w:rPr>
                </w:pPr>
                <w:r w:rsidRPr="007E0EAE">
                  <w:rPr>
                    <w:rStyle w:val="PlaceholderText"/>
                  </w:rPr>
                  <w:t>Click or tap here to enter text.</w:t>
                </w:r>
              </w:p>
            </w:tc>
          </w:sdtContent>
        </w:sdt>
      </w:tr>
    </w:tbl>
    <w:p w14:paraId="737FC296" w14:textId="77777777" w:rsidR="00A84397" w:rsidRPr="00F818CE" w:rsidRDefault="00A84397" w:rsidP="00A84397">
      <w:pPr>
        <w:spacing w:before="0" w:after="160" w:line="259" w:lineRule="auto"/>
        <w:rPr>
          <w:rFonts w:ascii="Calibri" w:eastAsia="Calibri" w:hAnsi="Calibri" w:cs="Times New Roman"/>
          <w:color w:val="auto"/>
        </w:rPr>
      </w:pPr>
    </w:p>
    <w:p w14:paraId="0758E663" w14:textId="77777777" w:rsidR="00A84397" w:rsidRPr="0097477C" w:rsidRDefault="00A84397" w:rsidP="0097477C">
      <w:pPr>
        <w:pStyle w:val="BodyText"/>
        <w:rPr>
          <w:rStyle w:val="BlueText"/>
          <w:b/>
          <w:color w:val="222221"/>
        </w:rPr>
      </w:pPr>
      <w:r w:rsidRPr="0097477C">
        <w:rPr>
          <w:rStyle w:val="BlueText"/>
          <w:b/>
          <w:color w:val="222221"/>
        </w:rPr>
        <w:t>If this project is part of you and/or your partners’ long term business plans, please explain how this funding would accelerate its implementation</w:t>
      </w:r>
      <w:r w:rsidR="0097477C" w:rsidRPr="0097477C">
        <w:rPr>
          <w:rStyle w:val="BlueText"/>
          <w:b/>
          <w:color w:val="222221"/>
        </w:rPr>
        <w:t>.</w:t>
      </w:r>
    </w:p>
    <w:tbl>
      <w:tblPr>
        <w:tblStyle w:val="TableGrid18"/>
        <w:tblW w:w="0" w:type="auto"/>
        <w:tblLook w:val="04A0" w:firstRow="1" w:lastRow="0" w:firstColumn="1" w:lastColumn="0" w:noHBand="0" w:noVBand="1"/>
      </w:tblPr>
      <w:tblGrid>
        <w:gridCol w:w="9016"/>
      </w:tblGrid>
      <w:tr w:rsidR="00A84397" w:rsidRPr="00F818CE" w14:paraId="0B991585" w14:textId="77777777" w:rsidTr="00023BC4">
        <w:trPr>
          <w:trHeight w:val="2460"/>
        </w:trPr>
        <w:sdt>
          <w:sdtPr>
            <w:rPr>
              <w:rFonts w:eastAsia="Calibri" w:cs="Times New Roman"/>
            </w:rPr>
            <w:id w:val="-1279246563"/>
            <w:placeholder>
              <w:docPart w:val="AF3AF8DEE98E4C2DA4D796239C15EA7F"/>
            </w:placeholder>
            <w:showingPlcHdr/>
            <w:text/>
          </w:sdtPr>
          <w:sdtEndPr/>
          <w:sdtContent>
            <w:tc>
              <w:tcPr>
                <w:tcW w:w="9016" w:type="dxa"/>
              </w:tcPr>
              <w:p w14:paraId="788B1B09" w14:textId="77777777" w:rsidR="00A84397" w:rsidRPr="00F818CE" w:rsidRDefault="00A84397" w:rsidP="00023BC4">
                <w:pPr>
                  <w:rPr>
                    <w:rFonts w:eastAsia="Calibri" w:cs="Times New Roman"/>
                  </w:rPr>
                </w:pPr>
                <w:r w:rsidRPr="007E0EAE">
                  <w:rPr>
                    <w:rStyle w:val="PlaceholderText"/>
                  </w:rPr>
                  <w:t>Click or tap here to enter text.</w:t>
                </w:r>
              </w:p>
            </w:tc>
          </w:sdtContent>
        </w:sdt>
      </w:tr>
    </w:tbl>
    <w:p w14:paraId="0ADB3C80" w14:textId="77777777" w:rsidR="00A84397" w:rsidRDefault="00A84397" w:rsidP="00A84397">
      <w:pPr>
        <w:numPr>
          <w:ilvl w:val="0"/>
          <w:numId w:val="0"/>
        </w:numPr>
        <w:spacing w:before="0" w:after="160" w:line="259" w:lineRule="auto"/>
        <w:rPr>
          <w:rFonts w:ascii="Calibri" w:eastAsia="Calibri" w:hAnsi="Calibri" w:cs="Times New Roman"/>
          <w:color w:val="auto"/>
        </w:rPr>
      </w:pPr>
    </w:p>
    <w:p w14:paraId="17ACC249" w14:textId="77777777" w:rsidR="00A84397" w:rsidRPr="00F818CE" w:rsidRDefault="00A84397" w:rsidP="00A84397">
      <w:pPr>
        <w:pStyle w:val="Heading2Numbered"/>
        <w:rPr>
          <w:rFonts w:eastAsia="Calibri"/>
        </w:rPr>
      </w:pPr>
      <w:bookmarkStart w:id="64" w:name="_Toc501444331"/>
      <w:r>
        <w:rPr>
          <w:rFonts w:eastAsia="Calibri"/>
        </w:rPr>
        <w:t>Other funding sources</w:t>
      </w:r>
      <w:bookmarkEnd w:id="64"/>
    </w:p>
    <w:p w14:paraId="59A61E72" w14:textId="77777777" w:rsidR="00A84397" w:rsidRPr="0097477C" w:rsidRDefault="00A84397" w:rsidP="0097477C">
      <w:pPr>
        <w:pStyle w:val="BodyText"/>
        <w:rPr>
          <w:rStyle w:val="BlueText"/>
          <w:b/>
          <w:color w:val="222221"/>
        </w:rPr>
      </w:pPr>
      <w:r w:rsidRPr="0097477C">
        <w:rPr>
          <w:rStyle w:val="BlueText"/>
          <w:b/>
          <w:color w:val="222221"/>
        </w:rPr>
        <w:t>List any other grants that you or your project partners have received to undertake this project or related activities</w:t>
      </w:r>
      <w:r w:rsidR="0097477C">
        <w:rPr>
          <w:rStyle w:val="BlueText"/>
          <w:b/>
          <w:color w:val="222221"/>
        </w:rPr>
        <w:t>.</w:t>
      </w:r>
    </w:p>
    <w:tbl>
      <w:tblPr>
        <w:tblStyle w:val="GridTable1Light"/>
        <w:tblW w:w="0" w:type="auto"/>
        <w:tblLook w:val="04A0" w:firstRow="1" w:lastRow="0" w:firstColumn="1" w:lastColumn="0" w:noHBand="0" w:noVBand="1"/>
      </w:tblPr>
      <w:tblGrid>
        <w:gridCol w:w="2547"/>
        <w:gridCol w:w="1984"/>
        <w:gridCol w:w="4485"/>
      </w:tblGrid>
      <w:tr w:rsidR="00A84397" w:rsidRPr="00F818CE" w14:paraId="76297118" w14:textId="77777777" w:rsidTr="00023B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4EAD088" w14:textId="77777777" w:rsidR="00A84397" w:rsidRPr="00AE595E" w:rsidRDefault="00A84397" w:rsidP="00A84397">
            <w:pPr>
              <w:rPr>
                <w:rFonts w:asciiTheme="minorHAnsi" w:eastAsia="Calibri" w:hAnsiTheme="minorHAnsi" w:cs="Times New Roman"/>
                <w:sz w:val="20"/>
              </w:rPr>
            </w:pPr>
            <w:bookmarkStart w:id="65" w:name="_Hlk497864534"/>
            <w:r w:rsidRPr="00AE595E">
              <w:rPr>
                <w:rFonts w:asciiTheme="minorHAnsi" w:eastAsia="Calibri" w:hAnsiTheme="minorHAnsi" w:cs="Times New Roman"/>
                <w:sz w:val="20"/>
              </w:rPr>
              <w:t>Source of funding</w:t>
            </w:r>
          </w:p>
        </w:tc>
        <w:tc>
          <w:tcPr>
            <w:tcW w:w="1984" w:type="dxa"/>
          </w:tcPr>
          <w:p w14:paraId="4F4ED86F" w14:textId="77777777" w:rsidR="00A84397" w:rsidRPr="00AE595E" w:rsidRDefault="00A84397" w:rsidP="00A84397">
            <w:pP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imes New Roman"/>
                <w:sz w:val="20"/>
              </w:rPr>
            </w:pPr>
            <w:r w:rsidRPr="00AE595E">
              <w:rPr>
                <w:rFonts w:asciiTheme="minorHAnsi" w:eastAsia="Calibri" w:hAnsiTheme="minorHAnsi" w:cs="Times New Roman"/>
                <w:sz w:val="20"/>
              </w:rPr>
              <w:t>Amount ($)</w:t>
            </w:r>
          </w:p>
        </w:tc>
        <w:tc>
          <w:tcPr>
            <w:tcW w:w="4485" w:type="dxa"/>
          </w:tcPr>
          <w:p w14:paraId="1ED1EACD" w14:textId="77777777" w:rsidR="00A84397" w:rsidRPr="00AE595E" w:rsidRDefault="00A84397" w:rsidP="00A84397">
            <w:pP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imes New Roman"/>
                <w:sz w:val="20"/>
              </w:rPr>
            </w:pPr>
            <w:r w:rsidRPr="00AE595E">
              <w:rPr>
                <w:rFonts w:asciiTheme="minorHAnsi" w:eastAsia="Calibri" w:hAnsiTheme="minorHAnsi" w:cs="Times New Roman"/>
                <w:sz w:val="20"/>
              </w:rPr>
              <w:t>Relevance to this project</w:t>
            </w:r>
          </w:p>
        </w:tc>
      </w:tr>
      <w:tr w:rsidR="00A84397" w:rsidRPr="00F818CE" w14:paraId="59A72C95" w14:textId="77777777" w:rsidTr="00023BC4">
        <w:sdt>
          <w:sdtPr>
            <w:rPr>
              <w:rFonts w:eastAsia="Calibri" w:cs="Times New Roman"/>
              <w:sz w:val="18"/>
              <w:szCs w:val="18"/>
            </w:rPr>
            <w:id w:val="-2048986392"/>
            <w:placeholder>
              <w:docPart w:val="22345E6DD03847B88F50F22307308D74"/>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2547" w:type="dxa"/>
              </w:tcPr>
              <w:p w14:paraId="2EE48F85" w14:textId="0E22CACB" w:rsidR="00A84397" w:rsidRPr="00AE595E" w:rsidRDefault="00EE2A61" w:rsidP="00A84397">
                <w:pPr>
                  <w:rPr>
                    <w:rFonts w:asciiTheme="minorHAnsi" w:eastAsia="Calibri" w:hAnsiTheme="minorHAnsi" w:cs="Times New Roman"/>
                    <w:sz w:val="20"/>
                  </w:rPr>
                </w:pPr>
                <w:r w:rsidRPr="00EE2A61">
                  <w:rPr>
                    <w:rStyle w:val="PlaceholderText"/>
                    <w:sz w:val="18"/>
                    <w:szCs w:val="18"/>
                  </w:rPr>
                  <w:t>Enter text.</w:t>
                </w:r>
              </w:p>
            </w:tc>
          </w:sdtContent>
        </w:sdt>
        <w:sdt>
          <w:sdtPr>
            <w:rPr>
              <w:rFonts w:eastAsia="Calibri" w:cs="Times New Roman"/>
              <w:sz w:val="18"/>
              <w:szCs w:val="18"/>
            </w:rPr>
            <w:id w:val="-1839841431"/>
            <w:placeholder>
              <w:docPart w:val="8AE80BD89E5F4218B81DF6DF5922732D"/>
            </w:placeholder>
            <w:showingPlcHdr/>
          </w:sdtPr>
          <w:sdtEndPr/>
          <w:sdtContent>
            <w:tc>
              <w:tcPr>
                <w:tcW w:w="1984" w:type="dxa"/>
              </w:tcPr>
              <w:p w14:paraId="1162A714" w14:textId="719E08F9" w:rsidR="00A84397" w:rsidRPr="00A926EF" w:rsidRDefault="00EE2A61" w:rsidP="00A84397">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sz w:val="20"/>
                  </w:rPr>
                </w:pPr>
                <w:r w:rsidRPr="00EE2A61">
                  <w:rPr>
                    <w:rStyle w:val="PlaceholderText"/>
                    <w:sz w:val="18"/>
                    <w:szCs w:val="18"/>
                  </w:rPr>
                  <w:t>Enter text.</w:t>
                </w:r>
              </w:p>
            </w:tc>
          </w:sdtContent>
        </w:sdt>
        <w:sdt>
          <w:sdtPr>
            <w:rPr>
              <w:rFonts w:eastAsia="Calibri" w:cs="Times New Roman"/>
              <w:sz w:val="18"/>
              <w:szCs w:val="18"/>
            </w:rPr>
            <w:id w:val="-1252659504"/>
            <w:placeholder>
              <w:docPart w:val="B3842CA99C5948A1813A9A7BE4602AB0"/>
            </w:placeholder>
            <w:showingPlcHdr/>
          </w:sdtPr>
          <w:sdtEndPr/>
          <w:sdtContent>
            <w:tc>
              <w:tcPr>
                <w:tcW w:w="4485" w:type="dxa"/>
              </w:tcPr>
              <w:p w14:paraId="10B061DE" w14:textId="081D1B98" w:rsidR="00A84397" w:rsidRPr="00A926EF" w:rsidRDefault="00EE2A61" w:rsidP="00A84397">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sz w:val="20"/>
                  </w:rPr>
                </w:pPr>
                <w:r w:rsidRPr="00EE2A61">
                  <w:rPr>
                    <w:rStyle w:val="PlaceholderText"/>
                    <w:sz w:val="18"/>
                    <w:szCs w:val="18"/>
                  </w:rPr>
                  <w:t>Enter text.</w:t>
                </w:r>
              </w:p>
            </w:tc>
          </w:sdtContent>
        </w:sdt>
      </w:tr>
      <w:tr w:rsidR="00A926EF" w:rsidRPr="00F818CE" w14:paraId="589985A0" w14:textId="77777777" w:rsidTr="00023BC4">
        <w:sdt>
          <w:sdtPr>
            <w:rPr>
              <w:rFonts w:eastAsia="Calibri" w:cs="Times New Roman"/>
              <w:sz w:val="18"/>
              <w:szCs w:val="18"/>
            </w:rPr>
            <w:id w:val="668758619"/>
            <w:placeholder>
              <w:docPart w:val="5B7DBF92F1B34E9390910377878AE776"/>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2547" w:type="dxa"/>
              </w:tcPr>
              <w:p w14:paraId="7D662D09" w14:textId="3C453F4D" w:rsidR="00A926EF" w:rsidRPr="00AE595E" w:rsidRDefault="00EE2A61" w:rsidP="00A926EF">
                <w:pPr>
                  <w:rPr>
                    <w:rFonts w:asciiTheme="minorHAnsi" w:eastAsia="Calibri" w:hAnsiTheme="minorHAnsi" w:cs="Times New Roman"/>
                    <w:sz w:val="20"/>
                  </w:rPr>
                </w:pPr>
                <w:r w:rsidRPr="00EE2A61">
                  <w:rPr>
                    <w:rStyle w:val="PlaceholderText"/>
                    <w:sz w:val="18"/>
                    <w:szCs w:val="18"/>
                  </w:rPr>
                  <w:t>Enter text.</w:t>
                </w:r>
              </w:p>
            </w:tc>
          </w:sdtContent>
        </w:sdt>
        <w:sdt>
          <w:sdtPr>
            <w:rPr>
              <w:rFonts w:eastAsia="Calibri" w:cs="Times New Roman"/>
              <w:sz w:val="18"/>
              <w:szCs w:val="18"/>
            </w:rPr>
            <w:id w:val="1950429246"/>
            <w:placeholder>
              <w:docPart w:val="0DD94C4CE8C644F884C39B4E52802C75"/>
            </w:placeholder>
            <w:showingPlcHdr/>
          </w:sdtPr>
          <w:sdtEndPr/>
          <w:sdtContent>
            <w:tc>
              <w:tcPr>
                <w:tcW w:w="1984" w:type="dxa"/>
              </w:tcPr>
              <w:p w14:paraId="53DABB76" w14:textId="099492E0" w:rsidR="00A926EF" w:rsidRPr="00A926EF" w:rsidRDefault="00EE2A61" w:rsidP="00A926EF">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sz w:val="20"/>
                  </w:rPr>
                </w:pPr>
                <w:r w:rsidRPr="00EE2A61">
                  <w:rPr>
                    <w:rStyle w:val="PlaceholderText"/>
                    <w:sz w:val="18"/>
                    <w:szCs w:val="18"/>
                  </w:rPr>
                  <w:t>Enter text.</w:t>
                </w:r>
              </w:p>
            </w:tc>
          </w:sdtContent>
        </w:sdt>
        <w:sdt>
          <w:sdtPr>
            <w:rPr>
              <w:rFonts w:eastAsia="Calibri" w:cs="Times New Roman"/>
              <w:sz w:val="18"/>
              <w:szCs w:val="18"/>
            </w:rPr>
            <w:id w:val="707914061"/>
            <w:placeholder>
              <w:docPart w:val="0CD9EAAE6957400C97FADBF4141E0E80"/>
            </w:placeholder>
            <w:showingPlcHdr/>
          </w:sdtPr>
          <w:sdtEndPr/>
          <w:sdtContent>
            <w:tc>
              <w:tcPr>
                <w:tcW w:w="4485" w:type="dxa"/>
              </w:tcPr>
              <w:p w14:paraId="09568E30" w14:textId="4F4ADBC1" w:rsidR="00A926EF" w:rsidRPr="00A926EF" w:rsidRDefault="00EE2A61" w:rsidP="00A926EF">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sz w:val="20"/>
                  </w:rPr>
                </w:pPr>
                <w:r w:rsidRPr="00EE2A61">
                  <w:rPr>
                    <w:rStyle w:val="PlaceholderText"/>
                    <w:sz w:val="18"/>
                    <w:szCs w:val="18"/>
                  </w:rPr>
                  <w:t>Enter text.</w:t>
                </w:r>
              </w:p>
            </w:tc>
          </w:sdtContent>
        </w:sdt>
      </w:tr>
      <w:tr w:rsidR="00A926EF" w:rsidRPr="00F818CE" w14:paraId="2C2E1B81" w14:textId="77777777" w:rsidTr="00023BC4">
        <w:sdt>
          <w:sdtPr>
            <w:rPr>
              <w:rFonts w:eastAsia="Calibri" w:cs="Times New Roman"/>
              <w:sz w:val="18"/>
              <w:szCs w:val="18"/>
            </w:rPr>
            <w:id w:val="1332260483"/>
            <w:placeholder>
              <w:docPart w:val="282672B9ECD44684AC59197AE404B94D"/>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2547" w:type="dxa"/>
              </w:tcPr>
              <w:p w14:paraId="14A84230" w14:textId="157BCC85" w:rsidR="00A926EF" w:rsidRPr="00AE595E" w:rsidRDefault="00EE2A61" w:rsidP="00A926EF">
                <w:pPr>
                  <w:rPr>
                    <w:rFonts w:asciiTheme="minorHAnsi" w:eastAsia="Calibri" w:hAnsiTheme="minorHAnsi" w:cs="Times New Roman"/>
                    <w:sz w:val="20"/>
                  </w:rPr>
                </w:pPr>
                <w:r w:rsidRPr="00EE2A61">
                  <w:rPr>
                    <w:rStyle w:val="PlaceholderText"/>
                    <w:sz w:val="18"/>
                    <w:szCs w:val="18"/>
                  </w:rPr>
                  <w:t>Enter text.</w:t>
                </w:r>
              </w:p>
            </w:tc>
          </w:sdtContent>
        </w:sdt>
        <w:sdt>
          <w:sdtPr>
            <w:rPr>
              <w:rFonts w:eastAsia="Calibri" w:cs="Times New Roman"/>
              <w:sz w:val="18"/>
              <w:szCs w:val="18"/>
            </w:rPr>
            <w:id w:val="-790663807"/>
            <w:placeholder>
              <w:docPart w:val="123CCAD4A91E4CC6A91C1F35094D8CA3"/>
            </w:placeholder>
            <w:showingPlcHdr/>
          </w:sdtPr>
          <w:sdtEndPr/>
          <w:sdtContent>
            <w:tc>
              <w:tcPr>
                <w:tcW w:w="1984" w:type="dxa"/>
              </w:tcPr>
              <w:p w14:paraId="15FFF6F8" w14:textId="1F8BCF13" w:rsidR="00A926EF" w:rsidRPr="00A926EF" w:rsidRDefault="00EE2A61" w:rsidP="00A926EF">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sz w:val="20"/>
                  </w:rPr>
                </w:pPr>
                <w:r w:rsidRPr="00EE2A61">
                  <w:rPr>
                    <w:rStyle w:val="PlaceholderText"/>
                    <w:sz w:val="18"/>
                    <w:szCs w:val="18"/>
                  </w:rPr>
                  <w:t>Enter text.</w:t>
                </w:r>
              </w:p>
            </w:tc>
          </w:sdtContent>
        </w:sdt>
        <w:sdt>
          <w:sdtPr>
            <w:rPr>
              <w:rFonts w:eastAsia="Calibri" w:cs="Times New Roman"/>
              <w:sz w:val="18"/>
              <w:szCs w:val="18"/>
            </w:rPr>
            <w:id w:val="-2129155109"/>
            <w:placeholder>
              <w:docPart w:val="67B04DA06A6C4A96822448D25B26CBB4"/>
            </w:placeholder>
            <w:showingPlcHdr/>
          </w:sdtPr>
          <w:sdtEndPr/>
          <w:sdtContent>
            <w:tc>
              <w:tcPr>
                <w:tcW w:w="4485" w:type="dxa"/>
              </w:tcPr>
              <w:p w14:paraId="17B23F2B" w14:textId="2060824A" w:rsidR="00A926EF" w:rsidRPr="00A926EF" w:rsidRDefault="00EE2A61" w:rsidP="00A926EF">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sz w:val="20"/>
                  </w:rPr>
                </w:pPr>
                <w:r w:rsidRPr="00EE2A61">
                  <w:rPr>
                    <w:rStyle w:val="PlaceholderText"/>
                    <w:sz w:val="18"/>
                    <w:szCs w:val="18"/>
                  </w:rPr>
                  <w:t>Enter text.</w:t>
                </w:r>
              </w:p>
            </w:tc>
          </w:sdtContent>
        </w:sdt>
      </w:tr>
      <w:tr w:rsidR="00A926EF" w:rsidRPr="00F818CE" w14:paraId="5384DEAD" w14:textId="77777777" w:rsidTr="00023BC4">
        <w:sdt>
          <w:sdtPr>
            <w:rPr>
              <w:rFonts w:eastAsia="Calibri" w:cs="Times New Roman"/>
              <w:sz w:val="18"/>
              <w:szCs w:val="18"/>
            </w:rPr>
            <w:id w:val="389148815"/>
            <w:placeholder>
              <w:docPart w:val="A817A88A826C4953A6A1216FC01708E4"/>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2547" w:type="dxa"/>
              </w:tcPr>
              <w:p w14:paraId="7FE1F741" w14:textId="0ABCCA70" w:rsidR="00A926EF" w:rsidRPr="00AE595E" w:rsidRDefault="00EE2A61" w:rsidP="00A926EF">
                <w:pPr>
                  <w:rPr>
                    <w:rFonts w:asciiTheme="minorHAnsi" w:eastAsia="Calibri" w:hAnsiTheme="minorHAnsi" w:cs="Times New Roman"/>
                    <w:sz w:val="20"/>
                  </w:rPr>
                </w:pPr>
                <w:r w:rsidRPr="00EE2A61">
                  <w:rPr>
                    <w:rStyle w:val="PlaceholderText"/>
                    <w:sz w:val="18"/>
                    <w:szCs w:val="18"/>
                  </w:rPr>
                  <w:t>Enter text.</w:t>
                </w:r>
              </w:p>
            </w:tc>
          </w:sdtContent>
        </w:sdt>
        <w:sdt>
          <w:sdtPr>
            <w:rPr>
              <w:rFonts w:eastAsia="Calibri" w:cs="Times New Roman"/>
              <w:sz w:val="18"/>
              <w:szCs w:val="18"/>
            </w:rPr>
            <w:id w:val="606159413"/>
            <w:placeholder>
              <w:docPart w:val="9A305B528AE64955ABBD0861D44E52FC"/>
            </w:placeholder>
            <w:showingPlcHdr/>
          </w:sdtPr>
          <w:sdtEndPr/>
          <w:sdtContent>
            <w:tc>
              <w:tcPr>
                <w:tcW w:w="1984" w:type="dxa"/>
              </w:tcPr>
              <w:p w14:paraId="1AD77F30" w14:textId="26DF28FA" w:rsidR="00A926EF" w:rsidRPr="00A926EF" w:rsidRDefault="00EE2A61" w:rsidP="00A926EF">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sz w:val="20"/>
                  </w:rPr>
                </w:pPr>
                <w:r w:rsidRPr="00EE2A61">
                  <w:rPr>
                    <w:rStyle w:val="PlaceholderText"/>
                    <w:sz w:val="18"/>
                    <w:szCs w:val="18"/>
                  </w:rPr>
                  <w:t>Enter text.</w:t>
                </w:r>
              </w:p>
            </w:tc>
          </w:sdtContent>
        </w:sdt>
        <w:sdt>
          <w:sdtPr>
            <w:rPr>
              <w:rFonts w:eastAsia="Calibri" w:cs="Times New Roman"/>
              <w:sz w:val="18"/>
              <w:szCs w:val="18"/>
            </w:rPr>
            <w:id w:val="1050576096"/>
            <w:placeholder>
              <w:docPart w:val="D9011A94381245C18DFA9B87731F0FA7"/>
            </w:placeholder>
            <w:showingPlcHdr/>
          </w:sdtPr>
          <w:sdtEndPr/>
          <w:sdtContent>
            <w:tc>
              <w:tcPr>
                <w:tcW w:w="4485" w:type="dxa"/>
              </w:tcPr>
              <w:p w14:paraId="5837109B" w14:textId="72FBA4FE" w:rsidR="00A926EF" w:rsidRPr="00A926EF" w:rsidRDefault="00EE2A61" w:rsidP="00A926EF">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sz w:val="20"/>
                  </w:rPr>
                </w:pPr>
                <w:r w:rsidRPr="00EE2A61">
                  <w:rPr>
                    <w:rStyle w:val="PlaceholderText"/>
                    <w:sz w:val="18"/>
                    <w:szCs w:val="18"/>
                  </w:rPr>
                  <w:t>Enter text.</w:t>
                </w:r>
              </w:p>
            </w:tc>
          </w:sdtContent>
        </w:sdt>
      </w:tr>
      <w:tr w:rsidR="00A926EF" w:rsidRPr="00F818CE" w14:paraId="0B8071CA" w14:textId="77777777" w:rsidTr="00023BC4">
        <w:sdt>
          <w:sdtPr>
            <w:rPr>
              <w:rFonts w:eastAsia="Calibri" w:cs="Times New Roman"/>
              <w:sz w:val="18"/>
              <w:szCs w:val="18"/>
            </w:rPr>
            <w:id w:val="-91158387"/>
            <w:placeholder>
              <w:docPart w:val="4449A8573FED44F6AA3C16AFBC4CF9D4"/>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2547" w:type="dxa"/>
              </w:tcPr>
              <w:p w14:paraId="2B5F80EB" w14:textId="305E9F66" w:rsidR="00A926EF" w:rsidRPr="00AE595E" w:rsidRDefault="00EE2A61" w:rsidP="00A926EF">
                <w:pPr>
                  <w:rPr>
                    <w:rFonts w:asciiTheme="minorHAnsi" w:eastAsia="Calibri" w:hAnsiTheme="minorHAnsi" w:cs="Times New Roman"/>
                    <w:sz w:val="20"/>
                  </w:rPr>
                </w:pPr>
                <w:r w:rsidRPr="00EE2A61">
                  <w:rPr>
                    <w:rStyle w:val="PlaceholderText"/>
                    <w:sz w:val="18"/>
                    <w:szCs w:val="18"/>
                  </w:rPr>
                  <w:t>Enter text.</w:t>
                </w:r>
              </w:p>
            </w:tc>
          </w:sdtContent>
        </w:sdt>
        <w:sdt>
          <w:sdtPr>
            <w:rPr>
              <w:rFonts w:eastAsia="Calibri" w:cs="Times New Roman"/>
              <w:sz w:val="18"/>
              <w:szCs w:val="18"/>
            </w:rPr>
            <w:id w:val="-601887137"/>
            <w:placeholder>
              <w:docPart w:val="15D9DDA1F4634456B9471F4A553D8508"/>
            </w:placeholder>
            <w:showingPlcHdr/>
          </w:sdtPr>
          <w:sdtEndPr/>
          <w:sdtContent>
            <w:tc>
              <w:tcPr>
                <w:tcW w:w="1984" w:type="dxa"/>
              </w:tcPr>
              <w:p w14:paraId="09E18AB2" w14:textId="0F306244" w:rsidR="00A926EF" w:rsidRPr="00A926EF" w:rsidRDefault="00EE2A61" w:rsidP="00A926EF">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sz w:val="20"/>
                  </w:rPr>
                </w:pPr>
                <w:r w:rsidRPr="00EE2A61">
                  <w:rPr>
                    <w:rStyle w:val="PlaceholderText"/>
                    <w:sz w:val="18"/>
                    <w:szCs w:val="18"/>
                  </w:rPr>
                  <w:t>Enter text.</w:t>
                </w:r>
              </w:p>
            </w:tc>
          </w:sdtContent>
        </w:sdt>
        <w:sdt>
          <w:sdtPr>
            <w:rPr>
              <w:rFonts w:eastAsia="Calibri" w:cs="Times New Roman"/>
              <w:sz w:val="18"/>
              <w:szCs w:val="18"/>
            </w:rPr>
            <w:id w:val="1816528748"/>
            <w:placeholder>
              <w:docPart w:val="CD6E7DE2848749A8A1679A6A81C3A31D"/>
            </w:placeholder>
            <w:showingPlcHdr/>
          </w:sdtPr>
          <w:sdtEndPr/>
          <w:sdtContent>
            <w:tc>
              <w:tcPr>
                <w:tcW w:w="4485" w:type="dxa"/>
              </w:tcPr>
              <w:p w14:paraId="2C92818B" w14:textId="7CBC5050" w:rsidR="00A926EF" w:rsidRPr="00A926EF" w:rsidRDefault="00EE2A61" w:rsidP="00A926EF">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sz w:val="20"/>
                  </w:rPr>
                </w:pPr>
                <w:r w:rsidRPr="00EE2A61">
                  <w:rPr>
                    <w:rStyle w:val="PlaceholderText"/>
                    <w:sz w:val="18"/>
                    <w:szCs w:val="18"/>
                  </w:rPr>
                  <w:t>Enter text.</w:t>
                </w:r>
              </w:p>
            </w:tc>
          </w:sdtContent>
        </w:sdt>
      </w:tr>
      <w:bookmarkEnd w:id="65"/>
    </w:tbl>
    <w:p w14:paraId="599A0003" w14:textId="77777777" w:rsidR="00A84397" w:rsidRPr="00F818CE" w:rsidRDefault="00A84397" w:rsidP="00A84397">
      <w:pPr>
        <w:spacing w:before="0" w:after="160" w:line="259" w:lineRule="auto"/>
        <w:rPr>
          <w:rFonts w:ascii="Calibri" w:eastAsia="Calibri" w:hAnsi="Calibri" w:cs="Times New Roman"/>
          <w:color w:val="auto"/>
        </w:rPr>
      </w:pPr>
    </w:p>
    <w:p w14:paraId="21A844A2" w14:textId="77777777" w:rsidR="008375ED" w:rsidRDefault="008375ED">
      <w:pPr>
        <w:numPr>
          <w:ilvl w:val="0"/>
          <w:numId w:val="0"/>
        </w:numPr>
        <w:rPr>
          <w:rStyle w:val="BlueText"/>
          <w:b/>
          <w:noProof/>
          <w:color w:val="222221"/>
        </w:rPr>
      </w:pPr>
      <w:r>
        <w:rPr>
          <w:rStyle w:val="BlueText"/>
          <w:b/>
          <w:color w:val="222221"/>
        </w:rPr>
        <w:br w:type="page"/>
      </w:r>
    </w:p>
    <w:p w14:paraId="03FF64AF" w14:textId="52ABBE16" w:rsidR="00A84397" w:rsidRPr="0097477C" w:rsidRDefault="00A84397" w:rsidP="0097477C">
      <w:pPr>
        <w:pStyle w:val="BodyText"/>
        <w:rPr>
          <w:rStyle w:val="BlueText"/>
          <w:b/>
          <w:color w:val="222221"/>
        </w:rPr>
      </w:pPr>
      <w:r w:rsidRPr="0097477C">
        <w:rPr>
          <w:rStyle w:val="BlueText"/>
          <w:b/>
          <w:color w:val="222221"/>
        </w:rPr>
        <w:lastRenderedPageBreak/>
        <w:t>List any other grants that you or your project partners have applied for to undertake this project or related activities</w:t>
      </w:r>
      <w:r w:rsidR="0097477C" w:rsidRPr="0097477C">
        <w:rPr>
          <w:rStyle w:val="BlueText"/>
          <w:b/>
          <w:color w:val="222221"/>
        </w:rPr>
        <w:t>.</w:t>
      </w:r>
      <w:r w:rsidRPr="0097477C">
        <w:rPr>
          <w:rStyle w:val="BlueText"/>
          <w:b/>
          <w:color w:val="222221"/>
        </w:rPr>
        <w:t xml:space="preserve"> </w:t>
      </w:r>
    </w:p>
    <w:tbl>
      <w:tblPr>
        <w:tblStyle w:val="GridTable1Light"/>
        <w:tblW w:w="0" w:type="auto"/>
        <w:tblLook w:val="04A0" w:firstRow="1" w:lastRow="0" w:firstColumn="1" w:lastColumn="0" w:noHBand="0" w:noVBand="1"/>
      </w:tblPr>
      <w:tblGrid>
        <w:gridCol w:w="1830"/>
        <w:gridCol w:w="1530"/>
        <w:gridCol w:w="3025"/>
        <w:gridCol w:w="2631"/>
      </w:tblGrid>
      <w:tr w:rsidR="00A84397" w:rsidRPr="00F818CE" w14:paraId="4826A277" w14:textId="77777777" w:rsidTr="00023B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dxa"/>
          </w:tcPr>
          <w:p w14:paraId="77C64F22" w14:textId="77777777" w:rsidR="00A84397" w:rsidRPr="00AE595E" w:rsidRDefault="00A84397" w:rsidP="00A84397">
            <w:pPr>
              <w:rPr>
                <w:rFonts w:asciiTheme="minorHAnsi" w:eastAsia="Calibri" w:hAnsiTheme="minorHAnsi" w:cs="Times New Roman"/>
                <w:sz w:val="20"/>
              </w:rPr>
            </w:pPr>
            <w:r w:rsidRPr="00AE595E">
              <w:rPr>
                <w:rFonts w:asciiTheme="minorHAnsi" w:eastAsia="Calibri" w:hAnsiTheme="minorHAnsi" w:cs="Times New Roman"/>
                <w:sz w:val="20"/>
              </w:rPr>
              <w:t>Source of funding</w:t>
            </w:r>
          </w:p>
        </w:tc>
        <w:tc>
          <w:tcPr>
            <w:tcW w:w="1530" w:type="dxa"/>
          </w:tcPr>
          <w:p w14:paraId="0DD6C916" w14:textId="77777777" w:rsidR="00A84397" w:rsidRPr="00AE595E" w:rsidRDefault="00A84397" w:rsidP="00A84397">
            <w:pP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imes New Roman"/>
                <w:sz w:val="20"/>
              </w:rPr>
            </w:pPr>
            <w:r w:rsidRPr="00AE595E">
              <w:rPr>
                <w:rFonts w:asciiTheme="minorHAnsi" w:eastAsia="Calibri" w:hAnsiTheme="minorHAnsi" w:cs="Times New Roman"/>
                <w:sz w:val="20"/>
              </w:rPr>
              <w:t>Amount ($)</w:t>
            </w:r>
          </w:p>
        </w:tc>
        <w:tc>
          <w:tcPr>
            <w:tcW w:w="3025" w:type="dxa"/>
          </w:tcPr>
          <w:p w14:paraId="03ECFCAE" w14:textId="77777777" w:rsidR="00A84397" w:rsidRPr="00AE595E" w:rsidRDefault="00A84397" w:rsidP="00A84397">
            <w:pP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imes New Roman"/>
                <w:sz w:val="20"/>
              </w:rPr>
            </w:pPr>
            <w:r w:rsidRPr="00AE595E">
              <w:rPr>
                <w:rFonts w:asciiTheme="minorHAnsi" w:eastAsia="Calibri" w:hAnsiTheme="minorHAnsi" w:cs="Times New Roman"/>
                <w:sz w:val="20"/>
              </w:rPr>
              <w:t>Relevance to this project</w:t>
            </w:r>
          </w:p>
        </w:tc>
        <w:tc>
          <w:tcPr>
            <w:tcW w:w="2631" w:type="dxa"/>
          </w:tcPr>
          <w:p w14:paraId="35A64EB7" w14:textId="77777777" w:rsidR="00A84397" w:rsidRPr="00AE595E" w:rsidRDefault="00A84397" w:rsidP="00A84397">
            <w:pP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imes New Roman"/>
                <w:sz w:val="20"/>
              </w:rPr>
            </w:pPr>
            <w:r w:rsidRPr="00AE595E">
              <w:rPr>
                <w:rFonts w:asciiTheme="minorHAnsi" w:eastAsia="Calibri" w:hAnsiTheme="minorHAnsi" w:cs="Times New Roman"/>
                <w:sz w:val="20"/>
              </w:rPr>
              <w:t>Date of determination</w:t>
            </w:r>
          </w:p>
        </w:tc>
      </w:tr>
      <w:tr w:rsidR="00A926EF" w:rsidRPr="00F818CE" w14:paraId="4664533F" w14:textId="77777777" w:rsidTr="00023BC4">
        <w:sdt>
          <w:sdtPr>
            <w:rPr>
              <w:rFonts w:eastAsia="Calibri" w:cs="Times New Roman"/>
              <w:sz w:val="18"/>
              <w:szCs w:val="18"/>
            </w:rPr>
            <w:id w:val="1993670418"/>
            <w:placeholder>
              <w:docPart w:val="4952F788C7A841F19F79F5F1F3DD6263"/>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830" w:type="dxa"/>
              </w:tcPr>
              <w:p w14:paraId="0D337CDC" w14:textId="5D3BCC9D" w:rsidR="00A926EF" w:rsidRPr="00A926EF" w:rsidRDefault="00EE2A61" w:rsidP="00A926EF">
                <w:pPr>
                  <w:rPr>
                    <w:rFonts w:asciiTheme="minorHAnsi" w:eastAsia="Calibri" w:hAnsiTheme="minorHAnsi" w:cs="Times New Roman"/>
                    <w:b w:val="0"/>
                    <w:sz w:val="20"/>
                  </w:rPr>
                </w:pPr>
                <w:r w:rsidRPr="00EE2A61">
                  <w:rPr>
                    <w:rStyle w:val="PlaceholderText"/>
                    <w:sz w:val="18"/>
                    <w:szCs w:val="18"/>
                  </w:rPr>
                  <w:t>Enter text.</w:t>
                </w:r>
              </w:p>
            </w:tc>
          </w:sdtContent>
        </w:sdt>
        <w:sdt>
          <w:sdtPr>
            <w:rPr>
              <w:rFonts w:eastAsia="Calibri" w:cs="Times New Roman"/>
              <w:sz w:val="18"/>
              <w:szCs w:val="18"/>
            </w:rPr>
            <w:id w:val="-542980975"/>
            <w:placeholder>
              <w:docPart w:val="F7385C56E7C244C1BDB2BC706B461056"/>
            </w:placeholder>
            <w:showingPlcHdr/>
          </w:sdtPr>
          <w:sdtEndPr/>
          <w:sdtContent>
            <w:tc>
              <w:tcPr>
                <w:tcW w:w="1530" w:type="dxa"/>
              </w:tcPr>
              <w:p w14:paraId="0B49BE4B" w14:textId="24BF9BA8" w:rsidR="00A926EF" w:rsidRPr="00AE595E" w:rsidRDefault="00EE2A61" w:rsidP="00A926EF">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sz w:val="20"/>
                  </w:rPr>
                </w:pPr>
                <w:r w:rsidRPr="00EE2A61">
                  <w:rPr>
                    <w:rStyle w:val="PlaceholderText"/>
                    <w:sz w:val="18"/>
                    <w:szCs w:val="18"/>
                  </w:rPr>
                  <w:t>Enter text.</w:t>
                </w:r>
              </w:p>
            </w:tc>
          </w:sdtContent>
        </w:sdt>
        <w:sdt>
          <w:sdtPr>
            <w:rPr>
              <w:rFonts w:eastAsia="Calibri" w:cs="Times New Roman"/>
              <w:sz w:val="18"/>
              <w:szCs w:val="18"/>
            </w:rPr>
            <w:id w:val="1812977258"/>
            <w:placeholder>
              <w:docPart w:val="27D2B28C8EA84A189F827A83452F27CF"/>
            </w:placeholder>
            <w:showingPlcHdr/>
          </w:sdtPr>
          <w:sdtEndPr/>
          <w:sdtContent>
            <w:tc>
              <w:tcPr>
                <w:tcW w:w="3025" w:type="dxa"/>
              </w:tcPr>
              <w:p w14:paraId="271609D5" w14:textId="7E9DE298" w:rsidR="00A926EF" w:rsidRPr="00AE595E" w:rsidRDefault="00EE2A61" w:rsidP="00A926EF">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sz w:val="20"/>
                  </w:rPr>
                </w:pPr>
                <w:r w:rsidRPr="00EE2A61">
                  <w:rPr>
                    <w:rStyle w:val="PlaceholderText"/>
                    <w:sz w:val="18"/>
                    <w:szCs w:val="18"/>
                  </w:rPr>
                  <w:t>Enter text.</w:t>
                </w:r>
              </w:p>
            </w:tc>
          </w:sdtContent>
        </w:sdt>
        <w:sdt>
          <w:sdtPr>
            <w:rPr>
              <w:rFonts w:eastAsia="Calibri" w:cs="Times New Roman"/>
              <w:sz w:val="18"/>
              <w:szCs w:val="18"/>
            </w:rPr>
            <w:id w:val="1352836725"/>
            <w:placeholder>
              <w:docPart w:val="EB5D3ED7B9374F428FAA4DEFAEE5B1E4"/>
            </w:placeholder>
            <w:showingPlcHdr/>
          </w:sdtPr>
          <w:sdtEndPr/>
          <w:sdtContent>
            <w:tc>
              <w:tcPr>
                <w:tcW w:w="2631" w:type="dxa"/>
              </w:tcPr>
              <w:p w14:paraId="1383E7E7" w14:textId="18020DFD" w:rsidR="00A926EF" w:rsidRPr="00AE595E" w:rsidRDefault="00EE2A61" w:rsidP="00A926EF">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sz w:val="20"/>
                  </w:rPr>
                </w:pPr>
                <w:r w:rsidRPr="00EE2A61">
                  <w:rPr>
                    <w:rStyle w:val="PlaceholderText"/>
                    <w:sz w:val="18"/>
                    <w:szCs w:val="18"/>
                  </w:rPr>
                  <w:t>Enter text.</w:t>
                </w:r>
              </w:p>
            </w:tc>
          </w:sdtContent>
        </w:sdt>
      </w:tr>
      <w:tr w:rsidR="00A926EF" w:rsidRPr="00F818CE" w14:paraId="17FDC0FA" w14:textId="77777777" w:rsidTr="00023BC4">
        <w:sdt>
          <w:sdtPr>
            <w:rPr>
              <w:rFonts w:eastAsia="Calibri" w:cs="Times New Roman"/>
              <w:sz w:val="18"/>
              <w:szCs w:val="18"/>
            </w:rPr>
            <w:id w:val="-1210568260"/>
            <w:placeholder>
              <w:docPart w:val="97DB9E78F6284F2798F6F24AFEEA3987"/>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830" w:type="dxa"/>
              </w:tcPr>
              <w:p w14:paraId="11DA78EC" w14:textId="2C57481E" w:rsidR="00A926EF" w:rsidRPr="00A926EF" w:rsidRDefault="00EE2A61" w:rsidP="00A926EF">
                <w:pPr>
                  <w:rPr>
                    <w:rFonts w:asciiTheme="minorHAnsi" w:eastAsia="Calibri" w:hAnsiTheme="minorHAnsi" w:cs="Times New Roman"/>
                    <w:b w:val="0"/>
                    <w:sz w:val="20"/>
                  </w:rPr>
                </w:pPr>
                <w:r w:rsidRPr="00EE2A61">
                  <w:rPr>
                    <w:rStyle w:val="PlaceholderText"/>
                    <w:sz w:val="18"/>
                    <w:szCs w:val="18"/>
                  </w:rPr>
                  <w:t>Enter text.</w:t>
                </w:r>
              </w:p>
            </w:tc>
          </w:sdtContent>
        </w:sdt>
        <w:sdt>
          <w:sdtPr>
            <w:rPr>
              <w:rFonts w:eastAsia="Calibri" w:cs="Times New Roman"/>
              <w:sz w:val="18"/>
              <w:szCs w:val="18"/>
            </w:rPr>
            <w:id w:val="-218832695"/>
            <w:placeholder>
              <w:docPart w:val="BEC3AAFC4C4B4974B768C98C1999ABE6"/>
            </w:placeholder>
            <w:showingPlcHdr/>
          </w:sdtPr>
          <w:sdtEndPr/>
          <w:sdtContent>
            <w:tc>
              <w:tcPr>
                <w:tcW w:w="1530" w:type="dxa"/>
              </w:tcPr>
              <w:p w14:paraId="055DB1D5" w14:textId="77BDCAC9" w:rsidR="00A926EF" w:rsidRPr="00AE595E" w:rsidRDefault="00EE2A61" w:rsidP="00A926EF">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sz w:val="20"/>
                  </w:rPr>
                </w:pPr>
                <w:r w:rsidRPr="00EE2A61">
                  <w:rPr>
                    <w:rStyle w:val="PlaceholderText"/>
                    <w:sz w:val="18"/>
                    <w:szCs w:val="18"/>
                  </w:rPr>
                  <w:t>Enter text.</w:t>
                </w:r>
              </w:p>
            </w:tc>
          </w:sdtContent>
        </w:sdt>
        <w:sdt>
          <w:sdtPr>
            <w:rPr>
              <w:rFonts w:eastAsia="Calibri" w:cs="Times New Roman"/>
              <w:sz w:val="18"/>
              <w:szCs w:val="18"/>
            </w:rPr>
            <w:id w:val="1134598866"/>
            <w:placeholder>
              <w:docPart w:val="EB77640D383D495F8FECB9E6AE43309B"/>
            </w:placeholder>
            <w:showingPlcHdr/>
          </w:sdtPr>
          <w:sdtEndPr/>
          <w:sdtContent>
            <w:tc>
              <w:tcPr>
                <w:tcW w:w="3025" w:type="dxa"/>
              </w:tcPr>
              <w:p w14:paraId="767BDF6A" w14:textId="6D32C304" w:rsidR="00A926EF" w:rsidRPr="00AE595E" w:rsidRDefault="00EE2A61" w:rsidP="00A926EF">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sz w:val="20"/>
                  </w:rPr>
                </w:pPr>
                <w:r w:rsidRPr="00EE2A61">
                  <w:rPr>
                    <w:rStyle w:val="PlaceholderText"/>
                    <w:sz w:val="18"/>
                    <w:szCs w:val="18"/>
                  </w:rPr>
                  <w:t>Enter text.</w:t>
                </w:r>
              </w:p>
            </w:tc>
          </w:sdtContent>
        </w:sdt>
        <w:sdt>
          <w:sdtPr>
            <w:rPr>
              <w:rFonts w:eastAsia="Calibri" w:cs="Times New Roman"/>
              <w:sz w:val="18"/>
              <w:szCs w:val="18"/>
            </w:rPr>
            <w:id w:val="-1669633433"/>
            <w:placeholder>
              <w:docPart w:val="061EAF04F8D445F889CCEB6470BE24D2"/>
            </w:placeholder>
            <w:showingPlcHdr/>
          </w:sdtPr>
          <w:sdtEndPr/>
          <w:sdtContent>
            <w:tc>
              <w:tcPr>
                <w:tcW w:w="2631" w:type="dxa"/>
              </w:tcPr>
              <w:p w14:paraId="0936D7B4" w14:textId="27F04A9A" w:rsidR="00A926EF" w:rsidRPr="00AE595E" w:rsidRDefault="00EE2A61" w:rsidP="00A926EF">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sz w:val="20"/>
                  </w:rPr>
                </w:pPr>
                <w:r w:rsidRPr="00EE2A61">
                  <w:rPr>
                    <w:rStyle w:val="PlaceholderText"/>
                    <w:sz w:val="18"/>
                    <w:szCs w:val="18"/>
                  </w:rPr>
                  <w:t>Enter text.</w:t>
                </w:r>
              </w:p>
            </w:tc>
          </w:sdtContent>
        </w:sdt>
      </w:tr>
      <w:tr w:rsidR="00A926EF" w:rsidRPr="00F818CE" w14:paraId="127F6407" w14:textId="77777777" w:rsidTr="00023BC4">
        <w:sdt>
          <w:sdtPr>
            <w:rPr>
              <w:rFonts w:eastAsia="Calibri" w:cs="Times New Roman"/>
              <w:sz w:val="18"/>
              <w:szCs w:val="18"/>
            </w:rPr>
            <w:id w:val="887620996"/>
            <w:placeholder>
              <w:docPart w:val="BFABF7D8F14343BD9C50E674C29117B7"/>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830" w:type="dxa"/>
              </w:tcPr>
              <w:p w14:paraId="7CE0ED37" w14:textId="68B36CB0" w:rsidR="00A926EF" w:rsidRPr="00A926EF" w:rsidRDefault="00EE2A61" w:rsidP="00A926EF">
                <w:pPr>
                  <w:rPr>
                    <w:rFonts w:asciiTheme="minorHAnsi" w:eastAsia="Calibri" w:hAnsiTheme="minorHAnsi" w:cs="Times New Roman"/>
                    <w:b w:val="0"/>
                    <w:sz w:val="20"/>
                  </w:rPr>
                </w:pPr>
                <w:r w:rsidRPr="00EE2A61">
                  <w:rPr>
                    <w:rStyle w:val="PlaceholderText"/>
                    <w:sz w:val="18"/>
                    <w:szCs w:val="18"/>
                  </w:rPr>
                  <w:t>Enter text.</w:t>
                </w:r>
              </w:p>
            </w:tc>
          </w:sdtContent>
        </w:sdt>
        <w:sdt>
          <w:sdtPr>
            <w:rPr>
              <w:rFonts w:eastAsia="Calibri" w:cs="Times New Roman"/>
              <w:sz w:val="18"/>
              <w:szCs w:val="18"/>
            </w:rPr>
            <w:id w:val="-1731152408"/>
            <w:placeholder>
              <w:docPart w:val="A59F00082F77452D938786EEF2847E72"/>
            </w:placeholder>
            <w:showingPlcHdr/>
          </w:sdtPr>
          <w:sdtEndPr/>
          <w:sdtContent>
            <w:tc>
              <w:tcPr>
                <w:tcW w:w="1530" w:type="dxa"/>
              </w:tcPr>
              <w:p w14:paraId="5BF9523C" w14:textId="7260F587" w:rsidR="00A926EF" w:rsidRPr="00AE595E" w:rsidRDefault="00EE2A61" w:rsidP="00A926EF">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sz w:val="20"/>
                  </w:rPr>
                </w:pPr>
                <w:r w:rsidRPr="00EE2A61">
                  <w:rPr>
                    <w:rStyle w:val="PlaceholderText"/>
                    <w:sz w:val="18"/>
                    <w:szCs w:val="18"/>
                  </w:rPr>
                  <w:t>Enter text.</w:t>
                </w:r>
              </w:p>
            </w:tc>
          </w:sdtContent>
        </w:sdt>
        <w:sdt>
          <w:sdtPr>
            <w:rPr>
              <w:rFonts w:eastAsia="Calibri" w:cs="Times New Roman"/>
              <w:sz w:val="18"/>
              <w:szCs w:val="18"/>
            </w:rPr>
            <w:id w:val="-1466735324"/>
            <w:placeholder>
              <w:docPart w:val="01DE8AAF4A004B719CA1B1D2DF040EFB"/>
            </w:placeholder>
            <w:showingPlcHdr/>
          </w:sdtPr>
          <w:sdtEndPr/>
          <w:sdtContent>
            <w:tc>
              <w:tcPr>
                <w:tcW w:w="3025" w:type="dxa"/>
              </w:tcPr>
              <w:p w14:paraId="06D4C05C" w14:textId="3FA9D6CF" w:rsidR="00A926EF" w:rsidRPr="00AE595E" w:rsidRDefault="00EE2A61" w:rsidP="00A926EF">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sz w:val="20"/>
                  </w:rPr>
                </w:pPr>
                <w:r w:rsidRPr="00EE2A61">
                  <w:rPr>
                    <w:rStyle w:val="PlaceholderText"/>
                    <w:sz w:val="18"/>
                    <w:szCs w:val="18"/>
                  </w:rPr>
                  <w:t>Enter text.</w:t>
                </w:r>
              </w:p>
            </w:tc>
          </w:sdtContent>
        </w:sdt>
        <w:sdt>
          <w:sdtPr>
            <w:rPr>
              <w:rFonts w:eastAsia="Calibri" w:cs="Times New Roman"/>
              <w:sz w:val="18"/>
              <w:szCs w:val="18"/>
            </w:rPr>
            <w:id w:val="228504039"/>
            <w:placeholder>
              <w:docPart w:val="F20248190A8C4D958E618CC61694F474"/>
            </w:placeholder>
            <w:showingPlcHdr/>
          </w:sdtPr>
          <w:sdtEndPr/>
          <w:sdtContent>
            <w:tc>
              <w:tcPr>
                <w:tcW w:w="2631" w:type="dxa"/>
              </w:tcPr>
              <w:p w14:paraId="2AE446DD" w14:textId="29394309" w:rsidR="00A926EF" w:rsidRPr="00AE595E" w:rsidRDefault="00EE2A61" w:rsidP="00A926EF">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sz w:val="20"/>
                  </w:rPr>
                </w:pPr>
                <w:r w:rsidRPr="00EE2A61">
                  <w:rPr>
                    <w:rStyle w:val="PlaceholderText"/>
                    <w:sz w:val="18"/>
                    <w:szCs w:val="18"/>
                  </w:rPr>
                  <w:t>Enter text.</w:t>
                </w:r>
              </w:p>
            </w:tc>
          </w:sdtContent>
        </w:sdt>
      </w:tr>
      <w:tr w:rsidR="00A926EF" w:rsidRPr="00F818CE" w14:paraId="2ADDAF40" w14:textId="77777777" w:rsidTr="00023BC4">
        <w:sdt>
          <w:sdtPr>
            <w:rPr>
              <w:rFonts w:eastAsia="Calibri" w:cs="Times New Roman"/>
              <w:sz w:val="18"/>
              <w:szCs w:val="18"/>
            </w:rPr>
            <w:id w:val="-671565611"/>
            <w:placeholder>
              <w:docPart w:val="99D9BD6C02994AABB1AADFBC62E4993C"/>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830" w:type="dxa"/>
              </w:tcPr>
              <w:p w14:paraId="3C2D2EEB" w14:textId="0F678890" w:rsidR="00A926EF" w:rsidRPr="00A926EF" w:rsidRDefault="00EE2A61" w:rsidP="00A926EF">
                <w:pPr>
                  <w:rPr>
                    <w:rFonts w:asciiTheme="minorHAnsi" w:eastAsia="Calibri" w:hAnsiTheme="minorHAnsi" w:cs="Times New Roman"/>
                    <w:b w:val="0"/>
                    <w:sz w:val="20"/>
                  </w:rPr>
                </w:pPr>
                <w:r w:rsidRPr="00EE2A61">
                  <w:rPr>
                    <w:rStyle w:val="PlaceholderText"/>
                    <w:sz w:val="18"/>
                    <w:szCs w:val="18"/>
                  </w:rPr>
                  <w:t>Enter text.</w:t>
                </w:r>
              </w:p>
            </w:tc>
          </w:sdtContent>
        </w:sdt>
        <w:sdt>
          <w:sdtPr>
            <w:rPr>
              <w:rFonts w:eastAsia="Calibri" w:cs="Times New Roman"/>
              <w:sz w:val="18"/>
              <w:szCs w:val="18"/>
            </w:rPr>
            <w:id w:val="-909002957"/>
            <w:placeholder>
              <w:docPart w:val="CE4CCD5AA2774E95B1A5CC34F9ECB9B9"/>
            </w:placeholder>
            <w:showingPlcHdr/>
          </w:sdtPr>
          <w:sdtEndPr/>
          <w:sdtContent>
            <w:tc>
              <w:tcPr>
                <w:tcW w:w="1530" w:type="dxa"/>
              </w:tcPr>
              <w:p w14:paraId="2C6DC710" w14:textId="41BB48BD" w:rsidR="00A926EF" w:rsidRPr="00AE595E" w:rsidRDefault="00EE2A61" w:rsidP="00A926EF">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sz w:val="20"/>
                  </w:rPr>
                </w:pPr>
                <w:r w:rsidRPr="00EE2A61">
                  <w:rPr>
                    <w:rStyle w:val="PlaceholderText"/>
                    <w:sz w:val="18"/>
                    <w:szCs w:val="18"/>
                  </w:rPr>
                  <w:t>Enter text.</w:t>
                </w:r>
              </w:p>
            </w:tc>
          </w:sdtContent>
        </w:sdt>
        <w:sdt>
          <w:sdtPr>
            <w:rPr>
              <w:rFonts w:eastAsia="Calibri" w:cs="Times New Roman"/>
              <w:sz w:val="18"/>
              <w:szCs w:val="18"/>
            </w:rPr>
            <w:id w:val="-1684435260"/>
            <w:placeholder>
              <w:docPart w:val="C16B448E1ACF4C31B7EEAA2A7F78E1AA"/>
            </w:placeholder>
            <w:showingPlcHdr/>
          </w:sdtPr>
          <w:sdtEndPr/>
          <w:sdtContent>
            <w:tc>
              <w:tcPr>
                <w:tcW w:w="3025" w:type="dxa"/>
              </w:tcPr>
              <w:p w14:paraId="0A7A748D" w14:textId="2FF516DA" w:rsidR="00A926EF" w:rsidRPr="00AE595E" w:rsidRDefault="00EE2A61" w:rsidP="00A926EF">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sz w:val="20"/>
                  </w:rPr>
                </w:pPr>
                <w:r w:rsidRPr="00EE2A61">
                  <w:rPr>
                    <w:rStyle w:val="PlaceholderText"/>
                    <w:sz w:val="18"/>
                    <w:szCs w:val="18"/>
                  </w:rPr>
                  <w:t>Enter text.</w:t>
                </w:r>
              </w:p>
            </w:tc>
          </w:sdtContent>
        </w:sdt>
        <w:sdt>
          <w:sdtPr>
            <w:rPr>
              <w:rFonts w:eastAsia="Calibri" w:cs="Times New Roman"/>
              <w:sz w:val="18"/>
              <w:szCs w:val="18"/>
            </w:rPr>
            <w:id w:val="-853962268"/>
            <w:placeholder>
              <w:docPart w:val="3895844ECDAD4BEBBE843F69047955CE"/>
            </w:placeholder>
            <w:showingPlcHdr/>
          </w:sdtPr>
          <w:sdtEndPr/>
          <w:sdtContent>
            <w:tc>
              <w:tcPr>
                <w:tcW w:w="2631" w:type="dxa"/>
              </w:tcPr>
              <w:p w14:paraId="16D6007E" w14:textId="1284457F" w:rsidR="00A926EF" w:rsidRPr="00AE595E" w:rsidRDefault="00EE2A61" w:rsidP="00A926EF">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sz w:val="20"/>
                  </w:rPr>
                </w:pPr>
                <w:r w:rsidRPr="00EE2A61">
                  <w:rPr>
                    <w:rStyle w:val="PlaceholderText"/>
                    <w:sz w:val="18"/>
                    <w:szCs w:val="18"/>
                  </w:rPr>
                  <w:t>Enter text.</w:t>
                </w:r>
              </w:p>
            </w:tc>
          </w:sdtContent>
        </w:sdt>
      </w:tr>
      <w:tr w:rsidR="00A926EF" w:rsidRPr="00F818CE" w14:paraId="1A36D1CB" w14:textId="77777777" w:rsidTr="00023BC4">
        <w:sdt>
          <w:sdtPr>
            <w:rPr>
              <w:rFonts w:eastAsia="Calibri" w:cs="Times New Roman"/>
              <w:sz w:val="18"/>
              <w:szCs w:val="18"/>
            </w:rPr>
            <w:id w:val="-967662201"/>
            <w:placeholder>
              <w:docPart w:val="A45950567EEE416284AE78011DDB1F0C"/>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830" w:type="dxa"/>
              </w:tcPr>
              <w:p w14:paraId="1598FD0C" w14:textId="4709D2F1" w:rsidR="00A926EF" w:rsidRPr="00A926EF" w:rsidRDefault="00EE2A61" w:rsidP="00A926EF">
                <w:pPr>
                  <w:rPr>
                    <w:rFonts w:asciiTheme="minorHAnsi" w:eastAsia="Calibri" w:hAnsiTheme="minorHAnsi" w:cs="Times New Roman"/>
                    <w:b w:val="0"/>
                    <w:sz w:val="20"/>
                  </w:rPr>
                </w:pPr>
                <w:r w:rsidRPr="00EE2A61">
                  <w:rPr>
                    <w:rStyle w:val="PlaceholderText"/>
                    <w:sz w:val="18"/>
                    <w:szCs w:val="18"/>
                  </w:rPr>
                  <w:t>Enter text.</w:t>
                </w:r>
              </w:p>
            </w:tc>
          </w:sdtContent>
        </w:sdt>
        <w:sdt>
          <w:sdtPr>
            <w:rPr>
              <w:rFonts w:eastAsia="Calibri" w:cs="Times New Roman"/>
              <w:sz w:val="18"/>
              <w:szCs w:val="18"/>
            </w:rPr>
            <w:id w:val="-1216120719"/>
            <w:placeholder>
              <w:docPart w:val="50390C82BEE64BE69524DA814221C93C"/>
            </w:placeholder>
            <w:showingPlcHdr/>
          </w:sdtPr>
          <w:sdtEndPr/>
          <w:sdtContent>
            <w:tc>
              <w:tcPr>
                <w:tcW w:w="1530" w:type="dxa"/>
              </w:tcPr>
              <w:p w14:paraId="29308430" w14:textId="7563D3BE" w:rsidR="00A926EF" w:rsidRPr="00AE595E" w:rsidRDefault="00EE2A61" w:rsidP="00A926EF">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sz w:val="20"/>
                  </w:rPr>
                </w:pPr>
                <w:r w:rsidRPr="00EE2A61">
                  <w:rPr>
                    <w:rStyle w:val="PlaceholderText"/>
                    <w:sz w:val="18"/>
                    <w:szCs w:val="18"/>
                  </w:rPr>
                  <w:t>Enter text.</w:t>
                </w:r>
              </w:p>
            </w:tc>
          </w:sdtContent>
        </w:sdt>
        <w:sdt>
          <w:sdtPr>
            <w:rPr>
              <w:rFonts w:eastAsia="Calibri" w:cs="Times New Roman"/>
              <w:sz w:val="18"/>
              <w:szCs w:val="18"/>
            </w:rPr>
            <w:id w:val="-1184890733"/>
            <w:placeholder>
              <w:docPart w:val="6890802C0ED8424FBE15120E335C8C46"/>
            </w:placeholder>
            <w:showingPlcHdr/>
          </w:sdtPr>
          <w:sdtEndPr/>
          <w:sdtContent>
            <w:tc>
              <w:tcPr>
                <w:tcW w:w="3025" w:type="dxa"/>
              </w:tcPr>
              <w:p w14:paraId="454BDC36" w14:textId="2BD0FDD1" w:rsidR="00A926EF" w:rsidRPr="00AE595E" w:rsidRDefault="00EE2A61" w:rsidP="00A926EF">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sz w:val="20"/>
                  </w:rPr>
                </w:pPr>
                <w:r w:rsidRPr="00EE2A61">
                  <w:rPr>
                    <w:rStyle w:val="PlaceholderText"/>
                    <w:sz w:val="18"/>
                    <w:szCs w:val="18"/>
                  </w:rPr>
                  <w:t>Enter text.</w:t>
                </w:r>
              </w:p>
            </w:tc>
          </w:sdtContent>
        </w:sdt>
        <w:sdt>
          <w:sdtPr>
            <w:rPr>
              <w:rFonts w:eastAsia="Calibri" w:cs="Times New Roman"/>
              <w:sz w:val="18"/>
              <w:szCs w:val="18"/>
            </w:rPr>
            <w:id w:val="-1857502142"/>
            <w:placeholder>
              <w:docPart w:val="1227FE3DB6074F6EA8ED642B65A70B58"/>
            </w:placeholder>
            <w:showingPlcHdr/>
          </w:sdtPr>
          <w:sdtEndPr/>
          <w:sdtContent>
            <w:tc>
              <w:tcPr>
                <w:tcW w:w="2631" w:type="dxa"/>
              </w:tcPr>
              <w:p w14:paraId="0A4BD4FE" w14:textId="3CA80F64" w:rsidR="00A926EF" w:rsidRPr="00AE595E" w:rsidRDefault="00EE2A61" w:rsidP="00A926EF">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sz w:val="20"/>
                  </w:rPr>
                </w:pPr>
                <w:r w:rsidRPr="00EE2A61">
                  <w:rPr>
                    <w:rStyle w:val="PlaceholderText"/>
                    <w:sz w:val="18"/>
                    <w:szCs w:val="18"/>
                  </w:rPr>
                  <w:t>Enter text.</w:t>
                </w:r>
              </w:p>
            </w:tc>
          </w:sdtContent>
        </w:sdt>
      </w:tr>
    </w:tbl>
    <w:p w14:paraId="5D6B8FF9" w14:textId="77777777" w:rsidR="00A84397" w:rsidRDefault="00A84397" w:rsidP="00A84397">
      <w:pPr>
        <w:pStyle w:val="Heading2Numbered"/>
        <w:rPr>
          <w:rFonts w:eastAsia="Calibri"/>
        </w:rPr>
      </w:pPr>
      <w:bookmarkStart w:id="66" w:name="_Toc501444332"/>
      <w:r>
        <w:rPr>
          <w:rFonts w:eastAsia="Calibri"/>
        </w:rPr>
        <w:t>Funded activities</w:t>
      </w:r>
      <w:bookmarkEnd w:id="66"/>
    </w:p>
    <w:p w14:paraId="027F1D86" w14:textId="77777777" w:rsidR="00A84397" w:rsidRDefault="00A84397" w:rsidP="00A84397">
      <w:pPr>
        <w:pStyle w:val="Heading3Numbered"/>
      </w:pPr>
      <w:bookmarkStart w:id="67" w:name="_Toc501444333"/>
      <w:r>
        <w:t>Staff costs</w:t>
      </w:r>
      <w:bookmarkEnd w:id="67"/>
    </w:p>
    <w:p w14:paraId="619C5DE4" w14:textId="77777777" w:rsidR="00A84397" w:rsidRDefault="00A84397" w:rsidP="00A84397">
      <w:pPr>
        <w:pStyle w:val="BodyText"/>
        <w:rPr>
          <w:b/>
        </w:rPr>
      </w:pPr>
      <w:r w:rsidRPr="00671592">
        <w:rPr>
          <w:b/>
        </w:rPr>
        <w:t>Are you requesting any funding support for staff costs?</w:t>
      </w:r>
    </w:p>
    <w:p w14:paraId="46CAE738" w14:textId="77777777" w:rsidR="00A84397" w:rsidRDefault="001E3C55" w:rsidP="00A84397">
      <w:pPr>
        <w:pStyle w:val="BodyText"/>
      </w:pPr>
      <w:sdt>
        <w:sdtPr>
          <w:id w:val="-1659141589"/>
          <w14:checkbox>
            <w14:checked w14:val="0"/>
            <w14:checkedState w14:val="2612" w14:font="MS Gothic"/>
            <w14:uncheckedState w14:val="2610" w14:font="MS Gothic"/>
          </w14:checkbox>
        </w:sdtPr>
        <w:sdtEndPr/>
        <w:sdtContent>
          <w:r w:rsidR="00A84397" w:rsidRPr="00671592">
            <w:rPr>
              <w:rFonts w:ascii="MS Gothic" w:eastAsia="MS Gothic" w:hAnsi="MS Gothic" w:hint="eastAsia"/>
            </w:rPr>
            <w:t>☐</w:t>
          </w:r>
        </w:sdtContent>
      </w:sdt>
      <w:r w:rsidR="00A84397" w:rsidRPr="00671592">
        <w:t xml:space="preserve">  Yes</w:t>
      </w:r>
      <w:r w:rsidR="00A84397" w:rsidRPr="00671592">
        <w:tab/>
      </w:r>
      <w:sdt>
        <w:sdtPr>
          <w:id w:val="87828661"/>
          <w14:checkbox>
            <w14:checked w14:val="0"/>
            <w14:checkedState w14:val="2612" w14:font="MS Gothic"/>
            <w14:uncheckedState w14:val="2610" w14:font="MS Gothic"/>
          </w14:checkbox>
        </w:sdtPr>
        <w:sdtEndPr/>
        <w:sdtContent>
          <w:r w:rsidR="00A84397" w:rsidRPr="00671592">
            <w:rPr>
              <w:rFonts w:ascii="MS Gothic" w:eastAsia="MS Gothic" w:hAnsi="MS Gothic" w:hint="eastAsia"/>
            </w:rPr>
            <w:t>☐</w:t>
          </w:r>
        </w:sdtContent>
      </w:sdt>
      <w:r w:rsidR="00A84397" w:rsidRPr="00671592">
        <w:t xml:space="preserve">  No</w:t>
      </w:r>
    </w:p>
    <w:p w14:paraId="711535B1" w14:textId="77777777" w:rsidR="00A84397" w:rsidRPr="00F32C93" w:rsidRDefault="00A84397" w:rsidP="00A84397">
      <w:pPr>
        <w:pStyle w:val="BodyText"/>
        <w:rPr>
          <w:b/>
        </w:rPr>
      </w:pPr>
      <w:r w:rsidRPr="00F32C93">
        <w:rPr>
          <w:b/>
        </w:rPr>
        <w:t>If yes, provide details on this funding request</w:t>
      </w:r>
      <w:r w:rsidR="00556650">
        <w:rPr>
          <w:b/>
        </w:rPr>
        <w:t>.</w:t>
      </w:r>
    </w:p>
    <w:p w14:paraId="55B9CC26" w14:textId="77777777" w:rsidR="00A84397" w:rsidRPr="00691BAF" w:rsidRDefault="00A84397" w:rsidP="00A84397">
      <w:pPr>
        <w:pStyle w:val="BodyText"/>
        <w:rPr>
          <w:color w:val="808080" w:themeColor="background1" w:themeShade="80"/>
          <w:sz w:val="20"/>
        </w:rPr>
      </w:pPr>
      <w:r w:rsidRPr="00691BAF">
        <w:rPr>
          <w:color w:val="808080" w:themeColor="background1" w:themeShade="80"/>
          <w:sz w:val="20"/>
        </w:rPr>
        <w:t>Include information such as:</w:t>
      </w:r>
    </w:p>
    <w:p w14:paraId="53D9A997" w14:textId="77777777" w:rsidR="00A84397" w:rsidRPr="00F32C93" w:rsidRDefault="001E32D3" w:rsidP="00A84397">
      <w:pPr>
        <w:numPr>
          <w:ilvl w:val="0"/>
          <w:numId w:val="38"/>
        </w:numPr>
        <w:contextualSpacing/>
        <w:rPr>
          <w:rFonts w:eastAsia="Calibri" w:cs="Times New Roman"/>
          <w:color w:val="808080"/>
          <w:sz w:val="18"/>
        </w:rPr>
      </w:pPr>
      <w:r>
        <w:rPr>
          <w:rFonts w:eastAsia="Calibri" w:cs="Times New Roman"/>
          <w:color w:val="808080"/>
          <w:sz w:val="18"/>
        </w:rPr>
        <w:t>w</w:t>
      </w:r>
      <w:r w:rsidR="00A84397" w:rsidRPr="00F32C93">
        <w:rPr>
          <w:rFonts w:eastAsia="Calibri" w:cs="Times New Roman"/>
          <w:color w:val="808080"/>
          <w:sz w:val="18"/>
        </w:rPr>
        <w:t>hether the positions are new or existing</w:t>
      </w:r>
    </w:p>
    <w:p w14:paraId="604BF340" w14:textId="77777777" w:rsidR="00A84397" w:rsidRPr="00F32C93" w:rsidRDefault="001E32D3" w:rsidP="00A84397">
      <w:pPr>
        <w:numPr>
          <w:ilvl w:val="0"/>
          <w:numId w:val="38"/>
        </w:numPr>
        <w:contextualSpacing/>
        <w:rPr>
          <w:rFonts w:eastAsia="Calibri" w:cs="Times New Roman"/>
          <w:color w:val="808080"/>
          <w:sz w:val="18"/>
        </w:rPr>
      </w:pPr>
      <w:r>
        <w:rPr>
          <w:rFonts w:eastAsia="Calibri" w:cs="Times New Roman"/>
          <w:color w:val="808080"/>
          <w:sz w:val="18"/>
        </w:rPr>
        <w:t>h</w:t>
      </w:r>
      <w:r w:rsidR="00A84397" w:rsidRPr="00F32C93">
        <w:rPr>
          <w:rFonts w:eastAsia="Calibri" w:cs="Times New Roman"/>
          <w:color w:val="808080"/>
          <w:sz w:val="18"/>
        </w:rPr>
        <w:t>ow the role of existing staff will change as a result of the project</w:t>
      </w:r>
    </w:p>
    <w:p w14:paraId="5CBFBF95" w14:textId="77777777" w:rsidR="00A84397" w:rsidRPr="00F32C93" w:rsidRDefault="001E32D3" w:rsidP="00A84397">
      <w:pPr>
        <w:numPr>
          <w:ilvl w:val="0"/>
          <w:numId w:val="38"/>
        </w:numPr>
        <w:contextualSpacing/>
        <w:rPr>
          <w:rFonts w:eastAsia="Calibri" w:cs="Times New Roman"/>
          <w:color w:val="808080"/>
          <w:sz w:val="18"/>
        </w:rPr>
      </w:pPr>
      <w:r>
        <w:rPr>
          <w:rFonts w:eastAsia="Calibri" w:cs="Times New Roman"/>
          <w:color w:val="808080"/>
          <w:sz w:val="18"/>
        </w:rPr>
        <w:t>a</w:t>
      </w:r>
      <w:r w:rsidR="00A84397" w:rsidRPr="00F32C93">
        <w:rPr>
          <w:rFonts w:eastAsia="Calibri" w:cs="Times New Roman"/>
          <w:color w:val="808080"/>
          <w:sz w:val="18"/>
        </w:rPr>
        <w:t>n indicative breakdown of costs, including: number of hours per month, for how many months, at what hourly wage</w:t>
      </w:r>
      <w:r w:rsidR="0097477C">
        <w:rPr>
          <w:rFonts w:eastAsia="Calibri" w:cs="Times New Roman"/>
          <w:color w:val="808080"/>
          <w:sz w:val="18"/>
        </w:rPr>
        <w:t>.</w:t>
      </w:r>
    </w:p>
    <w:tbl>
      <w:tblPr>
        <w:tblStyle w:val="TableGrid40"/>
        <w:tblW w:w="0" w:type="auto"/>
        <w:tblLook w:val="04A0" w:firstRow="1" w:lastRow="0" w:firstColumn="1" w:lastColumn="0" w:noHBand="0" w:noVBand="1"/>
      </w:tblPr>
      <w:tblGrid>
        <w:gridCol w:w="9182"/>
      </w:tblGrid>
      <w:tr w:rsidR="00A84397" w14:paraId="12EF6F00" w14:textId="77777777" w:rsidTr="00023BC4">
        <w:trPr>
          <w:trHeight w:val="2204"/>
        </w:trPr>
        <w:sdt>
          <w:sdtPr>
            <w:rPr>
              <w:sz w:val="20"/>
            </w:rPr>
            <w:id w:val="-969513271"/>
            <w:placeholder>
              <w:docPart w:val="F98DFCABB37E47CEAD9519DD4E019295"/>
            </w:placeholder>
            <w:showingPlcHdr/>
            <w:text/>
          </w:sdtPr>
          <w:sdtEndPr/>
          <w:sdtContent>
            <w:tc>
              <w:tcPr>
                <w:tcW w:w="9192" w:type="dxa"/>
              </w:tcPr>
              <w:p w14:paraId="43258F18" w14:textId="73D29494" w:rsidR="00A84397" w:rsidRDefault="00EE2A61" w:rsidP="00023BC4">
                <w:pPr>
                  <w:pStyle w:val="BodyText"/>
                  <w:numPr>
                    <w:ilvl w:val="0"/>
                    <w:numId w:val="0"/>
                  </w:numPr>
                  <w:rPr>
                    <w:sz w:val="20"/>
                  </w:rPr>
                </w:pPr>
                <w:r w:rsidRPr="007112CE">
                  <w:rPr>
                    <w:rStyle w:val="PlaceholderText"/>
                  </w:rPr>
                  <w:t>Click or tap here to enter text.</w:t>
                </w:r>
              </w:p>
            </w:tc>
          </w:sdtContent>
        </w:sdt>
      </w:tr>
    </w:tbl>
    <w:p w14:paraId="06822054" w14:textId="77777777" w:rsidR="00A84397" w:rsidRDefault="00A84397" w:rsidP="00A84397">
      <w:pPr>
        <w:pStyle w:val="Heading3Numbered"/>
      </w:pPr>
      <w:bookmarkStart w:id="68" w:name="_Toc501444334"/>
      <w:r>
        <w:t>Consultant costs</w:t>
      </w:r>
      <w:bookmarkEnd w:id="68"/>
    </w:p>
    <w:p w14:paraId="491EFB60" w14:textId="77777777" w:rsidR="00A84397" w:rsidRPr="00691BAF" w:rsidRDefault="00A84397" w:rsidP="00A84397">
      <w:pPr>
        <w:rPr>
          <w:b/>
        </w:rPr>
      </w:pPr>
      <w:r w:rsidRPr="00691BAF">
        <w:rPr>
          <w:b/>
        </w:rPr>
        <w:t>Are you requesting any funding support for consultant costs?</w:t>
      </w:r>
    </w:p>
    <w:p w14:paraId="449E68F1" w14:textId="0F5BBC33" w:rsidR="00A84397" w:rsidRDefault="001E3C55" w:rsidP="00A84397">
      <w:pPr>
        <w:pStyle w:val="BodyText"/>
      </w:pPr>
      <w:sdt>
        <w:sdtPr>
          <w:id w:val="-1599100528"/>
          <w14:checkbox>
            <w14:checked w14:val="0"/>
            <w14:checkedState w14:val="2612" w14:font="MS Gothic"/>
            <w14:uncheckedState w14:val="2610" w14:font="MS Gothic"/>
          </w14:checkbox>
        </w:sdtPr>
        <w:sdtEndPr/>
        <w:sdtContent>
          <w:r w:rsidR="000A0E6B">
            <w:rPr>
              <w:rFonts w:ascii="MS Gothic" w:eastAsia="MS Gothic" w:hAnsi="MS Gothic" w:hint="eastAsia"/>
            </w:rPr>
            <w:t>☐</w:t>
          </w:r>
        </w:sdtContent>
      </w:sdt>
      <w:r w:rsidR="00A84397" w:rsidRPr="00671592">
        <w:t xml:space="preserve">  Yes</w:t>
      </w:r>
      <w:r w:rsidR="00A84397" w:rsidRPr="00671592">
        <w:tab/>
      </w:r>
      <w:sdt>
        <w:sdtPr>
          <w:id w:val="1504250563"/>
          <w14:checkbox>
            <w14:checked w14:val="0"/>
            <w14:checkedState w14:val="2612" w14:font="MS Gothic"/>
            <w14:uncheckedState w14:val="2610" w14:font="MS Gothic"/>
          </w14:checkbox>
        </w:sdtPr>
        <w:sdtEndPr/>
        <w:sdtContent>
          <w:r w:rsidR="00A84397" w:rsidRPr="00671592">
            <w:rPr>
              <w:rFonts w:ascii="MS Gothic" w:eastAsia="MS Gothic" w:hAnsi="MS Gothic" w:hint="eastAsia"/>
            </w:rPr>
            <w:t>☐</w:t>
          </w:r>
        </w:sdtContent>
      </w:sdt>
      <w:r w:rsidR="00A84397" w:rsidRPr="00671592">
        <w:t xml:space="preserve">  No</w:t>
      </w:r>
    </w:p>
    <w:p w14:paraId="7B840CB6" w14:textId="77777777" w:rsidR="008375ED" w:rsidRDefault="008375ED">
      <w:pPr>
        <w:numPr>
          <w:ilvl w:val="0"/>
          <w:numId w:val="0"/>
        </w:numPr>
        <w:rPr>
          <w:b/>
          <w:noProof/>
        </w:rPr>
      </w:pPr>
      <w:r>
        <w:rPr>
          <w:b/>
        </w:rPr>
        <w:br w:type="page"/>
      </w:r>
    </w:p>
    <w:p w14:paraId="0C2CC1F1" w14:textId="617FB65E" w:rsidR="00A84397" w:rsidRDefault="00A84397" w:rsidP="00A84397">
      <w:pPr>
        <w:pStyle w:val="BodyText"/>
        <w:rPr>
          <w:color w:val="808080" w:themeColor="background1" w:themeShade="80"/>
          <w:sz w:val="20"/>
        </w:rPr>
      </w:pPr>
      <w:r w:rsidRPr="00F32C93">
        <w:rPr>
          <w:b/>
        </w:rPr>
        <w:lastRenderedPageBreak/>
        <w:t>If yes, provide details on this funding request</w:t>
      </w:r>
      <w:r w:rsidR="0097477C">
        <w:rPr>
          <w:b/>
        </w:rPr>
        <w:t>.</w:t>
      </w:r>
      <w:r w:rsidRPr="00691BAF">
        <w:rPr>
          <w:color w:val="808080" w:themeColor="background1" w:themeShade="80"/>
          <w:sz w:val="20"/>
        </w:rPr>
        <w:t xml:space="preserve"> </w:t>
      </w:r>
    </w:p>
    <w:p w14:paraId="2C18EC9B" w14:textId="77777777" w:rsidR="00A84397" w:rsidRPr="00691BAF" w:rsidRDefault="00A84397" w:rsidP="00A84397">
      <w:pPr>
        <w:pStyle w:val="BodyText"/>
        <w:rPr>
          <w:color w:val="808080" w:themeColor="background1" w:themeShade="80"/>
          <w:sz w:val="20"/>
        </w:rPr>
      </w:pPr>
      <w:r w:rsidRPr="00691BAF">
        <w:rPr>
          <w:color w:val="808080" w:themeColor="background1" w:themeShade="80"/>
          <w:sz w:val="20"/>
        </w:rPr>
        <w:t>Include information such as:</w:t>
      </w:r>
    </w:p>
    <w:p w14:paraId="5339B6AC" w14:textId="2D6005B1" w:rsidR="00A84397" w:rsidRPr="00F32C93" w:rsidRDefault="0097477C" w:rsidP="00A84397">
      <w:pPr>
        <w:numPr>
          <w:ilvl w:val="0"/>
          <w:numId w:val="38"/>
        </w:numPr>
        <w:contextualSpacing/>
        <w:rPr>
          <w:rFonts w:eastAsia="Calibri" w:cs="Times New Roman"/>
          <w:color w:val="808080"/>
          <w:sz w:val="18"/>
        </w:rPr>
      </w:pPr>
      <w:r>
        <w:rPr>
          <w:rFonts w:eastAsia="Calibri" w:cs="Times New Roman"/>
          <w:color w:val="808080"/>
          <w:sz w:val="18"/>
        </w:rPr>
        <w:t>t</w:t>
      </w:r>
      <w:r w:rsidR="00A84397">
        <w:rPr>
          <w:rFonts w:eastAsia="Calibri" w:cs="Times New Roman"/>
          <w:color w:val="808080"/>
          <w:sz w:val="18"/>
        </w:rPr>
        <w:t>he name and relevant experience of the consultant (this can be brief if the consultant is earlier described as the Project Manager or Project Partner)</w:t>
      </w:r>
    </w:p>
    <w:p w14:paraId="6821BF72" w14:textId="57C72E4B" w:rsidR="00A84397" w:rsidRDefault="0097477C" w:rsidP="00A84397">
      <w:pPr>
        <w:numPr>
          <w:ilvl w:val="0"/>
          <w:numId w:val="38"/>
        </w:numPr>
        <w:contextualSpacing/>
        <w:rPr>
          <w:rFonts w:eastAsia="Calibri" w:cs="Times New Roman"/>
          <w:color w:val="808080"/>
          <w:sz w:val="18"/>
        </w:rPr>
      </w:pPr>
      <w:r>
        <w:rPr>
          <w:rFonts w:eastAsia="Calibri" w:cs="Times New Roman"/>
          <w:color w:val="808080"/>
          <w:sz w:val="18"/>
        </w:rPr>
        <w:t>w</w:t>
      </w:r>
      <w:r w:rsidR="00A84397">
        <w:rPr>
          <w:rFonts w:eastAsia="Calibri" w:cs="Times New Roman"/>
          <w:color w:val="808080"/>
          <w:sz w:val="18"/>
        </w:rPr>
        <w:t>hat work will the consultant undertake</w:t>
      </w:r>
    </w:p>
    <w:p w14:paraId="71BA65E2" w14:textId="0F47C8AB" w:rsidR="00A84397" w:rsidRPr="0035764E" w:rsidRDefault="0097477C" w:rsidP="00A84397">
      <w:pPr>
        <w:numPr>
          <w:ilvl w:val="0"/>
          <w:numId w:val="38"/>
        </w:numPr>
        <w:contextualSpacing/>
        <w:rPr>
          <w:rFonts w:eastAsia="Calibri" w:cs="Times New Roman"/>
          <w:color w:val="808080"/>
          <w:sz w:val="18"/>
        </w:rPr>
      </w:pPr>
      <w:r>
        <w:rPr>
          <w:rFonts w:eastAsia="Calibri" w:cs="Times New Roman"/>
          <w:color w:val="808080"/>
          <w:sz w:val="18"/>
        </w:rPr>
        <w:t>a</w:t>
      </w:r>
      <w:r w:rsidR="00A84397" w:rsidRPr="00F32C93">
        <w:rPr>
          <w:rFonts w:eastAsia="Calibri" w:cs="Times New Roman"/>
          <w:color w:val="808080"/>
          <w:sz w:val="18"/>
        </w:rPr>
        <w:t>n indicative breakdown of costs, including: number of hours per month, for how many months, at what hourly wage</w:t>
      </w:r>
      <w:r>
        <w:rPr>
          <w:rFonts w:eastAsia="Calibri" w:cs="Times New Roman"/>
          <w:color w:val="808080"/>
          <w:sz w:val="18"/>
        </w:rPr>
        <w:t>.</w:t>
      </w:r>
    </w:p>
    <w:tbl>
      <w:tblPr>
        <w:tblStyle w:val="TableGrid40"/>
        <w:tblpPr w:leftFromText="180" w:rightFromText="180" w:vertAnchor="text" w:horzAnchor="margin" w:tblpY="43"/>
        <w:tblW w:w="0" w:type="auto"/>
        <w:tblLook w:val="04A0" w:firstRow="1" w:lastRow="0" w:firstColumn="1" w:lastColumn="0" w:noHBand="0" w:noVBand="1"/>
      </w:tblPr>
      <w:tblGrid>
        <w:gridCol w:w="9182"/>
      </w:tblGrid>
      <w:tr w:rsidR="00A84397" w14:paraId="2F687E44" w14:textId="77777777" w:rsidTr="00023BC4">
        <w:trPr>
          <w:trHeight w:val="2204"/>
        </w:trPr>
        <w:sdt>
          <w:sdtPr>
            <w:rPr>
              <w:sz w:val="20"/>
            </w:rPr>
            <w:id w:val="-52704671"/>
            <w:placeholder>
              <w:docPart w:val="1D8C442ED53E47A8A6F06AA0C7F0B74C"/>
            </w:placeholder>
            <w:showingPlcHdr/>
            <w:text/>
          </w:sdtPr>
          <w:sdtEndPr/>
          <w:sdtContent>
            <w:tc>
              <w:tcPr>
                <w:tcW w:w="9182" w:type="dxa"/>
              </w:tcPr>
              <w:p w14:paraId="16E37768" w14:textId="77777777" w:rsidR="00A84397" w:rsidRDefault="00A84397" w:rsidP="00023BC4">
                <w:pPr>
                  <w:pStyle w:val="BodyText"/>
                  <w:numPr>
                    <w:ilvl w:val="0"/>
                    <w:numId w:val="0"/>
                  </w:numPr>
                  <w:rPr>
                    <w:sz w:val="20"/>
                  </w:rPr>
                </w:pPr>
                <w:r w:rsidRPr="007112CE">
                  <w:rPr>
                    <w:rStyle w:val="PlaceholderText"/>
                  </w:rPr>
                  <w:t>Click or tap here to enter text.</w:t>
                </w:r>
              </w:p>
            </w:tc>
          </w:sdtContent>
        </w:sdt>
      </w:tr>
    </w:tbl>
    <w:p w14:paraId="56C0B3FE" w14:textId="77777777" w:rsidR="00A84397" w:rsidRDefault="00A84397" w:rsidP="00A84397">
      <w:pPr>
        <w:pStyle w:val="Heading3Numbered"/>
      </w:pPr>
      <w:bookmarkStart w:id="69" w:name="_Toc501444335"/>
      <w:r>
        <w:t>Sampling, testing and monitoring costs</w:t>
      </w:r>
      <w:bookmarkEnd w:id="69"/>
    </w:p>
    <w:p w14:paraId="39C60771" w14:textId="77777777" w:rsidR="00A84397" w:rsidRPr="00691BAF" w:rsidRDefault="00A84397" w:rsidP="00A84397">
      <w:pPr>
        <w:rPr>
          <w:b/>
        </w:rPr>
      </w:pPr>
      <w:r w:rsidRPr="00691BAF">
        <w:rPr>
          <w:b/>
        </w:rPr>
        <w:t xml:space="preserve">Are you requesting any funding support for </w:t>
      </w:r>
      <w:r>
        <w:rPr>
          <w:b/>
        </w:rPr>
        <w:t>sampling, testing and monitoring</w:t>
      </w:r>
      <w:r w:rsidRPr="00691BAF">
        <w:rPr>
          <w:b/>
        </w:rPr>
        <w:t>?</w:t>
      </w:r>
    </w:p>
    <w:p w14:paraId="7D1850AA" w14:textId="77777777" w:rsidR="00A84397" w:rsidRDefault="001E3C55" w:rsidP="00A84397">
      <w:pPr>
        <w:pStyle w:val="BodyText"/>
      </w:pPr>
      <w:sdt>
        <w:sdtPr>
          <w:id w:val="-838470292"/>
          <w14:checkbox>
            <w14:checked w14:val="0"/>
            <w14:checkedState w14:val="2612" w14:font="MS Gothic"/>
            <w14:uncheckedState w14:val="2610" w14:font="MS Gothic"/>
          </w14:checkbox>
        </w:sdtPr>
        <w:sdtEndPr/>
        <w:sdtContent>
          <w:r w:rsidR="00A84397" w:rsidRPr="00671592">
            <w:rPr>
              <w:rFonts w:ascii="MS Gothic" w:eastAsia="MS Gothic" w:hAnsi="MS Gothic" w:hint="eastAsia"/>
            </w:rPr>
            <w:t>☐</w:t>
          </w:r>
        </w:sdtContent>
      </w:sdt>
      <w:r w:rsidR="00A84397" w:rsidRPr="00671592">
        <w:t xml:space="preserve">  Yes</w:t>
      </w:r>
      <w:r w:rsidR="00A84397" w:rsidRPr="00671592">
        <w:tab/>
      </w:r>
      <w:sdt>
        <w:sdtPr>
          <w:id w:val="-1619900834"/>
          <w14:checkbox>
            <w14:checked w14:val="0"/>
            <w14:checkedState w14:val="2612" w14:font="MS Gothic"/>
            <w14:uncheckedState w14:val="2610" w14:font="MS Gothic"/>
          </w14:checkbox>
        </w:sdtPr>
        <w:sdtEndPr/>
        <w:sdtContent>
          <w:r w:rsidR="00A84397" w:rsidRPr="00671592">
            <w:rPr>
              <w:rFonts w:ascii="MS Gothic" w:eastAsia="MS Gothic" w:hAnsi="MS Gothic" w:hint="eastAsia"/>
            </w:rPr>
            <w:t>☐</w:t>
          </w:r>
        </w:sdtContent>
      </w:sdt>
      <w:r w:rsidR="00A84397" w:rsidRPr="00671592">
        <w:t xml:space="preserve">  No</w:t>
      </w:r>
    </w:p>
    <w:p w14:paraId="28DB8910" w14:textId="77777777" w:rsidR="00A84397" w:rsidRDefault="00A84397" w:rsidP="00A84397">
      <w:pPr>
        <w:pStyle w:val="BodyText"/>
        <w:rPr>
          <w:color w:val="808080" w:themeColor="background1" w:themeShade="80"/>
          <w:sz w:val="20"/>
        </w:rPr>
      </w:pPr>
      <w:r w:rsidRPr="00F32C93">
        <w:rPr>
          <w:b/>
        </w:rPr>
        <w:t>If yes, provide details on this funding request</w:t>
      </w:r>
      <w:r w:rsidR="0097477C">
        <w:rPr>
          <w:b/>
        </w:rPr>
        <w:t>.</w:t>
      </w:r>
      <w:r w:rsidRPr="00691BAF">
        <w:rPr>
          <w:color w:val="808080" w:themeColor="background1" w:themeShade="80"/>
          <w:sz w:val="20"/>
        </w:rPr>
        <w:t xml:space="preserve"> </w:t>
      </w:r>
    </w:p>
    <w:p w14:paraId="0925F5AB" w14:textId="77777777" w:rsidR="00A84397" w:rsidRPr="00691BAF" w:rsidRDefault="00A84397" w:rsidP="00A84397">
      <w:pPr>
        <w:pStyle w:val="BodyText"/>
        <w:rPr>
          <w:color w:val="808080" w:themeColor="background1" w:themeShade="80"/>
          <w:sz w:val="20"/>
        </w:rPr>
      </w:pPr>
      <w:r w:rsidRPr="00691BAF">
        <w:rPr>
          <w:color w:val="808080" w:themeColor="background1" w:themeShade="80"/>
          <w:sz w:val="20"/>
        </w:rPr>
        <w:t>Include information such as:</w:t>
      </w:r>
    </w:p>
    <w:p w14:paraId="104E6635" w14:textId="4FE9FE4B" w:rsidR="00A84397" w:rsidRDefault="0097477C" w:rsidP="00A84397">
      <w:pPr>
        <w:numPr>
          <w:ilvl w:val="0"/>
          <w:numId w:val="38"/>
        </w:numPr>
        <w:contextualSpacing/>
        <w:rPr>
          <w:rFonts w:eastAsia="Calibri" w:cs="Times New Roman"/>
          <w:color w:val="808080"/>
          <w:sz w:val="18"/>
        </w:rPr>
      </w:pPr>
      <w:r>
        <w:rPr>
          <w:rFonts w:eastAsia="Calibri" w:cs="Times New Roman"/>
          <w:color w:val="808080"/>
          <w:sz w:val="18"/>
        </w:rPr>
        <w:t>w</w:t>
      </w:r>
      <w:r w:rsidR="00A84397">
        <w:rPr>
          <w:rFonts w:eastAsia="Calibri" w:cs="Times New Roman"/>
          <w:color w:val="808080"/>
          <w:sz w:val="18"/>
        </w:rPr>
        <w:t>hat is being sampled, tested, monitored</w:t>
      </w:r>
    </w:p>
    <w:p w14:paraId="2AB3C4DD" w14:textId="5ECD6999" w:rsidR="00A84397" w:rsidRDefault="0097477C" w:rsidP="00A84397">
      <w:pPr>
        <w:numPr>
          <w:ilvl w:val="0"/>
          <w:numId w:val="38"/>
        </w:numPr>
        <w:contextualSpacing/>
        <w:rPr>
          <w:rFonts w:eastAsia="Calibri" w:cs="Times New Roman"/>
          <w:color w:val="808080"/>
          <w:sz w:val="18"/>
        </w:rPr>
      </w:pPr>
      <w:r>
        <w:rPr>
          <w:rFonts w:eastAsia="Calibri" w:cs="Times New Roman"/>
          <w:color w:val="808080"/>
          <w:sz w:val="18"/>
        </w:rPr>
        <w:t>w</w:t>
      </w:r>
      <w:r w:rsidR="00A84397">
        <w:rPr>
          <w:rFonts w:eastAsia="Calibri" w:cs="Times New Roman"/>
          <w:color w:val="808080"/>
          <w:sz w:val="18"/>
        </w:rPr>
        <w:t>hat frequency or quantity of tests/samples/monitoring is required</w:t>
      </w:r>
    </w:p>
    <w:p w14:paraId="4D94224F" w14:textId="0958F112" w:rsidR="00A84397" w:rsidRPr="0035764E" w:rsidRDefault="0097477C" w:rsidP="00A84397">
      <w:pPr>
        <w:numPr>
          <w:ilvl w:val="0"/>
          <w:numId w:val="38"/>
        </w:numPr>
        <w:contextualSpacing/>
        <w:rPr>
          <w:rFonts w:eastAsia="Calibri" w:cs="Times New Roman"/>
          <w:color w:val="808080"/>
          <w:sz w:val="18"/>
        </w:rPr>
      </w:pPr>
      <w:r>
        <w:rPr>
          <w:rFonts w:eastAsia="Calibri" w:cs="Times New Roman"/>
          <w:color w:val="808080"/>
          <w:sz w:val="18"/>
        </w:rPr>
        <w:t>i</w:t>
      </w:r>
      <w:r w:rsidR="00A84397">
        <w:rPr>
          <w:rFonts w:eastAsia="Calibri" w:cs="Times New Roman"/>
          <w:color w:val="808080"/>
          <w:sz w:val="18"/>
        </w:rPr>
        <w:t>ndicative cost of sampling, testing, monitoring</w:t>
      </w:r>
      <w:r>
        <w:rPr>
          <w:rFonts w:eastAsia="Calibri" w:cs="Times New Roman"/>
          <w:color w:val="808080"/>
          <w:sz w:val="18"/>
        </w:rPr>
        <w:t>.</w:t>
      </w:r>
    </w:p>
    <w:tbl>
      <w:tblPr>
        <w:tblStyle w:val="TableGrid40"/>
        <w:tblpPr w:leftFromText="180" w:rightFromText="180" w:vertAnchor="text" w:horzAnchor="margin" w:tblpY="43"/>
        <w:tblW w:w="0" w:type="auto"/>
        <w:tblLook w:val="04A0" w:firstRow="1" w:lastRow="0" w:firstColumn="1" w:lastColumn="0" w:noHBand="0" w:noVBand="1"/>
      </w:tblPr>
      <w:tblGrid>
        <w:gridCol w:w="9182"/>
      </w:tblGrid>
      <w:tr w:rsidR="00A84397" w14:paraId="4196A252" w14:textId="77777777" w:rsidTr="00023BC4">
        <w:trPr>
          <w:trHeight w:val="2204"/>
        </w:trPr>
        <w:sdt>
          <w:sdtPr>
            <w:rPr>
              <w:sz w:val="20"/>
            </w:rPr>
            <w:id w:val="-905456638"/>
            <w:placeholder>
              <w:docPart w:val="4BC364AA939A4DFCAEDEE22981E67E31"/>
            </w:placeholder>
            <w:showingPlcHdr/>
            <w:text/>
          </w:sdtPr>
          <w:sdtEndPr/>
          <w:sdtContent>
            <w:tc>
              <w:tcPr>
                <w:tcW w:w="9182" w:type="dxa"/>
              </w:tcPr>
              <w:p w14:paraId="46F50A3D" w14:textId="77777777" w:rsidR="00A84397" w:rsidRDefault="00A84397" w:rsidP="00023BC4">
                <w:pPr>
                  <w:pStyle w:val="BodyText"/>
                  <w:numPr>
                    <w:ilvl w:val="0"/>
                    <w:numId w:val="0"/>
                  </w:numPr>
                  <w:rPr>
                    <w:sz w:val="20"/>
                  </w:rPr>
                </w:pPr>
                <w:r w:rsidRPr="007112CE">
                  <w:rPr>
                    <w:rStyle w:val="PlaceholderText"/>
                  </w:rPr>
                  <w:t>Click or tap here to enter text.</w:t>
                </w:r>
              </w:p>
            </w:tc>
          </w:sdtContent>
        </w:sdt>
      </w:tr>
    </w:tbl>
    <w:p w14:paraId="4ADE0DAA" w14:textId="77777777" w:rsidR="00A84397" w:rsidRPr="00671592" w:rsidRDefault="00A84397" w:rsidP="00A84397">
      <w:pPr>
        <w:pStyle w:val="Heading3Numbered"/>
      </w:pPr>
      <w:bookmarkStart w:id="70" w:name="_Toc501444336"/>
      <w:r w:rsidRPr="00671592">
        <w:t>Transportation of materials</w:t>
      </w:r>
      <w:bookmarkEnd w:id="70"/>
    </w:p>
    <w:p w14:paraId="43BEFF7C" w14:textId="77777777" w:rsidR="00A84397" w:rsidRDefault="00A84397" w:rsidP="00A84397">
      <w:pPr>
        <w:spacing w:before="0" w:after="160" w:line="259" w:lineRule="auto"/>
      </w:pPr>
      <w:r w:rsidRPr="00596CA9">
        <w:rPr>
          <w:b/>
          <w:color w:val="auto"/>
        </w:rPr>
        <w:t>Are you requesting any funding support for the transport of materials between sites or organisations?</w:t>
      </w:r>
      <w:r w:rsidRPr="00596CA9">
        <w:rPr>
          <w:b/>
          <w:color w:val="auto"/>
        </w:rPr>
        <w:tab/>
      </w:r>
      <w:r>
        <w:rPr>
          <w:rStyle w:val="BlueText"/>
        </w:rPr>
        <w:tab/>
      </w:r>
      <w:sdt>
        <w:sdtPr>
          <w:rPr>
            <w:rStyle w:val="BodyTextChar"/>
          </w:rPr>
          <w:id w:val="-1398899926"/>
          <w14:checkbox>
            <w14:checked w14:val="0"/>
            <w14:checkedState w14:val="2612" w14:font="MS Gothic"/>
            <w14:uncheckedState w14:val="2610" w14:font="MS Gothic"/>
          </w14:checkbox>
        </w:sdtPr>
        <w:sdtEndPr>
          <w:rPr>
            <w:rStyle w:val="BodyTextChar"/>
          </w:rPr>
        </w:sdtEndPr>
        <w:sdtContent>
          <w:r w:rsidRPr="00EE5B2E">
            <w:rPr>
              <w:rStyle w:val="BodyTextChar"/>
              <w:rFonts w:ascii="Segoe UI Symbol" w:hAnsi="Segoe UI Symbol" w:cs="Segoe UI Symbol"/>
            </w:rPr>
            <w:t>☐</w:t>
          </w:r>
        </w:sdtContent>
      </w:sdt>
      <w:r>
        <w:rPr>
          <w:rStyle w:val="BlueText"/>
        </w:rPr>
        <w:t xml:space="preserve">  </w:t>
      </w:r>
      <w:r w:rsidRPr="005C7438">
        <w:t xml:space="preserve">Yes  </w:t>
      </w:r>
      <w:r>
        <w:tab/>
      </w:r>
      <w:sdt>
        <w:sdtPr>
          <w:id w:val="-580987821"/>
          <w14:checkbox>
            <w14:checked w14:val="0"/>
            <w14:checkedState w14:val="2612" w14:font="MS Gothic"/>
            <w14:uncheckedState w14:val="2610" w14:font="MS Gothic"/>
          </w14:checkbox>
        </w:sdtPr>
        <w:sdtEndPr/>
        <w:sdtContent>
          <w:r w:rsidRPr="005C7438">
            <w:rPr>
              <w:rFonts w:ascii="Segoe UI Symbol" w:hAnsi="Segoe UI Symbol" w:cs="Segoe UI Symbol"/>
            </w:rPr>
            <w:t>☐</w:t>
          </w:r>
        </w:sdtContent>
      </w:sdt>
      <w:r>
        <w:t xml:space="preserve">  </w:t>
      </w:r>
      <w:r w:rsidRPr="005C7438">
        <w:t>No</w:t>
      </w:r>
    </w:p>
    <w:p w14:paraId="115C11E4" w14:textId="77777777" w:rsidR="00A84397" w:rsidRPr="00596CA9" w:rsidRDefault="00A84397" w:rsidP="00A84397">
      <w:pPr>
        <w:rPr>
          <w:rStyle w:val="BlueText"/>
          <w:b/>
          <w:color w:val="auto"/>
        </w:rPr>
      </w:pPr>
      <w:r w:rsidRPr="00596CA9">
        <w:rPr>
          <w:rStyle w:val="BlueText"/>
          <w:b/>
          <w:color w:val="auto"/>
        </w:rPr>
        <w:t xml:space="preserve">If yes, please complete the following </w:t>
      </w:r>
      <w:r>
        <w:rPr>
          <w:rStyle w:val="BlueText"/>
          <w:b/>
          <w:color w:val="auto"/>
        </w:rPr>
        <w:t>calculation</w:t>
      </w:r>
      <w:r w:rsidR="0097477C">
        <w:rPr>
          <w:rStyle w:val="BlueText"/>
          <w:b/>
          <w:color w:val="auto"/>
        </w:rPr>
        <w:t>.</w:t>
      </w:r>
    </w:p>
    <w:p w14:paraId="14270324" w14:textId="77777777" w:rsidR="00A84397" w:rsidRDefault="00A84397" w:rsidP="00A84397">
      <w:pPr>
        <w:numPr>
          <w:ilvl w:val="0"/>
          <w:numId w:val="0"/>
        </w:numPr>
        <w:spacing w:before="0" w:after="160" w:line="259" w:lineRule="auto"/>
      </w:pPr>
      <w:r>
        <w:t xml:space="preserve">Circulate funding can only be used to fund transportation of the first 20% of project tonnes (see Section 3.4.4 of the Guidelines) and for transport within Australia only. This restriction is in place to encourage the development of activities that will be self-sustaining beyond the life of the grant funding. </w:t>
      </w:r>
    </w:p>
    <w:p w14:paraId="37B02F1B" w14:textId="77777777" w:rsidR="00A84397" w:rsidRDefault="00A84397" w:rsidP="00A84397">
      <w:pPr>
        <w:numPr>
          <w:ilvl w:val="0"/>
          <w:numId w:val="0"/>
        </w:numPr>
        <w:spacing w:before="0" w:after="160" w:line="259" w:lineRule="auto"/>
      </w:pPr>
      <w:r>
        <w:t>To calculate what portion of your transportation costs can be funded through the Circulate program please answer the following questions.</w:t>
      </w:r>
    </w:p>
    <w:p w14:paraId="7D0BED08" w14:textId="77777777" w:rsidR="00A84397" w:rsidRDefault="00A84397" w:rsidP="00A84397">
      <w:pPr>
        <w:pStyle w:val="Caption"/>
      </w:pPr>
      <w:r>
        <w:lastRenderedPageBreak/>
        <w:t xml:space="preserve">Table </w:t>
      </w:r>
      <w:fldSimple w:instr=" SEQ Table \* ARABIC ">
        <w:r>
          <w:rPr>
            <w:noProof/>
          </w:rPr>
          <w:t>8</w:t>
        </w:r>
      </w:fldSimple>
      <w:r>
        <w:t>. Transportation funding request calculations</w:t>
      </w:r>
    </w:p>
    <w:tbl>
      <w:tblPr>
        <w:tblStyle w:val="GridTable1Light"/>
        <w:tblW w:w="9435" w:type="dxa"/>
        <w:tblLook w:val="04A0" w:firstRow="1" w:lastRow="0" w:firstColumn="1" w:lastColumn="0" w:noHBand="0" w:noVBand="1"/>
      </w:tblPr>
      <w:tblGrid>
        <w:gridCol w:w="1413"/>
        <w:gridCol w:w="4961"/>
        <w:gridCol w:w="3061"/>
      </w:tblGrid>
      <w:tr w:rsidR="00A84397" w14:paraId="6AC91BEA" w14:textId="77777777" w:rsidTr="00023B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D913E06" w14:textId="77777777" w:rsidR="00A84397" w:rsidRDefault="00A84397" w:rsidP="00023BC4">
            <w:pPr>
              <w:numPr>
                <w:ilvl w:val="0"/>
                <w:numId w:val="0"/>
              </w:numPr>
              <w:spacing w:before="0" w:after="160" w:line="259" w:lineRule="auto"/>
            </w:pPr>
            <w:r>
              <w:t>Row</w:t>
            </w:r>
          </w:p>
        </w:tc>
        <w:tc>
          <w:tcPr>
            <w:tcW w:w="4961" w:type="dxa"/>
          </w:tcPr>
          <w:p w14:paraId="5805383B" w14:textId="77777777" w:rsidR="00A84397" w:rsidRDefault="00A84397" w:rsidP="00023BC4">
            <w:pPr>
              <w:numPr>
                <w:ilvl w:val="0"/>
                <w:numId w:val="0"/>
              </w:numPr>
              <w:spacing w:before="0" w:after="160" w:line="259" w:lineRule="auto"/>
              <w:cnfStyle w:val="100000000000" w:firstRow="1" w:lastRow="0" w:firstColumn="0" w:lastColumn="0" w:oddVBand="0" w:evenVBand="0" w:oddHBand="0" w:evenHBand="0" w:firstRowFirstColumn="0" w:firstRowLastColumn="0" w:lastRowFirstColumn="0" w:lastRowLastColumn="0"/>
            </w:pPr>
            <w:r>
              <w:t>Description/calculation</w:t>
            </w:r>
          </w:p>
        </w:tc>
        <w:tc>
          <w:tcPr>
            <w:tcW w:w="3061" w:type="dxa"/>
          </w:tcPr>
          <w:p w14:paraId="5B4B1748" w14:textId="77777777" w:rsidR="00A84397" w:rsidRDefault="00A84397" w:rsidP="00023BC4">
            <w:pPr>
              <w:numPr>
                <w:ilvl w:val="0"/>
                <w:numId w:val="0"/>
              </w:numPr>
              <w:spacing w:before="0" w:after="160" w:line="259" w:lineRule="auto"/>
              <w:cnfStyle w:val="100000000000" w:firstRow="1" w:lastRow="0" w:firstColumn="0" w:lastColumn="0" w:oddVBand="0" w:evenVBand="0" w:oddHBand="0" w:evenHBand="0" w:firstRowFirstColumn="0" w:firstRowLastColumn="0" w:lastRowFirstColumn="0" w:lastRowLastColumn="0"/>
            </w:pPr>
            <w:r>
              <w:t>Answer</w:t>
            </w:r>
          </w:p>
        </w:tc>
      </w:tr>
      <w:tr w:rsidR="00A84397" w14:paraId="72E9D250" w14:textId="77777777" w:rsidTr="00023BC4">
        <w:tc>
          <w:tcPr>
            <w:cnfStyle w:val="001000000000" w:firstRow="0" w:lastRow="0" w:firstColumn="1" w:lastColumn="0" w:oddVBand="0" w:evenVBand="0" w:oddHBand="0" w:evenHBand="0" w:firstRowFirstColumn="0" w:firstRowLastColumn="0" w:lastRowFirstColumn="0" w:lastRowLastColumn="0"/>
            <w:tcW w:w="1413" w:type="dxa"/>
          </w:tcPr>
          <w:p w14:paraId="4040DC64" w14:textId="77777777" w:rsidR="00A84397" w:rsidRDefault="00A84397" w:rsidP="00023BC4">
            <w:pPr>
              <w:numPr>
                <w:ilvl w:val="0"/>
                <w:numId w:val="0"/>
              </w:numPr>
              <w:spacing w:before="0" w:after="160" w:line="259" w:lineRule="auto"/>
            </w:pPr>
            <w:r>
              <w:t>A</w:t>
            </w:r>
          </w:p>
        </w:tc>
        <w:tc>
          <w:tcPr>
            <w:tcW w:w="4961" w:type="dxa"/>
          </w:tcPr>
          <w:p w14:paraId="1353AFE3" w14:textId="77777777" w:rsidR="00A84397" w:rsidRDefault="00A84397" w:rsidP="00023BC4">
            <w:pPr>
              <w:numPr>
                <w:ilvl w:val="0"/>
                <w:numId w:val="0"/>
              </w:numPr>
              <w:spacing w:before="0" w:after="160" w:line="259" w:lineRule="auto"/>
              <w:cnfStyle w:val="000000000000" w:firstRow="0" w:lastRow="0" w:firstColumn="0" w:lastColumn="0" w:oddVBand="0" w:evenVBand="0" w:oddHBand="0" w:evenHBand="0" w:firstRowFirstColumn="0" w:firstRowLastColumn="0" w:lastRowFirstColumn="0" w:lastRowLastColumn="0"/>
            </w:pPr>
            <w:r>
              <w:t>The total tonnes the project will divert from landfill</w:t>
            </w:r>
          </w:p>
        </w:tc>
        <w:tc>
          <w:tcPr>
            <w:tcW w:w="3061" w:type="dxa"/>
          </w:tcPr>
          <w:p w14:paraId="0C8F5CDA" w14:textId="77777777" w:rsidR="00A84397" w:rsidRDefault="001E3C55" w:rsidP="00023BC4">
            <w:pPr>
              <w:numPr>
                <w:ilvl w:val="0"/>
                <w:numId w:val="0"/>
              </w:numPr>
              <w:spacing w:before="0" w:after="160" w:line="259" w:lineRule="auto"/>
              <w:cnfStyle w:val="000000000000" w:firstRow="0" w:lastRow="0" w:firstColumn="0" w:lastColumn="0" w:oddVBand="0" w:evenVBand="0" w:oddHBand="0" w:evenHBand="0" w:firstRowFirstColumn="0" w:firstRowLastColumn="0" w:lastRowFirstColumn="0" w:lastRowLastColumn="0"/>
            </w:pPr>
            <w:sdt>
              <w:sdtPr>
                <w:id w:val="1108477772"/>
                <w:placeholder>
                  <w:docPart w:val="353D8A99E59949969989C9AC76464EA8"/>
                </w:placeholder>
                <w:showingPlcHdr/>
                <w:text/>
              </w:sdtPr>
              <w:sdtEndPr/>
              <w:sdtContent>
                <w:r w:rsidR="00A84397" w:rsidRPr="007E0EAE">
                  <w:rPr>
                    <w:rStyle w:val="PlaceholderText"/>
                  </w:rPr>
                  <w:t>Click or tap here to enter text.</w:t>
                </w:r>
              </w:sdtContent>
            </w:sdt>
          </w:p>
        </w:tc>
      </w:tr>
      <w:tr w:rsidR="00A84397" w14:paraId="7153C8C1" w14:textId="77777777" w:rsidTr="00023BC4">
        <w:tc>
          <w:tcPr>
            <w:cnfStyle w:val="001000000000" w:firstRow="0" w:lastRow="0" w:firstColumn="1" w:lastColumn="0" w:oddVBand="0" w:evenVBand="0" w:oddHBand="0" w:evenHBand="0" w:firstRowFirstColumn="0" w:firstRowLastColumn="0" w:lastRowFirstColumn="0" w:lastRowLastColumn="0"/>
            <w:tcW w:w="1413" w:type="dxa"/>
          </w:tcPr>
          <w:p w14:paraId="0F362CF8" w14:textId="77777777" w:rsidR="00A84397" w:rsidRDefault="00A84397" w:rsidP="00023BC4">
            <w:pPr>
              <w:numPr>
                <w:ilvl w:val="0"/>
                <w:numId w:val="0"/>
              </w:numPr>
              <w:spacing w:before="0" w:after="160" w:line="259" w:lineRule="auto"/>
            </w:pPr>
            <w:r>
              <w:t>B</w:t>
            </w:r>
          </w:p>
        </w:tc>
        <w:tc>
          <w:tcPr>
            <w:tcW w:w="4961" w:type="dxa"/>
          </w:tcPr>
          <w:p w14:paraId="2C67DAC5" w14:textId="77777777" w:rsidR="00A84397" w:rsidRDefault="00A84397" w:rsidP="00023BC4">
            <w:pPr>
              <w:numPr>
                <w:ilvl w:val="0"/>
                <w:numId w:val="0"/>
              </w:numPr>
              <w:spacing w:before="0" w:after="160" w:line="259" w:lineRule="auto"/>
              <w:cnfStyle w:val="000000000000" w:firstRow="0" w:lastRow="0" w:firstColumn="0" w:lastColumn="0" w:oddVBand="0" w:evenVBand="0" w:oddHBand="0" w:evenHBand="0" w:firstRowFirstColumn="0" w:firstRowLastColumn="0" w:lastRowFirstColumn="0" w:lastRowLastColumn="0"/>
            </w:pPr>
            <w:r>
              <w:t>Total cost of transportation of all project tonnes</w:t>
            </w:r>
          </w:p>
        </w:tc>
        <w:tc>
          <w:tcPr>
            <w:tcW w:w="3061" w:type="dxa"/>
          </w:tcPr>
          <w:p w14:paraId="274085A5" w14:textId="77777777" w:rsidR="00A84397" w:rsidRDefault="001E3C55" w:rsidP="00023BC4">
            <w:pPr>
              <w:numPr>
                <w:ilvl w:val="0"/>
                <w:numId w:val="0"/>
              </w:numPr>
              <w:spacing w:before="0" w:after="160" w:line="259" w:lineRule="auto"/>
              <w:cnfStyle w:val="000000000000" w:firstRow="0" w:lastRow="0" w:firstColumn="0" w:lastColumn="0" w:oddVBand="0" w:evenVBand="0" w:oddHBand="0" w:evenHBand="0" w:firstRowFirstColumn="0" w:firstRowLastColumn="0" w:lastRowFirstColumn="0" w:lastRowLastColumn="0"/>
            </w:pPr>
            <w:sdt>
              <w:sdtPr>
                <w:id w:val="1649481241"/>
                <w:placeholder>
                  <w:docPart w:val="193163235EA34F118E242A69BB1D45D2"/>
                </w:placeholder>
                <w:showingPlcHdr/>
                <w:text/>
              </w:sdtPr>
              <w:sdtEndPr/>
              <w:sdtContent>
                <w:r w:rsidR="00A84397" w:rsidRPr="007E0EAE">
                  <w:rPr>
                    <w:rStyle w:val="PlaceholderText"/>
                  </w:rPr>
                  <w:t>Click or tap here to enter text.</w:t>
                </w:r>
              </w:sdtContent>
            </w:sdt>
          </w:p>
        </w:tc>
      </w:tr>
      <w:tr w:rsidR="00A84397" w14:paraId="6693E326" w14:textId="77777777" w:rsidTr="00023BC4">
        <w:tc>
          <w:tcPr>
            <w:cnfStyle w:val="001000000000" w:firstRow="0" w:lastRow="0" w:firstColumn="1" w:lastColumn="0" w:oddVBand="0" w:evenVBand="0" w:oddHBand="0" w:evenHBand="0" w:firstRowFirstColumn="0" w:firstRowLastColumn="0" w:lastRowFirstColumn="0" w:lastRowLastColumn="0"/>
            <w:tcW w:w="1413" w:type="dxa"/>
          </w:tcPr>
          <w:p w14:paraId="36498EB2" w14:textId="77777777" w:rsidR="00A84397" w:rsidRDefault="00A84397" w:rsidP="00023BC4">
            <w:pPr>
              <w:numPr>
                <w:ilvl w:val="0"/>
                <w:numId w:val="0"/>
              </w:numPr>
              <w:spacing w:before="0" w:after="160" w:line="259" w:lineRule="auto"/>
            </w:pPr>
            <w:r>
              <w:t>C</w:t>
            </w:r>
          </w:p>
        </w:tc>
        <w:tc>
          <w:tcPr>
            <w:tcW w:w="4961" w:type="dxa"/>
          </w:tcPr>
          <w:p w14:paraId="3EF422CC" w14:textId="77777777" w:rsidR="00A84397" w:rsidRDefault="00A84397" w:rsidP="00023BC4">
            <w:pPr>
              <w:numPr>
                <w:ilvl w:val="0"/>
                <w:numId w:val="0"/>
              </w:numPr>
              <w:spacing w:before="0" w:after="160" w:line="259" w:lineRule="auto"/>
              <w:cnfStyle w:val="000000000000" w:firstRow="0" w:lastRow="0" w:firstColumn="0" w:lastColumn="0" w:oddVBand="0" w:evenVBand="0" w:oddHBand="0" w:evenHBand="0" w:firstRowFirstColumn="0" w:firstRowLastColumn="0" w:lastRowFirstColumn="0" w:lastRowLastColumn="0"/>
            </w:pPr>
            <w:r>
              <w:t xml:space="preserve">Cost to transport 20% of project materials </w:t>
            </w:r>
          </w:p>
          <w:p w14:paraId="36E7C7AC" w14:textId="77777777" w:rsidR="00A84397" w:rsidRDefault="00A84397" w:rsidP="00023BC4">
            <w:pPr>
              <w:numPr>
                <w:ilvl w:val="0"/>
                <w:numId w:val="0"/>
              </w:numPr>
              <w:spacing w:before="0" w:after="160" w:line="259" w:lineRule="auto"/>
              <w:cnfStyle w:val="000000000000" w:firstRow="0" w:lastRow="0" w:firstColumn="0" w:lastColumn="0" w:oddVBand="0" w:evenVBand="0" w:oddHBand="0" w:evenHBand="0" w:firstRowFirstColumn="0" w:firstRowLastColumn="0" w:lastRowFirstColumn="0" w:lastRowLastColumn="0"/>
            </w:pPr>
            <w:r>
              <w:t xml:space="preserve">(B </w:t>
            </w:r>
            <w:r>
              <w:rPr>
                <w:rFonts w:ascii="Arial" w:hAnsi="Arial" w:cs="Arial"/>
              </w:rPr>
              <w:t>x 0.2)</w:t>
            </w:r>
          </w:p>
        </w:tc>
        <w:tc>
          <w:tcPr>
            <w:tcW w:w="3061" w:type="dxa"/>
          </w:tcPr>
          <w:p w14:paraId="74E3E9F9" w14:textId="77777777" w:rsidR="00A84397" w:rsidRDefault="001E3C55" w:rsidP="00023BC4">
            <w:pPr>
              <w:numPr>
                <w:ilvl w:val="0"/>
                <w:numId w:val="0"/>
              </w:numPr>
              <w:spacing w:before="0" w:after="160" w:line="259" w:lineRule="auto"/>
              <w:cnfStyle w:val="000000000000" w:firstRow="0" w:lastRow="0" w:firstColumn="0" w:lastColumn="0" w:oddVBand="0" w:evenVBand="0" w:oddHBand="0" w:evenHBand="0" w:firstRowFirstColumn="0" w:firstRowLastColumn="0" w:lastRowFirstColumn="0" w:lastRowLastColumn="0"/>
            </w:pPr>
            <w:sdt>
              <w:sdtPr>
                <w:id w:val="-24487698"/>
                <w:placeholder>
                  <w:docPart w:val="DC5C7DDFFBB6459793AF9A61893A25EE"/>
                </w:placeholder>
                <w:showingPlcHdr/>
                <w:text/>
              </w:sdtPr>
              <w:sdtEndPr/>
              <w:sdtContent>
                <w:r w:rsidR="00A84397" w:rsidRPr="007E0EAE">
                  <w:rPr>
                    <w:rStyle w:val="PlaceholderText"/>
                  </w:rPr>
                  <w:t>Click or tap here to enter text.</w:t>
                </w:r>
              </w:sdtContent>
            </w:sdt>
          </w:p>
        </w:tc>
      </w:tr>
    </w:tbl>
    <w:p w14:paraId="527E2602" w14:textId="77777777" w:rsidR="00A84397" w:rsidRDefault="00A84397" w:rsidP="00A84397">
      <w:pPr>
        <w:numPr>
          <w:ilvl w:val="0"/>
          <w:numId w:val="0"/>
        </w:numPr>
        <w:spacing w:before="0" w:after="160" w:line="259" w:lineRule="auto"/>
      </w:pPr>
    </w:p>
    <w:p w14:paraId="4C850892" w14:textId="77777777" w:rsidR="00A84397" w:rsidRDefault="00A84397" w:rsidP="00A84397">
      <w:pPr>
        <w:pStyle w:val="CalloutBody"/>
        <w:numPr>
          <w:ilvl w:val="0"/>
          <w:numId w:val="13"/>
        </w:numPr>
        <w:ind w:left="232"/>
      </w:pPr>
      <w:r>
        <w:t xml:space="preserve">Please check that the answer in </w:t>
      </w:r>
      <w:r w:rsidRPr="00B464F8">
        <w:rPr>
          <w:b/>
        </w:rPr>
        <w:t>Row C</w:t>
      </w:r>
      <w:r>
        <w:t xml:space="preserve"> of </w:t>
      </w:r>
      <w:r w:rsidRPr="00B464F8">
        <w:rPr>
          <w:b/>
        </w:rPr>
        <w:t>Table 8</w:t>
      </w:r>
      <w:r>
        <w:t xml:space="preserve"> is not greater than any transportation costs requested from the EPA in </w:t>
      </w:r>
      <w:r w:rsidRPr="00B464F8">
        <w:rPr>
          <w:b/>
        </w:rPr>
        <w:t>Column D</w:t>
      </w:r>
      <w:r>
        <w:t xml:space="preserve"> of </w:t>
      </w:r>
      <w:r w:rsidRPr="00B464F8">
        <w:rPr>
          <w:b/>
        </w:rPr>
        <w:t>Table 7</w:t>
      </w:r>
      <w:r w:rsidRPr="00BA1972">
        <w:t>. If so</w:t>
      </w:r>
      <w:r>
        <w:t>, please revise the amount you are requesting in Table 7 as this is in excess of the Guidelines.</w:t>
      </w:r>
    </w:p>
    <w:p w14:paraId="26A6ADD2" w14:textId="77777777" w:rsidR="00A84397" w:rsidRPr="003F158F" w:rsidRDefault="00A84397" w:rsidP="00A84397">
      <w:pPr>
        <w:numPr>
          <w:ilvl w:val="0"/>
          <w:numId w:val="0"/>
        </w:numPr>
        <w:spacing w:before="0" w:after="160" w:line="259" w:lineRule="auto"/>
        <w:rPr>
          <w:b/>
        </w:rPr>
      </w:pPr>
      <w:r w:rsidRPr="003F158F">
        <w:rPr>
          <w:b/>
        </w:rPr>
        <w:t xml:space="preserve">Are you requesting any funding support for the transportation of materials out of NSW? </w:t>
      </w:r>
    </w:p>
    <w:p w14:paraId="63671087" w14:textId="77777777" w:rsidR="00A84397" w:rsidRDefault="001E3C55" w:rsidP="00A84397">
      <w:pPr>
        <w:numPr>
          <w:ilvl w:val="0"/>
          <w:numId w:val="0"/>
        </w:numPr>
        <w:spacing w:before="0" w:after="160" w:line="259" w:lineRule="auto"/>
      </w:pPr>
      <w:sdt>
        <w:sdtPr>
          <w:rPr>
            <w:rStyle w:val="BodyTextChar"/>
          </w:rPr>
          <w:id w:val="1566915774"/>
          <w14:checkbox>
            <w14:checked w14:val="0"/>
            <w14:checkedState w14:val="2612" w14:font="MS Gothic"/>
            <w14:uncheckedState w14:val="2610" w14:font="MS Gothic"/>
          </w14:checkbox>
        </w:sdtPr>
        <w:sdtEndPr>
          <w:rPr>
            <w:rStyle w:val="BodyTextChar"/>
          </w:rPr>
        </w:sdtEndPr>
        <w:sdtContent>
          <w:r w:rsidR="00A84397" w:rsidRPr="00EE5B2E">
            <w:rPr>
              <w:rStyle w:val="BodyTextChar"/>
              <w:rFonts w:ascii="Segoe UI Symbol" w:hAnsi="Segoe UI Symbol" w:cs="Segoe UI Symbol"/>
            </w:rPr>
            <w:t>☐</w:t>
          </w:r>
        </w:sdtContent>
      </w:sdt>
      <w:r w:rsidR="00A84397">
        <w:rPr>
          <w:rStyle w:val="BlueText"/>
        </w:rPr>
        <w:t xml:space="preserve">  </w:t>
      </w:r>
      <w:r w:rsidR="00A84397" w:rsidRPr="005C7438">
        <w:t xml:space="preserve">Yes  </w:t>
      </w:r>
      <w:r w:rsidR="00A84397">
        <w:tab/>
      </w:r>
      <w:sdt>
        <w:sdtPr>
          <w:id w:val="-1856797064"/>
          <w14:checkbox>
            <w14:checked w14:val="0"/>
            <w14:checkedState w14:val="2612" w14:font="MS Gothic"/>
            <w14:uncheckedState w14:val="2610" w14:font="MS Gothic"/>
          </w14:checkbox>
        </w:sdtPr>
        <w:sdtEndPr/>
        <w:sdtContent>
          <w:r w:rsidR="00A84397" w:rsidRPr="005C7438">
            <w:rPr>
              <w:rFonts w:ascii="Segoe UI Symbol" w:hAnsi="Segoe UI Symbol" w:cs="Segoe UI Symbol"/>
            </w:rPr>
            <w:t>☐</w:t>
          </w:r>
        </w:sdtContent>
      </w:sdt>
      <w:r w:rsidR="00A84397">
        <w:t xml:space="preserve">  </w:t>
      </w:r>
      <w:r w:rsidR="00A84397" w:rsidRPr="005C7438">
        <w:t>No</w:t>
      </w:r>
    </w:p>
    <w:p w14:paraId="03F1F093" w14:textId="77777777" w:rsidR="00A84397" w:rsidRPr="003F158F" w:rsidRDefault="00A84397" w:rsidP="00A84397">
      <w:pPr>
        <w:numPr>
          <w:ilvl w:val="0"/>
          <w:numId w:val="0"/>
        </w:numPr>
        <w:spacing w:before="0" w:after="160" w:line="259" w:lineRule="auto"/>
        <w:rPr>
          <w:b/>
        </w:rPr>
      </w:pPr>
      <w:r w:rsidRPr="003F158F">
        <w:rPr>
          <w:b/>
        </w:rPr>
        <w:t>If yes, please provide justification as to why the materials cannot be processed in NSW</w:t>
      </w:r>
      <w:r w:rsidR="0097477C">
        <w:rPr>
          <w:b/>
        </w:rPr>
        <w:t>.</w:t>
      </w:r>
    </w:p>
    <w:tbl>
      <w:tblPr>
        <w:tblStyle w:val="TableGrid40"/>
        <w:tblW w:w="0" w:type="auto"/>
        <w:tblLook w:val="04A0" w:firstRow="1" w:lastRow="0" w:firstColumn="1" w:lastColumn="0" w:noHBand="0" w:noVBand="1"/>
      </w:tblPr>
      <w:tblGrid>
        <w:gridCol w:w="9182"/>
      </w:tblGrid>
      <w:tr w:rsidR="00A84397" w14:paraId="6642A343" w14:textId="77777777" w:rsidTr="00023BC4">
        <w:trPr>
          <w:trHeight w:val="2439"/>
        </w:trPr>
        <w:sdt>
          <w:sdtPr>
            <w:id w:val="750931323"/>
            <w:placeholder>
              <w:docPart w:val="F98DFCABB37E47CEAD9519DD4E019295"/>
            </w:placeholder>
            <w:showingPlcHdr/>
            <w:text/>
          </w:sdtPr>
          <w:sdtEndPr/>
          <w:sdtContent>
            <w:tc>
              <w:tcPr>
                <w:tcW w:w="9192" w:type="dxa"/>
              </w:tcPr>
              <w:p w14:paraId="73A6EF99" w14:textId="7FDA8FF3" w:rsidR="00A84397" w:rsidRDefault="00EE2A61" w:rsidP="00023BC4">
                <w:pPr>
                  <w:numPr>
                    <w:ilvl w:val="0"/>
                    <w:numId w:val="0"/>
                  </w:numPr>
                  <w:spacing w:after="160" w:line="259" w:lineRule="auto"/>
                </w:pPr>
                <w:r w:rsidRPr="007112CE">
                  <w:rPr>
                    <w:rStyle w:val="PlaceholderText"/>
                  </w:rPr>
                  <w:t>Click or tap here to enter text.</w:t>
                </w:r>
              </w:p>
            </w:tc>
          </w:sdtContent>
        </w:sdt>
      </w:tr>
    </w:tbl>
    <w:p w14:paraId="257E23B9" w14:textId="77777777" w:rsidR="00A84397" w:rsidRDefault="00A84397" w:rsidP="00A84397">
      <w:pPr>
        <w:pStyle w:val="Heading3Numbered"/>
      </w:pPr>
      <w:bookmarkStart w:id="71" w:name="_Toc501444337"/>
      <w:r>
        <w:t>Equipment hire</w:t>
      </w:r>
      <w:bookmarkEnd w:id="71"/>
    </w:p>
    <w:p w14:paraId="732D36A3" w14:textId="77777777" w:rsidR="00A84397" w:rsidRPr="00691BAF" w:rsidRDefault="00A84397" w:rsidP="00A84397">
      <w:pPr>
        <w:rPr>
          <w:b/>
        </w:rPr>
      </w:pPr>
      <w:r w:rsidRPr="00691BAF">
        <w:rPr>
          <w:b/>
        </w:rPr>
        <w:t xml:space="preserve">Are you requesting any funding support for </w:t>
      </w:r>
      <w:r>
        <w:rPr>
          <w:b/>
        </w:rPr>
        <w:t>equipment hire</w:t>
      </w:r>
      <w:r w:rsidRPr="00691BAF">
        <w:rPr>
          <w:b/>
        </w:rPr>
        <w:t>?</w:t>
      </w:r>
    </w:p>
    <w:p w14:paraId="28960187" w14:textId="77777777" w:rsidR="00A84397" w:rsidRDefault="001E3C55" w:rsidP="00A84397">
      <w:pPr>
        <w:pStyle w:val="BodyText"/>
      </w:pPr>
      <w:sdt>
        <w:sdtPr>
          <w:id w:val="-660844215"/>
          <w14:checkbox>
            <w14:checked w14:val="0"/>
            <w14:checkedState w14:val="2612" w14:font="MS Gothic"/>
            <w14:uncheckedState w14:val="2610" w14:font="MS Gothic"/>
          </w14:checkbox>
        </w:sdtPr>
        <w:sdtEndPr/>
        <w:sdtContent>
          <w:r w:rsidR="00A84397" w:rsidRPr="00671592">
            <w:rPr>
              <w:rFonts w:ascii="MS Gothic" w:eastAsia="MS Gothic" w:hAnsi="MS Gothic" w:hint="eastAsia"/>
            </w:rPr>
            <w:t>☐</w:t>
          </w:r>
        </w:sdtContent>
      </w:sdt>
      <w:r w:rsidR="00A84397" w:rsidRPr="00671592">
        <w:t xml:space="preserve">  Yes</w:t>
      </w:r>
      <w:r w:rsidR="00A84397" w:rsidRPr="00671592">
        <w:tab/>
      </w:r>
      <w:sdt>
        <w:sdtPr>
          <w:id w:val="-1163694878"/>
          <w14:checkbox>
            <w14:checked w14:val="0"/>
            <w14:checkedState w14:val="2612" w14:font="MS Gothic"/>
            <w14:uncheckedState w14:val="2610" w14:font="MS Gothic"/>
          </w14:checkbox>
        </w:sdtPr>
        <w:sdtEndPr/>
        <w:sdtContent>
          <w:r w:rsidR="00A84397" w:rsidRPr="00671592">
            <w:rPr>
              <w:rFonts w:ascii="MS Gothic" w:eastAsia="MS Gothic" w:hAnsi="MS Gothic" w:hint="eastAsia"/>
            </w:rPr>
            <w:t>☐</w:t>
          </w:r>
        </w:sdtContent>
      </w:sdt>
      <w:r w:rsidR="00A84397" w:rsidRPr="00671592">
        <w:t xml:space="preserve">  No</w:t>
      </w:r>
    </w:p>
    <w:p w14:paraId="26F9DD75" w14:textId="77777777" w:rsidR="008375ED" w:rsidRDefault="008375ED">
      <w:pPr>
        <w:numPr>
          <w:ilvl w:val="0"/>
          <w:numId w:val="0"/>
        </w:numPr>
        <w:rPr>
          <w:b/>
          <w:noProof/>
        </w:rPr>
      </w:pPr>
      <w:r>
        <w:rPr>
          <w:b/>
        </w:rPr>
        <w:br w:type="page"/>
      </w:r>
    </w:p>
    <w:p w14:paraId="1DC56AB1" w14:textId="1141DE4D" w:rsidR="00A84397" w:rsidRDefault="00A84397" w:rsidP="00A84397">
      <w:pPr>
        <w:pStyle w:val="BodyText"/>
        <w:rPr>
          <w:color w:val="808080" w:themeColor="background1" w:themeShade="80"/>
          <w:sz w:val="20"/>
        </w:rPr>
      </w:pPr>
      <w:r w:rsidRPr="00F32C93">
        <w:rPr>
          <w:b/>
        </w:rPr>
        <w:lastRenderedPageBreak/>
        <w:t>If yes, provide details on this funding request</w:t>
      </w:r>
      <w:r w:rsidR="0097477C">
        <w:rPr>
          <w:b/>
        </w:rPr>
        <w:t>.</w:t>
      </w:r>
      <w:r w:rsidRPr="00691BAF">
        <w:rPr>
          <w:color w:val="808080" w:themeColor="background1" w:themeShade="80"/>
          <w:sz w:val="20"/>
        </w:rPr>
        <w:t xml:space="preserve"> </w:t>
      </w:r>
    </w:p>
    <w:p w14:paraId="399AC930" w14:textId="77777777" w:rsidR="00A84397" w:rsidRPr="00691BAF" w:rsidRDefault="00A84397" w:rsidP="00A84397">
      <w:pPr>
        <w:pStyle w:val="BodyText"/>
        <w:rPr>
          <w:color w:val="808080" w:themeColor="background1" w:themeShade="80"/>
          <w:sz w:val="20"/>
        </w:rPr>
      </w:pPr>
      <w:r w:rsidRPr="00691BAF">
        <w:rPr>
          <w:color w:val="808080" w:themeColor="background1" w:themeShade="80"/>
          <w:sz w:val="20"/>
        </w:rPr>
        <w:t>Include information such as:</w:t>
      </w:r>
    </w:p>
    <w:p w14:paraId="02251BD2" w14:textId="3424F4E4" w:rsidR="00A84397" w:rsidRDefault="0097477C" w:rsidP="00A84397">
      <w:pPr>
        <w:numPr>
          <w:ilvl w:val="0"/>
          <w:numId w:val="38"/>
        </w:numPr>
        <w:contextualSpacing/>
        <w:rPr>
          <w:rFonts w:eastAsia="Calibri" w:cs="Times New Roman"/>
          <w:color w:val="808080"/>
          <w:sz w:val="18"/>
        </w:rPr>
      </w:pPr>
      <w:r>
        <w:rPr>
          <w:rFonts w:eastAsia="Calibri" w:cs="Times New Roman"/>
          <w:color w:val="808080"/>
          <w:sz w:val="18"/>
        </w:rPr>
        <w:t>w</w:t>
      </w:r>
      <w:r w:rsidR="00A84397">
        <w:rPr>
          <w:rFonts w:eastAsia="Calibri" w:cs="Times New Roman"/>
          <w:color w:val="808080"/>
          <w:sz w:val="18"/>
        </w:rPr>
        <w:t>hat pieces of equipment will be hired</w:t>
      </w:r>
    </w:p>
    <w:p w14:paraId="64A8F18C" w14:textId="08D38EE5" w:rsidR="00A84397" w:rsidRDefault="0097477C" w:rsidP="00A84397">
      <w:pPr>
        <w:numPr>
          <w:ilvl w:val="0"/>
          <w:numId w:val="38"/>
        </w:numPr>
        <w:contextualSpacing/>
        <w:rPr>
          <w:rFonts w:eastAsia="Calibri" w:cs="Times New Roman"/>
          <w:color w:val="808080"/>
          <w:sz w:val="18"/>
        </w:rPr>
      </w:pPr>
      <w:r>
        <w:rPr>
          <w:rFonts w:eastAsia="Calibri" w:cs="Times New Roman"/>
          <w:color w:val="808080"/>
          <w:sz w:val="18"/>
        </w:rPr>
        <w:t>w</w:t>
      </w:r>
      <w:r w:rsidR="00A84397">
        <w:rPr>
          <w:rFonts w:eastAsia="Calibri" w:cs="Times New Roman"/>
          <w:color w:val="808080"/>
          <w:sz w:val="18"/>
        </w:rPr>
        <w:t>here will the equipment be hired from</w:t>
      </w:r>
    </w:p>
    <w:p w14:paraId="404772C9" w14:textId="371DA648" w:rsidR="00A84397" w:rsidRDefault="0097477C" w:rsidP="00A84397">
      <w:pPr>
        <w:numPr>
          <w:ilvl w:val="0"/>
          <w:numId w:val="38"/>
        </w:numPr>
        <w:contextualSpacing/>
        <w:rPr>
          <w:rFonts w:eastAsia="Calibri" w:cs="Times New Roman"/>
          <w:color w:val="808080"/>
          <w:sz w:val="18"/>
        </w:rPr>
      </w:pPr>
      <w:r>
        <w:rPr>
          <w:rFonts w:eastAsia="Calibri" w:cs="Times New Roman"/>
          <w:color w:val="808080"/>
          <w:sz w:val="18"/>
        </w:rPr>
        <w:t>i</w:t>
      </w:r>
      <w:r w:rsidR="00A84397">
        <w:rPr>
          <w:rFonts w:eastAsia="Calibri" w:cs="Times New Roman"/>
          <w:color w:val="808080"/>
          <w:sz w:val="18"/>
        </w:rPr>
        <w:t>ndicative hire costs</w:t>
      </w:r>
    </w:p>
    <w:p w14:paraId="100B5B38" w14:textId="0780EFC0" w:rsidR="00A84397" w:rsidRPr="0035764E" w:rsidRDefault="0097477C" w:rsidP="00A84397">
      <w:pPr>
        <w:numPr>
          <w:ilvl w:val="0"/>
          <w:numId w:val="38"/>
        </w:numPr>
        <w:contextualSpacing/>
        <w:rPr>
          <w:rFonts w:eastAsia="Calibri" w:cs="Times New Roman"/>
          <w:color w:val="808080"/>
          <w:sz w:val="18"/>
        </w:rPr>
      </w:pPr>
      <w:r>
        <w:rPr>
          <w:rFonts w:eastAsia="Calibri" w:cs="Times New Roman"/>
          <w:color w:val="808080"/>
          <w:sz w:val="18"/>
        </w:rPr>
        <w:t>i</w:t>
      </w:r>
      <w:r w:rsidR="00A84397">
        <w:rPr>
          <w:rFonts w:eastAsia="Calibri" w:cs="Times New Roman"/>
          <w:color w:val="808080"/>
          <w:sz w:val="18"/>
        </w:rPr>
        <w:t>nclude any quotes as attachments if you have them</w:t>
      </w:r>
      <w:r>
        <w:rPr>
          <w:rFonts w:eastAsia="Calibri" w:cs="Times New Roman"/>
          <w:color w:val="808080"/>
          <w:sz w:val="18"/>
        </w:rPr>
        <w:t>.</w:t>
      </w:r>
    </w:p>
    <w:tbl>
      <w:tblPr>
        <w:tblStyle w:val="TableGrid40"/>
        <w:tblpPr w:leftFromText="180" w:rightFromText="180" w:vertAnchor="text" w:horzAnchor="margin" w:tblpY="43"/>
        <w:tblW w:w="0" w:type="auto"/>
        <w:tblLook w:val="04A0" w:firstRow="1" w:lastRow="0" w:firstColumn="1" w:lastColumn="0" w:noHBand="0" w:noVBand="1"/>
      </w:tblPr>
      <w:tblGrid>
        <w:gridCol w:w="9182"/>
      </w:tblGrid>
      <w:tr w:rsidR="00A84397" w14:paraId="74D766C2" w14:textId="77777777" w:rsidTr="00023BC4">
        <w:trPr>
          <w:trHeight w:val="2204"/>
        </w:trPr>
        <w:sdt>
          <w:sdtPr>
            <w:rPr>
              <w:sz w:val="20"/>
            </w:rPr>
            <w:id w:val="1979179247"/>
            <w:placeholder>
              <w:docPart w:val="1F6D823B029240A89595DBD48E3E3720"/>
            </w:placeholder>
            <w:showingPlcHdr/>
            <w:text/>
          </w:sdtPr>
          <w:sdtEndPr/>
          <w:sdtContent>
            <w:tc>
              <w:tcPr>
                <w:tcW w:w="9182" w:type="dxa"/>
              </w:tcPr>
              <w:p w14:paraId="1EB730CA" w14:textId="77777777" w:rsidR="00A84397" w:rsidRDefault="00A84397" w:rsidP="00023BC4">
                <w:pPr>
                  <w:pStyle w:val="BodyText"/>
                  <w:numPr>
                    <w:ilvl w:val="0"/>
                    <w:numId w:val="0"/>
                  </w:numPr>
                  <w:rPr>
                    <w:sz w:val="20"/>
                  </w:rPr>
                </w:pPr>
                <w:r w:rsidRPr="007112CE">
                  <w:rPr>
                    <w:rStyle w:val="PlaceholderText"/>
                  </w:rPr>
                  <w:t>Click or tap here to enter text.</w:t>
                </w:r>
              </w:p>
            </w:tc>
          </w:sdtContent>
        </w:sdt>
      </w:tr>
    </w:tbl>
    <w:p w14:paraId="13D0B8D3" w14:textId="77777777" w:rsidR="00A84397" w:rsidRDefault="00A84397" w:rsidP="00A84397">
      <w:pPr>
        <w:pStyle w:val="Heading3Numbered"/>
      </w:pPr>
      <w:bookmarkStart w:id="72" w:name="_Toc501444338"/>
      <w:r>
        <w:t>Equipment purchase</w:t>
      </w:r>
      <w:bookmarkEnd w:id="72"/>
    </w:p>
    <w:p w14:paraId="494F21F6" w14:textId="77777777" w:rsidR="00A84397" w:rsidRPr="00691BAF" w:rsidRDefault="00A84397" w:rsidP="00A84397">
      <w:pPr>
        <w:rPr>
          <w:b/>
        </w:rPr>
      </w:pPr>
      <w:r w:rsidRPr="00691BAF">
        <w:rPr>
          <w:b/>
        </w:rPr>
        <w:t xml:space="preserve">Are you requesting any funding support for </w:t>
      </w:r>
      <w:r>
        <w:rPr>
          <w:b/>
        </w:rPr>
        <w:t>equipment purchase</w:t>
      </w:r>
      <w:r w:rsidRPr="00691BAF">
        <w:rPr>
          <w:b/>
        </w:rPr>
        <w:t>?</w:t>
      </w:r>
    </w:p>
    <w:p w14:paraId="7BD6B3C1" w14:textId="77777777" w:rsidR="00A84397" w:rsidRPr="008375ED" w:rsidRDefault="001E3C55" w:rsidP="00A84397">
      <w:pPr>
        <w:pStyle w:val="BodyText"/>
        <w:rPr>
          <w:sz w:val="24"/>
          <w:szCs w:val="24"/>
        </w:rPr>
      </w:pPr>
      <w:sdt>
        <w:sdtPr>
          <w:rPr>
            <w:sz w:val="24"/>
            <w:szCs w:val="24"/>
          </w:rPr>
          <w:id w:val="-34658094"/>
          <w14:checkbox>
            <w14:checked w14:val="0"/>
            <w14:checkedState w14:val="2612" w14:font="MS Gothic"/>
            <w14:uncheckedState w14:val="2610" w14:font="MS Gothic"/>
          </w14:checkbox>
        </w:sdtPr>
        <w:sdtEndPr/>
        <w:sdtContent>
          <w:r w:rsidR="00A84397" w:rsidRPr="008375ED">
            <w:rPr>
              <w:rFonts w:ascii="MS Gothic" w:eastAsia="MS Gothic" w:hAnsi="MS Gothic" w:hint="eastAsia"/>
              <w:sz w:val="24"/>
              <w:szCs w:val="24"/>
            </w:rPr>
            <w:t>☐</w:t>
          </w:r>
        </w:sdtContent>
      </w:sdt>
      <w:r w:rsidR="00A84397" w:rsidRPr="008375ED">
        <w:rPr>
          <w:sz w:val="24"/>
          <w:szCs w:val="24"/>
        </w:rPr>
        <w:t xml:space="preserve">  Yes</w:t>
      </w:r>
      <w:r w:rsidR="00A84397" w:rsidRPr="008375ED">
        <w:rPr>
          <w:sz w:val="24"/>
          <w:szCs w:val="24"/>
        </w:rPr>
        <w:tab/>
      </w:r>
      <w:sdt>
        <w:sdtPr>
          <w:rPr>
            <w:sz w:val="24"/>
            <w:szCs w:val="24"/>
          </w:rPr>
          <w:id w:val="1369184039"/>
          <w14:checkbox>
            <w14:checked w14:val="0"/>
            <w14:checkedState w14:val="2612" w14:font="MS Gothic"/>
            <w14:uncheckedState w14:val="2610" w14:font="MS Gothic"/>
          </w14:checkbox>
        </w:sdtPr>
        <w:sdtEndPr/>
        <w:sdtContent>
          <w:r w:rsidR="00A84397" w:rsidRPr="008375ED">
            <w:rPr>
              <w:rFonts w:ascii="MS Gothic" w:eastAsia="MS Gothic" w:hAnsi="MS Gothic" w:hint="eastAsia"/>
              <w:sz w:val="24"/>
              <w:szCs w:val="24"/>
            </w:rPr>
            <w:t>☐</w:t>
          </w:r>
        </w:sdtContent>
      </w:sdt>
      <w:r w:rsidR="00A84397" w:rsidRPr="008375ED">
        <w:rPr>
          <w:sz w:val="24"/>
          <w:szCs w:val="24"/>
        </w:rPr>
        <w:t xml:space="preserve">  No</w:t>
      </w:r>
    </w:p>
    <w:p w14:paraId="76BAE7B3" w14:textId="77777777" w:rsidR="00A84397" w:rsidRDefault="00A84397" w:rsidP="00A84397">
      <w:pPr>
        <w:pStyle w:val="BodyText"/>
        <w:rPr>
          <w:color w:val="808080" w:themeColor="background1" w:themeShade="80"/>
          <w:sz w:val="20"/>
        </w:rPr>
      </w:pPr>
      <w:r w:rsidRPr="00F32C93">
        <w:rPr>
          <w:b/>
        </w:rPr>
        <w:t xml:space="preserve">If yes, provide </w:t>
      </w:r>
      <w:r>
        <w:rPr>
          <w:b/>
        </w:rPr>
        <w:t xml:space="preserve">brief </w:t>
      </w:r>
      <w:r w:rsidRPr="00F32C93">
        <w:rPr>
          <w:b/>
        </w:rPr>
        <w:t>details on this funding request</w:t>
      </w:r>
      <w:r w:rsidR="0097477C">
        <w:rPr>
          <w:b/>
        </w:rPr>
        <w:t>.</w:t>
      </w:r>
      <w:r w:rsidRPr="00691BAF">
        <w:rPr>
          <w:color w:val="808080" w:themeColor="background1" w:themeShade="80"/>
          <w:sz w:val="20"/>
        </w:rPr>
        <w:t xml:space="preserve"> </w:t>
      </w:r>
    </w:p>
    <w:p w14:paraId="7B57B024" w14:textId="77777777" w:rsidR="00A84397" w:rsidRPr="00691BAF" w:rsidRDefault="00A84397" w:rsidP="00A84397">
      <w:pPr>
        <w:pStyle w:val="BodyText"/>
        <w:rPr>
          <w:color w:val="808080" w:themeColor="background1" w:themeShade="80"/>
          <w:sz w:val="20"/>
        </w:rPr>
      </w:pPr>
      <w:r w:rsidRPr="00691BAF">
        <w:rPr>
          <w:color w:val="808080" w:themeColor="background1" w:themeShade="80"/>
          <w:sz w:val="20"/>
        </w:rPr>
        <w:t>Include information such as:</w:t>
      </w:r>
    </w:p>
    <w:p w14:paraId="6E0D477E" w14:textId="787A592F" w:rsidR="00A84397" w:rsidRDefault="0097477C" w:rsidP="00A84397">
      <w:pPr>
        <w:numPr>
          <w:ilvl w:val="0"/>
          <w:numId w:val="38"/>
        </w:numPr>
        <w:contextualSpacing/>
        <w:rPr>
          <w:rFonts w:eastAsia="Calibri" w:cs="Times New Roman"/>
          <w:color w:val="808080"/>
          <w:sz w:val="18"/>
        </w:rPr>
      </w:pPr>
      <w:r>
        <w:rPr>
          <w:rFonts w:eastAsia="Calibri" w:cs="Times New Roman"/>
          <w:color w:val="808080"/>
          <w:sz w:val="18"/>
        </w:rPr>
        <w:t>w</w:t>
      </w:r>
      <w:r w:rsidR="00A84397">
        <w:rPr>
          <w:rFonts w:eastAsia="Calibri" w:cs="Times New Roman"/>
          <w:color w:val="808080"/>
          <w:sz w:val="18"/>
        </w:rPr>
        <w:t>hat pieces of equipment will be purchased</w:t>
      </w:r>
    </w:p>
    <w:p w14:paraId="0E7C94B4" w14:textId="08BC685F" w:rsidR="00A84397" w:rsidRDefault="0097477C" w:rsidP="00A84397">
      <w:pPr>
        <w:numPr>
          <w:ilvl w:val="0"/>
          <w:numId w:val="38"/>
        </w:numPr>
        <w:contextualSpacing/>
        <w:rPr>
          <w:rFonts w:eastAsia="Calibri" w:cs="Times New Roman"/>
          <w:color w:val="808080"/>
          <w:sz w:val="18"/>
        </w:rPr>
      </w:pPr>
      <w:r>
        <w:rPr>
          <w:rFonts w:eastAsia="Calibri" w:cs="Times New Roman"/>
          <w:color w:val="808080"/>
          <w:sz w:val="18"/>
        </w:rPr>
        <w:t>w</w:t>
      </w:r>
      <w:r w:rsidR="00A84397">
        <w:rPr>
          <w:rFonts w:eastAsia="Calibri" w:cs="Times New Roman"/>
          <w:color w:val="808080"/>
          <w:sz w:val="18"/>
        </w:rPr>
        <w:t>here will the equipment be purchased from</w:t>
      </w:r>
    </w:p>
    <w:p w14:paraId="5C616E78" w14:textId="3EFCC793" w:rsidR="00A84397" w:rsidRDefault="0097477C" w:rsidP="00A84397">
      <w:pPr>
        <w:numPr>
          <w:ilvl w:val="0"/>
          <w:numId w:val="38"/>
        </w:numPr>
        <w:contextualSpacing/>
        <w:rPr>
          <w:rFonts w:eastAsia="Calibri" w:cs="Times New Roman"/>
          <w:color w:val="808080"/>
          <w:sz w:val="18"/>
        </w:rPr>
      </w:pPr>
      <w:r>
        <w:rPr>
          <w:rFonts w:eastAsia="Calibri" w:cs="Times New Roman"/>
          <w:color w:val="808080"/>
          <w:sz w:val="18"/>
        </w:rPr>
        <w:t>i</w:t>
      </w:r>
      <w:r w:rsidR="00A84397">
        <w:rPr>
          <w:rFonts w:eastAsia="Calibri" w:cs="Times New Roman"/>
          <w:color w:val="808080"/>
          <w:sz w:val="18"/>
        </w:rPr>
        <w:t>ndicative purchase costs</w:t>
      </w:r>
    </w:p>
    <w:p w14:paraId="20D7CA76" w14:textId="02811BB0" w:rsidR="00A84397" w:rsidRPr="0035764E" w:rsidRDefault="0097477C" w:rsidP="00A84397">
      <w:pPr>
        <w:numPr>
          <w:ilvl w:val="0"/>
          <w:numId w:val="38"/>
        </w:numPr>
        <w:contextualSpacing/>
        <w:rPr>
          <w:rFonts w:eastAsia="Calibri" w:cs="Times New Roman"/>
          <w:color w:val="808080"/>
          <w:sz w:val="18"/>
        </w:rPr>
      </w:pPr>
      <w:r>
        <w:rPr>
          <w:rFonts w:eastAsia="Calibri" w:cs="Times New Roman"/>
          <w:color w:val="808080"/>
          <w:sz w:val="18"/>
        </w:rPr>
        <w:t>i</w:t>
      </w:r>
      <w:r w:rsidR="00A84397">
        <w:rPr>
          <w:rFonts w:eastAsia="Calibri" w:cs="Times New Roman"/>
          <w:color w:val="808080"/>
          <w:sz w:val="18"/>
        </w:rPr>
        <w:t>nclude any quotes as attachments if you have them</w:t>
      </w:r>
      <w:r>
        <w:rPr>
          <w:rFonts w:eastAsia="Calibri" w:cs="Times New Roman"/>
          <w:color w:val="808080"/>
          <w:sz w:val="18"/>
        </w:rPr>
        <w:t>.</w:t>
      </w:r>
    </w:p>
    <w:tbl>
      <w:tblPr>
        <w:tblStyle w:val="TableGrid40"/>
        <w:tblpPr w:leftFromText="180" w:rightFromText="180" w:vertAnchor="text" w:horzAnchor="margin" w:tblpY="43"/>
        <w:tblW w:w="0" w:type="auto"/>
        <w:tblLook w:val="04A0" w:firstRow="1" w:lastRow="0" w:firstColumn="1" w:lastColumn="0" w:noHBand="0" w:noVBand="1"/>
      </w:tblPr>
      <w:tblGrid>
        <w:gridCol w:w="9182"/>
      </w:tblGrid>
      <w:tr w:rsidR="00A84397" w14:paraId="49B1D973" w14:textId="77777777" w:rsidTr="00023BC4">
        <w:trPr>
          <w:trHeight w:val="2204"/>
        </w:trPr>
        <w:sdt>
          <w:sdtPr>
            <w:rPr>
              <w:sz w:val="20"/>
            </w:rPr>
            <w:id w:val="-2130779399"/>
            <w:placeholder>
              <w:docPart w:val="66B0D0BB7A194BCE868CEDAF3619943E"/>
            </w:placeholder>
            <w:showingPlcHdr/>
            <w:text/>
          </w:sdtPr>
          <w:sdtEndPr/>
          <w:sdtContent>
            <w:tc>
              <w:tcPr>
                <w:tcW w:w="9182" w:type="dxa"/>
              </w:tcPr>
              <w:p w14:paraId="117ED4AE" w14:textId="77777777" w:rsidR="00A84397" w:rsidRDefault="00A84397" w:rsidP="00023BC4">
                <w:pPr>
                  <w:pStyle w:val="BodyText"/>
                  <w:numPr>
                    <w:ilvl w:val="0"/>
                    <w:numId w:val="0"/>
                  </w:numPr>
                  <w:rPr>
                    <w:sz w:val="20"/>
                  </w:rPr>
                </w:pPr>
                <w:r w:rsidRPr="007112CE">
                  <w:rPr>
                    <w:rStyle w:val="PlaceholderText"/>
                  </w:rPr>
                  <w:t>Click or tap here to enter text.</w:t>
                </w:r>
              </w:p>
            </w:tc>
          </w:sdtContent>
        </w:sdt>
      </w:tr>
    </w:tbl>
    <w:p w14:paraId="46EFDA22" w14:textId="77777777" w:rsidR="00A84397" w:rsidRDefault="00A84397" w:rsidP="00A84397">
      <w:pPr>
        <w:numPr>
          <w:ilvl w:val="0"/>
          <w:numId w:val="0"/>
        </w:numPr>
        <w:spacing w:before="0" w:after="160" w:line="259" w:lineRule="auto"/>
      </w:pPr>
    </w:p>
    <w:p w14:paraId="05C968FD" w14:textId="77777777" w:rsidR="00A84397" w:rsidRDefault="00A84397" w:rsidP="00A84397">
      <w:pPr>
        <w:rPr>
          <w:rStyle w:val="BlueText"/>
          <w:b/>
          <w:color w:val="auto"/>
        </w:rPr>
      </w:pPr>
      <w:r w:rsidRPr="00596CA9">
        <w:rPr>
          <w:rStyle w:val="BlueText"/>
          <w:b/>
          <w:color w:val="auto"/>
        </w:rPr>
        <w:t xml:space="preserve">Are you requesting funding support as part of this application for the purchase of equipment </w:t>
      </w:r>
      <w:r>
        <w:rPr>
          <w:rStyle w:val="BlueText"/>
          <w:b/>
          <w:color w:val="auto"/>
        </w:rPr>
        <w:t>that is either:</w:t>
      </w:r>
    </w:p>
    <w:p w14:paraId="1ACD5428" w14:textId="2E0FD4C7" w:rsidR="00A84397" w:rsidRDefault="00A84397" w:rsidP="00A84397">
      <w:pPr>
        <w:rPr>
          <w:rStyle w:val="BlueText"/>
          <w:b/>
          <w:color w:val="auto"/>
        </w:rPr>
      </w:pPr>
      <w:r>
        <w:rPr>
          <w:rStyle w:val="BlueText"/>
          <w:b/>
          <w:color w:val="auto"/>
        </w:rPr>
        <w:t>-</w:t>
      </w:r>
      <w:r>
        <w:rPr>
          <w:rStyle w:val="BlueText"/>
          <w:b/>
          <w:color w:val="auto"/>
        </w:rPr>
        <w:tab/>
        <w:t>a single item valued at $10,000 or more</w:t>
      </w:r>
      <w:r w:rsidR="0097477C">
        <w:rPr>
          <w:rStyle w:val="BlueText"/>
          <w:b/>
          <w:color w:val="auto"/>
        </w:rPr>
        <w:t>, or</w:t>
      </w:r>
    </w:p>
    <w:p w14:paraId="52223661" w14:textId="77777777" w:rsidR="00A84397" w:rsidRPr="00596CA9" w:rsidRDefault="00A84397" w:rsidP="00A84397">
      <w:pPr>
        <w:rPr>
          <w:rStyle w:val="BlueText"/>
          <w:b/>
          <w:color w:val="auto"/>
        </w:rPr>
      </w:pPr>
      <w:r>
        <w:rPr>
          <w:rStyle w:val="BlueText"/>
          <w:b/>
          <w:color w:val="auto"/>
        </w:rPr>
        <w:t>-</w:t>
      </w:r>
      <w:r>
        <w:rPr>
          <w:rStyle w:val="BlueText"/>
          <w:b/>
          <w:color w:val="auto"/>
        </w:rPr>
        <w:tab/>
        <w:t>multiple pieces of the same equipment that equates to $10,000 or more in value</w:t>
      </w:r>
      <w:r w:rsidR="0097477C">
        <w:rPr>
          <w:rStyle w:val="BlueText"/>
          <w:b/>
          <w:color w:val="auto"/>
        </w:rPr>
        <w:t>?</w:t>
      </w:r>
      <w:r>
        <w:rPr>
          <w:rStyle w:val="BlueText"/>
          <w:b/>
          <w:color w:val="auto"/>
        </w:rPr>
        <w:t xml:space="preserve"> </w:t>
      </w:r>
    </w:p>
    <w:p w14:paraId="058D1BC1" w14:textId="77777777" w:rsidR="00A84397" w:rsidRPr="00E56C8F" w:rsidRDefault="001E3C55" w:rsidP="00A84397">
      <w:pPr>
        <w:spacing w:before="0" w:line="259" w:lineRule="auto"/>
        <w:rPr>
          <w:rFonts w:asciiTheme="minorHAnsi" w:eastAsia="Calibri" w:hAnsiTheme="minorHAnsi" w:cs="Calibri"/>
          <w:color w:val="auto"/>
          <w:sz w:val="24"/>
          <w:szCs w:val="20"/>
        </w:rPr>
      </w:pPr>
      <w:sdt>
        <w:sdtPr>
          <w:rPr>
            <w:rFonts w:asciiTheme="minorHAnsi" w:eastAsia="Calibri" w:hAnsiTheme="minorHAnsi" w:cs="Calibri"/>
            <w:color w:val="auto"/>
            <w:sz w:val="24"/>
            <w:szCs w:val="20"/>
          </w:rPr>
          <w:id w:val="-294753235"/>
          <w14:checkbox>
            <w14:checked w14:val="0"/>
            <w14:checkedState w14:val="2612" w14:font="MS Gothic"/>
            <w14:uncheckedState w14:val="2610" w14:font="MS Gothic"/>
          </w14:checkbox>
        </w:sdtPr>
        <w:sdtEndPr/>
        <w:sdtContent>
          <w:r w:rsidR="00A84397" w:rsidRPr="00E56C8F">
            <w:rPr>
              <w:rFonts w:ascii="Segoe UI Symbol" w:eastAsia="MS Gothic" w:hAnsi="Segoe UI Symbol" w:cs="Segoe UI Symbol"/>
              <w:color w:val="auto"/>
              <w:sz w:val="24"/>
              <w:szCs w:val="20"/>
            </w:rPr>
            <w:t>☐</w:t>
          </w:r>
        </w:sdtContent>
      </w:sdt>
      <w:r w:rsidR="00A84397" w:rsidRPr="00E56C8F">
        <w:rPr>
          <w:rFonts w:asciiTheme="minorHAnsi" w:eastAsia="Calibri" w:hAnsiTheme="minorHAnsi" w:cs="Calibri"/>
          <w:color w:val="auto"/>
          <w:sz w:val="24"/>
          <w:szCs w:val="20"/>
        </w:rPr>
        <w:t xml:space="preserve">  Yes  </w:t>
      </w:r>
      <w:r w:rsidR="00A84397" w:rsidRPr="00E56C8F">
        <w:rPr>
          <w:rFonts w:asciiTheme="minorHAnsi" w:eastAsia="Calibri" w:hAnsiTheme="minorHAnsi" w:cs="Calibri"/>
          <w:color w:val="auto"/>
          <w:sz w:val="24"/>
          <w:szCs w:val="20"/>
        </w:rPr>
        <w:tab/>
      </w:r>
      <w:sdt>
        <w:sdtPr>
          <w:rPr>
            <w:rFonts w:asciiTheme="minorHAnsi" w:eastAsia="Calibri" w:hAnsiTheme="minorHAnsi" w:cs="Calibri"/>
            <w:color w:val="auto"/>
            <w:sz w:val="24"/>
            <w:szCs w:val="20"/>
          </w:rPr>
          <w:id w:val="1841654606"/>
          <w14:checkbox>
            <w14:checked w14:val="0"/>
            <w14:checkedState w14:val="2612" w14:font="MS Gothic"/>
            <w14:uncheckedState w14:val="2610" w14:font="MS Gothic"/>
          </w14:checkbox>
        </w:sdtPr>
        <w:sdtEndPr/>
        <w:sdtContent>
          <w:r w:rsidR="00A84397" w:rsidRPr="00E56C8F">
            <w:rPr>
              <w:rFonts w:ascii="Segoe UI Symbol" w:eastAsia="MS Gothic" w:hAnsi="Segoe UI Symbol" w:cs="Segoe UI Symbol"/>
              <w:color w:val="auto"/>
              <w:sz w:val="24"/>
              <w:szCs w:val="20"/>
            </w:rPr>
            <w:t>☐</w:t>
          </w:r>
        </w:sdtContent>
      </w:sdt>
      <w:r w:rsidR="00A84397" w:rsidRPr="00E56C8F">
        <w:rPr>
          <w:rFonts w:asciiTheme="minorHAnsi" w:eastAsia="Calibri" w:hAnsiTheme="minorHAnsi" w:cs="Calibri"/>
          <w:color w:val="auto"/>
          <w:sz w:val="24"/>
          <w:szCs w:val="20"/>
        </w:rPr>
        <w:t xml:space="preserve">  No</w:t>
      </w:r>
    </w:p>
    <w:p w14:paraId="116E7FE7" w14:textId="77777777" w:rsidR="00A84397" w:rsidRDefault="00A84397" w:rsidP="00A84397">
      <w:pPr>
        <w:pStyle w:val="CalloutBody"/>
        <w:numPr>
          <w:ilvl w:val="0"/>
          <w:numId w:val="13"/>
        </w:numPr>
        <w:ind w:left="232"/>
        <w:rPr>
          <w:rStyle w:val="BlueText"/>
          <w:color w:val="auto"/>
        </w:rPr>
      </w:pPr>
      <w:r w:rsidRPr="00B736A8">
        <w:rPr>
          <w:rStyle w:val="BlueText"/>
          <w:color w:val="auto"/>
        </w:rPr>
        <w:t>If yes, please complete the form in Appendix A for each piece of equipment valued at $10,000 or more, OR complete a single form for multiple pieces of the same equipment (e.g. bag stands) that equate to $10,000 or more in value.</w:t>
      </w:r>
    </w:p>
    <w:p w14:paraId="572D6AA7" w14:textId="77777777" w:rsidR="00A84397" w:rsidRDefault="00A84397" w:rsidP="00A84397">
      <w:pPr>
        <w:pStyle w:val="Heading3Numbered"/>
        <w:rPr>
          <w:rStyle w:val="BlueText"/>
        </w:rPr>
      </w:pPr>
      <w:bookmarkStart w:id="73" w:name="_Toc501444339"/>
      <w:r w:rsidRPr="00B14219">
        <w:rPr>
          <w:rStyle w:val="BlueText"/>
        </w:rPr>
        <w:lastRenderedPageBreak/>
        <w:t>Other project costs</w:t>
      </w:r>
      <w:bookmarkEnd w:id="73"/>
    </w:p>
    <w:p w14:paraId="0461692E" w14:textId="3062A5B8" w:rsidR="00A84397" w:rsidRDefault="00A84397" w:rsidP="00A84397">
      <w:pPr>
        <w:pStyle w:val="BodyText"/>
        <w:rPr>
          <w:b/>
        </w:rPr>
      </w:pPr>
      <w:r w:rsidRPr="00B14219">
        <w:rPr>
          <w:b/>
        </w:rPr>
        <w:t>Please detail any other project costs that have not been described in sections 5.3.1-6 above</w:t>
      </w:r>
      <w:r w:rsidR="0097477C">
        <w:rPr>
          <w:b/>
        </w:rPr>
        <w:t>.</w:t>
      </w:r>
    </w:p>
    <w:tbl>
      <w:tblPr>
        <w:tblStyle w:val="TableGrid40"/>
        <w:tblW w:w="0" w:type="auto"/>
        <w:tblLook w:val="04A0" w:firstRow="1" w:lastRow="0" w:firstColumn="1" w:lastColumn="0" w:noHBand="0" w:noVBand="1"/>
      </w:tblPr>
      <w:tblGrid>
        <w:gridCol w:w="9182"/>
      </w:tblGrid>
      <w:tr w:rsidR="00A84397" w14:paraId="0B7DAF37" w14:textId="77777777" w:rsidTr="00023BC4">
        <w:trPr>
          <w:trHeight w:val="8432"/>
        </w:trPr>
        <w:sdt>
          <w:sdtPr>
            <w:rPr>
              <w:rStyle w:val="BodyTextChar"/>
            </w:rPr>
            <w:id w:val="-269245182"/>
            <w:placeholder>
              <w:docPart w:val="F98DFCABB37E47CEAD9519DD4E019295"/>
            </w:placeholder>
            <w:showingPlcHdr/>
            <w:text/>
          </w:sdtPr>
          <w:sdtEndPr>
            <w:rPr>
              <w:rStyle w:val="DefaultParagraphFont"/>
              <w:b/>
            </w:rPr>
          </w:sdtEndPr>
          <w:sdtContent>
            <w:tc>
              <w:tcPr>
                <w:tcW w:w="9192" w:type="dxa"/>
              </w:tcPr>
              <w:p w14:paraId="280CBB64" w14:textId="3E55A7F4" w:rsidR="00A84397" w:rsidRDefault="00EE2A61" w:rsidP="00023BC4">
                <w:pPr>
                  <w:pStyle w:val="BodyText"/>
                  <w:rPr>
                    <w:b/>
                  </w:rPr>
                </w:pPr>
                <w:r w:rsidRPr="007112CE">
                  <w:rPr>
                    <w:rStyle w:val="PlaceholderText"/>
                  </w:rPr>
                  <w:t>Click or tap here to enter text.</w:t>
                </w:r>
              </w:p>
            </w:tc>
          </w:sdtContent>
        </w:sdt>
      </w:tr>
    </w:tbl>
    <w:p w14:paraId="6FB79A2F" w14:textId="77777777" w:rsidR="00A84397" w:rsidRPr="00B14219" w:rsidRDefault="00A84397" w:rsidP="00A84397">
      <w:pPr>
        <w:pStyle w:val="BodyText"/>
        <w:rPr>
          <w:b/>
        </w:rPr>
      </w:pPr>
    </w:p>
    <w:p w14:paraId="71A2E8AB" w14:textId="77777777" w:rsidR="00A84397" w:rsidRDefault="00A84397" w:rsidP="00A84397">
      <w:pPr>
        <w:numPr>
          <w:ilvl w:val="0"/>
          <w:numId w:val="0"/>
        </w:numPr>
        <w:rPr>
          <w:rFonts w:ascii="Calibri" w:hAnsi="Calibri"/>
        </w:rPr>
      </w:pPr>
      <w:r>
        <w:rPr>
          <w:rFonts w:ascii="Calibri" w:hAnsi="Calibri"/>
        </w:rPr>
        <w:br w:type="page"/>
      </w:r>
    </w:p>
    <w:p w14:paraId="11C4E208" w14:textId="77777777" w:rsidR="00A84397" w:rsidRDefault="00A84397" w:rsidP="00A84397">
      <w:pPr>
        <w:pStyle w:val="Heading1Numbered"/>
      </w:pPr>
      <w:bookmarkStart w:id="74" w:name="_Toc501444340"/>
      <w:r>
        <w:lastRenderedPageBreak/>
        <w:t>Authorisations</w:t>
      </w:r>
      <w:bookmarkEnd w:id="74"/>
    </w:p>
    <w:p w14:paraId="492014C3" w14:textId="77777777" w:rsidR="00A84397" w:rsidRPr="00285CEB" w:rsidRDefault="00A84397" w:rsidP="00A84397">
      <w:r w:rsidRPr="00285CEB">
        <w:t xml:space="preserve">Include </w:t>
      </w:r>
      <w:r>
        <w:t>the authorisations of</w:t>
      </w:r>
      <w:r w:rsidRPr="00285CEB">
        <w:t xml:space="preserve"> two office-bearers in your organisation (e.g. General Manager, Chairperson, Treasurer, Managing Director, Chief Executive Officer or Executive Officer) who can attest to the accuracy of the information within the application.</w:t>
      </w:r>
    </w:p>
    <w:p w14:paraId="6EC95E18" w14:textId="77777777" w:rsidR="00A84397" w:rsidRPr="00285CEB" w:rsidRDefault="00A84397" w:rsidP="00A84397">
      <w:pPr>
        <w:autoSpaceDE w:val="0"/>
        <w:autoSpaceDN w:val="0"/>
        <w:adjustRightInd w:val="0"/>
        <w:spacing w:before="0" w:after="0"/>
        <w:rPr>
          <w:rFonts w:ascii="Calibri" w:eastAsia="Calibri" w:hAnsi="Calibri" w:cs="Times New Roman"/>
          <w:color w:val="auto"/>
        </w:rPr>
      </w:pPr>
      <w:r>
        <w:t>Note. For the purposes of this application a digital signature/scanned image of signature is adequate</w:t>
      </w:r>
      <w:r w:rsidR="0097477C">
        <w:t>.</w:t>
      </w:r>
    </w:p>
    <w:p w14:paraId="3E2BB614" w14:textId="77777777" w:rsidR="00A84397" w:rsidRPr="009E3C1F" w:rsidRDefault="00A84397" w:rsidP="00A84397">
      <w:pPr>
        <w:pStyle w:val="CalloutBody"/>
        <w:numPr>
          <w:ilvl w:val="0"/>
          <w:numId w:val="13"/>
        </w:numPr>
        <w:ind w:left="232"/>
        <w:rPr>
          <w:rStyle w:val="BlueText"/>
          <w:b/>
        </w:rPr>
      </w:pPr>
      <w:r w:rsidRPr="009E3C1F">
        <w:rPr>
          <w:rStyle w:val="BlueText"/>
          <w:b/>
        </w:rPr>
        <w:t xml:space="preserve">What happens if I supply false or misleading information? </w:t>
      </w:r>
    </w:p>
    <w:p w14:paraId="2DF504BE" w14:textId="77777777" w:rsidR="00A84397" w:rsidRDefault="00A84397" w:rsidP="00A84397">
      <w:pPr>
        <w:pStyle w:val="CalloutBody"/>
        <w:numPr>
          <w:ilvl w:val="0"/>
          <w:numId w:val="13"/>
        </w:numPr>
        <w:ind w:left="232"/>
      </w:pPr>
      <w:r w:rsidRPr="00285CEB">
        <w:t>Applicants must certify that all the information in the application is true and correct. Please note that if applicants supply information that is false or misleading in a material matter, the application will not be considered OR, if the grant is made and it is discovered that information supplied was false or misleading in a material matter, the grant will be revoked and funds, plus interest, must be repaid. An assessment regarding possible fraud will also be undertaken and appropriate legal action initiated if warranted.</w:t>
      </w:r>
    </w:p>
    <w:p w14:paraId="2BC3C0F2" w14:textId="77777777" w:rsidR="00A84397" w:rsidRPr="00285CEB" w:rsidRDefault="00A84397" w:rsidP="00A84397"/>
    <w:tbl>
      <w:tblPr>
        <w:tblStyle w:val="TableGrid200"/>
        <w:tblW w:w="0" w:type="auto"/>
        <w:tblBorders>
          <w:top w:val="single" w:sz="4" w:space="0" w:color="0088CB" w:themeColor="accent3"/>
          <w:left w:val="single" w:sz="4" w:space="0" w:color="0088CB" w:themeColor="accent3"/>
          <w:bottom w:val="single" w:sz="4" w:space="0" w:color="0088CB" w:themeColor="accent3"/>
          <w:right w:val="single" w:sz="4" w:space="0" w:color="0088CB" w:themeColor="accent3"/>
          <w:insideH w:val="single" w:sz="4" w:space="0" w:color="0088CB" w:themeColor="accent3"/>
          <w:insideV w:val="single" w:sz="4" w:space="0" w:color="0088CB" w:themeColor="accent3"/>
        </w:tblBorders>
        <w:tblLook w:val="04A0" w:firstRow="1" w:lastRow="0" w:firstColumn="1" w:lastColumn="0" w:noHBand="0" w:noVBand="1"/>
      </w:tblPr>
      <w:tblGrid>
        <w:gridCol w:w="1502"/>
        <w:gridCol w:w="3005"/>
        <w:gridCol w:w="1503"/>
        <w:gridCol w:w="3006"/>
      </w:tblGrid>
      <w:tr w:rsidR="00A84397" w:rsidRPr="00285CEB" w14:paraId="63F705E5" w14:textId="77777777" w:rsidTr="00023BC4">
        <w:trPr>
          <w:trHeight w:val="340"/>
        </w:trPr>
        <w:tc>
          <w:tcPr>
            <w:tcW w:w="1502" w:type="dxa"/>
          </w:tcPr>
          <w:p w14:paraId="0FCDC82D" w14:textId="77777777" w:rsidR="00A84397" w:rsidRPr="00285CEB" w:rsidRDefault="00A84397" w:rsidP="00023BC4">
            <w:pPr>
              <w:rPr>
                <w:rFonts w:eastAsia="Calibri" w:cs="Times New Roman"/>
              </w:rPr>
            </w:pPr>
            <w:bookmarkStart w:id="75" w:name="_Hlk495578621"/>
            <w:r w:rsidRPr="00285CEB">
              <w:rPr>
                <w:rFonts w:eastAsia="Calibri" w:cs="Times New Roman"/>
              </w:rPr>
              <w:t>Name</w:t>
            </w:r>
          </w:p>
        </w:tc>
        <w:sdt>
          <w:sdtPr>
            <w:rPr>
              <w:rFonts w:eastAsia="Calibri" w:cs="Times New Roman"/>
            </w:rPr>
            <w:id w:val="-1801299859"/>
            <w:placeholder>
              <w:docPart w:val="F98DFCABB37E47CEAD9519DD4E019295"/>
            </w:placeholder>
            <w:showingPlcHdr/>
            <w:text/>
          </w:sdtPr>
          <w:sdtEndPr/>
          <w:sdtContent>
            <w:tc>
              <w:tcPr>
                <w:tcW w:w="7514" w:type="dxa"/>
                <w:gridSpan w:val="3"/>
              </w:tcPr>
              <w:p w14:paraId="64852C07" w14:textId="159C80EA" w:rsidR="00A84397" w:rsidRPr="00285CEB" w:rsidRDefault="00EE2A61" w:rsidP="00023BC4">
                <w:pPr>
                  <w:rPr>
                    <w:rFonts w:eastAsia="Calibri" w:cs="Times New Roman"/>
                  </w:rPr>
                </w:pPr>
                <w:r w:rsidRPr="007112CE">
                  <w:rPr>
                    <w:rStyle w:val="PlaceholderText"/>
                  </w:rPr>
                  <w:t>Click or tap here to enter text.</w:t>
                </w:r>
              </w:p>
            </w:tc>
          </w:sdtContent>
        </w:sdt>
      </w:tr>
      <w:tr w:rsidR="00A84397" w:rsidRPr="00285CEB" w14:paraId="74EEB79F" w14:textId="77777777" w:rsidTr="00023BC4">
        <w:trPr>
          <w:trHeight w:val="340"/>
        </w:trPr>
        <w:tc>
          <w:tcPr>
            <w:tcW w:w="1502" w:type="dxa"/>
          </w:tcPr>
          <w:p w14:paraId="16AA1DFA" w14:textId="77777777" w:rsidR="00A84397" w:rsidRPr="00285CEB" w:rsidRDefault="00A84397" w:rsidP="00023BC4">
            <w:pPr>
              <w:rPr>
                <w:rFonts w:eastAsia="Calibri" w:cs="Times New Roman"/>
              </w:rPr>
            </w:pPr>
            <w:r w:rsidRPr="00285CEB">
              <w:rPr>
                <w:rFonts w:eastAsia="Calibri" w:cs="Times New Roman"/>
              </w:rPr>
              <w:t>Title/position</w:t>
            </w:r>
          </w:p>
        </w:tc>
        <w:sdt>
          <w:sdtPr>
            <w:rPr>
              <w:rFonts w:eastAsia="Calibri" w:cs="Times New Roman"/>
            </w:rPr>
            <w:id w:val="140323462"/>
            <w:placeholder>
              <w:docPart w:val="F98DFCABB37E47CEAD9519DD4E019295"/>
            </w:placeholder>
            <w:showingPlcHdr/>
            <w:text/>
          </w:sdtPr>
          <w:sdtEndPr/>
          <w:sdtContent>
            <w:tc>
              <w:tcPr>
                <w:tcW w:w="7514" w:type="dxa"/>
                <w:gridSpan w:val="3"/>
              </w:tcPr>
              <w:p w14:paraId="174CB5FF" w14:textId="161D0D46" w:rsidR="00A84397" w:rsidRPr="00285CEB" w:rsidRDefault="00EE2A61" w:rsidP="00023BC4">
                <w:pPr>
                  <w:rPr>
                    <w:rFonts w:eastAsia="Calibri" w:cs="Times New Roman"/>
                  </w:rPr>
                </w:pPr>
                <w:r w:rsidRPr="007112CE">
                  <w:rPr>
                    <w:rStyle w:val="PlaceholderText"/>
                  </w:rPr>
                  <w:t>Click or tap here to enter text.</w:t>
                </w:r>
              </w:p>
            </w:tc>
          </w:sdtContent>
        </w:sdt>
      </w:tr>
      <w:tr w:rsidR="00A84397" w:rsidRPr="00285CEB" w14:paraId="20376CE7" w14:textId="77777777" w:rsidTr="00023BC4">
        <w:trPr>
          <w:trHeight w:val="340"/>
        </w:trPr>
        <w:tc>
          <w:tcPr>
            <w:tcW w:w="1502" w:type="dxa"/>
          </w:tcPr>
          <w:p w14:paraId="0507539D" w14:textId="77777777" w:rsidR="00A84397" w:rsidRPr="00285CEB" w:rsidRDefault="00A84397" w:rsidP="00023BC4">
            <w:pPr>
              <w:rPr>
                <w:rFonts w:eastAsia="Calibri" w:cs="Times New Roman"/>
              </w:rPr>
            </w:pPr>
            <w:r w:rsidRPr="00285CEB">
              <w:rPr>
                <w:rFonts w:eastAsia="Calibri" w:cs="Times New Roman"/>
              </w:rPr>
              <w:t>Organisation</w:t>
            </w:r>
          </w:p>
        </w:tc>
        <w:sdt>
          <w:sdtPr>
            <w:rPr>
              <w:rFonts w:eastAsia="Calibri" w:cs="Times New Roman"/>
            </w:rPr>
            <w:id w:val="2103451050"/>
            <w:placeholder>
              <w:docPart w:val="F98DFCABB37E47CEAD9519DD4E019295"/>
            </w:placeholder>
            <w:showingPlcHdr/>
            <w:text/>
          </w:sdtPr>
          <w:sdtEndPr/>
          <w:sdtContent>
            <w:tc>
              <w:tcPr>
                <w:tcW w:w="7514" w:type="dxa"/>
                <w:gridSpan w:val="3"/>
              </w:tcPr>
              <w:p w14:paraId="051F6377" w14:textId="6516071C" w:rsidR="00A84397" w:rsidRPr="00285CEB" w:rsidRDefault="00EE2A61" w:rsidP="00023BC4">
                <w:pPr>
                  <w:rPr>
                    <w:rFonts w:eastAsia="Calibri" w:cs="Times New Roman"/>
                  </w:rPr>
                </w:pPr>
                <w:r w:rsidRPr="007112CE">
                  <w:rPr>
                    <w:rStyle w:val="PlaceholderText"/>
                  </w:rPr>
                  <w:t>Click or tap here to enter text.</w:t>
                </w:r>
              </w:p>
            </w:tc>
          </w:sdtContent>
        </w:sdt>
      </w:tr>
      <w:tr w:rsidR="00A84397" w:rsidRPr="00285CEB" w14:paraId="55647F3D" w14:textId="77777777" w:rsidTr="00023BC4">
        <w:trPr>
          <w:trHeight w:val="340"/>
        </w:trPr>
        <w:tc>
          <w:tcPr>
            <w:tcW w:w="1502" w:type="dxa"/>
          </w:tcPr>
          <w:p w14:paraId="095994E4" w14:textId="77777777" w:rsidR="00A84397" w:rsidRPr="00285CEB" w:rsidRDefault="00A84397" w:rsidP="00023BC4">
            <w:pPr>
              <w:rPr>
                <w:rFonts w:eastAsia="Calibri" w:cs="Times New Roman"/>
              </w:rPr>
            </w:pPr>
            <w:r w:rsidRPr="00285CEB">
              <w:rPr>
                <w:rFonts w:eastAsia="Calibri" w:cs="Times New Roman"/>
              </w:rPr>
              <w:t>Email</w:t>
            </w:r>
          </w:p>
        </w:tc>
        <w:sdt>
          <w:sdtPr>
            <w:rPr>
              <w:rFonts w:eastAsia="Calibri" w:cs="Times New Roman"/>
            </w:rPr>
            <w:id w:val="643626272"/>
            <w:placeholder>
              <w:docPart w:val="F98DFCABB37E47CEAD9519DD4E019295"/>
            </w:placeholder>
            <w:showingPlcHdr/>
            <w:text/>
          </w:sdtPr>
          <w:sdtEndPr/>
          <w:sdtContent>
            <w:tc>
              <w:tcPr>
                <w:tcW w:w="7514" w:type="dxa"/>
                <w:gridSpan w:val="3"/>
              </w:tcPr>
              <w:p w14:paraId="4CB1A06E" w14:textId="52FB9A12" w:rsidR="00A84397" w:rsidRPr="00285CEB" w:rsidRDefault="00EE2A61" w:rsidP="00023BC4">
                <w:pPr>
                  <w:rPr>
                    <w:rFonts w:eastAsia="Calibri" w:cs="Times New Roman"/>
                  </w:rPr>
                </w:pPr>
                <w:r w:rsidRPr="007112CE">
                  <w:rPr>
                    <w:rStyle w:val="PlaceholderText"/>
                  </w:rPr>
                  <w:t>Click or tap here to enter text.</w:t>
                </w:r>
              </w:p>
            </w:tc>
          </w:sdtContent>
        </w:sdt>
      </w:tr>
      <w:tr w:rsidR="00A84397" w:rsidRPr="00285CEB" w14:paraId="728A7E00" w14:textId="77777777" w:rsidTr="00023BC4">
        <w:trPr>
          <w:trHeight w:val="340"/>
        </w:trPr>
        <w:tc>
          <w:tcPr>
            <w:tcW w:w="1502" w:type="dxa"/>
          </w:tcPr>
          <w:p w14:paraId="0B723ADA" w14:textId="77777777" w:rsidR="00A84397" w:rsidRPr="00285CEB" w:rsidRDefault="00A84397" w:rsidP="00023BC4">
            <w:pPr>
              <w:rPr>
                <w:rFonts w:eastAsia="Calibri" w:cs="Times New Roman"/>
              </w:rPr>
            </w:pPr>
            <w:r w:rsidRPr="00285CEB">
              <w:rPr>
                <w:rFonts w:eastAsia="Calibri" w:cs="Times New Roman"/>
              </w:rPr>
              <w:t>Phone</w:t>
            </w:r>
          </w:p>
        </w:tc>
        <w:sdt>
          <w:sdtPr>
            <w:rPr>
              <w:rFonts w:eastAsia="Calibri" w:cs="Times New Roman"/>
            </w:rPr>
            <w:id w:val="1408031779"/>
            <w:placeholder>
              <w:docPart w:val="F98DFCABB37E47CEAD9519DD4E019295"/>
            </w:placeholder>
            <w:showingPlcHdr/>
            <w:text/>
          </w:sdtPr>
          <w:sdtEndPr/>
          <w:sdtContent>
            <w:tc>
              <w:tcPr>
                <w:tcW w:w="3005" w:type="dxa"/>
              </w:tcPr>
              <w:p w14:paraId="3848820E" w14:textId="0E484F95" w:rsidR="00A84397" w:rsidRPr="00285CEB" w:rsidRDefault="00EE2A61" w:rsidP="00023BC4">
                <w:pPr>
                  <w:rPr>
                    <w:rFonts w:eastAsia="Calibri" w:cs="Times New Roman"/>
                  </w:rPr>
                </w:pPr>
                <w:r w:rsidRPr="007112CE">
                  <w:rPr>
                    <w:rStyle w:val="PlaceholderText"/>
                  </w:rPr>
                  <w:t>Click or tap here to enter text.</w:t>
                </w:r>
              </w:p>
            </w:tc>
          </w:sdtContent>
        </w:sdt>
        <w:tc>
          <w:tcPr>
            <w:tcW w:w="1503" w:type="dxa"/>
          </w:tcPr>
          <w:p w14:paraId="50B22A27" w14:textId="77777777" w:rsidR="00A84397" w:rsidRPr="00285CEB" w:rsidRDefault="00A84397" w:rsidP="00023BC4">
            <w:pPr>
              <w:rPr>
                <w:rFonts w:eastAsia="Calibri" w:cs="Times New Roman"/>
              </w:rPr>
            </w:pPr>
            <w:r>
              <w:rPr>
                <w:rFonts w:eastAsia="Calibri" w:cs="Times New Roman"/>
              </w:rPr>
              <w:t>Mobile</w:t>
            </w:r>
          </w:p>
        </w:tc>
        <w:sdt>
          <w:sdtPr>
            <w:rPr>
              <w:rFonts w:eastAsia="Calibri" w:cs="Times New Roman"/>
            </w:rPr>
            <w:id w:val="16667110"/>
            <w:placeholder>
              <w:docPart w:val="F98DFCABB37E47CEAD9519DD4E019295"/>
            </w:placeholder>
            <w:showingPlcHdr/>
            <w:text/>
          </w:sdtPr>
          <w:sdtEndPr/>
          <w:sdtContent>
            <w:tc>
              <w:tcPr>
                <w:tcW w:w="3006" w:type="dxa"/>
              </w:tcPr>
              <w:p w14:paraId="5E07F68E" w14:textId="376A76AB" w:rsidR="00A84397" w:rsidRPr="00285CEB" w:rsidRDefault="00EE2A61" w:rsidP="00023BC4">
                <w:pPr>
                  <w:rPr>
                    <w:rFonts w:eastAsia="Calibri" w:cs="Times New Roman"/>
                  </w:rPr>
                </w:pPr>
                <w:r w:rsidRPr="007112CE">
                  <w:rPr>
                    <w:rStyle w:val="PlaceholderText"/>
                  </w:rPr>
                  <w:t>Click or tap here to enter text.</w:t>
                </w:r>
              </w:p>
            </w:tc>
          </w:sdtContent>
        </w:sdt>
      </w:tr>
      <w:tr w:rsidR="00A84397" w:rsidRPr="00285CEB" w14:paraId="09F351E6" w14:textId="77777777" w:rsidTr="00023BC4">
        <w:trPr>
          <w:trHeight w:val="936"/>
        </w:trPr>
        <w:tc>
          <w:tcPr>
            <w:tcW w:w="1502" w:type="dxa"/>
          </w:tcPr>
          <w:p w14:paraId="4610ACBA" w14:textId="77777777" w:rsidR="00A84397" w:rsidRPr="00285CEB" w:rsidRDefault="00A84397" w:rsidP="00023BC4">
            <w:pPr>
              <w:rPr>
                <w:rFonts w:eastAsia="Calibri" w:cs="Times New Roman"/>
              </w:rPr>
            </w:pPr>
            <w:r>
              <w:rPr>
                <w:rFonts w:eastAsia="Calibri" w:cs="Times New Roman"/>
              </w:rPr>
              <w:t>Signature</w:t>
            </w:r>
          </w:p>
        </w:tc>
        <w:sdt>
          <w:sdtPr>
            <w:rPr>
              <w:rFonts w:eastAsia="Calibri" w:cs="Times New Roman"/>
            </w:rPr>
            <w:id w:val="-1594622733"/>
            <w:showingPlcHdr/>
            <w:picture/>
          </w:sdtPr>
          <w:sdtEndPr/>
          <w:sdtContent>
            <w:tc>
              <w:tcPr>
                <w:tcW w:w="3005" w:type="dxa"/>
              </w:tcPr>
              <w:p w14:paraId="08BF369D" w14:textId="77777777" w:rsidR="00A84397" w:rsidRPr="00285CEB" w:rsidRDefault="00A84397" w:rsidP="00023BC4">
                <w:pPr>
                  <w:rPr>
                    <w:rFonts w:eastAsia="Calibri" w:cs="Times New Roman"/>
                  </w:rPr>
                </w:pPr>
                <w:r>
                  <w:rPr>
                    <w:rFonts w:eastAsia="Calibri" w:cs="Times New Roman"/>
                    <w:noProof/>
                  </w:rPr>
                  <w:drawing>
                    <wp:inline distT="0" distB="0" distL="0" distR="0" wp14:anchorId="16C6DF25" wp14:editId="666B5ED6">
                      <wp:extent cx="1524000" cy="499533"/>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2827" cy="502426"/>
                              </a:xfrm>
                              <a:prstGeom prst="rect">
                                <a:avLst/>
                              </a:prstGeom>
                              <a:noFill/>
                              <a:ln>
                                <a:noFill/>
                              </a:ln>
                            </pic:spPr>
                          </pic:pic>
                        </a:graphicData>
                      </a:graphic>
                    </wp:inline>
                  </w:drawing>
                </w:r>
              </w:p>
            </w:tc>
          </w:sdtContent>
        </w:sdt>
        <w:tc>
          <w:tcPr>
            <w:tcW w:w="1503" w:type="dxa"/>
          </w:tcPr>
          <w:p w14:paraId="2A9ECCC0" w14:textId="77777777" w:rsidR="00A84397" w:rsidRPr="00285CEB" w:rsidRDefault="00A84397" w:rsidP="00023BC4">
            <w:pPr>
              <w:rPr>
                <w:rFonts w:eastAsia="Calibri" w:cs="Times New Roman"/>
              </w:rPr>
            </w:pPr>
            <w:r>
              <w:rPr>
                <w:rFonts w:eastAsia="Calibri" w:cs="Times New Roman"/>
              </w:rPr>
              <w:t>Date</w:t>
            </w:r>
          </w:p>
        </w:tc>
        <w:sdt>
          <w:sdtPr>
            <w:rPr>
              <w:rFonts w:eastAsia="Calibri" w:cs="Times New Roman"/>
            </w:rPr>
            <w:id w:val="-1563323666"/>
            <w:placeholder>
              <w:docPart w:val="89730021FA2A499194E7D8954600190C"/>
            </w:placeholder>
            <w:showingPlcHdr/>
            <w:date>
              <w:dateFormat w:val="d/MM/yyyy"/>
              <w:lid w:val="en-AU"/>
              <w:storeMappedDataAs w:val="dateTime"/>
              <w:calendar w:val="gregorian"/>
            </w:date>
          </w:sdtPr>
          <w:sdtEndPr/>
          <w:sdtContent>
            <w:tc>
              <w:tcPr>
                <w:tcW w:w="3006" w:type="dxa"/>
              </w:tcPr>
              <w:p w14:paraId="29219F91" w14:textId="77777777" w:rsidR="00A84397" w:rsidRPr="00285CEB" w:rsidRDefault="00A84397" w:rsidP="00023BC4">
                <w:pPr>
                  <w:rPr>
                    <w:rFonts w:eastAsia="Calibri" w:cs="Times New Roman"/>
                  </w:rPr>
                </w:pPr>
                <w:r w:rsidRPr="00177014">
                  <w:rPr>
                    <w:rStyle w:val="PlaceholderText"/>
                  </w:rPr>
                  <w:t>Click or tap to enter a date.</w:t>
                </w:r>
              </w:p>
            </w:tc>
          </w:sdtContent>
        </w:sdt>
      </w:tr>
      <w:bookmarkEnd w:id="75"/>
    </w:tbl>
    <w:p w14:paraId="56999E53" w14:textId="77777777" w:rsidR="00A84397" w:rsidRPr="00285CEB" w:rsidRDefault="00A84397" w:rsidP="00A84397">
      <w:pPr>
        <w:spacing w:before="0" w:after="160" w:line="259" w:lineRule="auto"/>
        <w:rPr>
          <w:rFonts w:ascii="Calibri" w:eastAsia="Calibri" w:hAnsi="Calibri" w:cs="Times New Roman"/>
          <w:color w:val="auto"/>
        </w:rPr>
      </w:pPr>
    </w:p>
    <w:tbl>
      <w:tblPr>
        <w:tblStyle w:val="TableGrid200"/>
        <w:tblW w:w="0" w:type="auto"/>
        <w:tblBorders>
          <w:top w:val="single" w:sz="4" w:space="0" w:color="0088CB" w:themeColor="accent3"/>
          <w:left w:val="single" w:sz="4" w:space="0" w:color="0088CB" w:themeColor="accent3"/>
          <w:bottom w:val="single" w:sz="4" w:space="0" w:color="0088CB" w:themeColor="accent3"/>
          <w:right w:val="single" w:sz="4" w:space="0" w:color="0088CB" w:themeColor="accent3"/>
          <w:insideH w:val="single" w:sz="4" w:space="0" w:color="0088CB" w:themeColor="accent3"/>
          <w:insideV w:val="single" w:sz="4" w:space="0" w:color="0088CB" w:themeColor="accent3"/>
        </w:tblBorders>
        <w:tblLook w:val="04A0" w:firstRow="1" w:lastRow="0" w:firstColumn="1" w:lastColumn="0" w:noHBand="0" w:noVBand="1"/>
      </w:tblPr>
      <w:tblGrid>
        <w:gridCol w:w="1502"/>
        <w:gridCol w:w="3005"/>
        <w:gridCol w:w="1503"/>
        <w:gridCol w:w="3006"/>
      </w:tblGrid>
      <w:tr w:rsidR="00A84397" w:rsidRPr="00285CEB" w14:paraId="4995C4CA" w14:textId="77777777" w:rsidTr="00023BC4">
        <w:trPr>
          <w:trHeight w:val="340"/>
        </w:trPr>
        <w:tc>
          <w:tcPr>
            <w:tcW w:w="1502" w:type="dxa"/>
          </w:tcPr>
          <w:p w14:paraId="5E5BB1B7" w14:textId="77777777" w:rsidR="00A84397" w:rsidRPr="00285CEB" w:rsidRDefault="00A84397" w:rsidP="00023BC4">
            <w:pPr>
              <w:rPr>
                <w:rFonts w:eastAsia="Calibri" w:cs="Times New Roman"/>
              </w:rPr>
            </w:pPr>
            <w:r w:rsidRPr="00285CEB">
              <w:rPr>
                <w:rFonts w:eastAsia="Calibri" w:cs="Times New Roman"/>
              </w:rPr>
              <w:t>Name</w:t>
            </w:r>
          </w:p>
        </w:tc>
        <w:sdt>
          <w:sdtPr>
            <w:rPr>
              <w:rFonts w:eastAsia="Calibri" w:cs="Times New Roman"/>
            </w:rPr>
            <w:id w:val="-154842505"/>
            <w:placeholder>
              <w:docPart w:val="F98DFCABB37E47CEAD9519DD4E019295"/>
            </w:placeholder>
            <w:showingPlcHdr/>
            <w:text/>
          </w:sdtPr>
          <w:sdtEndPr/>
          <w:sdtContent>
            <w:tc>
              <w:tcPr>
                <w:tcW w:w="7514" w:type="dxa"/>
                <w:gridSpan w:val="3"/>
              </w:tcPr>
              <w:p w14:paraId="7EBD91F8" w14:textId="4FFF3645" w:rsidR="00A84397" w:rsidRPr="00285CEB" w:rsidRDefault="00EE2A61" w:rsidP="00023BC4">
                <w:pPr>
                  <w:rPr>
                    <w:rFonts w:eastAsia="Calibri" w:cs="Times New Roman"/>
                  </w:rPr>
                </w:pPr>
                <w:r w:rsidRPr="007112CE">
                  <w:rPr>
                    <w:rStyle w:val="PlaceholderText"/>
                  </w:rPr>
                  <w:t>Click or tap here to enter text.</w:t>
                </w:r>
              </w:p>
            </w:tc>
          </w:sdtContent>
        </w:sdt>
      </w:tr>
      <w:tr w:rsidR="00A84397" w:rsidRPr="00285CEB" w14:paraId="2B506E01" w14:textId="77777777" w:rsidTr="00023BC4">
        <w:trPr>
          <w:trHeight w:val="340"/>
        </w:trPr>
        <w:tc>
          <w:tcPr>
            <w:tcW w:w="1502" w:type="dxa"/>
          </w:tcPr>
          <w:p w14:paraId="11AB503A" w14:textId="77777777" w:rsidR="00A84397" w:rsidRPr="00285CEB" w:rsidRDefault="00A84397" w:rsidP="00023BC4">
            <w:pPr>
              <w:rPr>
                <w:rFonts w:eastAsia="Calibri" w:cs="Times New Roman"/>
              </w:rPr>
            </w:pPr>
            <w:r w:rsidRPr="00285CEB">
              <w:rPr>
                <w:rFonts w:eastAsia="Calibri" w:cs="Times New Roman"/>
              </w:rPr>
              <w:t>Title/position</w:t>
            </w:r>
          </w:p>
        </w:tc>
        <w:sdt>
          <w:sdtPr>
            <w:rPr>
              <w:rFonts w:eastAsia="Calibri" w:cs="Times New Roman"/>
            </w:rPr>
            <w:id w:val="-2117817674"/>
            <w:placeholder>
              <w:docPart w:val="F98DFCABB37E47CEAD9519DD4E019295"/>
            </w:placeholder>
            <w:showingPlcHdr/>
            <w:text/>
          </w:sdtPr>
          <w:sdtEndPr/>
          <w:sdtContent>
            <w:tc>
              <w:tcPr>
                <w:tcW w:w="7514" w:type="dxa"/>
                <w:gridSpan w:val="3"/>
              </w:tcPr>
              <w:p w14:paraId="7431888D" w14:textId="6668FE0F" w:rsidR="00A84397" w:rsidRPr="00285CEB" w:rsidRDefault="00EE2A61" w:rsidP="00023BC4">
                <w:pPr>
                  <w:rPr>
                    <w:rFonts w:eastAsia="Calibri" w:cs="Times New Roman"/>
                  </w:rPr>
                </w:pPr>
                <w:r w:rsidRPr="007112CE">
                  <w:rPr>
                    <w:rStyle w:val="PlaceholderText"/>
                  </w:rPr>
                  <w:t>Click or tap here to enter text.</w:t>
                </w:r>
              </w:p>
            </w:tc>
          </w:sdtContent>
        </w:sdt>
      </w:tr>
      <w:tr w:rsidR="00A84397" w:rsidRPr="00285CEB" w14:paraId="321FD269" w14:textId="77777777" w:rsidTr="00023BC4">
        <w:trPr>
          <w:trHeight w:val="340"/>
        </w:trPr>
        <w:tc>
          <w:tcPr>
            <w:tcW w:w="1502" w:type="dxa"/>
          </w:tcPr>
          <w:p w14:paraId="4798DBAD" w14:textId="77777777" w:rsidR="00A84397" w:rsidRPr="00285CEB" w:rsidRDefault="00A84397" w:rsidP="00023BC4">
            <w:pPr>
              <w:rPr>
                <w:rFonts w:eastAsia="Calibri" w:cs="Times New Roman"/>
              </w:rPr>
            </w:pPr>
            <w:r w:rsidRPr="00285CEB">
              <w:rPr>
                <w:rFonts w:eastAsia="Calibri" w:cs="Times New Roman"/>
              </w:rPr>
              <w:t>Organisation</w:t>
            </w:r>
          </w:p>
        </w:tc>
        <w:sdt>
          <w:sdtPr>
            <w:rPr>
              <w:rFonts w:eastAsia="Calibri" w:cs="Times New Roman"/>
            </w:rPr>
            <w:id w:val="-1199235012"/>
            <w:placeholder>
              <w:docPart w:val="F98DFCABB37E47CEAD9519DD4E019295"/>
            </w:placeholder>
            <w:showingPlcHdr/>
            <w:text/>
          </w:sdtPr>
          <w:sdtEndPr/>
          <w:sdtContent>
            <w:tc>
              <w:tcPr>
                <w:tcW w:w="7514" w:type="dxa"/>
                <w:gridSpan w:val="3"/>
              </w:tcPr>
              <w:p w14:paraId="4E306858" w14:textId="1B67A9BF" w:rsidR="00A84397" w:rsidRPr="00285CEB" w:rsidRDefault="00EE2A61" w:rsidP="00023BC4">
                <w:pPr>
                  <w:rPr>
                    <w:rFonts w:eastAsia="Calibri" w:cs="Times New Roman"/>
                  </w:rPr>
                </w:pPr>
                <w:r w:rsidRPr="007112CE">
                  <w:rPr>
                    <w:rStyle w:val="PlaceholderText"/>
                  </w:rPr>
                  <w:t>Click or tap here to enter text.</w:t>
                </w:r>
              </w:p>
            </w:tc>
          </w:sdtContent>
        </w:sdt>
      </w:tr>
      <w:tr w:rsidR="00A84397" w:rsidRPr="00285CEB" w14:paraId="68B58E43" w14:textId="77777777" w:rsidTr="00023BC4">
        <w:trPr>
          <w:trHeight w:val="340"/>
        </w:trPr>
        <w:tc>
          <w:tcPr>
            <w:tcW w:w="1502" w:type="dxa"/>
          </w:tcPr>
          <w:p w14:paraId="09D7C2D7" w14:textId="77777777" w:rsidR="00A84397" w:rsidRPr="00285CEB" w:rsidRDefault="00A84397" w:rsidP="00023BC4">
            <w:pPr>
              <w:rPr>
                <w:rFonts w:eastAsia="Calibri" w:cs="Times New Roman"/>
              </w:rPr>
            </w:pPr>
            <w:r w:rsidRPr="00285CEB">
              <w:rPr>
                <w:rFonts w:eastAsia="Calibri" w:cs="Times New Roman"/>
              </w:rPr>
              <w:t>Email</w:t>
            </w:r>
          </w:p>
        </w:tc>
        <w:sdt>
          <w:sdtPr>
            <w:rPr>
              <w:rFonts w:eastAsia="Calibri" w:cs="Times New Roman"/>
            </w:rPr>
            <w:id w:val="-2035423313"/>
            <w:placeholder>
              <w:docPart w:val="F98DFCABB37E47CEAD9519DD4E019295"/>
            </w:placeholder>
            <w:showingPlcHdr/>
            <w:text/>
          </w:sdtPr>
          <w:sdtEndPr/>
          <w:sdtContent>
            <w:tc>
              <w:tcPr>
                <w:tcW w:w="7514" w:type="dxa"/>
                <w:gridSpan w:val="3"/>
              </w:tcPr>
              <w:p w14:paraId="355A6A87" w14:textId="414E4AE2" w:rsidR="00A84397" w:rsidRPr="00285CEB" w:rsidRDefault="00EE2A61" w:rsidP="00023BC4">
                <w:pPr>
                  <w:rPr>
                    <w:rFonts w:eastAsia="Calibri" w:cs="Times New Roman"/>
                  </w:rPr>
                </w:pPr>
                <w:r w:rsidRPr="007112CE">
                  <w:rPr>
                    <w:rStyle w:val="PlaceholderText"/>
                  </w:rPr>
                  <w:t>Click or tap here to enter text.</w:t>
                </w:r>
              </w:p>
            </w:tc>
          </w:sdtContent>
        </w:sdt>
      </w:tr>
      <w:tr w:rsidR="00A84397" w:rsidRPr="00285CEB" w14:paraId="11F28DFE" w14:textId="77777777" w:rsidTr="00023BC4">
        <w:trPr>
          <w:trHeight w:val="340"/>
        </w:trPr>
        <w:tc>
          <w:tcPr>
            <w:tcW w:w="1502" w:type="dxa"/>
          </w:tcPr>
          <w:p w14:paraId="181F9CA6" w14:textId="77777777" w:rsidR="00A84397" w:rsidRPr="00285CEB" w:rsidRDefault="00A84397" w:rsidP="00023BC4">
            <w:pPr>
              <w:rPr>
                <w:rFonts w:eastAsia="Calibri" w:cs="Times New Roman"/>
              </w:rPr>
            </w:pPr>
            <w:r w:rsidRPr="00285CEB">
              <w:rPr>
                <w:rFonts w:eastAsia="Calibri" w:cs="Times New Roman"/>
              </w:rPr>
              <w:t>Phone</w:t>
            </w:r>
          </w:p>
        </w:tc>
        <w:sdt>
          <w:sdtPr>
            <w:rPr>
              <w:rFonts w:eastAsia="Calibri" w:cs="Times New Roman"/>
            </w:rPr>
            <w:id w:val="1969394889"/>
            <w:placeholder>
              <w:docPart w:val="F98DFCABB37E47CEAD9519DD4E019295"/>
            </w:placeholder>
            <w:showingPlcHdr/>
            <w:text/>
          </w:sdtPr>
          <w:sdtEndPr/>
          <w:sdtContent>
            <w:tc>
              <w:tcPr>
                <w:tcW w:w="3005" w:type="dxa"/>
              </w:tcPr>
              <w:p w14:paraId="0FC94CE5" w14:textId="3572ECF2" w:rsidR="00A84397" w:rsidRPr="00285CEB" w:rsidRDefault="00EE2A61" w:rsidP="00023BC4">
                <w:pPr>
                  <w:rPr>
                    <w:rFonts w:eastAsia="Calibri" w:cs="Times New Roman"/>
                  </w:rPr>
                </w:pPr>
                <w:r w:rsidRPr="007112CE">
                  <w:rPr>
                    <w:rStyle w:val="PlaceholderText"/>
                  </w:rPr>
                  <w:t>Click or tap here to enter text.</w:t>
                </w:r>
              </w:p>
            </w:tc>
          </w:sdtContent>
        </w:sdt>
        <w:tc>
          <w:tcPr>
            <w:tcW w:w="1503" w:type="dxa"/>
          </w:tcPr>
          <w:p w14:paraId="3897B6B2" w14:textId="77777777" w:rsidR="00A84397" w:rsidRPr="00285CEB" w:rsidRDefault="00A84397" w:rsidP="00023BC4">
            <w:pPr>
              <w:rPr>
                <w:rFonts w:eastAsia="Calibri" w:cs="Times New Roman"/>
              </w:rPr>
            </w:pPr>
            <w:r>
              <w:rPr>
                <w:rFonts w:eastAsia="Calibri" w:cs="Times New Roman"/>
              </w:rPr>
              <w:t>Mobile</w:t>
            </w:r>
          </w:p>
        </w:tc>
        <w:sdt>
          <w:sdtPr>
            <w:rPr>
              <w:rFonts w:eastAsia="Calibri" w:cs="Times New Roman"/>
            </w:rPr>
            <w:id w:val="878674151"/>
            <w:placeholder>
              <w:docPart w:val="F98DFCABB37E47CEAD9519DD4E019295"/>
            </w:placeholder>
            <w:showingPlcHdr/>
            <w:text/>
          </w:sdtPr>
          <w:sdtEndPr/>
          <w:sdtContent>
            <w:tc>
              <w:tcPr>
                <w:tcW w:w="3006" w:type="dxa"/>
              </w:tcPr>
              <w:p w14:paraId="2F48ABC6" w14:textId="27CCA98C" w:rsidR="00A84397" w:rsidRPr="00285CEB" w:rsidRDefault="00EE2A61" w:rsidP="00023BC4">
                <w:pPr>
                  <w:rPr>
                    <w:rFonts w:eastAsia="Calibri" w:cs="Times New Roman"/>
                  </w:rPr>
                </w:pPr>
                <w:r w:rsidRPr="007112CE">
                  <w:rPr>
                    <w:rStyle w:val="PlaceholderText"/>
                  </w:rPr>
                  <w:t>Click or tap here to enter text.</w:t>
                </w:r>
              </w:p>
            </w:tc>
          </w:sdtContent>
        </w:sdt>
      </w:tr>
      <w:tr w:rsidR="00A84397" w:rsidRPr="00285CEB" w14:paraId="3575B7D4" w14:textId="77777777" w:rsidTr="00023BC4">
        <w:trPr>
          <w:trHeight w:val="1037"/>
        </w:trPr>
        <w:tc>
          <w:tcPr>
            <w:tcW w:w="1502" w:type="dxa"/>
          </w:tcPr>
          <w:p w14:paraId="213E128E" w14:textId="77777777" w:rsidR="00A84397" w:rsidRPr="00285CEB" w:rsidRDefault="00A84397" w:rsidP="00023BC4">
            <w:pPr>
              <w:rPr>
                <w:rFonts w:eastAsia="Calibri" w:cs="Times New Roman"/>
              </w:rPr>
            </w:pPr>
            <w:r>
              <w:rPr>
                <w:rFonts w:eastAsia="Calibri" w:cs="Times New Roman"/>
              </w:rPr>
              <w:t>Signature</w:t>
            </w:r>
          </w:p>
        </w:tc>
        <w:sdt>
          <w:sdtPr>
            <w:rPr>
              <w:rFonts w:eastAsia="Calibri" w:cs="Times New Roman"/>
            </w:rPr>
            <w:id w:val="104010655"/>
            <w:showingPlcHdr/>
            <w:picture/>
          </w:sdtPr>
          <w:sdtEndPr/>
          <w:sdtContent>
            <w:tc>
              <w:tcPr>
                <w:tcW w:w="3005" w:type="dxa"/>
              </w:tcPr>
              <w:p w14:paraId="655A9DC9" w14:textId="77777777" w:rsidR="00A84397" w:rsidRPr="00285CEB" w:rsidRDefault="00A84397" w:rsidP="00023BC4">
                <w:pPr>
                  <w:rPr>
                    <w:rFonts w:eastAsia="Calibri" w:cs="Times New Roman"/>
                  </w:rPr>
                </w:pPr>
                <w:r>
                  <w:rPr>
                    <w:rFonts w:eastAsia="Calibri" w:cs="Times New Roman"/>
                    <w:noProof/>
                  </w:rPr>
                  <w:drawing>
                    <wp:inline distT="0" distB="0" distL="0" distR="0" wp14:anchorId="40223420" wp14:editId="7B36772E">
                      <wp:extent cx="1524000" cy="524933"/>
                      <wp:effectExtent l="0" t="0" r="0" b="889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0506" cy="527174"/>
                              </a:xfrm>
                              <a:prstGeom prst="rect">
                                <a:avLst/>
                              </a:prstGeom>
                              <a:noFill/>
                              <a:ln>
                                <a:noFill/>
                              </a:ln>
                            </pic:spPr>
                          </pic:pic>
                        </a:graphicData>
                      </a:graphic>
                    </wp:inline>
                  </w:drawing>
                </w:r>
              </w:p>
            </w:tc>
          </w:sdtContent>
        </w:sdt>
        <w:tc>
          <w:tcPr>
            <w:tcW w:w="1503" w:type="dxa"/>
          </w:tcPr>
          <w:p w14:paraId="60641DCE" w14:textId="77777777" w:rsidR="00A84397" w:rsidRPr="00285CEB" w:rsidRDefault="00A84397" w:rsidP="00023BC4">
            <w:pPr>
              <w:rPr>
                <w:rFonts w:eastAsia="Calibri" w:cs="Times New Roman"/>
              </w:rPr>
            </w:pPr>
            <w:r>
              <w:rPr>
                <w:rFonts w:eastAsia="Calibri" w:cs="Times New Roman"/>
              </w:rPr>
              <w:t>Date</w:t>
            </w:r>
          </w:p>
        </w:tc>
        <w:sdt>
          <w:sdtPr>
            <w:rPr>
              <w:rFonts w:eastAsia="Calibri" w:cs="Times New Roman"/>
            </w:rPr>
            <w:id w:val="-334225155"/>
            <w:placeholder>
              <w:docPart w:val="89730021FA2A499194E7D8954600190C"/>
            </w:placeholder>
            <w:showingPlcHdr/>
            <w:date>
              <w:dateFormat w:val="d/MM/yyyy"/>
              <w:lid w:val="en-AU"/>
              <w:storeMappedDataAs w:val="dateTime"/>
              <w:calendar w:val="gregorian"/>
            </w:date>
          </w:sdtPr>
          <w:sdtEndPr/>
          <w:sdtContent>
            <w:tc>
              <w:tcPr>
                <w:tcW w:w="3006" w:type="dxa"/>
              </w:tcPr>
              <w:p w14:paraId="7BD8565A" w14:textId="6AC420AE" w:rsidR="00A84397" w:rsidRPr="00285CEB" w:rsidRDefault="00EE2A61" w:rsidP="00023BC4">
                <w:pPr>
                  <w:rPr>
                    <w:rFonts w:eastAsia="Calibri" w:cs="Times New Roman"/>
                  </w:rPr>
                </w:pPr>
                <w:r w:rsidRPr="00177014">
                  <w:rPr>
                    <w:rStyle w:val="PlaceholderText"/>
                  </w:rPr>
                  <w:t>Click or tap to enter a date.</w:t>
                </w:r>
              </w:p>
            </w:tc>
          </w:sdtContent>
        </w:sdt>
      </w:tr>
    </w:tbl>
    <w:p w14:paraId="001A00AF" w14:textId="77777777" w:rsidR="00A84397" w:rsidRPr="00285CEB" w:rsidRDefault="00A84397" w:rsidP="00A84397">
      <w:pPr>
        <w:spacing w:before="0" w:after="160" w:line="259" w:lineRule="auto"/>
        <w:rPr>
          <w:rFonts w:ascii="Calibri" w:eastAsia="Calibri" w:hAnsi="Calibri" w:cs="Times New Roman"/>
          <w:color w:val="auto"/>
        </w:rPr>
      </w:pPr>
    </w:p>
    <w:p w14:paraId="0098E3B0" w14:textId="77777777" w:rsidR="00A84397" w:rsidRDefault="00A84397" w:rsidP="00A84397">
      <w:pPr>
        <w:numPr>
          <w:ilvl w:val="0"/>
          <w:numId w:val="0"/>
        </w:numPr>
      </w:pPr>
    </w:p>
    <w:p w14:paraId="04638D91" w14:textId="77777777" w:rsidR="00A84397" w:rsidRDefault="00A84397" w:rsidP="00A84397">
      <w:pPr>
        <w:numPr>
          <w:ilvl w:val="0"/>
          <w:numId w:val="0"/>
        </w:numPr>
        <w:sectPr w:rsidR="00A84397" w:rsidSect="00023BC4">
          <w:pgSz w:w="11907" w:h="16840" w:code="9"/>
          <w:pgMar w:top="1440" w:right="1275" w:bottom="1440" w:left="1440" w:header="709" w:footer="709" w:gutter="0"/>
          <w:cols w:space="708"/>
          <w:docGrid w:linePitch="360"/>
        </w:sectPr>
      </w:pPr>
    </w:p>
    <w:p w14:paraId="7A3A9F1E" w14:textId="537C6300" w:rsidR="00A84397" w:rsidRDefault="00A84397" w:rsidP="00A84397">
      <w:pPr>
        <w:numPr>
          <w:ilvl w:val="0"/>
          <w:numId w:val="0"/>
        </w:numPr>
      </w:pPr>
    </w:p>
    <w:p w14:paraId="35F74433" w14:textId="77777777" w:rsidR="00A84397" w:rsidRDefault="00A84397" w:rsidP="00A84397">
      <w:pPr>
        <w:numPr>
          <w:ilvl w:val="0"/>
          <w:numId w:val="0"/>
        </w:numPr>
        <w:rPr>
          <w:noProof/>
        </w:rPr>
      </w:pPr>
    </w:p>
    <w:p w14:paraId="6A002D92" w14:textId="77777777" w:rsidR="00A84397" w:rsidRDefault="00A84397" w:rsidP="00A84397">
      <w:pPr>
        <w:numPr>
          <w:ilvl w:val="0"/>
          <w:numId w:val="0"/>
        </w:numPr>
      </w:pPr>
      <w:r>
        <w:rPr>
          <w:noProof/>
          <w:lang w:eastAsia="en-AU"/>
        </w:rPr>
        <mc:AlternateContent>
          <mc:Choice Requires="wps">
            <w:drawing>
              <wp:anchor distT="0" distB="0" distL="114300" distR="114300" simplePos="0" relativeHeight="251695104" behindDoc="1" locked="0" layoutInCell="1" allowOverlap="1" wp14:anchorId="73870B74" wp14:editId="1ECF6923">
                <wp:simplePos x="0" y="0"/>
                <wp:positionH relativeFrom="page">
                  <wp:posOffset>0</wp:posOffset>
                </wp:positionH>
                <wp:positionV relativeFrom="page">
                  <wp:posOffset>3557588</wp:posOffset>
                </wp:positionV>
                <wp:extent cx="10039585" cy="3563620"/>
                <wp:effectExtent l="0" t="0" r="0" b="0"/>
                <wp:wrapNone/>
                <wp:docPr id="1" name="Rectangle 1" descr="Background colour block" title="Background colour block"/>
                <wp:cNvGraphicFramePr/>
                <a:graphic xmlns:a="http://schemas.openxmlformats.org/drawingml/2006/main">
                  <a:graphicData uri="http://schemas.microsoft.com/office/word/2010/wordprocessingShape">
                    <wps:wsp>
                      <wps:cNvSpPr/>
                      <wps:spPr>
                        <a:xfrm>
                          <a:off x="0" y="0"/>
                          <a:ext cx="10039585" cy="356362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4F27FB" w14:textId="77777777" w:rsidR="00D1742D" w:rsidRDefault="00D1742D" w:rsidP="00A84397">
                            <w:pPr>
                              <w:pStyle w:val="SectionTitle"/>
                              <w:ind w:left="426"/>
                            </w:pPr>
                            <w:r>
                              <w:t>Appendix</w:t>
                            </w:r>
                          </w:p>
                        </w:txbxContent>
                      </wps:txbx>
                      <wps:bodyPr rot="0" spcFirstLastPara="0" vertOverflow="overflow" horzOverflow="overflow" vert="horz" wrap="square" lIns="37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70B74" id="Rectangle 1" o:spid="_x0000_s1028" alt="Title: Background colour block - Description: Background colour block" style="position:absolute;margin-left:0;margin-top:280.15pt;width:790.5pt;height:280.6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" fillcolor="#00aa69 [3207]" stroked="f" strokeweight="2pt">
                <v:textbox inset="103mm,0,0,0">
                  <w:txbxContent>
                    <w:p w14:paraId="114F27FB" w14:textId="77777777" w:rsidR="00D1742D" w:rsidRDefault="00D1742D" w:rsidP="00A84397">
                      <w:pPr>
                        <w:pStyle w:val="SectionTitle"/>
                        <w:ind w:left="426"/>
                      </w:pPr>
                      <w:r>
                        <w:t>Appendix</w:t>
                      </w:r>
                    </w:p>
                  </w:txbxContent>
                </v:textbox>
                <w10:wrap anchorx="page" anchory="page"/>
              </v:rect>
            </w:pict>
          </mc:Fallback>
        </mc:AlternateContent>
      </w:r>
    </w:p>
    <w:p w14:paraId="23E11A19" w14:textId="77777777" w:rsidR="00A84397" w:rsidRDefault="00A84397" w:rsidP="00A84397">
      <w:pPr>
        <w:numPr>
          <w:ilvl w:val="0"/>
          <w:numId w:val="0"/>
        </w:numPr>
      </w:pPr>
      <w:r>
        <w:br w:type="page"/>
      </w:r>
      <w:bookmarkStart w:id="76" w:name="_Hlk499549386"/>
    </w:p>
    <w:p w14:paraId="64CAB7BB" w14:textId="77777777" w:rsidR="00E12CE9" w:rsidRPr="006941D5" w:rsidRDefault="00E12CE9" w:rsidP="00E12CE9">
      <w:pPr>
        <w:pStyle w:val="Heading1Numbered"/>
      </w:pPr>
      <w:bookmarkStart w:id="77" w:name="_Toc501440999"/>
      <w:bookmarkStart w:id="78" w:name="_Toc501441249"/>
      <w:bookmarkStart w:id="79" w:name="_Toc501441505"/>
      <w:bookmarkStart w:id="80" w:name="_Toc501444341"/>
      <w:bookmarkStart w:id="81" w:name="_Toc501441000"/>
      <w:bookmarkStart w:id="82" w:name="_Toc501441250"/>
      <w:bookmarkStart w:id="83" w:name="_Toc501441506"/>
      <w:bookmarkStart w:id="84" w:name="_Toc501444342"/>
      <w:bookmarkStart w:id="85" w:name="_Toc501441001"/>
      <w:bookmarkStart w:id="86" w:name="_Toc501441251"/>
      <w:bookmarkStart w:id="87" w:name="_Toc501441507"/>
      <w:bookmarkStart w:id="88" w:name="_Toc501444343"/>
      <w:bookmarkStart w:id="89" w:name="_Toc501441002"/>
      <w:bookmarkStart w:id="90" w:name="_Toc501441252"/>
      <w:bookmarkStart w:id="91" w:name="_Toc501441508"/>
      <w:bookmarkStart w:id="92" w:name="_Toc501444344"/>
      <w:bookmarkStart w:id="93" w:name="_Toc501441003"/>
      <w:bookmarkStart w:id="94" w:name="_Toc501441253"/>
      <w:bookmarkStart w:id="95" w:name="_Toc501441509"/>
      <w:bookmarkStart w:id="96" w:name="_Toc501444345"/>
      <w:bookmarkStart w:id="97" w:name="_Toc501441004"/>
      <w:bookmarkStart w:id="98" w:name="_Toc501441254"/>
      <w:bookmarkStart w:id="99" w:name="_Toc501441510"/>
      <w:bookmarkStart w:id="100" w:name="_Toc501444346"/>
      <w:bookmarkStart w:id="101" w:name="_Toc501441005"/>
      <w:bookmarkStart w:id="102" w:name="_Toc501441255"/>
      <w:bookmarkStart w:id="103" w:name="_Toc501441511"/>
      <w:bookmarkStart w:id="104" w:name="_Toc501444347"/>
      <w:bookmarkStart w:id="105" w:name="_Toc501441006"/>
      <w:bookmarkStart w:id="106" w:name="_Toc501441256"/>
      <w:bookmarkStart w:id="107" w:name="_Toc501441512"/>
      <w:bookmarkStart w:id="108" w:name="_Toc501444348"/>
      <w:bookmarkStart w:id="109" w:name="_Toc501441007"/>
      <w:bookmarkStart w:id="110" w:name="_Toc501441257"/>
      <w:bookmarkStart w:id="111" w:name="_Toc501441513"/>
      <w:bookmarkStart w:id="112" w:name="_Toc501444349"/>
      <w:bookmarkStart w:id="113" w:name="_Toc501441008"/>
      <w:bookmarkStart w:id="114" w:name="_Toc501441258"/>
      <w:bookmarkStart w:id="115" w:name="_Toc501441514"/>
      <w:bookmarkStart w:id="116" w:name="_Toc501444350"/>
      <w:bookmarkStart w:id="117" w:name="_Toc501441009"/>
      <w:bookmarkStart w:id="118" w:name="_Toc501441259"/>
      <w:bookmarkStart w:id="119" w:name="_Toc501441515"/>
      <w:bookmarkStart w:id="120" w:name="_Toc501444351"/>
      <w:bookmarkStart w:id="121" w:name="_Toc501441010"/>
      <w:bookmarkStart w:id="122" w:name="_Toc501441260"/>
      <w:bookmarkStart w:id="123" w:name="_Toc501441516"/>
      <w:bookmarkStart w:id="124" w:name="_Toc501444352"/>
      <w:bookmarkStart w:id="125" w:name="_Toc501441041"/>
      <w:bookmarkStart w:id="126" w:name="_Toc501441291"/>
      <w:bookmarkStart w:id="127" w:name="_Toc501441547"/>
      <w:bookmarkStart w:id="128" w:name="_Toc501444383"/>
      <w:bookmarkStart w:id="129" w:name="_Toc501441042"/>
      <w:bookmarkStart w:id="130" w:name="_Toc501441292"/>
      <w:bookmarkStart w:id="131" w:name="_Toc501441548"/>
      <w:bookmarkStart w:id="132" w:name="_Toc501444384"/>
      <w:bookmarkStart w:id="133" w:name="_Toc501441043"/>
      <w:bookmarkStart w:id="134" w:name="_Toc501441293"/>
      <w:bookmarkStart w:id="135" w:name="_Toc501441549"/>
      <w:bookmarkStart w:id="136" w:name="_Toc501444385"/>
      <w:bookmarkStart w:id="137" w:name="_Toc501441044"/>
      <w:bookmarkStart w:id="138" w:name="_Toc501441294"/>
      <w:bookmarkStart w:id="139" w:name="_Toc501441550"/>
      <w:bookmarkStart w:id="140" w:name="_Toc501444386"/>
      <w:bookmarkStart w:id="141" w:name="_Toc501441058"/>
      <w:bookmarkStart w:id="142" w:name="_Toc501441308"/>
      <w:bookmarkStart w:id="143" w:name="_Toc501441564"/>
      <w:bookmarkStart w:id="144" w:name="_Toc501444400"/>
      <w:bookmarkStart w:id="145" w:name="_Toc501441059"/>
      <w:bookmarkStart w:id="146" w:name="_Toc501441309"/>
      <w:bookmarkStart w:id="147" w:name="_Toc501441565"/>
      <w:bookmarkStart w:id="148" w:name="_Toc501444401"/>
      <w:bookmarkStart w:id="149" w:name="_Toc501441060"/>
      <w:bookmarkStart w:id="150" w:name="_Toc501441310"/>
      <w:bookmarkStart w:id="151" w:name="_Toc501441566"/>
      <w:bookmarkStart w:id="152" w:name="_Toc501444402"/>
      <w:bookmarkStart w:id="153" w:name="_Toc501441061"/>
      <w:bookmarkStart w:id="154" w:name="_Toc501441311"/>
      <w:bookmarkStart w:id="155" w:name="_Toc501441567"/>
      <w:bookmarkStart w:id="156" w:name="_Toc501444403"/>
      <w:bookmarkStart w:id="157" w:name="_Toc501441064"/>
      <w:bookmarkStart w:id="158" w:name="_Toc501441314"/>
      <w:bookmarkStart w:id="159" w:name="_Toc501441570"/>
      <w:bookmarkStart w:id="160" w:name="_Toc501444406"/>
      <w:bookmarkStart w:id="161" w:name="_Toc501441065"/>
      <w:bookmarkStart w:id="162" w:name="_Toc501441315"/>
      <w:bookmarkStart w:id="163" w:name="_Toc501441571"/>
      <w:bookmarkStart w:id="164" w:name="_Toc501444407"/>
      <w:bookmarkStart w:id="165" w:name="_Toc501441066"/>
      <w:bookmarkStart w:id="166" w:name="_Toc501441316"/>
      <w:bookmarkStart w:id="167" w:name="_Toc501441572"/>
      <w:bookmarkStart w:id="168" w:name="_Toc501444408"/>
      <w:bookmarkStart w:id="169" w:name="_Toc501441093"/>
      <w:bookmarkStart w:id="170" w:name="_Toc501441343"/>
      <w:bookmarkStart w:id="171" w:name="_Toc501441599"/>
      <w:bookmarkStart w:id="172" w:name="_Toc501444435"/>
      <w:bookmarkStart w:id="173" w:name="_Toc501441094"/>
      <w:bookmarkStart w:id="174" w:name="_Toc501441344"/>
      <w:bookmarkStart w:id="175" w:name="_Toc501441600"/>
      <w:bookmarkStart w:id="176" w:name="_Toc501444436"/>
      <w:bookmarkStart w:id="177" w:name="_Toc501441095"/>
      <w:bookmarkStart w:id="178" w:name="_Toc501441345"/>
      <w:bookmarkStart w:id="179" w:name="_Toc501441601"/>
      <w:bookmarkStart w:id="180" w:name="_Toc501444437"/>
      <w:bookmarkStart w:id="181" w:name="_Toc501441096"/>
      <w:bookmarkStart w:id="182" w:name="_Toc501441346"/>
      <w:bookmarkStart w:id="183" w:name="_Toc501441602"/>
      <w:bookmarkStart w:id="184" w:name="_Toc501444438"/>
      <w:bookmarkStart w:id="185" w:name="_Toc501441097"/>
      <w:bookmarkStart w:id="186" w:name="_Toc501441347"/>
      <w:bookmarkStart w:id="187" w:name="_Toc501441603"/>
      <w:bookmarkStart w:id="188" w:name="_Toc501444439"/>
      <w:bookmarkStart w:id="189" w:name="_Toc501441098"/>
      <w:bookmarkStart w:id="190" w:name="_Toc501441348"/>
      <w:bookmarkStart w:id="191" w:name="_Toc501441604"/>
      <w:bookmarkStart w:id="192" w:name="_Toc501444440"/>
      <w:bookmarkStart w:id="193" w:name="_Toc501441099"/>
      <w:bookmarkStart w:id="194" w:name="_Toc501441349"/>
      <w:bookmarkStart w:id="195" w:name="_Toc501441605"/>
      <w:bookmarkStart w:id="196" w:name="_Toc501444441"/>
      <w:bookmarkStart w:id="197" w:name="_Toc501441100"/>
      <w:bookmarkStart w:id="198" w:name="_Toc501441350"/>
      <w:bookmarkStart w:id="199" w:name="_Toc501441606"/>
      <w:bookmarkStart w:id="200" w:name="_Toc501444442"/>
      <w:bookmarkStart w:id="201" w:name="_Toc501441101"/>
      <w:bookmarkStart w:id="202" w:name="_Toc501441351"/>
      <w:bookmarkStart w:id="203" w:name="_Toc501441607"/>
      <w:bookmarkStart w:id="204" w:name="_Toc501444443"/>
      <w:bookmarkStart w:id="205" w:name="_Toc501441102"/>
      <w:bookmarkStart w:id="206" w:name="_Toc501441352"/>
      <w:bookmarkStart w:id="207" w:name="_Toc501441608"/>
      <w:bookmarkStart w:id="208" w:name="_Toc501444444"/>
      <w:bookmarkStart w:id="209" w:name="_Toc501441103"/>
      <w:bookmarkStart w:id="210" w:name="_Toc501441353"/>
      <w:bookmarkStart w:id="211" w:name="_Toc501441609"/>
      <w:bookmarkStart w:id="212" w:name="_Toc501444445"/>
      <w:bookmarkStart w:id="213" w:name="_Toc501441104"/>
      <w:bookmarkStart w:id="214" w:name="_Toc501441354"/>
      <w:bookmarkStart w:id="215" w:name="_Toc501441610"/>
      <w:bookmarkStart w:id="216" w:name="_Toc501444446"/>
      <w:bookmarkStart w:id="217" w:name="_Toc501441105"/>
      <w:bookmarkStart w:id="218" w:name="_Toc501441355"/>
      <w:bookmarkStart w:id="219" w:name="_Toc501441611"/>
      <w:bookmarkStart w:id="220" w:name="_Toc501444447"/>
      <w:bookmarkStart w:id="221" w:name="_Toc501441118"/>
      <w:bookmarkStart w:id="222" w:name="_Toc501441368"/>
      <w:bookmarkStart w:id="223" w:name="_Toc501441624"/>
      <w:bookmarkStart w:id="224" w:name="_Toc501444460"/>
      <w:bookmarkStart w:id="225" w:name="_Toc501441122"/>
      <w:bookmarkStart w:id="226" w:name="_Toc501441372"/>
      <w:bookmarkStart w:id="227" w:name="_Toc501441628"/>
      <w:bookmarkStart w:id="228" w:name="_Toc501444464"/>
      <w:bookmarkStart w:id="229" w:name="_Toc501441126"/>
      <w:bookmarkStart w:id="230" w:name="_Toc501441376"/>
      <w:bookmarkStart w:id="231" w:name="_Toc501441632"/>
      <w:bookmarkStart w:id="232" w:name="_Toc501444468"/>
      <w:bookmarkStart w:id="233" w:name="_Toc501441130"/>
      <w:bookmarkStart w:id="234" w:name="_Toc501441380"/>
      <w:bookmarkStart w:id="235" w:name="_Toc501441636"/>
      <w:bookmarkStart w:id="236" w:name="_Toc501444472"/>
      <w:bookmarkStart w:id="237" w:name="_Toc501441131"/>
      <w:bookmarkStart w:id="238" w:name="_Toc501441381"/>
      <w:bookmarkStart w:id="239" w:name="_Toc501441637"/>
      <w:bookmarkStart w:id="240" w:name="_Toc501444473"/>
      <w:bookmarkStart w:id="241" w:name="_Toc501441132"/>
      <w:bookmarkStart w:id="242" w:name="_Toc501441382"/>
      <w:bookmarkStart w:id="243" w:name="_Toc501441638"/>
      <w:bookmarkStart w:id="244" w:name="_Toc501444474"/>
      <w:bookmarkStart w:id="245" w:name="_Toc501441135"/>
      <w:bookmarkStart w:id="246" w:name="_Toc501441385"/>
      <w:bookmarkStart w:id="247" w:name="_Toc501441641"/>
      <w:bookmarkStart w:id="248" w:name="_Toc501444477"/>
      <w:bookmarkStart w:id="249" w:name="_Toc501441136"/>
      <w:bookmarkStart w:id="250" w:name="_Toc501441386"/>
      <w:bookmarkStart w:id="251" w:name="_Toc501441642"/>
      <w:bookmarkStart w:id="252" w:name="_Toc501444478"/>
      <w:bookmarkStart w:id="253" w:name="_Toc501441137"/>
      <w:bookmarkStart w:id="254" w:name="_Toc501441387"/>
      <w:bookmarkStart w:id="255" w:name="_Toc501441643"/>
      <w:bookmarkStart w:id="256" w:name="_Toc501444479"/>
      <w:bookmarkStart w:id="257" w:name="_Toc501441138"/>
      <w:bookmarkStart w:id="258" w:name="_Toc501441388"/>
      <w:bookmarkStart w:id="259" w:name="_Toc501441644"/>
      <w:bookmarkStart w:id="260" w:name="_Toc501444480"/>
      <w:bookmarkStart w:id="261" w:name="_Toc501441139"/>
      <w:bookmarkStart w:id="262" w:name="_Toc501441389"/>
      <w:bookmarkStart w:id="263" w:name="_Toc501441645"/>
      <w:bookmarkStart w:id="264" w:name="_Toc501444481"/>
      <w:bookmarkStart w:id="265" w:name="_Toc501441142"/>
      <w:bookmarkStart w:id="266" w:name="_Toc501441392"/>
      <w:bookmarkStart w:id="267" w:name="_Toc501441648"/>
      <w:bookmarkStart w:id="268" w:name="_Toc501444484"/>
      <w:bookmarkStart w:id="269" w:name="_Toc501441143"/>
      <w:bookmarkStart w:id="270" w:name="_Toc501441393"/>
      <w:bookmarkStart w:id="271" w:name="_Toc501441649"/>
      <w:bookmarkStart w:id="272" w:name="_Toc501444485"/>
      <w:bookmarkStart w:id="273" w:name="_Toc501441144"/>
      <w:bookmarkStart w:id="274" w:name="_Toc501441394"/>
      <w:bookmarkStart w:id="275" w:name="_Toc501441650"/>
      <w:bookmarkStart w:id="276" w:name="_Toc501444486"/>
      <w:bookmarkStart w:id="277" w:name="_Toc501441145"/>
      <w:bookmarkStart w:id="278" w:name="_Toc501441395"/>
      <w:bookmarkStart w:id="279" w:name="_Toc501441651"/>
      <w:bookmarkStart w:id="280" w:name="_Toc501444487"/>
      <w:bookmarkStart w:id="281" w:name="_Toc501441146"/>
      <w:bookmarkStart w:id="282" w:name="_Toc501441396"/>
      <w:bookmarkStart w:id="283" w:name="_Toc501441652"/>
      <w:bookmarkStart w:id="284" w:name="_Toc501444488"/>
      <w:bookmarkStart w:id="285" w:name="_Toc501441147"/>
      <w:bookmarkStart w:id="286" w:name="_Toc501441397"/>
      <w:bookmarkStart w:id="287" w:name="_Toc501441653"/>
      <w:bookmarkStart w:id="288" w:name="_Toc501444489"/>
      <w:bookmarkStart w:id="289" w:name="_Toc501441148"/>
      <w:bookmarkStart w:id="290" w:name="_Toc501441398"/>
      <w:bookmarkStart w:id="291" w:name="_Toc501441654"/>
      <w:bookmarkStart w:id="292" w:name="_Toc501444490"/>
      <w:bookmarkStart w:id="293" w:name="_Toc501441149"/>
      <w:bookmarkStart w:id="294" w:name="_Toc501441399"/>
      <w:bookmarkStart w:id="295" w:name="_Toc501441655"/>
      <w:bookmarkStart w:id="296" w:name="_Toc501444491"/>
      <w:bookmarkStart w:id="297" w:name="_Toc501441150"/>
      <w:bookmarkStart w:id="298" w:name="_Toc501441400"/>
      <w:bookmarkStart w:id="299" w:name="_Toc501441656"/>
      <w:bookmarkStart w:id="300" w:name="_Toc501444492"/>
      <w:bookmarkStart w:id="301" w:name="_Toc501441161"/>
      <w:bookmarkStart w:id="302" w:name="_Toc501441411"/>
      <w:bookmarkStart w:id="303" w:name="_Toc501441667"/>
      <w:bookmarkStart w:id="304" w:name="_Toc501444503"/>
      <w:bookmarkStart w:id="305" w:name="_Toc501441162"/>
      <w:bookmarkStart w:id="306" w:name="_Toc501441412"/>
      <w:bookmarkStart w:id="307" w:name="_Toc501441668"/>
      <w:bookmarkStart w:id="308" w:name="_Toc501444504"/>
      <w:bookmarkStart w:id="309" w:name="_Toc501441163"/>
      <w:bookmarkStart w:id="310" w:name="_Toc501441413"/>
      <w:bookmarkStart w:id="311" w:name="_Toc501441669"/>
      <w:bookmarkStart w:id="312" w:name="_Toc501444505"/>
      <w:bookmarkStart w:id="313" w:name="_Toc501441164"/>
      <w:bookmarkStart w:id="314" w:name="_Toc501441414"/>
      <w:bookmarkStart w:id="315" w:name="_Toc501441670"/>
      <w:bookmarkStart w:id="316" w:name="_Toc501444506"/>
      <w:bookmarkStart w:id="317" w:name="_Toc501441165"/>
      <w:bookmarkStart w:id="318" w:name="_Toc501441415"/>
      <w:bookmarkStart w:id="319" w:name="_Toc501441671"/>
      <w:bookmarkStart w:id="320" w:name="_Toc501444507"/>
      <w:bookmarkStart w:id="321" w:name="_Toc501441166"/>
      <w:bookmarkStart w:id="322" w:name="_Toc501441416"/>
      <w:bookmarkStart w:id="323" w:name="_Toc501441672"/>
      <w:bookmarkStart w:id="324" w:name="_Toc501444508"/>
      <w:bookmarkStart w:id="325" w:name="_Toc501441167"/>
      <w:bookmarkStart w:id="326" w:name="_Toc501441417"/>
      <w:bookmarkStart w:id="327" w:name="_Toc501441673"/>
      <w:bookmarkStart w:id="328" w:name="_Toc501444509"/>
      <w:bookmarkStart w:id="329" w:name="_Toc501441168"/>
      <w:bookmarkStart w:id="330" w:name="_Toc501441418"/>
      <w:bookmarkStart w:id="331" w:name="_Toc501441674"/>
      <w:bookmarkStart w:id="332" w:name="_Toc501444510"/>
      <w:bookmarkStart w:id="333" w:name="_Toc501441184"/>
      <w:bookmarkStart w:id="334" w:name="_Toc501441434"/>
      <w:bookmarkStart w:id="335" w:name="_Toc501441690"/>
      <w:bookmarkStart w:id="336" w:name="_Toc501444526"/>
      <w:bookmarkStart w:id="337" w:name="_Toc501372273"/>
      <w:bookmarkStart w:id="338" w:name="_Toc501444527"/>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76"/>
      <w:bookmarkEnd w:id="333"/>
      <w:bookmarkEnd w:id="334"/>
      <w:bookmarkEnd w:id="335"/>
      <w:bookmarkEnd w:id="336"/>
      <w:bookmarkEnd w:id="3"/>
      <w:bookmarkEnd w:id="5"/>
      <w:r w:rsidRPr="006941D5">
        <w:lastRenderedPageBreak/>
        <w:t>A</w:t>
      </w:r>
      <w:r>
        <w:t>ppendix</w:t>
      </w:r>
      <w:r w:rsidRPr="006941D5">
        <w:t xml:space="preserve"> A</w:t>
      </w:r>
      <w:r>
        <w:t>. Equipment form</w:t>
      </w:r>
      <w:bookmarkEnd w:id="337"/>
      <w:bookmarkEnd w:id="338"/>
    </w:p>
    <w:p w14:paraId="4FF763FD" w14:textId="77777777" w:rsidR="00E12CE9" w:rsidRPr="006941D5" w:rsidRDefault="00E12CE9" w:rsidP="00E12CE9">
      <w:pPr>
        <w:pBdr>
          <w:top w:val="single" w:sz="48" w:space="5" w:color="008850"/>
          <w:bottom w:val="single" w:sz="48" w:space="5" w:color="008850"/>
        </w:pBdr>
        <w:rPr>
          <w:rFonts w:ascii="Klinic Slab Medium" w:hAnsi="Klinic Slab Medium"/>
          <w:color w:val="008850"/>
          <w:sz w:val="30"/>
          <w:lang w:eastAsia="en-AU"/>
        </w:rPr>
      </w:pPr>
      <w:r w:rsidRPr="006941D5">
        <w:rPr>
          <w:rFonts w:ascii="Klinic Slab Medium" w:hAnsi="Klinic Slab Medium"/>
          <w:color w:val="008850"/>
          <w:sz w:val="30"/>
          <w:lang w:eastAsia="en-AU"/>
        </w:rPr>
        <w:t>This form should be completed for each piece of equipment valued at $10,000 or more OR for multiple units of the same piece of equipment that are collectively valued at over $10,000.</w:t>
      </w:r>
    </w:p>
    <w:p w14:paraId="60C3BFB1" w14:textId="77777777" w:rsidR="00E12CE9" w:rsidRPr="00FE2715" w:rsidRDefault="00E12CE9" w:rsidP="00E12CE9">
      <w:pPr>
        <w:pStyle w:val="Heading2Numbered"/>
        <w:ind w:left="1004"/>
      </w:pPr>
      <w:bookmarkStart w:id="339" w:name="_Toc501372274"/>
      <w:bookmarkStart w:id="340" w:name="_Toc501444528"/>
      <w:r w:rsidRPr="00FE2715">
        <w:t>Previous</w:t>
      </w:r>
      <w:r w:rsidRPr="00A56E83">
        <w:t xml:space="preserve"> </w:t>
      </w:r>
      <w:r w:rsidRPr="00FE2715">
        <w:t>applications</w:t>
      </w:r>
      <w:bookmarkEnd w:id="339"/>
      <w:bookmarkEnd w:id="340"/>
    </w:p>
    <w:p w14:paraId="509DE0E3" w14:textId="77777777" w:rsidR="00E12CE9" w:rsidRPr="006941D5" w:rsidRDefault="00E12CE9" w:rsidP="00E12CE9">
      <w:pPr>
        <w:rPr>
          <w:noProof/>
        </w:rPr>
      </w:pPr>
      <w:r w:rsidRPr="00B361E1">
        <w:rPr>
          <w:rStyle w:val="BodyTextChar"/>
        </w:rPr>
        <w:t>Have you or any of your project partners previously applied for cofunding of this equipment through an EPA</w:t>
      </w:r>
      <w:r w:rsidRPr="006941D5">
        <w:rPr>
          <w:noProof/>
          <w:color w:val="007EBB"/>
        </w:rPr>
        <w:t xml:space="preserve"> </w:t>
      </w:r>
      <w:hyperlink r:id="rId27" w:history="1">
        <w:r w:rsidRPr="006941D5">
          <w:rPr>
            <w:color w:val="auto"/>
            <w:u w:val="single"/>
          </w:rPr>
          <w:t xml:space="preserve">Bin Trim </w:t>
        </w:r>
        <w:r>
          <w:rPr>
            <w:color w:val="auto"/>
            <w:u w:val="single"/>
          </w:rPr>
          <w:t>R</w:t>
        </w:r>
        <w:r w:rsidRPr="006941D5">
          <w:rPr>
            <w:color w:val="auto"/>
            <w:u w:val="single"/>
          </w:rPr>
          <w:t>ebate</w:t>
        </w:r>
      </w:hyperlink>
      <w:r w:rsidRPr="00B361E1">
        <w:rPr>
          <w:rStyle w:val="BodyTextChar"/>
        </w:rPr>
        <w:t>?</w:t>
      </w:r>
      <w:r w:rsidRPr="006941D5">
        <w:rPr>
          <w:noProof/>
        </w:rPr>
        <w:t xml:space="preserve"> </w:t>
      </w:r>
      <w:r w:rsidRPr="006941D5">
        <w:rPr>
          <w:noProof/>
        </w:rPr>
        <w:tab/>
      </w:r>
      <w:sdt>
        <w:sdtPr>
          <w:rPr>
            <w:noProof/>
          </w:rPr>
          <w:id w:val="-1228539086"/>
          <w14:checkbox>
            <w14:checked w14:val="0"/>
            <w14:checkedState w14:val="2612" w14:font="MS Gothic"/>
            <w14:uncheckedState w14:val="2610" w14:font="MS Gothic"/>
          </w14:checkbox>
        </w:sdtPr>
        <w:sdtEndPr/>
        <w:sdtContent>
          <w:r>
            <w:rPr>
              <w:rFonts w:ascii="MS Gothic" w:eastAsia="MS Gothic" w:hAnsi="MS Gothic" w:hint="eastAsia"/>
              <w:noProof/>
            </w:rPr>
            <w:t>☐</w:t>
          </w:r>
        </w:sdtContent>
      </w:sdt>
      <w:r w:rsidRPr="006941D5">
        <w:rPr>
          <w:noProof/>
        </w:rPr>
        <w:t xml:space="preserve">  Yes</w:t>
      </w:r>
      <w:r w:rsidRPr="006941D5">
        <w:rPr>
          <w:noProof/>
        </w:rPr>
        <w:tab/>
        <w:t xml:space="preserve"> </w:t>
      </w:r>
      <w:sdt>
        <w:sdtPr>
          <w:rPr>
            <w:noProof/>
          </w:rPr>
          <w:id w:val="-1417389474"/>
          <w14:checkbox>
            <w14:checked w14:val="0"/>
            <w14:checkedState w14:val="2612" w14:font="MS Gothic"/>
            <w14:uncheckedState w14:val="2610" w14:font="MS Gothic"/>
          </w14:checkbox>
        </w:sdtPr>
        <w:sdtEndPr/>
        <w:sdtContent>
          <w:r>
            <w:rPr>
              <w:rFonts w:ascii="MS Gothic" w:eastAsia="MS Gothic" w:hAnsi="MS Gothic" w:hint="eastAsia"/>
              <w:noProof/>
            </w:rPr>
            <w:t>☐</w:t>
          </w:r>
        </w:sdtContent>
      </w:sdt>
      <w:r w:rsidRPr="006941D5">
        <w:rPr>
          <w:noProof/>
        </w:rPr>
        <w:t xml:space="preserve">  No</w:t>
      </w:r>
    </w:p>
    <w:p w14:paraId="53C93A68" w14:textId="77777777" w:rsidR="00E12CE9" w:rsidRPr="006941D5" w:rsidRDefault="00E12CE9" w:rsidP="00E12CE9">
      <w:pPr>
        <w:pStyle w:val="BodyText"/>
      </w:pPr>
      <w:r w:rsidRPr="006941D5">
        <w:t>If yes, please provide previous rebate application number(s) as issued by the EPA</w:t>
      </w:r>
      <w:r>
        <w:t>.</w:t>
      </w:r>
    </w:p>
    <w:sdt>
      <w:sdtPr>
        <w:rPr>
          <w:noProof/>
        </w:rPr>
        <w:id w:val="193208413"/>
        <w:placeholder>
          <w:docPart w:val="5924C4A714A1448A965BB0C52A5F2C73"/>
        </w:placeholder>
        <w:showingPlcHdr/>
        <w:text/>
      </w:sdtPr>
      <w:sdtEndPr/>
      <w:sdtContent>
        <w:p w14:paraId="69D28EBB" w14:textId="77777777" w:rsidR="00E12CE9" w:rsidRPr="006941D5" w:rsidRDefault="00E12CE9" w:rsidP="00E12CE9">
          <w:pPr>
            <w:rPr>
              <w:noProof/>
            </w:rPr>
          </w:pPr>
          <w:r w:rsidRPr="006941D5">
            <w:rPr>
              <w:rFonts w:asciiTheme="minorHAnsi" w:hAnsiTheme="minorHAnsi"/>
              <w:color w:val="FF0000"/>
            </w:rPr>
            <w:t>Click or tap here to enter text.</w:t>
          </w:r>
        </w:p>
      </w:sdtContent>
    </w:sdt>
    <w:p w14:paraId="4DBA8BCD" w14:textId="77777777" w:rsidR="00E12CE9" w:rsidRPr="006941D5" w:rsidRDefault="00E12CE9" w:rsidP="00E12CE9">
      <w:pPr>
        <w:rPr>
          <w:noProof/>
        </w:rPr>
      </w:pPr>
    </w:p>
    <w:p w14:paraId="08921895" w14:textId="77777777" w:rsidR="00E12CE9" w:rsidRPr="006941D5" w:rsidRDefault="00E12CE9" w:rsidP="00E12CE9">
      <w:pPr>
        <w:rPr>
          <w:noProof/>
        </w:rPr>
      </w:pPr>
      <w:r w:rsidRPr="00B361E1">
        <w:rPr>
          <w:rStyle w:val="BodyTextChar"/>
        </w:rPr>
        <w:t xml:space="preserve">Have you or any of your project partners previously applied for co-funding of any equipment through an  EPA </w:t>
      </w:r>
      <w:hyperlink r:id="rId28" w:history="1">
        <w:r w:rsidRPr="00B361E1">
          <w:rPr>
            <w:rStyle w:val="Hyperlink"/>
            <w:noProof/>
          </w:rPr>
          <w:t xml:space="preserve">Bin Trim </w:t>
        </w:r>
        <w:r>
          <w:rPr>
            <w:rStyle w:val="Hyperlink"/>
            <w:noProof/>
          </w:rPr>
          <w:t>R</w:t>
        </w:r>
        <w:r w:rsidRPr="00B361E1">
          <w:rPr>
            <w:rStyle w:val="Hyperlink"/>
            <w:noProof/>
          </w:rPr>
          <w:t>ebate</w:t>
        </w:r>
      </w:hyperlink>
      <w:r w:rsidRPr="00B361E1">
        <w:rPr>
          <w:rStyle w:val="BodyTextChar"/>
        </w:rPr>
        <w:t>?</w:t>
      </w:r>
      <w:r w:rsidRPr="006941D5">
        <w:rPr>
          <w:noProof/>
        </w:rPr>
        <w:t xml:space="preserve"> </w:t>
      </w:r>
      <w:r w:rsidRPr="006941D5">
        <w:rPr>
          <w:noProof/>
        </w:rPr>
        <w:tab/>
      </w:r>
      <w:sdt>
        <w:sdtPr>
          <w:rPr>
            <w:noProof/>
          </w:rPr>
          <w:id w:val="917911228"/>
          <w14:checkbox>
            <w14:checked w14:val="0"/>
            <w14:checkedState w14:val="2612" w14:font="MS Gothic"/>
            <w14:uncheckedState w14:val="2610" w14:font="MS Gothic"/>
          </w14:checkbox>
        </w:sdtPr>
        <w:sdtEndPr/>
        <w:sdtContent>
          <w:r>
            <w:rPr>
              <w:rFonts w:ascii="MS Gothic" w:eastAsia="MS Gothic" w:hAnsi="MS Gothic" w:hint="eastAsia"/>
              <w:noProof/>
            </w:rPr>
            <w:t>☐</w:t>
          </w:r>
        </w:sdtContent>
      </w:sdt>
      <w:r w:rsidRPr="006941D5">
        <w:rPr>
          <w:noProof/>
        </w:rPr>
        <w:t xml:space="preserve">  Yes</w:t>
      </w:r>
      <w:r w:rsidRPr="006941D5">
        <w:rPr>
          <w:noProof/>
        </w:rPr>
        <w:tab/>
        <w:t xml:space="preserve"> </w:t>
      </w:r>
      <w:sdt>
        <w:sdtPr>
          <w:rPr>
            <w:noProof/>
          </w:rPr>
          <w:id w:val="1831945219"/>
          <w14:checkbox>
            <w14:checked w14:val="0"/>
            <w14:checkedState w14:val="2612" w14:font="MS Gothic"/>
            <w14:uncheckedState w14:val="2610" w14:font="MS Gothic"/>
          </w14:checkbox>
        </w:sdtPr>
        <w:sdtEndPr/>
        <w:sdtContent>
          <w:r>
            <w:rPr>
              <w:rFonts w:ascii="MS Gothic" w:eastAsia="MS Gothic" w:hAnsi="MS Gothic" w:hint="eastAsia"/>
              <w:noProof/>
            </w:rPr>
            <w:t>☐</w:t>
          </w:r>
        </w:sdtContent>
      </w:sdt>
      <w:r w:rsidRPr="006941D5">
        <w:rPr>
          <w:noProof/>
        </w:rPr>
        <w:t xml:space="preserve">  No</w:t>
      </w:r>
    </w:p>
    <w:p w14:paraId="67C5CF30" w14:textId="77777777" w:rsidR="00E12CE9" w:rsidRPr="006941D5" w:rsidRDefault="00E12CE9" w:rsidP="00E12CE9">
      <w:pPr>
        <w:pStyle w:val="BodyText"/>
      </w:pPr>
      <w:r w:rsidRPr="006941D5">
        <w:t>If yes, please provide previous rebate application number(s) as issued by the EPA</w:t>
      </w:r>
      <w:r>
        <w:t>.</w:t>
      </w:r>
    </w:p>
    <w:sdt>
      <w:sdtPr>
        <w:rPr>
          <w:lang w:eastAsia="en-AU"/>
        </w:rPr>
        <w:id w:val="-737933792"/>
        <w:placeholder>
          <w:docPart w:val="39D7FC4E8F83428FA90EE9563CB37AB8"/>
        </w:placeholder>
        <w:showingPlcHdr/>
        <w:text/>
      </w:sdtPr>
      <w:sdtEndPr/>
      <w:sdtContent>
        <w:p w14:paraId="2AAA5415" w14:textId="77777777" w:rsidR="00E12CE9" w:rsidRPr="006941D5" w:rsidRDefault="00E12CE9" w:rsidP="00E12CE9">
          <w:pPr>
            <w:spacing w:before="60" w:after="60"/>
            <w:rPr>
              <w:lang w:eastAsia="en-AU"/>
            </w:rPr>
          </w:pPr>
          <w:r w:rsidRPr="006941D5">
            <w:rPr>
              <w:rFonts w:asciiTheme="minorHAnsi" w:hAnsiTheme="minorHAnsi"/>
              <w:color w:val="FF0000"/>
            </w:rPr>
            <w:t>Click or tap here to enter text.</w:t>
          </w:r>
        </w:p>
      </w:sdtContent>
    </w:sdt>
    <w:p w14:paraId="636875D4" w14:textId="77777777" w:rsidR="00E12CE9" w:rsidRPr="006941D5" w:rsidRDefault="00E12CE9" w:rsidP="00E12CE9">
      <w:pPr>
        <w:pStyle w:val="Heading2Numbered"/>
        <w:ind w:left="1004"/>
        <w:rPr>
          <w:lang w:eastAsia="en-AU"/>
        </w:rPr>
      </w:pPr>
      <w:bookmarkStart w:id="341" w:name="_Toc501372275"/>
      <w:bookmarkStart w:id="342" w:name="_Toc501444529"/>
      <w:r w:rsidRPr="006941D5">
        <w:rPr>
          <w:lang w:eastAsia="en-AU"/>
        </w:rPr>
        <w:t>Site details</w:t>
      </w:r>
      <w:bookmarkEnd w:id="341"/>
      <w:bookmarkEnd w:id="342"/>
    </w:p>
    <w:tbl>
      <w:tblPr>
        <w:tblStyle w:val="GridTable1Light-Accent3"/>
        <w:tblW w:w="9816" w:type="dxa"/>
        <w:tblLook w:val="0680" w:firstRow="0" w:lastRow="0" w:firstColumn="1" w:lastColumn="0" w:noHBand="1" w:noVBand="1"/>
      </w:tblPr>
      <w:tblGrid>
        <w:gridCol w:w="2155"/>
        <w:gridCol w:w="2011"/>
        <w:gridCol w:w="764"/>
        <w:gridCol w:w="1055"/>
        <w:gridCol w:w="811"/>
        <w:gridCol w:w="84"/>
        <w:gridCol w:w="439"/>
        <w:gridCol w:w="522"/>
        <w:gridCol w:w="1968"/>
        <w:gridCol w:w="7"/>
      </w:tblGrid>
      <w:tr w:rsidR="00E12CE9" w:rsidRPr="006941D5" w14:paraId="1194880B" w14:textId="77777777" w:rsidTr="00AF6DF3">
        <w:trPr>
          <w:trHeight w:val="669"/>
        </w:trPr>
        <w:tc>
          <w:tcPr>
            <w:cnfStyle w:val="001000000000" w:firstRow="0" w:lastRow="0" w:firstColumn="1" w:lastColumn="0" w:oddVBand="0" w:evenVBand="0" w:oddHBand="0" w:evenHBand="0" w:firstRowFirstColumn="0" w:firstRowLastColumn="0" w:lastRowFirstColumn="0" w:lastRowLastColumn="0"/>
            <w:tcW w:w="2155" w:type="dxa"/>
          </w:tcPr>
          <w:p w14:paraId="397D3BCE" w14:textId="77777777" w:rsidR="00E12CE9" w:rsidRPr="006941D5" w:rsidRDefault="00E12CE9" w:rsidP="00E12CE9">
            <w:pPr>
              <w:rPr>
                <w:rFonts w:eastAsia="Calibri"/>
                <w:sz w:val="20"/>
              </w:rPr>
            </w:pPr>
            <w:r w:rsidRPr="006941D5">
              <w:rPr>
                <w:rFonts w:eastAsia="Calibri"/>
                <w:sz w:val="20"/>
              </w:rPr>
              <w:t>Business name</w:t>
            </w:r>
          </w:p>
        </w:tc>
        <w:sdt>
          <w:sdtPr>
            <w:rPr>
              <w:rFonts w:eastAsia="Calibri"/>
              <w:sz w:val="20"/>
            </w:rPr>
            <w:id w:val="978032921"/>
            <w:placeholder>
              <w:docPart w:val="2F1DB0C2C8E346F7A41C7C1CEA0C0940"/>
            </w:placeholder>
            <w:showingPlcHdr/>
            <w:text/>
          </w:sdtPr>
          <w:sdtEndPr/>
          <w:sdtContent>
            <w:tc>
              <w:tcPr>
                <w:tcW w:w="7661" w:type="dxa"/>
                <w:gridSpan w:val="9"/>
              </w:tcPr>
              <w:p w14:paraId="146C15FF" w14:textId="77777777" w:rsidR="00E12CE9" w:rsidRPr="006941D5" w:rsidRDefault="00E12CE9" w:rsidP="00E12CE9">
                <w:pPr>
                  <w:cnfStyle w:val="000000000000" w:firstRow="0" w:lastRow="0" w:firstColumn="0" w:lastColumn="0" w:oddVBand="0" w:evenVBand="0" w:oddHBand="0" w:evenHBand="0" w:firstRowFirstColumn="0" w:firstRowLastColumn="0" w:lastRowFirstColumn="0" w:lastRowLastColumn="0"/>
                  <w:rPr>
                    <w:rFonts w:eastAsia="Calibri"/>
                    <w:sz w:val="20"/>
                  </w:rPr>
                </w:pPr>
                <w:r w:rsidRPr="006941D5">
                  <w:rPr>
                    <w:rFonts w:asciiTheme="minorHAnsi" w:hAnsiTheme="minorHAnsi"/>
                    <w:color w:val="FF0000"/>
                  </w:rPr>
                  <w:t>Click or tap here to enter text.</w:t>
                </w:r>
              </w:p>
            </w:tc>
          </w:sdtContent>
        </w:sdt>
      </w:tr>
      <w:tr w:rsidR="00E12CE9" w:rsidRPr="006941D5" w14:paraId="58F00E3F" w14:textId="77777777" w:rsidTr="00AF6DF3">
        <w:tc>
          <w:tcPr>
            <w:cnfStyle w:val="001000000000" w:firstRow="0" w:lastRow="0" w:firstColumn="1" w:lastColumn="0" w:oddVBand="0" w:evenVBand="0" w:oddHBand="0" w:evenHBand="0" w:firstRowFirstColumn="0" w:firstRowLastColumn="0" w:lastRowFirstColumn="0" w:lastRowLastColumn="0"/>
            <w:tcW w:w="2155" w:type="dxa"/>
          </w:tcPr>
          <w:p w14:paraId="0A33CE83" w14:textId="77777777" w:rsidR="00E12CE9" w:rsidRPr="006941D5" w:rsidRDefault="00E12CE9" w:rsidP="00E12CE9">
            <w:pPr>
              <w:rPr>
                <w:rFonts w:eastAsia="Calibri"/>
                <w:sz w:val="20"/>
              </w:rPr>
            </w:pPr>
            <w:r w:rsidRPr="006941D5">
              <w:rPr>
                <w:rFonts w:eastAsia="Calibri"/>
                <w:sz w:val="20"/>
              </w:rPr>
              <w:t>Entity/trading name</w:t>
            </w:r>
          </w:p>
          <w:p w14:paraId="00863A21" w14:textId="77777777" w:rsidR="00E12CE9" w:rsidRPr="006941D5" w:rsidRDefault="00E12CE9" w:rsidP="00E12CE9">
            <w:pPr>
              <w:rPr>
                <w:rFonts w:eastAsia="Calibri"/>
                <w:sz w:val="20"/>
              </w:rPr>
            </w:pPr>
            <w:r w:rsidRPr="006941D5">
              <w:rPr>
                <w:rFonts w:eastAsia="Calibri"/>
                <w:sz w:val="16"/>
              </w:rPr>
              <w:t>(as registered with ABN)</w:t>
            </w:r>
          </w:p>
        </w:tc>
        <w:sdt>
          <w:sdtPr>
            <w:rPr>
              <w:rFonts w:eastAsia="Calibri"/>
              <w:sz w:val="20"/>
            </w:rPr>
            <w:id w:val="-1159526081"/>
            <w:placeholder>
              <w:docPart w:val="864F1B6125B248F5970BB34FDD36F2F3"/>
            </w:placeholder>
            <w:showingPlcHdr/>
            <w:text/>
          </w:sdtPr>
          <w:sdtEndPr/>
          <w:sdtContent>
            <w:tc>
              <w:tcPr>
                <w:tcW w:w="7661" w:type="dxa"/>
                <w:gridSpan w:val="9"/>
              </w:tcPr>
              <w:p w14:paraId="3870C2DB" w14:textId="77777777" w:rsidR="00E12CE9" w:rsidRPr="006941D5" w:rsidRDefault="00E12CE9" w:rsidP="00E12CE9">
                <w:pPr>
                  <w:cnfStyle w:val="000000000000" w:firstRow="0" w:lastRow="0" w:firstColumn="0" w:lastColumn="0" w:oddVBand="0" w:evenVBand="0" w:oddHBand="0" w:evenHBand="0" w:firstRowFirstColumn="0" w:firstRowLastColumn="0" w:lastRowFirstColumn="0" w:lastRowLastColumn="0"/>
                  <w:rPr>
                    <w:rFonts w:eastAsia="Calibri"/>
                    <w:sz w:val="20"/>
                  </w:rPr>
                </w:pPr>
                <w:r w:rsidRPr="006941D5">
                  <w:rPr>
                    <w:rFonts w:asciiTheme="minorHAnsi" w:hAnsiTheme="minorHAnsi"/>
                    <w:color w:val="FF0000"/>
                  </w:rPr>
                  <w:t>Click or tap here to enter text.</w:t>
                </w:r>
              </w:p>
            </w:tc>
          </w:sdtContent>
        </w:sdt>
      </w:tr>
      <w:tr w:rsidR="00E12CE9" w:rsidRPr="006941D5" w14:paraId="38202136" w14:textId="77777777" w:rsidTr="00AF6DF3">
        <w:trPr>
          <w:trHeight w:val="713"/>
        </w:trPr>
        <w:tc>
          <w:tcPr>
            <w:cnfStyle w:val="001000000000" w:firstRow="0" w:lastRow="0" w:firstColumn="1" w:lastColumn="0" w:oddVBand="0" w:evenVBand="0" w:oddHBand="0" w:evenHBand="0" w:firstRowFirstColumn="0" w:firstRowLastColumn="0" w:lastRowFirstColumn="0" w:lastRowLastColumn="0"/>
            <w:tcW w:w="2155" w:type="dxa"/>
          </w:tcPr>
          <w:p w14:paraId="0C5F5F28" w14:textId="77777777" w:rsidR="00E12CE9" w:rsidRPr="006941D5" w:rsidRDefault="00E12CE9" w:rsidP="00E12CE9">
            <w:pPr>
              <w:rPr>
                <w:rFonts w:eastAsia="Calibri"/>
                <w:sz w:val="20"/>
              </w:rPr>
            </w:pPr>
            <w:r w:rsidRPr="006941D5">
              <w:rPr>
                <w:rFonts w:eastAsia="Calibri"/>
                <w:sz w:val="20"/>
              </w:rPr>
              <w:t>Street address</w:t>
            </w:r>
          </w:p>
        </w:tc>
        <w:sdt>
          <w:sdtPr>
            <w:rPr>
              <w:rFonts w:eastAsia="Calibri"/>
              <w:sz w:val="20"/>
            </w:rPr>
            <w:id w:val="-151678242"/>
            <w:placeholder>
              <w:docPart w:val="711E3B06749E4904B4EE67D5998E697F"/>
            </w:placeholder>
            <w:showingPlcHdr/>
            <w:text/>
          </w:sdtPr>
          <w:sdtEndPr/>
          <w:sdtContent>
            <w:tc>
              <w:tcPr>
                <w:tcW w:w="7661" w:type="dxa"/>
                <w:gridSpan w:val="9"/>
              </w:tcPr>
              <w:p w14:paraId="41D233F5" w14:textId="77777777" w:rsidR="00E12CE9" w:rsidRPr="006941D5" w:rsidRDefault="00E12CE9" w:rsidP="00E12CE9">
                <w:pPr>
                  <w:cnfStyle w:val="000000000000" w:firstRow="0" w:lastRow="0" w:firstColumn="0" w:lastColumn="0" w:oddVBand="0" w:evenVBand="0" w:oddHBand="0" w:evenHBand="0" w:firstRowFirstColumn="0" w:firstRowLastColumn="0" w:lastRowFirstColumn="0" w:lastRowLastColumn="0"/>
                  <w:rPr>
                    <w:rFonts w:eastAsia="Calibri"/>
                    <w:sz w:val="20"/>
                  </w:rPr>
                </w:pPr>
                <w:r w:rsidRPr="006941D5">
                  <w:rPr>
                    <w:rFonts w:asciiTheme="minorHAnsi" w:hAnsiTheme="minorHAnsi"/>
                    <w:color w:val="FF0000"/>
                  </w:rPr>
                  <w:t>Click or tap here to enter text.</w:t>
                </w:r>
              </w:p>
            </w:tc>
          </w:sdtContent>
        </w:sdt>
      </w:tr>
      <w:tr w:rsidR="00E12CE9" w:rsidRPr="006941D5" w14:paraId="64B99C2A" w14:textId="77777777" w:rsidTr="00AF6DF3">
        <w:trPr>
          <w:trHeight w:val="708"/>
        </w:trPr>
        <w:tc>
          <w:tcPr>
            <w:cnfStyle w:val="001000000000" w:firstRow="0" w:lastRow="0" w:firstColumn="1" w:lastColumn="0" w:oddVBand="0" w:evenVBand="0" w:oddHBand="0" w:evenHBand="0" w:firstRowFirstColumn="0" w:firstRowLastColumn="0" w:lastRowFirstColumn="0" w:lastRowLastColumn="0"/>
            <w:tcW w:w="2155" w:type="dxa"/>
          </w:tcPr>
          <w:p w14:paraId="43A6DAFA" w14:textId="77777777" w:rsidR="00E12CE9" w:rsidRPr="006941D5" w:rsidRDefault="00E12CE9" w:rsidP="00E12CE9">
            <w:pPr>
              <w:rPr>
                <w:rFonts w:eastAsia="Calibri"/>
                <w:sz w:val="20"/>
              </w:rPr>
            </w:pPr>
            <w:r w:rsidRPr="006941D5">
              <w:rPr>
                <w:rFonts w:eastAsia="Calibri"/>
                <w:sz w:val="20"/>
              </w:rPr>
              <w:t>Postal address</w:t>
            </w:r>
          </w:p>
        </w:tc>
        <w:sdt>
          <w:sdtPr>
            <w:rPr>
              <w:rFonts w:eastAsia="Calibri"/>
              <w:sz w:val="20"/>
            </w:rPr>
            <w:id w:val="-1165398414"/>
            <w:placeholder>
              <w:docPart w:val="4B24850B3723445E87F9FC10B6AF6FD6"/>
            </w:placeholder>
            <w:showingPlcHdr/>
            <w:text/>
          </w:sdtPr>
          <w:sdtEndPr/>
          <w:sdtContent>
            <w:tc>
              <w:tcPr>
                <w:tcW w:w="7661" w:type="dxa"/>
                <w:gridSpan w:val="9"/>
              </w:tcPr>
              <w:p w14:paraId="732B71CC" w14:textId="77777777" w:rsidR="00E12CE9" w:rsidRPr="006941D5" w:rsidRDefault="00E12CE9" w:rsidP="00E12CE9">
                <w:pPr>
                  <w:cnfStyle w:val="000000000000" w:firstRow="0" w:lastRow="0" w:firstColumn="0" w:lastColumn="0" w:oddVBand="0" w:evenVBand="0" w:oddHBand="0" w:evenHBand="0" w:firstRowFirstColumn="0" w:firstRowLastColumn="0" w:lastRowFirstColumn="0" w:lastRowLastColumn="0"/>
                  <w:rPr>
                    <w:rFonts w:eastAsia="Calibri"/>
                    <w:sz w:val="20"/>
                  </w:rPr>
                </w:pPr>
                <w:r w:rsidRPr="006941D5">
                  <w:rPr>
                    <w:rFonts w:asciiTheme="minorHAnsi" w:hAnsiTheme="minorHAnsi"/>
                    <w:color w:val="FF0000"/>
                  </w:rPr>
                  <w:t>Click or tap here to enter text.</w:t>
                </w:r>
              </w:p>
            </w:tc>
          </w:sdtContent>
        </w:sdt>
      </w:tr>
      <w:tr w:rsidR="00E12CE9" w:rsidRPr="006941D5" w14:paraId="2C6D0F5E" w14:textId="77777777" w:rsidTr="00AF6DF3">
        <w:trPr>
          <w:trHeight w:val="539"/>
        </w:trPr>
        <w:tc>
          <w:tcPr>
            <w:cnfStyle w:val="001000000000" w:firstRow="0" w:lastRow="0" w:firstColumn="1" w:lastColumn="0" w:oddVBand="0" w:evenVBand="0" w:oddHBand="0" w:evenHBand="0" w:firstRowFirstColumn="0" w:firstRowLastColumn="0" w:lastRowFirstColumn="0" w:lastRowLastColumn="0"/>
            <w:tcW w:w="2155" w:type="dxa"/>
          </w:tcPr>
          <w:p w14:paraId="3FA8D73E" w14:textId="77777777" w:rsidR="00E12CE9" w:rsidRPr="006941D5" w:rsidRDefault="00E12CE9" w:rsidP="00E12CE9">
            <w:pPr>
              <w:rPr>
                <w:rFonts w:eastAsia="Calibri"/>
                <w:sz w:val="20"/>
              </w:rPr>
            </w:pPr>
            <w:r w:rsidRPr="006941D5">
              <w:rPr>
                <w:rFonts w:eastAsia="Calibri"/>
                <w:sz w:val="20"/>
              </w:rPr>
              <w:t>Phone</w:t>
            </w:r>
          </w:p>
        </w:tc>
        <w:sdt>
          <w:sdtPr>
            <w:rPr>
              <w:rFonts w:eastAsia="Calibri"/>
              <w:sz w:val="20"/>
            </w:rPr>
            <w:id w:val="1498610881"/>
            <w:placeholder>
              <w:docPart w:val="5F90BE7F8A6140CA8914652A0F725BF3"/>
            </w:placeholder>
            <w:showingPlcHdr/>
            <w:text/>
          </w:sdtPr>
          <w:sdtEndPr/>
          <w:sdtContent>
            <w:tc>
              <w:tcPr>
                <w:tcW w:w="2011" w:type="dxa"/>
              </w:tcPr>
              <w:p w14:paraId="4B563326" w14:textId="77777777" w:rsidR="00E12CE9" w:rsidRPr="006941D5" w:rsidRDefault="00E12CE9" w:rsidP="00E12CE9">
                <w:pPr>
                  <w:cnfStyle w:val="000000000000" w:firstRow="0" w:lastRow="0" w:firstColumn="0" w:lastColumn="0" w:oddVBand="0" w:evenVBand="0" w:oddHBand="0" w:evenHBand="0" w:firstRowFirstColumn="0" w:firstRowLastColumn="0" w:lastRowFirstColumn="0" w:lastRowLastColumn="0"/>
                  <w:rPr>
                    <w:rFonts w:eastAsia="Calibri"/>
                    <w:sz w:val="20"/>
                  </w:rPr>
                </w:pPr>
                <w:r w:rsidRPr="006941D5">
                  <w:rPr>
                    <w:rFonts w:asciiTheme="minorHAnsi" w:hAnsiTheme="minorHAnsi"/>
                    <w:color w:val="FF0000"/>
                  </w:rPr>
                  <w:t>Click or tap here to enter text.</w:t>
                </w:r>
              </w:p>
            </w:tc>
          </w:sdtContent>
        </w:sdt>
        <w:tc>
          <w:tcPr>
            <w:tcW w:w="1819" w:type="dxa"/>
            <w:gridSpan w:val="2"/>
          </w:tcPr>
          <w:p w14:paraId="44F5198A" w14:textId="77777777" w:rsidR="00E12CE9" w:rsidRPr="006941D5" w:rsidRDefault="00E12CE9" w:rsidP="00E12CE9">
            <w:pPr>
              <w:cnfStyle w:val="000000000000" w:firstRow="0" w:lastRow="0" w:firstColumn="0" w:lastColumn="0" w:oddVBand="0" w:evenVBand="0" w:oddHBand="0" w:evenHBand="0" w:firstRowFirstColumn="0" w:firstRowLastColumn="0" w:lastRowFirstColumn="0" w:lastRowLastColumn="0"/>
              <w:rPr>
                <w:rFonts w:eastAsia="Calibri"/>
                <w:sz w:val="20"/>
              </w:rPr>
            </w:pPr>
            <w:r w:rsidRPr="006941D5">
              <w:rPr>
                <w:rFonts w:eastAsia="Calibri"/>
                <w:sz w:val="20"/>
              </w:rPr>
              <w:t>Email</w:t>
            </w:r>
          </w:p>
        </w:tc>
        <w:sdt>
          <w:sdtPr>
            <w:rPr>
              <w:rFonts w:eastAsia="Calibri"/>
              <w:sz w:val="20"/>
            </w:rPr>
            <w:id w:val="-267322591"/>
            <w:placeholder>
              <w:docPart w:val="8F7DC6D38E6B4E27B6D625659B003CB3"/>
            </w:placeholder>
            <w:showingPlcHdr/>
            <w:text/>
          </w:sdtPr>
          <w:sdtEndPr/>
          <w:sdtContent>
            <w:tc>
              <w:tcPr>
                <w:tcW w:w="3831" w:type="dxa"/>
                <w:gridSpan w:val="6"/>
              </w:tcPr>
              <w:p w14:paraId="09E189B8" w14:textId="77777777" w:rsidR="00E12CE9" w:rsidRPr="006941D5" w:rsidRDefault="00E12CE9" w:rsidP="00E12CE9">
                <w:pPr>
                  <w:cnfStyle w:val="000000000000" w:firstRow="0" w:lastRow="0" w:firstColumn="0" w:lastColumn="0" w:oddVBand="0" w:evenVBand="0" w:oddHBand="0" w:evenHBand="0" w:firstRowFirstColumn="0" w:firstRowLastColumn="0" w:lastRowFirstColumn="0" w:lastRowLastColumn="0"/>
                  <w:rPr>
                    <w:rFonts w:eastAsia="Calibri"/>
                    <w:sz w:val="20"/>
                  </w:rPr>
                </w:pPr>
                <w:r w:rsidRPr="006941D5">
                  <w:rPr>
                    <w:rFonts w:asciiTheme="minorHAnsi" w:hAnsiTheme="minorHAnsi"/>
                    <w:color w:val="FF0000"/>
                  </w:rPr>
                  <w:t>Click or tap here to enter text.</w:t>
                </w:r>
              </w:p>
            </w:tc>
          </w:sdtContent>
        </w:sdt>
      </w:tr>
      <w:tr w:rsidR="00E12CE9" w:rsidRPr="006941D5" w14:paraId="4A342EC2" w14:textId="77777777" w:rsidTr="00AF6DF3">
        <w:tc>
          <w:tcPr>
            <w:cnfStyle w:val="001000000000" w:firstRow="0" w:lastRow="0" w:firstColumn="1" w:lastColumn="0" w:oddVBand="0" w:evenVBand="0" w:oddHBand="0" w:evenHBand="0" w:firstRowFirstColumn="0" w:firstRowLastColumn="0" w:lastRowFirstColumn="0" w:lastRowLastColumn="0"/>
            <w:tcW w:w="2155" w:type="dxa"/>
          </w:tcPr>
          <w:p w14:paraId="6EF3537A" w14:textId="77777777" w:rsidR="00E12CE9" w:rsidRPr="006941D5" w:rsidRDefault="00E12CE9" w:rsidP="00E12CE9">
            <w:pPr>
              <w:rPr>
                <w:rFonts w:eastAsia="Calibri"/>
                <w:sz w:val="20"/>
              </w:rPr>
            </w:pPr>
            <w:r w:rsidRPr="006941D5">
              <w:rPr>
                <w:rFonts w:eastAsia="Calibri"/>
                <w:sz w:val="20"/>
              </w:rPr>
              <w:t>Main business activity</w:t>
            </w:r>
          </w:p>
        </w:tc>
        <w:sdt>
          <w:sdtPr>
            <w:rPr>
              <w:rFonts w:eastAsia="Calibri"/>
              <w:sz w:val="20"/>
            </w:rPr>
            <w:id w:val="2103995000"/>
            <w:placeholder>
              <w:docPart w:val="EBB800CD501046AEAE2833767FBDFEDA"/>
            </w:placeholder>
            <w:showingPlcHdr/>
            <w:text/>
          </w:sdtPr>
          <w:sdtEndPr/>
          <w:sdtContent>
            <w:tc>
              <w:tcPr>
                <w:tcW w:w="2775" w:type="dxa"/>
                <w:gridSpan w:val="2"/>
              </w:tcPr>
              <w:p w14:paraId="07D6505B" w14:textId="77777777" w:rsidR="00E12CE9" w:rsidRPr="006941D5" w:rsidRDefault="00E12CE9" w:rsidP="00E12CE9">
                <w:pPr>
                  <w:cnfStyle w:val="000000000000" w:firstRow="0" w:lastRow="0" w:firstColumn="0" w:lastColumn="0" w:oddVBand="0" w:evenVBand="0" w:oddHBand="0" w:evenHBand="0" w:firstRowFirstColumn="0" w:firstRowLastColumn="0" w:lastRowFirstColumn="0" w:lastRowLastColumn="0"/>
                  <w:rPr>
                    <w:rFonts w:eastAsia="Calibri"/>
                    <w:sz w:val="20"/>
                  </w:rPr>
                </w:pPr>
                <w:r w:rsidRPr="006941D5">
                  <w:rPr>
                    <w:rFonts w:asciiTheme="minorHAnsi" w:hAnsiTheme="minorHAnsi"/>
                    <w:color w:val="FF0000"/>
                  </w:rPr>
                  <w:t>Click or tap here to enter text.</w:t>
                </w:r>
              </w:p>
            </w:tc>
          </w:sdtContent>
        </w:sdt>
        <w:tc>
          <w:tcPr>
            <w:tcW w:w="1950" w:type="dxa"/>
            <w:gridSpan w:val="3"/>
          </w:tcPr>
          <w:p w14:paraId="43D56F3A" w14:textId="77777777" w:rsidR="00E12CE9" w:rsidRPr="006941D5" w:rsidRDefault="00E12CE9" w:rsidP="00E12CE9">
            <w:pPr>
              <w:cnfStyle w:val="000000000000" w:firstRow="0" w:lastRow="0" w:firstColumn="0" w:lastColumn="0" w:oddVBand="0" w:evenVBand="0" w:oddHBand="0" w:evenHBand="0" w:firstRowFirstColumn="0" w:firstRowLastColumn="0" w:lastRowFirstColumn="0" w:lastRowLastColumn="0"/>
              <w:rPr>
                <w:rFonts w:eastAsia="Calibri"/>
                <w:sz w:val="20"/>
              </w:rPr>
            </w:pPr>
            <w:r w:rsidRPr="006941D5">
              <w:rPr>
                <w:rFonts w:eastAsia="Calibri"/>
                <w:sz w:val="20"/>
              </w:rPr>
              <w:t>Number of full-time equivalent employees</w:t>
            </w:r>
          </w:p>
        </w:tc>
        <w:sdt>
          <w:sdtPr>
            <w:rPr>
              <w:rFonts w:eastAsia="Calibri"/>
              <w:sz w:val="20"/>
            </w:rPr>
            <w:id w:val="-940832387"/>
            <w:placeholder>
              <w:docPart w:val="E72341D5E1074AE5A7C6F55C8BC44E9F"/>
            </w:placeholder>
            <w:showingPlcHdr/>
            <w:text/>
          </w:sdtPr>
          <w:sdtEndPr/>
          <w:sdtContent>
            <w:tc>
              <w:tcPr>
                <w:tcW w:w="2936" w:type="dxa"/>
                <w:gridSpan w:val="4"/>
              </w:tcPr>
              <w:p w14:paraId="6E18D870" w14:textId="77777777" w:rsidR="00E12CE9" w:rsidRPr="006941D5" w:rsidRDefault="00E12CE9" w:rsidP="00E12CE9">
                <w:pPr>
                  <w:cnfStyle w:val="000000000000" w:firstRow="0" w:lastRow="0" w:firstColumn="0" w:lastColumn="0" w:oddVBand="0" w:evenVBand="0" w:oddHBand="0" w:evenHBand="0" w:firstRowFirstColumn="0" w:firstRowLastColumn="0" w:lastRowFirstColumn="0" w:lastRowLastColumn="0"/>
                  <w:rPr>
                    <w:rFonts w:eastAsia="Calibri"/>
                    <w:sz w:val="20"/>
                  </w:rPr>
                </w:pPr>
                <w:r w:rsidRPr="006941D5">
                  <w:rPr>
                    <w:rFonts w:asciiTheme="minorHAnsi" w:hAnsiTheme="minorHAnsi"/>
                    <w:color w:val="FF0000"/>
                  </w:rPr>
                  <w:t>Click or tap here to enter text.</w:t>
                </w:r>
              </w:p>
            </w:tc>
          </w:sdtContent>
        </w:sdt>
      </w:tr>
      <w:tr w:rsidR="00E12CE9" w:rsidRPr="006941D5" w14:paraId="0C8324E0" w14:textId="77777777" w:rsidTr="00AF6DF3">
        <w:trPr>
          <w:gridAfter w:val="1"/>
          <w:wAfter w:w="7" w:type="dxa"/>
          <w:trHeight w:val="521"/>
        </w:trPr>
        <w:tc>
          <w:tcPr>
            <w:cnfStyle w:val="001000000000" w:firstRow="0" w:lastRow="0" w:firstColumn="1" w:lastColumn="0" w:oddVBand="0" w:evenVBand="0" w:oddHBand="0" w:evenHBand="0" w:firstRowFirstColumn="0" w:firstRowLastColumn="0" w:lastRowFirstColumn="0" w:lastRowLastColumn="0"/>
            <w:tcW w:w="2155" w:type="dxa"/>
          </w:tcPr>
          <w:p w14:paraId="4EF29BDF" w14:textId="77777777" w:rsidR="00E12CE9" w:rsidRPr="006941D5" w:rsidRDefault="00E12CE9" w:rsidP="00E12CE9">
            <w:pPr>
              <w:rPr>
                <w:rFonts w:eastAsia="Calibri"/>
                <w:sz w:val="20"/>
              </w:rPr>
            </w:pPr>
            <w:r w:rsidRPr="006941D5">
              <w:rPr>
                <w:rFonts w:eastAsia="Calibri"/>
                <w:sz w:val="20"/>
              </w:rPr>
              <w:t>ABN</w:t>
            </w:r>
          </w:p>
        </w:tc>
        <w:sdt>
          <w:sdtPr>
            <w:rPr>
              <w:rFonts w:eastAsia="Calibri"/>
              <w:sz w:val="20"/>
            </w:rPr>
            <w:id w:val="1141703212"/>
            <w:placeholder>
              <w:docPart w:val="F4DB193CD1EA4992824231E4604067D0"/>
            </w:placeholder>
            <w:showingPlcHdr/>
            <w:text/>
          </w:sdtPr>
          <w:sdtEndPr/>
          <w:sdtContent>
            <w:tc>
              <w:tcPr>
                <w:tcW w:w="3830" w:type="dxa"/>
                <w:gridSpan w:val="3"/>
              </w:tcPr>
              <w:p w14:paraId="4C529A38" w14:textId="77777777" w:rsidR="00E12CE9" w:rsidRPr="006941D5" w:rsidRDefault="00E12CE9" w:rsidP="00E12CE9">
                <w:pPr>
                  <w:cnfStyle w:val="000000000000" w:firstRow="0" w:lastRow="0" w:firstColumn="0" w:lastColumn="0" w:oddVBand="0" w:evenVBand="0" w:oddHBand="0" w:evenHBand="0" w:firstRowFirstColumn="0" w:firstRowLastColumn="0" w:lastRowFirstColumn="0" w:lastRowLastColumn="0"/>
                  <w:rPr>
                    <w:rFonts w:eastAsia="Calibri"/>
                    <w:sz w:val="20"/>
                  </w:rPr>
                </w:pPr>
                <w:r w:rsidRPr="006941D5">
                  <w:rPr>
                    <w:rFonts w:asciiTheme="minorHAnsi" w:hAnsiTheme="minorHAnsi"/>
                    <w:color w:val="FF0000"/>
                  </w:rPr>
                  <w:t>Click or tap here to enter text.</w:t>
                </w:r>
              </w:p>
            </w:tc>
          </w:sdtContent>
        </w:sdt>
        <w:tc>
          <w:tcPr>
            <w:tcW w:w="811" w:type="dxa"/>
            <w:tcBorders>
              <w:bottom w:val="nil"/>
              <w:right w:val="nil"/>
            </w:tcBorders>
          </w:tcPr>
          <w:p w14:paraId="17F338E1" w14:textId="77777777" w:rsidR="00E12CE9" w:rsidRPr="006941D5" w:rsidRDefault="00E12CE9" w:rsidP="00E12CE9">
            <w:pPr>
              <w:cnfStyle w:val="000000000000" w:firstRow="0" w:lastRow="0" w:firstColumn="0" w:lastColumn="0" w:oddVBand="0" w:evenVBand="0" w:oddHBand="0" w:evenHBand="0" w:firstRowFirstColumn="0" w:firstRowLastColumn="0" w:lastRowFirstColumn="0" w:lastRowLastColumn="0"/>
              <w:rPr>
                <w:rFonts w:eastAsia="Calibri"/>
                <w:sz w:val="20"/>
              </w:rPr>
            </w:pPr>
          </w:p>
        </w:tc>
        <w:tc>
          <w:tcPr>
            <w:tcW w:w="523" w:type="dxa"/>
            <w:gridSpan w:val="2"/>
            <w:tcBorders>
              <w:left w:val="nil"/>
              <w:bottom w:val="nil"/>
              <w:right w:val="nil"/>
            </w:tcBorders>
          </w:tcPr>
          <w:p w14:paraId="68D9BDBE" w14:textId="77777777" w:rsidR="00E12CE9" w:rsidRPr="006941D5" w:rsidRDefault="00E12CE9" w:rsidP="00E12CE9">
            <w:pPr>
              <w:cnfStyle w:val="000000000000" w:firstRow="0" w:lastRow="0" w:firstColumn="0" w:lastColumn="0" w:oddVBand="0" w:evenVBand="0" w:oddHBand="0" w:evenHBand="0" w:firstRowFirstColumn="0" w:firstRowLastColumn="0" w:lastRowFirstColumn="0" w:lastRowLastColumn="0"/>
              <w:rPr>
                <w:rFonts w:eastAsia="Calibri"/>
                <w:sz w:val="20"/>
              </w:rPr>
            </w:pPr>
          </w:p>
        </w:tc>
        <w:tc>
          <w:tcPr>
            <w:tcW w:w="522" w:type="dxa"/>
            <w:tcBorders>
              <w:left w:val="nil"/>
              <w:bottom w:val="nil"/>
              <w:right w:val="nil"/>
            </w:tcBorders>
          </w:tcPr>
          <w:p w14:paraId="04511019" w14:textId="77777777" w:rsidR="00E12CE9" w:rsidRPr="006941D5" w:rsidRDefault="00E12CE9" w:rsidP="00E12CE9">
            <w:pPr>
              <w:cnfStyle w:val="000000000000" w:firstRow="0" w:lastRow="0" w:firstColumn="0" w:lastColumn="0" w:oddVBand="0" w:evenVBand="0" w:oddHBand="0" w:evenHBand="0" w:firstRowFirstColumn="0" w:firstRowLastColumn="0" w:lastRowFirstColumn="0" w:lastRowLastColumn="0"/>
              <w:rPr>
                <w:rFonts w:eastAsia="Calibri"/>
                <w:sz w:val="20"/>
              </w:rPr>
            </w:pPr>
          </w:p>
        </w:tc>
        <w:tc>
          <w:tcPr>
            <w:tcW w:w="1968" w:type="dxa"/>
            <w:tcBorders>
              <w:left w:val="nil"/>
              <w:bottom w:val="nil"/>
              <w:right w:val="nil"/>
            </w:tcBorders>
          </w:tcPr>
          <w:p w14:paraId="34E33C0A" w14:textId="77777777" w:rsidR="00E12CE9" w:rsidRPr="006941D5" w:rsidRDefault="00E12CE9" w:rsidP="00E12CE9">
            <w:pPr>
              <w:cnfStyle w:val="000000000000" w:firstRow="0" w:lastRow="0" w:firstColumn="0" w:lastColumn="0" w:oddVBand="0" w:evenVBand="0" w:oddHBand="0" w:evenHBand="0" w:firstRowFirstColumn="0" w:firstRowLastColumn="0" w:lastRowFirstColumn="0" w:lastRowLastColumn="0"/>
              <w:rPr>
                <w:rFonts w:eastAsia="Calibri"/>
                <w:sz w:val="20"/>
              </w:rPr>
            </w:pPr>
          </w:p>
        </w:tc>
      </w:tr>
    </w:tbl>
    <w:p w14:paraId="1E2A65AA" w14:textId="77777777" w:rsidR="00E12CE9" w:rsidRPr="006941D5" w:rsidRDefault="00E12CE9" w:rsidP="00E12CE9">
      <w:pPr>
        <w:rPr>
          <w:rFonts w:eastAsia="Calibri"/>
        </w:rPr>
      </w:pPr>
    </w:p>
    <w:p w14:paraId="64AF0C26" w14:textId="77777777" w:rsidR="004F0625" w:rsidRDefault="004F0625">
      <w:pPr>
        <w:numPr>
          <w:ilvl w:val="0"/>
          <w:numId w:val="0"/>
        </w:numPr>
        <w:rPr>
          <w:rFonts w:asciiTheme="majorHAnsi" w:eastAsia="Calibri" w:hAnsiTheme="majorHAnsi" w:cstheme="majorBidi"/>
          <w:b/>
          <w:color w:val="007EBB"/>
          <w:sz w:val="32"/>
          <w:szCs w:val="26"/>
        </w:rPr>
      </w:pPr>
      <w:bookmarkStart w:id="343" w:name="_Toc501372276"/>
      <w:bookmarkStart w:id="344" w:name="_Toc501444530"/>
      <w:r>
        <w:rPr>
          <w:rFonts w:eastAsia="Calibri"/>
        </w:rPr>
        <w:br w:type="page"/>
      </w:r>
    </w:p>
    <w:p w14:paraId="5B8AFEC0" w14:textId="5FEB65D8" w:rsidR="00E12CE9" w:rsidRPr="006941D5" w:rsidRDefault="00E12CE9" w:rsidP="00E12CE9">
      <w:pPr>
        <w:pStyle w:val="Heading2Numbered"/>
        <w:ind w:left="1004"/>
        <w:rPr>
          <w:rFonts w:eastAsia="Calibri"/>
        </w:rPr>
      </w:pPr>
      <w:r w:rsidRPr="006941D5">
        <w:rPr>
          <w:rFonts w:eastAsia="Calibri"/>
        </w:rPr>
        <w:lastRenderedPageBreak/>
        <w:t>Organisation contact information</w:t>
      </w:r>
      <w:bookmarkEnd w:id="343"/>
      <w:bookmarkEnd w:id="344"/>
    </w:p>
    <w:p w14:paraId="7E5BFD56" w14:textId="77777777" w:rsidR="00E12CE9" w:rsidRPr="006941D5" w:rsidRDefault="00E12CE9" w:rsidP="00E12CE9">
      <w:pPr>
        <w:rPr>
          <w:rFonts w:eastAsia="Calibri"/>
        </w:rPr>
      </w:pPr>
      <w:r w:rsidRPr="006941D5">
        <w:rPr>
          <w:rFonts w:eastAsia="Calibri"/>
        </w:rPr>
        <w:t>Provide details of the main contact person from the organisation who will manage the purchasing and installation of the equipment</w:t>
      </w:r>
      <w:r>
        <w:rPr>
          <w:rFonts w:eastAsia="Calibri"/>
        </w:rPr>
        <w:t>.</w:t>
      </w:r>
    </w:p>
    <w:tbl>
      <w:tblPr>
        <w:tblStyle w:val="GridTable1Light-Accent3"/>
        <w:tblpPr w:leftFromText="180" w:rightFromText="180" w:vertAnchor="text" w:tblpY="1"/>
        <w:tblW w:w="10060" w:type="dxa"/>
        <w:tblLook w:val="0680" w:firstRow="0" w:lastRow="0" w:firstColumn="1" w:lastColumn="0" w:noHBand="1" w:noVBand="1"/>
      </w:tblPr>
      <w:tblGrid>
        <w:gridCol w:w="1384"/>
        <w:gridCol w:w="3093"/>
        <w:gridCol w:w="1755"/>
        <w:gridCol w:w="1339"/>
        <w:gridCol w:w="2489"/>
      </w:tblGrid>
      <w:tr w:rsidR="00E12CE9" w:rsidRPr="006941D5" w14:paraId="62998F6A" w14:textId="77777777" w:rsidTr="00AF6DF3">
        <w:trPr>
          <w:trHeight w:val="340"/>
        </w:trPr>
        <w:tc>
          <w:tcPr>
            <w:cnfStyle w:val="001000000000" w:firstRow="0" w:lastRow="0" w:firstColumn="1" w:lastColumn="0" w:oddVBand="0" w:evenVBand="0" w:oddHBand="0" w:evenHBand="0" w:firstRowFirstColumn="0" w:firstRowLastColumn="0" w:lastRowFirstColumn="0" w:lastRowLastColumn="0"/>
            <w:tcW w:w="1384" w:type="dxa"/>
          </w:tcPr>
          <w:p w14:paraId="2A12DA88" w14:textId="77777777" w:rsidR="00E12CE9" w:rsidRPr="006941D5" w:rsidRDefault="00E12CE9" w:rsidP="00E12CE9">
            <w:pPr>
              <w:rPr>
                <w:rFonts w:eastAsia="Calibri"/>
                <w:sz w:val="20"/>
              </w:rPr>
            </w:pPr>
            <w:r w:rsidRPr="006941D5">
              <w:rPr>
                <w:rFonts w:eastAsia="Calibri"/>
                <w:sz w:val="20"/>
              </w:rPr>
              <w:t>Name:</w:t>
            </w:r>
            <w:r w:rsidRPr="006941D5">
              <w:rPr>
                <w:rFonts w:eastAsia="Calibri"/>
                <w:sz w:val="20"/>
              </w:rPr>
              <w:tab/>
            </w:r>
          </w:p>
        </w:tc>
        <w:sdt>
          <w:sdtPr>
            <w:rPr>
              <w:rStyle w:val="BodyTextChar"/>
            </w:rPr>
            <w:id w:val="-1371137509"/>
            <w:placeholder>
              <w:docPart w:val="374E71D945BF4E8998EBDC65BAFD038E"/>
            </w:placeholder>
            <w:showingPlcHdr/>
            <w:text/>
          </w:sdtPr>
          <w:sdtEndPr>
            <w:rPr>
              <w:rStyle w:val="DefaultParagraphFont"/>
              <w:rFonts w:eastAsia="Calibri"/>
              <w:noProof w:val="0"/>
              <w:sz w:val="20"/>
            </w:rPr>
          </w:sdtEndPr>
          <w:sdtContent>
            <w:tc>
              <w:tcPr>
                <w:tcW w:w="4848" w:type="dxa"/>
                <w:gridSpan w:val="2"/>
              </w:tcPr>
              <w:p w14:paraId="30566AD9" w14:textId="77777777" w:rsidR="00E12CE9" w:rsidRPr="006941D5" w:rsidRDefault="00E12CE9" w:rsidP="00E12CE9">
                <w:pPr>
                  <w:cnfStyle w:val="000000000000" w:firstRow="0" w:lastRow="0" w:firstColumn="0" w:lastColumn="0" w:oddVBand="0" w:evenVBand="0" w:oddHBand="0" w:evenHBand="0" w:firstRowFirstColumn="0" w:firstRowLastColumn="0" w:lastRowFirstColumn="0" w:lastRowLastColumn="0"/>
                  <w:rPr>
                    <w:rFonts w:eastAsia="Calibri"/>
                    <w:sz w:val="20"/>
                  </w:rPr>
                </w:pPr>
                <w:r w:rsidRPr="006941D5">
                  <w:rPr>
                    <w:rFonts w:asciiTheme="minorHAnsi" w:hAnsiTheme="minorHAnsi"/>
                    <w:color w:val="FF0000"/>
                  </w:rPr>
                  <w:t>Click or tap here to enter text.</w:t>
                </w:r>
              </w:p>
            </w:tc>
          </w:sdtContent>
        </w:sdt>
        <w:tc>
          <w:tcPr>
            <w:tcW w:w="1339" w:type="dxa"/>
          </w:tcPr>
          <w:p w14:paraId="7E4DDFB2" w14:textId="77777777" w:rsidR="00E12CE9" w:rsidRPr="006941D5" w:rsidRDefault="00E12CE9" w:rsidP="00E12CE9">
            <w:pPr>
              <w:cnfStyle w:val="000000000000" w:firstRow="0" w:lastRow="0" w:firstColumn="0" w:lastColumn="0" w:oddVBand="0" w:evenVBand="0" w:oddHBand="0" w:evenHBand="0" w:firstRowFirstColumn="0" w:firstRowLastColumn="0" w:lastRowFirstColumn="0" w:lastRowLastColumn="0"/>
              <w:rPr>
                <w:rFonts w:eastAsia="Calibri"/>
                <w:sz w:val="20"/>
              </w:rPr>
            </w:pPr>
            <w:r w:rsidRPr="006941D5">
              <w:rPr>
                <w:rFonts w:eastAsia="Calibri"/>
                <w:sz w:val="20"/>
              </w:rPr>
              <w:t>Title</w:t>
            </w:r>
          </w:p>
        </w:tc>
        <w:sdt>
          <w:sdtPr>
            <w:rPr>
              <w:rFonts w:eastAsia="Calibri"/>
              <w:sz w:val="20"/>
            </w:rPr>
            <w:id w:val="-658763684"/>
            <w:placeholder>
              <w:docPart w:val="E705C7C08ECF4281B3CEB619929605AE"/>
            </w:placeholder>
            <w:showingPlcHdr/>
            <w:text/>
          </w:sdtPr>
          <w:sdtEndPr/>
          <w:sdtContent>
            <w:tc>
              <w:tcPr>
                <w:tcW w:w="2489" w:type="dxa"/>
              </w:tcPr>
              <w:p w14:paraId="0C8B99D7" w14:textId="77777777" w:rsidR="00E12CE9" w:rsidRPr="006941D5" w:rsidRDefault="00E12CE9" w:rsidP="00E12CE9">
                <w:pPr>
                  <w:cnfStyle w:val="000000000000" w:firstRow="0" w:lastRow="0" w:firstColumn="0" w:lastColumn="0" w:oddVBand="0" w:evenVBand="0" w:oddHBand="0" w:evenHBand="0" w:firstRowFirstColumn="0" w:firstRowLastColumn="0" w:lastRowFirstColumn="0" w:lastRowLastColumn="0"/>
                  <w:rPr>
                    <w:rFonts w:eastAsia="Calibri"/>
                    <w:sz w:val="20"/>
                  </w:rPr>
                </w:pPr>
                <w:r w:rsidRPr="006941D5">
                  <w:rPr>
                    <w:rFonts w:asciiTheme="minorHAnsi" w:hAnsiTheme="minorHAnsi"/>
                    <w:color w:val="FF0000"/>
                  </w:rPr>
                  <w:t>Click or tap here to enter text.</w:t>
                </w:r>
              </w:p>
            </w:tc>
          </w:sdtContent>
        </w:sdt>
      </w:tr>
      <w:tr w:rsidR="00E12CE9" w:rsidRPr="006941D5" w14:paraId="19432A6D" w14:textId="77777777" w:rsidTr="00AF6DF3">
        <w:trPr>
          <w:trHeight w:val="340"/>
        </w:trPr>
        <w:tc>
          <w:tcPr>
            <w:cnfStyle w:val="001000000000" w:firstRow="0" w:lastRow="0" w:firstColumn="1" w:lastColumn="0" w:oddVBand="0" w:evenVBand="0" w:oddHBand="0" w:evenHBand="0" w:firstRowFirstColumn="0" w:firstRowLastColumn="0" w:lastRowFirstColumn="0" w:lastRowLastColumn="0"/>
            <w:tcW w:w="1384" w:type="dxa"/>
          </w:tcPr>
          <w:p w14:paraId="381FCC32" w14:textId="77777777" w:rsidR="00E12CE9" w:rsidRPr="006941D5" w:rsidRDefault="00E12CE9" w:rsidP="00E12CE9">
            <w:pPr>
              <w:rPr>
                <w:rFonts w:eastAsia="Calibri"/>
                <w:sz w:val="20"/>
              </w:rPr>
            </w:pPr>
            <w:r w:rsidRPr="006941D5">
              <w:rPr>
                <w:rFonts w:eastAsia="Calibri"/>
                <w:sz w:val="20"/>
              </w:rPr>
              <w:t>Phone</w:t>
            </w:r>
          </w:p>
        </w:tc>
        <w:sdt>
          <w:sdtPr>
            <w:rPr>
              <w:rFonts w:eastAsia="Calibri"/>
              <w:sz w:val="20"/>
            </w:rPr>
            <w:id w:val="-594471446"/>
            <w:placeholder>
              <w:docPart w:val="780C2B41B743444D8A4E00B7BC56B80B"/>
            </w:placeholder>
            <w:showingPlcHdr/>
            <w:text/>
          </w:sdtPr>
          <w:sdtEndPr/>
          <w:sdtContent>
            <w:tc>
              <w:tcPr>
                <w:tcW w:w="3093" w:type="dxa"/>
              </w:tcPr>
              <w:p w14:paraId="36E96937" w14:textId="77777777" w:rsidR="00E12CE9" w:rsidRPr="006941D5" w:rsidRDefault="00E12CE9" w:rsidP="00E12CE9">
                <w:pPr>
                  <w:cnfStyle w:val="000000000000" w:firstRow="0" w:lastRow="0" w:firstColumn="0" w:lastColumn="0" w:oddVBand="0" w:evenVBand="0" w:oddHBand="0" w:evenHBand="0" w:firstRowFirstColumn="0" w:firstRowLastColumn="0" w:lastRowFirstColumn="0" w:lastRowLastColumn="0"/>
                  <w:rPr>
                    <w:rFonts w:eastAsia="Calibri"/>
                    <w:sz w:val="20"/>
                  </w:rPr>
                </w:pPr>
                <w:r w:rsidRPr="006941D5">
                  <w:rPr>
                    <w:rFonts w:asciiTheme="minorHAnsi" w:hAnsiTheme="minorHAnsi"/>
                    <w:color w:val="FF0000"/>
                  </w:rPr>
                  <w:t>Click or tap here to enter text.</w:t>
                </w:r>
              </w:p>
            </w:tc>
          </w:sdtContent>
        </w:sdt>
        <w:tc>
          <w:tcPr>
            <w:tcW w:w="1755" w:type="dxa"/>
          </w:tcPr>
          <w:p w14:paraId="33762EA9" w14:textId="77777777" w:rsidR="00E12CE9" w:rsidRPr="006941D5" w:rsidRDefault="00E12CE9" w:rsidP="00E12CE9">
            <w:pPr>
              <w:cnfStyle w:val="000000000000" w:firstRow="0" w:lastRow="0" w:firstColumn="0" w:lastColumn="0" w:oddVBand="0" w:evenVBand="0" w:oddHBand="0" w:evenHBand="0" w:firstRowFirstColumn="0" w:firstRowLastColumn="0" w:lastRowFirstColumn="0" w:lastRowLastColumn="0"/>
              <w:rPr>
                <w:rFonts w:eastAsia="Calibri"/>
                <w:sz w:val="20"/>
              </w:rPr>
            </w:pPr>
            <w:r w:rsidRPr="006941D5">
              <w:rPr>
                <w:rFonts w:eastAsia="Calibri"/>
                <w:sz w:val="20"/>
              </w:rPr>
              <w:t>Mobile</w:t>
            </w:r>
          </w:p>
        </w:tc>
        <w:sdt>
          <w:sdtPr>
            <w:rPr>
              <w:rFonts w:eastAsia="Calibri"/>
              <w:sz w:val="20"/>
            </w:rPr>
            <w:id w:val="-42597630"/>
            <w:placeholder>
              <w:docPart w:val="43CAF211BA9D4355B105207122AC02A8"/>
            </w:placeholder>
            <w:showingPlcHdr/>
            <w:text/>
          </w:sdtPr>
          <w:sdtEndPr/>
          <w:sdtContent>
            <w:tc>
              <w:tcPr>
                <w:tcW w:w="3828" w:type="dxa"/>
                <w:gridSpan w:val="2"/>
              </w:tcPr>
              <w:p w14:paraId="57E8CE67" w14:textId="77777777" w:rsidR="00E12CE9" w:rsidRPr="006941D5" w:rsidRDefault="00E12CE9" w:rsidP="00E12CE9">
                <w:pPr>
                  <w:cnfStyle w:val="000000000000" w:firstRow="0" w:lastRow="0" w:firstColumn="0" w:lastColumn="0" w:oddVBand="0" w:evenVBand="0" w:oddHBand="0" w:evenHBand="0" w:firstRowFirstColumn="0" w:firstRowLastColumn="0" w:lastRowFirstColumn="0" w:lastRowLastColumn="0"/>
                  <w:rPr>
                    <w:rFonts w:eastAsia="Calibri"/>
                    <w:sz w:val="20"/>
                  </w:rPr>
                </w:pPr>
                <w:r w:rsidRPr="006941D5">
                  <w:rPr>
                    <w:rFonts w:asciiTheme="minorHAnsi" w:hAnsiTheme="minorHAnsi"/>
                    <w:color w:val="FF0000"/>
                  </w:rPr>
                  <w:t>Click or tap here to enter text.</w:t>
                </w:r>
              </w:p>
            </w:tc>
          </w:sdtContent>
        </w:sdt>
      </w:tr>
      <w:tr w:rsidR="00E12CE9" w:rsidRPr="006941D5" w14:paraId="0BB9161B" w14:textId="77777777" w:rsidTr="00AF6DF3">
        <w:trPr>
          <w:trHeight w:val="340"/>
        </w:trPr>
        <w:tc>
          <w:tcPr>
            <w:cnfStyle w:val="001000000000" w:firstRow="0" w:lastRow="0" w:firstColumn="1" w:lastColumn="0" w:oddVBand="0" w:evenVBand="0" w:oddHBand="0" w:evenHBand="0" w:firstRowFirstColumn="0" w:firstRowLastColumn="0" w:lastRowFirstColumn="0" w:lastRowLastColumn="0"/>
            <w:tcW w:w="1384" w:type="dxa"/>
          </w:tcPr>
          <w:p w14:paraId="40BF4561" w14:textId="77777777" w:rsidR="00E12CE9" w:rsidRPr="006941D5" w:rsidRDefault="00E12CE9" w:rsidP="00E12CE9">
            <w:pPr>
              <w:rPr>
                <w:rFonts w:eastAsia="Calibri"/>
                <w:sz w:val="20"/>
              </w:rPr>
            </w:pPr>
            <w:r w:rsidRPr="006941D5">
              <w:rPr>
                <w:rFonts w:eastAsia="Calibri"/>
                <w:sz w:val="20"/>
              </w:rPr>
              <w:t>Email</w:t>
            </w:r>
          </w:p>
        </w:tc>
        <w:sdt>
          <w:sdtPr>
            <w:rPr>
              <w:rFonts w:eastAsia="Calibri"/>
              <w:sz w:val="20"/>
            </w:rPr>
            <w:id w:val="-1360816747"/>
            <w:placeholder>
              <w:docPart w:val="A50D4A884E174345B5157BDA825C15D7"/>
            </w:placeholder>
            <w:showingPlcHdr/>
            <w:text/>
          </w:sdtPr>
          <w:sdtEndPr/>
          <w:sdtContent>
            <w:tc>
              <w:tcPr>
                <w:tcW w:w="8676" w:type="dxa"/>
                <w:gridSpan w:val="4"/>
              </w:tcPr>
              <w:p w14:paraId="04D57368" w14:textId="77777777" w:rsidR="00E12CE9" w:rsidRPr="006941D5" w:rsidRDefault="00E12CE9" w:rsidP="00E12CE9">
                <w:pPr>
                  <w:cnfStyle w:val="000000000000" w:firstRow="0" w:lastRow="0" w:firstColumn="0" w:lastColumn="0" w:oddVBand="0" w:evenVBand="0" w:oddHBand="0" w:evenHBand="0" w:firstRowFirstColumn="0" w:firstRowLastColumn="0" w:lastRowFirstColumn="0" w:lastRowLastColumn="0"/>
                  <w:rPr>
                    <w:rFonts w:eastAsia="Calibri"/>
                    <w:sz w:val="20"/>
                  </w:rPr>
                </w:pPr>
                <w:r w:rsidRPr="006941D5">
                  <w:rPr>
                    <w:rFonts w:asciiTheme="minorHAnsi" w:hAnsiTheme="minorHAnsi"/>
                    <w:color w:val="FF0000"/>
                  </w:rPr>
                  <w:t>Click or tap here to enter text.</w:t>
                </w:r>
              </w:p>
            </w:tc>
          </w:sdtContent>
        </w:sdt>
      </w:tr>
    </w:tbl>
    <w:p w14:paraId="5691BB8F" w14:textId="77777777" w:rsidR="00E12CE9" w:rsidRPr="006941D5" w:rsidRDefault="00E12CE9" w:rsidP="00E12CE9">
      <w:pPr>
        <w:pStyle w:val="Heading2Numbered"/>
        <w:ind w:left="1004"/>
        <w:rPr>
          <w:rFonts w:eastAsia="Calibri"/>
        </w:rPr>
      </w:pPr>
      <w:bookmarkStart w:id="345" w:name="_Toc501372277"/>
      <w:bookmarkStart w:id="346" w:name="_Toc501444531"/>
      <w:r w:rsidRPr="006941D5">
        <w:rPr>
          <w:rFonts w:eastAsia="Calibri"/>
        </w:rPr>
        <w:t>Other funding</w:t>
      </w:r>
      <w:bookmarkEnd w:id="345"/>
      <w:bookmarkEnd w:id="346"/>
      <w:r w:rsidRPr="006941D5">
        <w:rPr>
          <w:rFonts w:eastAsia="Calibri"/>
        </w:rPr>
        <w:t xml:space="preserve"> </w:t>
      </w:r>
    </w:p>
    <w:p w14:paraId="2FD54E2B" w14:textId="77777777" w:rsidR="00E12CE9" w:rsidRPr="006941D5" w:rsidRDefault="00E12CE9" w:rsidP="00E12CE9">
      <w:pPr>
        <w:rPr>
          <w:rFonts w:eastAsia="Calibri"/>
        </w:rPr>
      </w:pPr>
      <w:r w:rsidRPr="006941D5">
        <w:rPr>
          <w:rFonts w:eastAsia="Calibri"/>
        </w:rPr>
        <w:t>Have you or any partner organisation received any funding, rebates or incentives from other programs available through the EPA or other government funded programs, in respect of the proposed equipment?</w:t>
      </w:r>
    </w:p>
    <w:p w14:paraId="25248CB5" w14:textId="77777777" w:rsidR="00E12CE9" w:rsidRPr="004F0625" w:rsidRDefault="001E3C55" w:rsidP="00E12CE9">
      <w:pPr>
        <w:rPr>
          <w:rFonts w:eastAsia="Calibri"/>
          <w:sz w:val="24"/>
          <w:szCs w:val="24"/>
        </w:rPr>
      </w:pPr>
      <w:sdt>
        <w:sdtPr>
          <w:rPr>
            <w:rFonts w:eastAsia="Calibri"/>
            <w:sz w:val="24"/>
            <w:szCs w:val="24"/>
          </w:rPr>
          <w:id w:val="1535006040"/>
          <w14:checkbox>
            <w14:checked w14:val="0"/>
            <w14:checkedState w14:val="2612" w14:font="MS Gothic"/>
            <w14:uncheckedState w14:val="2610" w14:font="MS Gothic"/>
          </w14:checkbox>
        </w:sdtPr>
        <w:sdtEndPr/>
        <w:sdtContent>
          <w:r w:rsidR="00E12CE9" w:rsidRPr="004F0625">
            <w:rPr>
              <w:rFonts w:ascii="MS Gothic" w:eastAsia="MS Gothic" w:hAnsi="MS Gothic" w:hint="eastAsia"/>
              <w:sz w:val="24"/>
              <w:szCs w:val="24"/>
            </w:rPr>
            <w:t>☐</w:t>
          </w:r>
        </w:sdtContent>
      </w:sdt>
      <w:r w:rsidR="00E12CE9" w:rsidRPr="004F0625">
        <w:rPr>
          <w:rFonts w:eastAsia="Calibri"/>
          <w:sz w:val="24"/>
          <w:szCs w:val="24"/>
        </w:rPr>
        <w:t xml:space="preserve"> Yes </w:t>
      </w:r>
      <w:r w:rsidR="00E12CE9" w:rsidRPr="004F0625">
        <w:rPr>
          <w:rFonts w:eastAsia="Calibri"/>
          <w:sz w:val="24"/>
          <w:szCs w:val="24"/>
        </w:rPr>
        <w:tab/>
        <w:t xml:space="preserve"> </w:t>
      </w:r>
      <w:sdt>
        <w:sdtPr>
          <w:rPr>
            <w:rFonts w:eastAsia="Calibri"/>
            <w:sz w:val="24"/>
            <w:szCs w:val="24"/>
          </w:rPr>
          <w:id w:val="-875924854"/>
          <w14:checkbox>
            <w14:checked w14:val="0"/>
            <w14:checkedState w14:val="2612" w14:font="MS Gothic"/>
            <w14:uncheckedState w14:val="2610" w14:font="MS Gothic"/>
          </w14:checkbox>
        </w:sdtPr>
        <w:sdtEndPr/>
        <w:sdtContent>
          <w:r w:rsidR="00E12CE9" w:rsidRPr="004F0625">
            <w:rPr>
              <w:rFonts w:ascii="MS Gothic" w:eastAsia="MS Gothic" w:hAnsi="MS Gothic" w:hint="eastAsia"/>
              <w:sz w:val="24"/>
              <w:szCs w:val="24"/>
            </w:rPr>
            <w:t>☐</w:t>
          </w:r>
        </w:sdtContent>
      </w:sdt>
      <w:r w:rsidR="00E12CE9" w:rsidRPr="004F0625">
        <w:rPr>
          <w:rFonts w:eastAsia="Calibri"/>
          <w:sz w:val="24"/>
          <w:szCs w:val="24"/>
        </w:rPr>
        <w:t>No</w:t>
      </w:r>
    </w:p>
    <w:p w14:paraId="0636C15E" w14:textId="77777777" w:rsidR="00E12CE9" w:rsidRPr="006941D5" w:rsidRDefault="00E12CE9" w:rsidP="00E12CE9">
      <w:pPr>
        <w:rPr>
          <w:rFonts w:eastAsia="Calibri"/>
        </w:rPr>
      </w:pPr>
      <w:r w:rsidRPr="006941D5">
        <w:rPr>
          <w:rFonts w:eastAsia="Calibri"/>
        </w:rPr>
        <w:t>If yes, include details below</w:t>
      </w:r>
      <w:r w:rsidR="001E32D3">
        <w:rPr>
          <w:rFonts w:eastAsia="Calibri"/>
        </w:rPr>
        <w:t>.</w:t>
      </w:r>
    </w:p>
    <w:tbl>
      <w:tblPr>
        <w:tblStyle w:val="TableGrid19"/>
        <w:tblW w:w="0" w:type="auto"/>
        <w:tblLook w:val="04A0" w:firstRow="1" w:lastRow="0" w:firstColumn="1" w:lastColumn="0" w:noHBand="0" w:noVBand="1"/>
      </w:tblPr>
      <w:tblGrid>
        <w:gridCol w:w="9017"/>
      </w:tblGrid>
      <w:tr w:rsidR="00E12CE9" w:rsidRPr="006941D5" w14:paraId="38B7CABD" w14:textId="77777777" w:rsidTr="00AF6DF3">
        <w:trPr>
          <w:trHeight w:val="1630"/>
        </w:trPr>
        <w:sdt>
          <w:sdtPr>
            <w:rPr>
              <w:rFonts w:eastAsia="Calibri"/>
            </w:rPr>
            <w:id w:val="-959107621"/>
            <w:placeholder>
              <w:docPart w:val="E8DD28330FFB46B8BCED52EEF25AB01E"/>
            </w:placeholder>
            <w:showingPlcHdr/>
            <w:text/>
          </w:sdtPr>
          <w:sdtEndPr/>
          <w:sdtContent>
            <w:tc>
              <w:tcPr>
                <w:tcW w:w="10201" w:type="dxa"/>
              </w:tcPr>
              <w:p w14:paraId="7DA4DCCE" w14:textId="77777777" w:rsidR="00E12CE9" w:rsidRPr="006941D5" w:rsidRDefault="00E12CE9" w:rsidP="00E12CE9">
                <w:pPr>
                  <w:rPr>
                    <w:rFonts w:eastAsia="Calibri"/>
                  </w:rPr>
                </w:pPr>
                <w:r w:rsidRPr="006941D5">
                  <w:rPr>
                    <w:rFonts w:asciiTheme="minorHAnsi" w:hAnsiTheme="minorHAnsi"/>
                    <w:color w:val="FF0000"/>
                  </w:rPr>
                  <w:t>Click or tap here to enter text.</w:t>
                </w:r>
              </w:p>
            </w:tc>
          </w:sdtContent>
        </w:sdt>
      </w:tr>
    </w:tbl>
    <w:p w14:paraId="7DE990E5" w14:textId="77777777" w:rsidR="00E12CE9" w:rsidRPr="006941D5" w:rsidRDefault="00E12CE9" w:rsidP="00E12CE9">
      <w:pPr>
        <w:pStyle w:val="Heading2Numbered"/>
        <w:ind w:left="1004"/>
        <w:rPr>
          <w:rFonts w:eastAsia="Calibri"/>
        </w:rPr>
      </w:pPr>
      <w:bookmarkStart w:id="347" w:name="_Toc501372278"/>
      <w:bookmarkStart w:id="348" w:name="_Toc501444532"/>
      <w:r w:rsidRPr="006941D5">
        <w:rPr>
          <w:rFonts w:eastAsia="Calibri"/>
        </w:rPr>
        <w:t>Equipment details</w:t>
      </w:r>
      <w:bookmarkEnd w:id="347"/>
      <w:bookmarkEnd w:id="348"/>
    </w:p>
    <w:p w14:paraId="0468920A" w14:textId="77777777" w:rsidR="00E12CE9" w:rsidRPr="006941D5" w:rsidRDefault="00E12CE9" w:rsidP="00E12CE9">
      <w:pPr>
        <w:rPr>
          <w:rFonts w:eastAsia="Calibri"/>
        </w:rPr>
      </w:pPr>
      <w:r w:rsidRPr="006941D5">
        <w:rPr>
          <w:rFonts w:eastAsia="Calibri"/>
        </w:rPr>
        <w:t>Complete the table below</w:t>
      </w:r>
      <w:r>
        <w:rPr>
          <w:rFonts w:eastAsia="Calibri"/>
        </w:rPr>
        <w:t>.</w:t>
      </w:r>
      <w:r w:rsidRPr="006941D5">
        <w:rPr>
          <w:rFonts w:eastAsia="Calibri"/>
        </w:rPr>
        <w:t xml:space="preserve"> </w:t>
      </w:r>
    </w:p>
    <w:p w14:paraId="3AB72C07" w14:textId="77777777" w:rsidR="00E12CE9" w:rsidRPr="006941D5" w:rsidRDefault="00E12CE9" w:rsidP="00E12CE9">
      <w:pPr>
        <w:rPr>
          <w:rFonts w:eastAsia="Calibri"/>
        </w:rPr>
      </w:pPr>
      <w:r w:rsidRPr="006941D5">
        <w:rPr>
          <w:rFonts w:eastAsia="Calibri"/>
          <w:sz w:val="20"/>
        </w:rPr>
        <w:t>Note</w:t>
      </w:r>
      <w:r>
        <w:rPr>
          <w:rFonts w:eastAsia="Calibri"/>
          <w:sz w:val="20"/>
        </w:rPr>
        <w:t>:</w:t>
      </w:r>
      <w:r w:rsidRPr="006941D5">
        <w:rPr>
          <w:rFonts w:eastAsia="Calibri"/>
          <w:sz w:val="20"/>
        </w:rPr>
        <w:t xml:space="preserve"> Use the ‘</w:t>
      </w:r>
      <w:r w:rsidRPr="006941D5">
        <w:rPr>
          <w:rFonts w:eastAsia="Calibri"/>
          <w:color w:val="0088CB" w:themeColor="text1"/>
          <w:sz w:val="28"/>
        </w:rPr>
        <w:t>+</w:t>
      </w:r>
      <w:r w:rsidRPr="006941D5">
        <w:rPr>
          <w:rFonts w:eastAsia="Calibri"/>
          <w:sz w:val="20"/>
        </w:rPr>
        <w:t>’ sign at the end of Row 2 to add additional pieces of equipment if necessary.</w:t>
      </w:r>
    </w:p>
    <w:tbl>
      <w:tblPr>
        <w:tblStyle w:val="GridTable1Light"/>
        <w:tblW w:w="10225" w:type="dxa"/>
        <w:tblLayout w:type="fixed"/>
        <w:tblLook w:val="0600" w:firstRow="0" w:lastRow="0" w:firstColumn="0" w:lastColumn="0" w:noHBand="1" w:noVBand="1"/>
      </w:tblPr>
      <w:tblGrid>
        <w:gridCol w:w="2830"/>
        <w:gridCol w:w="1969"/>
        <w:gridCol w:w="1286"/>
        <w:gridCol w:w="997"/>
        <w:gridCol w:w="1535"/>
        <w:gridCol w:w="1608"/>
      </w:tblGrid>
      <w:tr w:rsidR="00E12CE9" w:rsidRPr="006941D5" w14:paraId="46FDFA20" w14:textId="77777777" w:rsidTr="00AF6DF3">
        <w:trPr>
          <w:trHeight w:hRule="exact" w:val="1155"/>
        </w:trPr>
        <w:tc>
          <w:tcPr>
            <w:tcW w:w="2830" w:type="dxa"/>
          </w:tcPr>
          <w:p w14:paraId="2020CA55" w14:textId="77777777" w:rsidR="00E12CE9" w:rsidRPr="006941D5" w:rsidRDefault="00E12CE9" w:rsidP="00E12CE9">
            <w:pPr>
              <w:rPr>
                <w:rFonts w:eastAsia="Calibri"/>
                <w:sz w:val="20"/>
              </w:rPr>
            </w:pPr>
            <w:r w:rsidRPr="006941D5">
              <w:rPr>
                <w:rFonts w:eastAsia="Calibri"/>
                <w:sz w:val="20"/>
              </w:rPr>
              <w:t>Description of Equipment</w:t>
            </w:r>
          </w:p>
        </w:tc>
        <w:tc>
          <w:tcPr>
            <w:tcW w:w="1969" w:type="dxa"/>
          </w:tcPr>
          <w:p w14:paraId="24FEE4CA" w14:textId="77777777" w:rsidR="00E12CE9" w:rsidRPr="006941D5" w:rsidRDefault="00E12CE9" w:rsidP="00E12CE9">
            <w:pPr>
              <w:rPr>
                <w:rFonts w:eastAsia="Calibri"/>
                <w:sz w:val="20"/>
              </w:rPr>
            </w:pPr>
            <w:r w:rsidRPr="006941D5">
              <w:rPr>
                <w:rFonts w:eastAsia="Calibri"/>
                <w:sz w:val="20"/>
              </w:rPr>
              <w:t>Type/brand/</w:t>
            </w:r>
          </w:p>
          <w:p w14:paraId="619BDEEA" w14:textId="77777777" w:rsidR="00E12CE9" w:rsidRPr="006941D5" w:rsidRDefault="00E12CE9" w:rsidP="00E12CE9">
            <w:pPr>
              <w:rPr>
                <w:rFonts w:eastAsia="Calibri"/>
                <w:sz w:val="20"/>
              </w:rPr>
            </w:pPr>
            <w:r w:rsidRPr="006941D5">
              <w:rPr>
                <w:rFonts w:eastAsia="Calibri"/>
                <w:sz w:val="20"/>
              </w:rPr>
              <w:t>model</w:t>
            </w:r>
          </w:p>
        </w:tc>
        <w:tc>
          <w:tcPr>
            <w:tcW w:w="1286" w:type="dxa"/>
          </w:tcPr>
          <w:p w14:paraId="33C3A66D" w14:textId="77777777" w:rsidR="00E12CE9" w:rsidRPr="006941D5" w:rsidRDefault="00E12CE9" w:rsidP="00E12CE9">
            <w:pPr>
              <w:rPr>
                <w:rFonts w:eastAsia="Calibri"/>
                <w:sz w:val="20"/>
              </w:rPr>
            </w:pPr>
            <w:r w:rsidRPr="006941D5">
              <w:rPr>
                <w:rFonts w:eastAsia="Calibri"/>
                <w:sz w:val="20"/>
              </w:rPr>
              <w:t>Processing capacity</w:t>
            </w:r>
          </w:p>
        </w:tc>
        <w:tc>
          <w:tcPr>
            <w:tcW w:w="997" w:type="dxa"/>
          </w:tcPr>
          <w:p w14:paraId="73D48141" w14:textId="77777777" w:rsidR="00E12CE9" w:rsidRPr="006941D5" w:rsidRDefault="00E12CE9" w:rsidP="00E12CE9">
            <w:pPr>
              <w:rPr>
                <w:rFonts w:eastAsia="Calibri"/>
                <w:sz w:val="20"/>
              </w:rPr>
            </w:pPr>
            <w:r w:rsidRPr="006941D5">
              <w:rPr>
                <w:rFonts w:eastAsia="Calibri"/>
                <w:sz w:val="20"/>
              </w:rPr>
              <w:t>Quantity</w:t>
            </w:r>
          </w:p>
        </w:tc>
        <w:tc>
          <w:tcPr>
            <w:tcW w:w="1535" w:type="dxa"/>
          </w:tcPr>
          <w:p w14:paraId="3A6F9CC4" w14:textId="77777777" w:rsidR="00E12CE9" w:rsidRPr="006941D5" w:rsidRDefault="00E12CE9" w:rsidP="00E12CE9">
            <w:pPr>
              <w:rPr>
                <w:rFonts w:eastAsia="Calibri"/>
                <w:sz w:val="20"/>
              </w:rPr>
            </w:pPr>
            <w:r w:rsidRPr="006941D5">
              <w:rPr>
                <w:rFonts w:eastAsia="Calibri"/>
                <w:sz w:val="20"/>
              </w:rPr>
              <w:t xml:space="preserve">Unit Cost </w:t>
            </w:r>
          </w:p>
          <w:p w14:paraId="66DDD24F" w14:textId="77777777" w:rsidR="00E12CE9" w:rsidRPr="006941D5" w:rsidRDefault="00E12CE9" w:rsidP="00E12CE9">
            <w:pPr>
              <w:rPr>
                <w:rFonts w:eastAsia="Calibri"/>
                <w:sz w:val="20"/>
              </w:rPr>
            </w:pPr>
            <w:r w:rsidRPr="006941D5">
              <w:rPr>
                <w:rFonts w:eastAsia="Calibri"/>
                <w:sz w:val="14"/>
                <w:szCs w:val="16"/>
              </w:rPr>
              <w:t>(excl. GST, installation and delivery)</w:t>
            </w:r>
          </w:p>
        </w:tc>
        <w:tc>
          <w:tcPr>
            <w:tcW w:w="1608" w:type="dxa"/>
          </w:tcPr>
          <w:p w14:paraId="66DA08FF" w14:textId="77777777" w:rsidR="00E12CE9" w:rsidRPr="006941D5" w:rsidRDefault="00E12CE9" w:rsidP="00E12CE9">
            <w:pPr>
              <w:rPr>
                <w:rFonts w:eastAsia="Calibri"/>
                <w:sz w:val="20"/>
              </w:rPr>
            </w:pPr>
            <w:r w:rsidRPr="006941D5">
              <w:rPr>
                <w:rFonts w:eastAsia="Calibri"/>
                <w:sz w:val="20"/>
              </w:rPr>
              <w:t xml:space="preserve">Total Cost </w:t>
            </w:r>
          </w:p>
          <w:p w14:paraId="559818D8" w14:textId="77777777" w:rsidR="00E12CE9" w:rsidRPr="006941D5" w:rsidRDefault="00E12CE9" w:rsidP="00E12CE9">
            <w:pPr>
              <w:rPr>
                <w:rFonts w:eastAsia="Calibri"/>
                <w:sz w:val="20"/>
              </w:rPr>
            </w:pPr>
            <w:r w:rsidRPr="006941D5">
              <w:rPr>
                <w:rFonts w:eastAsia="Calibri"/>
                <w:sz w:val="14"/>
                <w:szCs w:val="16"/>
              </w:rPr>
              <w:t>(excl. GST, installation and delivery)</w:t>
            </w:r>
          </w:p>
        </w:tc>
      </w:tr>
      <w:sdt>
        <w:sdtPr>
          <w:rPr>
            <w:rFonts w:ascii="Arial" w:eastAsia="Calibri" w:hAnsi="Arial"/>
          </w:rPr>
          <w:id w:val="1767269514"/>
          <w15:repeatingSection/>
        </w:sdtPr>
        <w:sdtEndPr/>
        <w:sdtContent>
          <w:sdt>
            <w:sdtPr>
              <w:rPr>
                <w:rFonts w:ascii="Arial" w:eastAsia="Calibri" w:hAnsi="Arial"/>
              </w:rPr>
              <w:id w:val="1472249392"/>
              <w:placeholder>
                <w:docPart w:val="A0BF452EEA594560B4839D7F0AB57CC3"/>
              </w:placeholder>
              <w15:repeatingSectionItem/>
            </w:sdtPr>
            <w:sdtEndPr/>
            <w:sdtContent>
              <w:tr w:rsidR="00E12CE9" w:rsidRPr="006941D5" w14:paraId="4172C1D0" w14:textId="77777777" w:rsidTr="00AF6DF3">
                <w:trPr>
                  <w:trHeight w:val="378"/>
                </w:trPr>
                <w:sdt>
                  <w:sdtPr>
                    <w:rPr>
                      <w:rFonts w:ascii="Arial" w:eastAsia="Calibri" w:hAnsi="Arial"/>
                    </w:rPr>
                    <w:id w:val="-1571881729"/>
                    <w:placeholder>
                      <w:docPart w:val="75C4149448324BBCA885492A4DEF3EE5"/>
                    </w:placeholder>
                    <w:showingPlcHdr/>
                    <w:text/>
                  </w:sdtPr>
                  <w:sdtEndPr>
                    <w:rPr>
                      <w:rFonts w:ascii="Source Sans Pro" w:hAnsi="Source Sans Pro"/>
                    </w:rPr>
                  </w:sdtEndPr>
                  <w:sdtContent>
                    <w:tc>
                      <w:tcPr>
                        <w:tcW w:w="2830" w:type="dxa"/>
                      </w:tcPr>
                      <w:p w14:paraId="1871676F" w14:textId="77777777" w:rsidR="00E12CE9" w:rsidRPr="006941D5" w:rsidRDefault="00E12CE9" w:rsidP="00E12CE9">
                        <w:pPr>
                          <w:rPr>
                            <w:rFonts w:eastAsia="Calibri"/>
                          </w:rPr>
                        </w:pPr>
                        <w:r w:rsidRPr="006941D5">
                          <w:rPr>
                            <w:rFonts w:asciiTheme="minorHAnsi" w:hAnsiTheme="minorHAnsi"/>
                            <w:color w:val="FF0000"/>
                          </w:rPr>
                          <w:t>Click here</w:t>
                        </w:r>
                      </w:p>
                    </w:tc>
                  </w:sdtContent>
                </w:sdt>
                <w:sdt>
                  <w:sdtPr>
                    <w:rPr>
                      <w:rFonts w:eastAsia="Calibri"/>
                    </w:rPr>
                    <w:id w:val="847602276"/>
                    <w:placeholder>
                      <w:docPart w:val="2FACD3DEE22A43F98B1D9108597D1777"/>
                    </w:placeholder>
                    <w:showingPlcHdr/>
                    <w:text/>
                  </w:sdtPr>
                  <w:sdtEndPr/>
                  <w:sdtContent>
                    <w:tc>
                      <w:tcPr>
                        <w:tcW w:w="1969" w:type="dxa"/>
                      </w:tcPr>
                      <w:p w14:paraId="5199BD94" w14:textId="77777777" w:rsidR="00E12CE9" w:rsidRPr="006941D5" w:rsidRDefault="00E12CE9" w:rsidP="00E12CE9">
                        <w:pPr>
                          <w:rPr>
                            <w:rFonts w:eastAsia="Calibri"/>
                          </w:rPr>
                        </w:pPr>
                        <w:r w:rsidRPr="006941D5">
                          <w:rPr>
                            <w:rFonts w:asciiTheme="minorHAnsi" w:hAnsiTheme="minorHAnsi"/>
                            <w:color w:val="FF0000"/>
                          </w:rPr>
                          <w:t>Click here</w:t>
                        </w:r>
                      </w:p>
                    </w:tc>
                  </w:sdtContent>
                </w:sdt>
                <w:sdt>
                  <w:sdtPr>
                    <w:rPr>
                      <w:rFonts w:eastAsia="Calibri"/>
                    </w:rPr>
                    <w:id w:val="-443312143"/>
                    <w:placeholder>
                      <w:docPart w:val="CDBF55713F51419AB0B70A3F35A94D32"/>
                    </w:placeholder>
                    <w:showingPlcHdr/>
                    <w:text/>
                  </w:sdtPr>
                  <w:sdtEndPr/>
                  <w:sdtContent>
                    <w:tc>
                      <w:tcPr>
                        <w:tcW w:w="1286" w:type="dxa"/>
                      </w:tcPr>
                      <w:p w14:paraId="120AAFB5" w14:textId="77777777" w:rsidR="00E12CE9" w:rsidRPr="006941D5" w:rsidRDefault="00E12CE9" w:rsidP="00E12CE9">
                        <w:pPr>
                          <w:rPr>
                            <w:rFonts w:eastAsia="Calibri"/>
                          </w:rPr>
                        </w:pPr>
                        <w:r w:rsidRPr="006941D5">
                          <w:rPr>
                            <w:rFonts w:asciiTheme="minorHAnsi" w:hAnsiTheme="minorHAnsi"/>
                            <w:color w:val="FF0000"/>
                          </w:rPr>
                          <w:t>Click here</w:t>
                        </w:r>
                      </w:p>
                    </w:tc>
                  </w:sdtContent>
                </w:sdt>
                <w:sdt>
                  <w:sdtPr>
                    <w:rPr>
                      <w:rFonts w:eastAsia="Calibri"/>
                    </w:rPr>
                    <w:id w:val="1670450598"/>
                    <w:placeholder>
                      <w:docPart w:val="4DC28A0399DF4613836A08DF34C34D58"/>
                    </w:placeholder>
                    <w:showingPlcHdr/>
                    <w:text/>
                  </w:sdtPr>
                  <w:sdtEndPr/>
                  <w:sdtContent>
                    <w:tc>
                      <w:tcPr>
                        <w:tcW w:w="997" w:type="dxa"/>
                      </w:tcPr>
                      <w:p w14:paraId="3F037D88" w14:textId="77777777" w:rsidR="00E12CE9" w:rsidRPr="006941D5" w:rsidRDefault="00E12CE9" w:rsidP="00E12CE9">
                        <w:pPr>
                          <w:rPr>
                            <w:rFonts w:eastAsia="Calibri"/>
                          </w:rPr>
                        </w:pPr>
                        <w:r w:rsidRPr="006941D5">
                          <w:rPr>
                            <w:rFonts w:asciiTheme="minorHAnsi" w:hAnsiTheme="minorHAnsi"/>
                            <w:color w:val="FF0000"/>
                          </w:rPr>
                          <w:t>Click here</w:t>
                        </w:r>
                      </w:p>
                    </w:tc>
                  </w:sdtContent>
                </w:sdt>
                <w:sdt>
                  <w:sdtPr>
                    <w:rPr>
                      <w:rFonts w:eastAsia="Calibri"/>
                    </w:rPr>
                    <w:id w:val="-371693065"/>
                    <w:placeholder>
                      <w:docPart w:val="84761E2445A84DC894B7D2008FA478E6"/>
                    </w:placeholder>
                    <w:showingPlcHdr/>
                    <w:text/>
                  </w:sdtPr>
                  <w:sdtEndPr/>
                  <w:sdtContent>
                    <w:tc>
                      <w:tcPr>
                        <w:tcW w:w="1535" w:type="dxa"/>
                      </w:tcPr>
                      <w:p w14:paraId="03F3AEE4" w14:textId="77777777" w:rsidR="00E12CE9" w:rsidRPr="006941D5" w:rsidRDefault="00E12CE9" w:rsidP="00E12CE9">
                        <w:pPr>
                          <w:rPr>
                            <w:rFonts w:eastAsia="Calibri"/>
                          </w:rPr>
                        </w:pPr>
                        <w:r w:rsidRPr="006941D5">
                          <w:rPr>
                            <w:rFonts w:asciiTheme="minorHAnsi" w:hAnsiTheme="minorHAnsi"/>
                            <w:color w:val="FF0000"/>
                          </w:rPr>
                          <w:t>Click here</w:t>
                        </w:r>
                      </w:p>
                    </w:tc>
                  </w:sdtContent>
                </w:sdt>
                <w:sdt>
                  <w:sdtPr>
                    <w:rPr>
                      <w:rFonts w:eastAsia="Calibri"/>
                    </w:rPr>
                    <w:id w:val="1920594307"/>
                    <w:placeholder>
                      <w:docPart w:val="E5D36C0EDE8C41F99C1B70091D76D5AC"/>
                    </w:placeholder>
                    <w:showingPlcHdr/>
                    <w:text/>
                  </w:sdtPr>
                  <w:sdtEndPr/>
                  <w:sdtContent>
                    <w:tc>
                      <w:tcPr>
                        <w:tcW w:w="1608" w:type="dxa"/>
                      </w:tcPr>
                      <w:p w14:paraId="36890432" w14:textId="77777777" w:rsidR="00E12CE9" w:rsidRPr="006941D5" w:rsidRDefault="00E12CE9" w:rsidP="00E12CE9">
                        <w:pPr>
                          <w:rPr>
                            <w:rFonts w:eastAsia="Calibri"/>
                          </w:rPr>
                        </w:pPr>
                        <w:r w:rsidRPr="006941D5">
                          <w:rPr>
                            <w:rFonts w:asciiTheme="minorHAnsi" w:hAnsiTheme="minorHAnsi"/>
                            <w:color w:val="FF0000"/>
                          </w:rPr>
                          <w:t>Click here</w:t>
                        </w:r>
                      </w:p>
                    </w:tc>
                  </w:sdtContent>
                </w:sdt>
              </w:tr>
            </w:sdtContent>
          </w:sdt>
        </w:sdtContent>
      </w:sdt>
      <w:tr w:rsidR="00E12CE9" w:rsidRPr="006941D5" w14:paraId="3D14640B" w14:textId="77777777" w:rsidTr="00AF6DF3">
        <w:trPr>
          <w:trHeight w:val="462"/>
        </w:trPr>
        <w:tc>
          <w:tcPr>
            <w:tcW w:w="8617" w:type="dxa"/>
            <w:gridSpan w:val="5"/>
          </w:tcPr>
          <w:p w14:paraId="6A82259F" w14:textId="77777777" w:rsidR="00E12CE9" w:rsidRPr="006941D5" w:rsidRDefault="00E12CE9" w:rsidP="00E12CE9">
            <w:pPr>
              <w:rPr>
                <w:rFonts w:eastAsia="Calibri"/>
              </w:rPr>
            </w:pPr>
            <w:r w:rsidRPr="006941D5">
              <w:rPr>
                <w:rFonts w:eastAsia="Calibri"/>
              </w:rPr>
              <w:t>A. Total cost</w:t>
            </w:r>
          </w:p>
        </w:tc>
        <w:sdt>
          <w:sdtPr>
            <w:rPr>
              <w:rFonts w:eastAsia="Calibri"/>
            </w:rPr>
            <w:id w:val="-202789472"/>
            <w:placeholder>
              <w:docPart w:val="7A99A1719E8A44EDB172B3F598BB596B"/>
            </w:placeholder>
            <w:showingPlcHdr/>
            <w:text/>
          </w:sdtPr>
          <w:sdtEndPr/>
          <w:sdtContent>
            <w:tc>
              <w:tcPr>
                <w:tcW w:w="1608" w:type="dxa"/>
              </w:tcPr>
              <w:p w14:paraId="1DEA3588" w14:textId="159F6ECE" w:rsidR="00E12CE9" w:rsidRPr="006941D5" w:rsidRDefault="00EE2A61" w:rsidP="00E12CE9">
                <w:pPr>
                  <w:rPr>
                    <w:rFonts w:eastAsia="Calibri"/>
                  </w:rPr>
                </w:pPr>
                <w:r w:rsidRPr="006941D5">
                  <w:rPr>
                    <w:rFonts w:asciiTheme="minorHAnsi" w:hAnsiTheme="minorHAnsi"/>
                    <w:color w:val="FF0000"/>
                  </w:rPr>
                  <w:t>Click here</w:t>
                </w:r>
              </w:p>
            </w:tc>
          </w:sdtContent>
        </w:sdt>
      </w:tr>
      <w:tr w:rsidR="00E12CE9" w:rsidRPr="006941D5" w14:paraId="3B48AF56" w14:textId="77777777" w:rsidTr="00AF6DF3">
        <w:trPr>
          <w:trHeight w:val="329"/>
        </w:trPr>
        <w:tc>
          <w:tcPr>
            <w:tcW w:w="8617" w:type="dxa"/>
            <w:gridSpan w:val="5"/>
          </w:tcPr>
          <w:p w14:paraId="524ED854" w14:textId="77777777" w:rsidR="00E12CE9" w:rsidRPr="006941D5" w:rsidRDefault="00E12CE9" w:rsidP="00E12CE9">
            <w:pPr>
              <w:rPr>
                <w:rFonts w:eastAsia="Calibri"/>
              </w:rPr>
            </w:pPr>
            <w:r w:rsidRPr="006941D5">
              <w:rPr>
                <w:rFonts w:eastAsia="Calibri"/>
              </w:rPr>
              <w:t>B. Business contribution</w:t>
            </w:r>
          </w:p>
        </w:tc>
        <w:sdt>
          <w:sdtPr>
            <w:rPr>
              <w:rFonts w:eastAsia="Calibri"/>
            </w:rPr>
            <w:id w:val="922142566"/>
            <w:placeholder>
              <w:docPart w:val="F13BA29F00AC4893B7C7E60132F29AF0"/>
            </w:placeholder>
            <w:showingPlcHdr/>
            <w:text/>
          </w:sdtPr>
          <w:sdtEndPr/>
          <w:sdtContent>
            <w:tc>
              <w:tcPr>
                <w:tcW w:w="1608" w:type="dxa"/>
              </w:tcPr>
              <w:p w14:paraId="35CE02A8" w14:textId="068E3CE7" w:rsidR="00E12CE9" w:rsidRPr="006941D5" w:rsidRDefault="00EE2A61" w:rsidP="00E12CE9">
                <w:pPr>
                  <w:rPr>
                    <w:rFonts w:eastAsia="Calibri"/>
                  </w:rPr>
                </w:pPr>
                <w:r w:rsidRPr="006941D5">
                  <w:rPr>
                    <w:rFonts w:asciiTheme="minorHAnsi" w:hAnsiTheme="minorHAnsi"/>
                    <w:color w:val="FF0000"/>
                  </w:rPr>
                  <w:t>Click here</w:t>
                </w:r>
              </w:p>
            </w:tc>
          </w:sdtContent>
        </w:sdt>
      </w:tr>
      <w:tr w:rsidR="00E12CE9" w:rsidRPr="006941D5" w14:paraId="3D52E895" w14:textId="77777777" w:rsidTr="00AF6DF3">
        <w:trPr>
          <w:trHeight w:val="462"/>
        </w:trPr>
        <w:tc>
          <w:tcPr>
            <w:tcW w:w="8617" w:type="dxa"/>
            <w:gridSpan w:val="5"/>
          </w:tcPr>
          <w:p w14:paraId="6E7B5AF1" w14:textId="77777777" w:rsidR="00E12CE9" w:rsidRPr="006941D5" w:rsidRDefault="00E12CE9" w:rsidP="00E12CE9">
            <w:pPr>
              <w:rPr>
                <w:rFonts w:eastAsia="Calibri"/>
              </w:rPr>
            </w:pPr>
            <w:r w:rsidRPr="006941D5">
              <w:rPr>
                <w:rFonts w:eastAsia="Calibri"/>
              </w:rPr>
              <w:t xml:space="preserve">C. Amount requested from EPA </w:t>
            </w:r>
            <w:r w:rsidRPr="006941D5">
              <w:rPr>
                <w:rFonts w:eastAsia="Calibri"/>
                <w:sz w:val="16"/>
                <w:szCs w:val="16"/>
              </w:rPr>
              <w:t>(up to 50% of A. Equipment funding cannot exceed $50,000)</w:t>
            </w:r>
            <w:r w:rsidRPr="006941D5">
              <w:rPr>
                <w:rFonts w:eastAsia="Calibri"/>
              </w:rPr>
              <w:t xml:space="preserve">  </w:t>
            </w:r>
          </w:p>
        </w:tc>
        <w:sdt>
          <w:sdtPr>
            <w:rPr>
              <w:rFonts w:eastAsia="Calibri"/>
            </w:rPr>
            <w:id w:val="53670257"/>
            <w:placeholder>
              <w:docPart w:val="5102E5D220924314AF000E316EC10ED6"/>
            </w:placeholder>
            <w:showingPlcHdr/>
            <w:text/>
          </w:sdtPr>
          <w:sdtEndPr/>
          <w:sdtContent>
            <w:tc>
              <w:tcPr>
                <w:tcW w:w="1608" w:type="dxa"/>
              </w:tcPr>
              <w:p w14:paraId="0D5CD48D" w14:textId="76061C02" w:rsidR="00E12CE9" w:rsidRPr="006941D5" w:rsidRDefault="00EE2A61" w:rsidP="00E12CE9">
                <w:pPr>
                  <w:rPr>
                    <w:rFonts w:eastAsia="Calibri"/>
                  </w:rPr>
                </w:pPr>
                <w:r w:rsidRPr="006941D5">
                  <w:rPr>
                    <w:rFonts w:asciiTheme="minorHAnsi" w:hAnsiTheme="minorHAnsi"/>
                    <w:color w:val="FF0000"/>
                  </w:rPr>
                  <w:t>Click here</w:t>
                </w:r>
              </w:p>
            </w:tc>
          </w:sdtContent>
        </w:sdt>
      </w:tr>
    </w:tbl>
    <w:p w14:paraId="1AE368F2" w14:textId="77777777" w:rsidR="00B650E5" w:rsidRDefault="00B650E5" w:rsidP="00B650E5">
      <w:pPr>
        <w:pStyle w:val="Heading2Numbered"/>
        <w:numPr>
          <w:ilvl w:val="0"/>
          <w:numId w:val="0"/>
        </w:numPr>
        <w:rPr>
          <w:rFonts w:eastAsia="Calibri"/>
          <w:highlight w:val="lightGray"/>
        </w:rPr>
      </w:pPr>
      <w:bookmarkStart w:id="349" w:name="_Toc501372279"/>
      <w:bookmarkStart w:id="350" w:name="_Toc501444533"/>
    </w:p>
    <w:p w14:paraId="5A991D57" w14:textId="77777777" w:rsidR="00B650E5" w:rsidRDefault="00B650E5">
      <w:pPr>
        <w:numPr>
          <w:ilvl w:val="0"/>
          <w:numId w:val="0"/>
        </w:numPr>
        <w:rPr>
          <w:rFonts w:asciiTheme="majorHAnsi" w:eastAsia="Calibri" w:hAnsiTheme="majorHAnsi" w:cstheme="majorBidi"/>
          <w:b/>
          <w:color w:val="007EBB"/>
          <w:sz w:val="32"/>
          <w:szCs w:val="26"/>
          <w:highlight w:val="lightGray"/>
        </w:rPr>
      </w:pPr>
      <w:r>
        <w:rPr>
          <w:rFonts w:eastAsia="Calibri"/>
          <w:highlight w:val="lightGray"/>
        </w:rPr>
        <w:br w:type="page"/>
      </w:r>
    </w:p>
    <w:p w14:paraId="30B18149" w14:textId="56FD2518" w:rsidR="00E12CE9" w:rsidRPr="00B650E5" w:rsidRDefault="00B650E5" w:rsidP="00B650E5">
      <w:pPr>
        <w:pStyle w:val="Heading2Numbered"/>
        <w:ind w:left="709" w:hanging="436"/>
      </w:pPr>
      <w:r>
        <w:lastRenderedPageBreak/>
        <w:t xml:space="preserve">  </w:t>
      </w:r>
      <w:r w:rsidR="00E12CE9" w:rsidRPr="00B650E5">
        <w:t>Supporting information</w:t>
      </w:r>
      <w:bookmarkEnd w:id="349"/>
      <w:bookmarkEnd w:id="350"/>
    </w:p>
    <w:p w14:paraId="24B9893D" w14:textId="77777777" w:rsidR="00E12CE9" w:rsidRPr="006941D5" w:rsidRDefault="00E12CE9" w:rsidP="00E12CE9">
      <w:pPr>
        <w:rPr>
          <w:rFonts w:eastAsia="Calibri"/>
        </w:rPr>
      </w:pPr>
      <w:r w:rsidRPr="006941D5">
        <w:rPr>
          <w:rFonts w:eastAsia="Calibri"/>
        </w:rPr>
        <w:t>Have the energy, water, space, development approval and waste by products requirements been considered by the business applicant?</w:t>
      </w:r>
      <w:r w:rsidRPr="006941D5">
        <w:rPr>
          <w:rFonts w:eastAsia="Calibri"/>
        </w:rPr>
        <w:tab/>
      </w:r>
      <w:sdt>
        <w:sdtPr>
          <w:rPr>
            <w:rFonts w:eastAsia="Calibri"/>
          </w:rPr>
          <w:id w:val="-145609861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6941D5">
        <w:rPr>
          <w:rFonts w:eastAsia="Calibri"/>
        </w:rPr>
        <w:t xml:space="preserve">  Yes</w:t>
      </w:r>
      <w:r w:rsidRPr="006941D5">
        <w:rPr>
          <w:rFonts w:eastAsia="Calibri"/>
        </w:rPr>
        <w:tab/>
      </w:r>
      <w:sdt>
        <w:sdtPr>
          <w:rPr>
            <w:rFonts w:eastAsia="Calibri"/>
          </w:rPr>
          <w:id w:val="1297720982"/>
          <w14:checkbox>
            <w14:checked w14:val="0"/>
            <w14:checkedState w14:val="2612" w14:font="MS Gothic"/>
            <w14:uncheckedState w14:val="2610" w14:font="MS Gothic"/>
          </w14:checkbox>
        </w:sdtPr>
        <w:sdtEndPr/>
        <w:sdtContent>
          <w:r w:rsidRPr="006941D5">
            <w:rPr>
              <w:rFonts w:ascii="Segoe UI Symbol" w:eastAsia="Calibri" w:hAnsi="Segoe UI Symbol" w:cs="Segoe UI Symbol"/>
            </w:rPr>
            <w:t>☐</w:t>
          </w:r>
        </w:sdtContent>
      </w:sdt>
      <w:r w:rsidRPr="006941D5">
        <w:rPr>
          <w:rFonts w:eastAsia="Calibri"/>
        </w:rPr>
        <w:t xml:space="preserve">  No </w:t>
      </w:r>
      <w:r w:rsidRPr="006941D5">
        <w:rPr>
          <w:rFonts w:eastAsia="Calibri"/>
        </w:rPr>
        <w:tab/>
      </w:r>
    </w:p>
    <w:p w14:paraId="7CD2BA14" w14:textId="77777777" w:rsidR="00E12CE9" w:rsidRPr="006941D5" w:rsidRDefault="00E12CE9" w:rsidP="00E12CE9">
      <w:pPr>
        <w:rPr>
          <w:rFonts w:eastAsia="Calibri"/>
        </w:rPr>
      </w:pPr>
    </w:p>
    <w:p w14:paraId="3B399810" w14:textId="77777777" w:rsidR="00E12CE9" w:rsidRPr="006941D5" w:rsidRDefault="00E12CE9" w:rsidP="00E12CE9">
      <w:pPr>
        <w:rPr>
          <w:rFonts w:eastAsia="Calibri"/>
        </w:rPr>
      </w:pPr>
      <w:r w:rsidRPr="006941D5">
        <w:rPr>
          <w:rFonts w:eastAsia="Calibri"/>
        </w:rPr>
        <w:t>Second hand equipment will be considered if all other relevant criteria is met.</w:t>
      </w:r>
    </w:p>
    <w:p w14:paraId="2B8B6EF6" w14:textId="299633E8" w:rsidR="00E12CE9" w:rsidRPr="006941D5" w:rsidRDefault="00E12CE9" w:rsidP="00E12CE9">
      <w:pPr>
        <w:rPr>
          <w:rFonts w:eastAsia="Calibri"/>
        </w:rPr>
      </w:pPr>
      <w:r w:rsidRPr="006941D5">
        <w:rPr>
          <w:rFonts w:eastAsia="Calibri"/>
        </w:rPr>
        <w:t xml:space="preserve">Is the equipment second hand? </w:t>
      </w:r>
      <w:r w:rsidRPr="006941D5">
        <w:rPr>
          <w:rFonts w:eastAsia="Calibri"/>
        </w:rPr>
        <w:tab/>
        <w:t xml:space="preserve"> </w:t>
      </w:r>
      <w:r w:rsidRPr="006941D5">
        <w:rPr>
          <w:rFonts w:eastAsia="Calibri"/>
        </w:rPr>
        <w:tab/>
      </w:r>
      <w:sdt>
        <w:sdtPr>
          <w:rPr>
            <w:rFonts w:ascii="MS Gothic" w:eastAsia="MS Gothic" w:hAnsi="MS Gothic"/>
          </w:rPr>
          <w:id w:val="428166219"/>
          <w14:checkbox>
            <w14:checked w14:val="0"/>
            <w14:checkedState w14:val="2612" w14:font="MS Gothic"/>
            <w14:uncheckedState w14:val="2610" w14:font="MS Gothic"/>
          </w14:checkbox>
        </w:sdtPr>
        <w:sdtEndPr/>
        <w:sdtContent>
          <w:r w:rsidRPr="006941D5">
            <w:rPr>
              <w:rFonts w:ascii="MS Gothic" w:eastAsia="MS Gothic" w:hAnsi="MS Gothic" w:hint="eastAsia"/>
            </w:rPr>
            <w:t>☐</w:t>
          </w:r>
        </w:sdtContent>
      </w:sdt>
      <w:r w:rsidRPr="006941D5">
        <w:rPr>
          <w:rFonts w:eastAsia="Calibri"/>
        </w:rPr>
        <w:t xml:space="preserve">  Yes </w:t>
      </w:r>
      <w:r w:rsidRPr="006941D5">
        <w:rPr>
          <w:rFonts w:eastAsia="Calibri"/>
        </w:rPr>
        <w:tab/>
      </w:r>
      <w:sdt>
        <w:sdtPr>
          <w:rPr>
            <w:rFonts w:eastAsia="Calibri"/>
          </w:rPr>
          <w:id w:val="428551942"/>
          <w14:checkbox>
            <w14:checked w14:val="0"/>
            <w14:checkedState w14:val="2612" w14:font="MS Gothic"/>
            <w14:uncheckedState w14:val="2610" w14:font="MS Gothic"/>
          </w14:checkbox>
        </w:sdtPr>
        <w:sdtEndPr/>
        <w:sdtContent>
          <w:r w:rsidR="001A1F28">
            <w:rPr>
              <w:rFonts w:ascii="MS Gothic" w:eastAsia="MS Gothic" w:hAnsi="MS Gothic" w:hint="eastAsia"/>
            </w:rPr>
            <w:t>☐</w:t>
          </w:r>
        </w:sdtContent>
      </w:sdt>
      <w:r w:rsidRPr="006941D5">
        <w:rPr>
          <w:rFonts w:eastAsia="Calibri"/>
        </w:rPr>
        <w:t xml:space="preserve">  No </w:t>
      </w:r>
    </w:p>
    <w:p w14:paraId="1F2CA258" w14:textId="77777777" w:rsidR="00E12CE9" w:rsidRPr="006941D5" w:rsidRDefault="00E12CE9" w:rsidP="00E12CE9">
      <w:pPr>
        <w:rPr>
          <w:rFonts w:eastAsia="Calibri"/>
        </w:rPr>
      </w:pPr>
    </w:p>
    <w:p w14:paraId="0E5CCEAE" w14:textId="77777777" w:rsidR="00E12CE9" w:rsidRPr="006941D5" w:rsidRDefault="00E12CE9" w:rsidP="00E12CE9">
      <w:pPr>
        <w:rPr>
          <w:rFonts w:eastAsia="Calibri"/>
        </w:rPr>
      </w:pPr>
      <w:r w:rsidRPr="006941D5">
        <w:rPr>
          <w:rFonts w:eastAsia="Calibri"/>
        </w:rPr>
        <w:t xml:space="preserve">Is the business licenced under the </w:t>
      </w:r>
      <w:r w:rsidRPr="006941D5">
        <w:rPr>
          <w:rFonts w:eastAsia="Calibri"/>
          <w:i/>
        </w:rPr>
        <w:t>Protection of the Environment Operations Act 1997</w:t>
      </w:r>
      <w:r w:rsidRPr="006941D5">
        <w:rPr>
          <w:rFonts w:eastAsia="Calibri"/>
        </w:rPr>
        <w:t xml:space="preserve"> (POEO Act)? </w:t>
      </w:r>
    </w:p>
    <w:p w14:paraId="1971B258" w14:textId="727FEC3B" w:rsidR="00E12CE9" w:rsidRPr="006941D5" w:rsidRDefault="001E3C55" w:rsidP="00E12CE9">
      <w:pPr>
        <w:rPr>
          <w:rFonts w:eastAsia="Calibri"/>
        </w:rPr>
      </w:pPr>
      <w:sdt>
        <w:sdtPr>
          <w:rPr>
            <w:rFonts w:eastAsia="Calibri"/>
          </w:rPr>
          <w:id w:val="476878400"/>
          <w14:checkbox>
            <w14:checked w14:val="0"/>
            <w14:checkedState w14:val="2612" w14:font="MS Gothic"/>
            <w14:uncheckedState w14:val="2610" w14:font="MS Gothic"/>
          </w14:checkbox>
        </w:sdtPr>
        <w:sdtEndPr/>
        <w:sdtContent>
          <w:r w:rsidR="00E12CE9" w:rsidRPr="006941D5">
            <w:rPr>
              <w:rFonts w:ascii="Segoe UI Symbol" w:eastAsia="Calibri" w:hAnsi="Segoe UI Symbol" w:cs="Segoe UI Symbol"/>
            </w:rPr>
            <w:t>☐</w:t>
          </w:r>
        </w:sdtContent>
      </w:sdt>
      <w:r w:rsidR="00E12CE9" w:rsidRPr="006941D5">
        <w:rPr>
          <w:rFonts w:eastAsia="Calibri"/>
        </w:rPr>
        <w:t xml:space="preserve">  Yes </w:t>
      </w:r>
      <w:r w:rsidR="00E12CE9" w:rsidRPr="006941D5">
        <w:rPr>
          <w:rFonts w:eastAsia="Calibri"/>
        </w:rPr>
        <w:tab/>
      </w:r>
      <w:sdt>
        <w:sdtPr>
          <w:rPr>
            <w:rFonts w:eastAsia="Calibri"/>
          </w:rPr>
          <w:id w:val="407422808"/>
          <w14:checkbox>
            <w14:checked w14:val="0"/>
            <w14:checkedState w14:val="2612" w14:font="MS Gothic"/>
            <w14:uncheckedState w14:val="2610" w14:font="MS Gothic"/>
          </w14:checkbox>
        </w:sdtPr>
        <w:sdtEndPr/>
        <w:sdtContent>
          <w:r w:rsidR="001A1F28">
            <w:rPr>
              <w:rFonts w:ascii="MS Gothic" w:eastAsia="MS Gothic" w:hAnsi="MS Gothic" w:hint="eastAsia"/>
            </w:rPr>
            <w:t>☐</w:t>
          </w:r>
        </w:sdtContent>
      </w:sdt>
      <w:r w:rsidR="00E12CE9" w:rsidRPr="006941D5">
        <w:rPr>
          <w:rFonts w:eastAsia="Calibri"/>
        </w:rPr>
        <w:t xml:space="preserve">  No</w:t>
      </w:r>
    </w:p>
    <w:p w14:paraId="39D3983C" w14:textId="77777777" w:rsidR="00E12CE9" w:rsidRPr="006941D5" w:rsidDel="000C7238" w:rsidRDefault="00E12CE9" w:rsidP="00E12CE9">
      <w:pPr>
        <w:rPr>
          <w:rFonts w:eastAsia="Calibri"/>
        </w:rPr>
      </w:pPr>
      <w:r w:rsidRPr="006941D5">
        <w:rPr>
          <w:rFonts w:eastAsia="Calibri"/>
        </w:rPr>
        <w:t xml:space="preserve">If Yes, please provide licence number: </w:t>
      </w:r>
      <w:sdt>
        <w:sdtPr>
          <w:rPr>
            <w:rFonts w:eastAsia="Calibri"/>
          </w:rPr>
          <w:id w:val="1810125199"/>
          <w:placeholder>
            <w:docPart w:val="D7E4ED25926D451EB69CBBD97B8624A2"/>
          </w:placeholder>
          <w:showingPlcHdr/>
          <w:text/>
        </w:sdtPr>
        <w:sdtEndPr/>
        <w:sdtContent>
          <w:r w:rsidRPr="006941D5">
            <w:rPr>
              <w:rFonts w:asciiTheme="minorHAnsi" w:hAnsiTheme="minorHAnsi"/>
              <w:color w:val="FF0000"/>
            </w:rPr>
            <w:t>Click or tap here to enter text.</w:t>
          </w:r>
        </w:sdtContent>
      </w:sdt>
    </w:p>
    <w:p w14:paraId="05840D78" w14:textId="77777777" w:rsidR="00E12CE9" w:rsidRPr="006941D5" w:rsidRDefault="00E12CE9" w:rsidP="00E12CE9">
      <w:pPr>
        <w:pStyle w:val="Heading2Numbered"/>
        <w:ind w:left="1004"/>
        <w:rPr>
          <w:rFonts w:eastAsia="Calibri"/>
        </w:rPr>
      </w:pPr>
      <w:bookmarkStart w:id="351" w:name="_Toc501372280"/>
      <w:bookmarkStart w:id="352" w:name="_Toc501444534"/>
      <w:r w:rsidRPr="006941D5">
        <w:rPr>
          <w:rFonts w:eastAsia="Calibri"/>
        </w:rPr>
        <w:t>Materials</w:t>
      </w:r>
      <w:bookmarkEnd w:id="351"/>
      <w:bookmarkEnd w:id="352"/>
    </w:p>
    <w:p w14:paraId="360555A3" w14:textId="77777777" w:rsidR="00E12CE9" w:rsidRPr="006941D5" w:rsidRDefault="00E12CE9" w:rsidP="00E12CE9">
      <w:pPr>
        <w:rPr>
          <w:rFonts w:eastAsia="Calibri"/>
        </w:rPr>
      </w:pPr>
      <w:r w:rsidRPr="006941D5">
        <w:rPr>
          <w:rFonts w:eastAsia="Calibri"/>
        </w:rPr>
        <w:t xml:space="preserve">List the materials to be handled by the proposed equipment. </w:t>
      </w:r>
    </w:p>
    <w:p w14:paraId="05B32C07" w14:textId="77777777" w:rsidR="00E12CE9" w:rsidRPr="006941D5" w:rsidRDefault="00E12CE9" w:rsidP="00E12CE9">
      <w:pPr>
        <w:rPr>
          <w:rFonts w:eastAsia="Calibri"/>
          <w:sz w:val="20"/>
        </w:rPr>
      </w:pPr>
      <w:r w:rsidRPr="006941D5">
        <w:rPr>
          <w:rFonts w:eastAsia="Calibri"/>
          <w:sz w:val="20"/>
        </w:rPr>
        <w:t xml:space="preserve">Note: </w:t>
      </w:r>
      <w:r w:rsidRPr="006941D5">
        <w:rPr>
          <w:rFonts w:eastAsia="Calibri"/>
          <w:sz w:val="20"/>
        </w:rPr>
        <w:tab/>
        <w:t>Use the ‘</w:t>
      </w:r>
      <w:r w:rsidRPr="006941D5">
        <w:rPr>
          <w:rFonts w:eastAsia="Calibri"/>
          <w:color w:val="0088CB" w:themeColor="text1"/>
          <w:sz w:val="28"/>
        </w:rPr>
        <w:t>+</w:t>
      </w:r>
      <w:r w:rsidRPr="006941D5">
        <w:rPr>
          <w:rFonts w:eastAsia="Calibri"/>
          <w:sz w:val="20"/>
        </w:rPr>
        <w:t>’ sign at the end of Row 2 to add additional source organisations if required.</w:t>
      </w:r>
    </w:p>
    <w:p w14:paraId="45ACCBE7" w14:textId="77777777" w:rsidR="00E12CE9" w:rsidRPr="006941D5" w:rsidRDefault="00E12CE9" w:rsidP="00E12CE9">
      <w:pPr>
        <w:spacing w:before="60" w:after="60"/>
        <w:ind w:left="357" w:firstLine="363"/>
        <w:rPr>
          <w:rFonts w:eastAsia="Calibri"/>
          <w:sz w:val="20"/>
        </w:rPr>
      </w:pPr>
      <w:r w:rsidRPr="006941D5">
        <w:rPr>
          <w:rFonts w:eastAsia="Calibri"/>
          <w:sz w:val="20"/>
        </w:rPr>
        <w:t>To calculate value F use value C from section 5 above.</w:t>
      </w:r>
    </w:p>
    <w:tbl>
      <w:tblPr>
        <w:tblStyle w:val="GridTable1Light-Accent3"/>
        <w:tblW w:w="10089" w:type="dxa"/>
        <w:tblLayout w:type="fixed"/>
        <w:tblLook w:val="0600" w:firstRow="0" w:lastRow="0" w:firstColumn="0" w:lastColumn="0" w:noHBand="1" w:noVBand="1"/>
      </w:tblPr>
      <w:tblGrid>
        <w:gridCol w:w="2122"/>
        <w:gridCol w:w="2835"/>
        <w:gridCol w:w="1843"/>
        <w:gridCol w:w="1417"/>
        <w:gridCol w:w="1872"/>
      </w:tblGrid>
      <w:tr w:rsidR="00E12CE9" w:rsidRPr="006941D5" w14:paraId="6A3D95A0" w14:textId="77777777" w:rsidTr="00AF6DF3">
        <w:trPr>
          <w:trHeight w:hRule="exact" w:val="1711"/>
        </w:trPr>
        <w:tc>
          <w:tcPr>
            <w:tcW w:w="2122" w:type="dxa"/>
            <w:shd w:val="clear" w:color="auto" w:fill="C1EAFF" w:themeFill="text1" w:themeFillTint="33"/>
          </w:tcPr>
          <w:p w14:paraId="11174213" w14:textId="77777777" w:rsidR="00E12CE9" w:rsidRPr="006941D5" w:rsidRDefault="00E12CE9" w:rsidP="00E12CE9">
            <w:pPr>
              <w:rPr>
                <w:rFonts w:asciiTheme="minorHAnsi" w:hAnsiTheme="minorHAnsi"/>
                <w:noProof/>
                <w:sz w:val="20"/>
                <w:szCs w:val="20"/>
              </w:rPr>
            </w:pPr>
            <w:r w:rsidRPr="006941D5">
              <w:rPr>
                <w:rFonts w:asciiTheme="minorHAnsi" w:hAnsiTheme="minorHAnsi"/>
                <w:noProof/>
                <w:sz w:val="20"/>
                <w:szCs w:val="20"/>
              </w:rPr>
              <w:t>Source organisation</w:t>
            </w:r>
          </w:p>
        </w:tc>
        <w:tc>
          <w:tcPr>
            <w:tcW w:w="2835" w:type="dxa"/>
            <w:shd w:val="clear" w:color="auto" w:fill="C1EAFF" w:themeFill="text1" w:themeFillTint="33"/>
          </w:tcPr>
          <w:p w14:paraId="444E8E9F" w14:textId="77777777" w:rsidR="00E12CE9" w:rsidRPr="006941D5" w:rsidRDefault="00E12CE9" w:rsidP="00E12CE9">
            <w:pPr>
              <w:rPr>
                <w:rFonts w:asciiTheme="minorHAnsi" w:hAnsiTheme="minorHAnsi"/>
                <w:noProof/>
                <w:sz w:val="20"/>
                <w:szCs w:val="20"/>
              </w:rPr>
            </w:pPr>
            <w:r w:rsidRPr="006941D5">
              <w:rPr>
                <w:rFonts w:asciiTheme="minorHAnsi" w:hAnsiTheme="minorHAnsi"/>
                <w:noProof/>
                <w:sz w:val="20"/>
                <w:szCs w:val="20"/>
              </w:rPr>
              <w:t>Address</w:t>
            </w:r>
          </w:p>
        </w:tc>
        <w:tc>
          <w:tcPr>
            <w:tcW w:w="1843" w:type="dxa"/>
            <w:shd w:val="clear" w:color="auto" w:fill="C1EAFF" w:themeFill="text1" w:themeFillTint="33"/>
          </w:tcPr>
          <w:p w14:paraId="14C23AB0" w14:textId="77777777" w:rsidR="00E12CE9" w:rsidRPr="006941D5" w:rsidRDefault="00E12CE9" w:rsidP="00E12CE9">
            <w:pPr>
              <w:rPr>
                <w:rFonts w:asciiTheme="minorHAnsi" w:hAnsiTheme="minorHAnsi"/>
                <w:noProof/>
                <w:sz w:val="20"/>
                <w:szCs w:val="20"/>
              </w:rPr>
            </w:pPr>
            <w:r w:rsidRPr="006941D5">
              <w:rPr>
                <w:rFonts w:asciiTheme="minorHAnsi" w:hAnsiTheme="minorHAnsi"/>
                <w:noProof/>
                <w:sz w:val="20"/>
                <w:szCs w:val="20"/>
              </w:rPr>
              <w:t>Material type</w:t>
            </w:r>
          </w:p>
        </w:tc>
        <w:tc>
          <w:tcPr>
            <w:tcW w:w="1417" w:type="dxa"/>
            <w:shd w:val="clear" w:color="auto" w:fill="C1EAFF" w:themeFill="text1" w:themeFillTint="33"/>
          </w:tcPr>
          <w:p w14:paraId="7A522C01" w14:textId="77777777" w:rsidR="00E12CE9" w:rsidRPr="006941D5" w:rsidRDefault="00E12CE9" w:rsidP="00E12CE9">
            <w:pPr>
              <w:rPr>
                <w:rFonts w:asciiTheme="minorHAnsi" w:hAnsiTheme="minorHAnsi"/>
                <w:noProof/>
                <w:sz w:val="20"/>
                <w:szCs w:val="20"/>
              </w:rPr>
            </w:pPr>
            <w:r w:rsidRPr="006941D5">
              <w:rPr>
                <w:rFonts w:asciiTheme="minorHAnsi" w:hAnsiTheme="minorHAnsi"/>
                <w:noProof/>
                <w:sz w:val="20"/>
                <w:szCs w:val="20"/>
              </w:rPr>
              <w:t>Tonnes per annum currently diverted from landfill (tonnes)</w:t>
            </w:r>
          </w:p>
        </w:tc>
        <w:tc>
          <w:tcPr>
            <w:tcW w:w="1872" w:type="dxa"/>
            <w:shd w:val="clear" w:color="auto" w:fill="C1EAFF" w:themeFill="text1" w:themeFillTint="33"/>
          </w:tcPr>
          <w:p w14:paraId="3D6F19CD" w14:textId="77777777" w:rsidR="00E12CE9" w:rsidRPr="006941D5" w:rsidRDefault="00E12CE9" w:rsidP="00E12CE9">
            <w:pPr>
              <w:rPr>
                <w:rFonts w:asciiTheme="minorHAnsi" w:hAnsiTheme="minorHAnsi"/>
                <w:noProof/>
                <w:sz w:val="20"/>
                <w:szCs w:val="20"/>
              </w:rPr>
            </w:pPr>
            <w:r w:rsidRPr="006941D5">
              <w:rPr>
                <w:rFonts w:asciiTheme="minorHAnsi" w:hAnsiTheme="minorHAnsi"/>
                <w:noProof/>
                <w:sz w:val="20"/>
                <w:szCs w:val="20"/>
              </w:rPr>
              <w:t>Estimated additional tonnes per annum to be diverted from landfill (tonnes)</w:t>
            </w:r>
          </w:p>
        </w:tc>
      </w:tr>
      <w:sdt>
        <w:sdtPr>
          <w:rPr>
            <w:rFonts w:asciiTheme="minorHAnsi" w:hAnsiTheme="minorHAnsi"/>
            <w:noProof/>
            <w:sz w:val="20"/>
            <w:szCs w:val="20"/>
          </w:rPr>
          <w:id w:val="1020741427"/>
          <w15:repeatingSection/>
        </w:sdtPr>
        <w:sdtEndPr/>
        <w:sdtContent>
          <w:sdt>
            <w:sdtPr>
              <w:rPr>
                <w:rFonts w:asciiTheme="minorHAnsi" w:hAnsiTheme="minorHAnsi"/>
                <w:noProof/>
                <w:sz w:val="20"/>
                <w:szCs w:val="20"/>
              </w:rPr>
              <w:id w:val="-883105842"/>
              <w:placeholder>
                <w:docPart w:val="A0BF452EEA594560B4839D7F0AB57CC3"/>
              </w:placeholder>
              <w15:repeatingSectionItem/>
            </w:sdtPr>
            <w:sdtEndPr/>
            <w:sdtContent>
              <w:tr w:rsidR="00E12CE9" w:rsidRPr="006941D5" w14:paraId="5AF176C1" w14:textId="77777777" w:rsidTr="00AF6DF3">
                <w:trPr>
                  <w:trHeight w:hRule="exact" w:val="612"/>
                </w:trPr>
                <w:sdt>
                  <w:sdtPr>
                    <w:rPr>
                      <w:rFonts w:asciiTheme="minorHAnsi" w:hAnsiTheme="minorHAnsi"/>
                      <w:noProof/>
                      <w:sz w:val="20"/>
                      <w:szCs w:val="20"/>
                    </w:rPr>
                    <w:id w:val="1424603140"/>
                    <w:placeholder>
                      <w:docPart w:val="8B034DAD935B435EB8B043E982AF1679"/>
                    </w:placeholder>
                    <w:showingPlcHdr/>
                    <w:text/>
                  </w:sdtPr>
                  <w:sdtEndPr/>
                  <w:sdtContent>
                    <w:tc>
                      <w:tcPr>
                        <w:tcW w:w="2122" w:type="dxa"/>
                        <w:tcBorders>
                          <w:bottom w:val="single" w:sz="4" w:space="0" w:color="84D6FF" w:themeColor="accent3" w:themeTint="66"/>
                        </w:tcBorders>
                      </w:tcPr>
                      <w:p w14:paraId="57A21841" w14:textId="77777777" w:rsidR="00E12CE9" w:rsidRPr="006941D5" w:rsidRDefault="00E12CE9" w:rsidP="00E12CE9">
                        <w:pPr>
                          <w:rPr>
                            <w:rFonts w:asciiTheme="minorHAnsi" w:hAnsiTheme="minorHAnsi"/>
                            <w:noProof/>
                            <w:sz w:val="20"/>
                            <w:szCs w:val="20"/>
                          </w:rPr>
                        </w:pPr>
                        <w:r w:rsidRPr="006941D5">
                          <w:rPr>
                            <w:rFonts w:asciiTheme="minorHAnsi" w:hAnsiTheme="minorHAnsi"/>
                            <w:color w:val="FF0000"/>
                          </w:rPr>
                          <w:t>Click here</w:t>
                        </w:r>
                      </w:p>
                    </w:tc>
                  </w:sdtContent>
                </w:sdt>
                <w:sdt>
                  <w:sdtPr>
                    <w:rPr>
                      <w:rFonts w:asciiTheme="minorHAnsi" w:hAnsiTheme="minorHAnsi"/>
                      <w:noProof/>
                      <w:sz w:val="20"/>
                      <w:szCs w:val="20"/>
                    </w:rPr>
                    <w:id w:val="-809553405"/>
                    <w:placeholder>
                      <w:docPart w:val="47E501153F634E15A8C6B4C5FF798FBF"/>
                    </w:placeholder>
                    <w:showingPlcHdr/>
                    <w:text/>
                  </w:sdtPr>
                  <w:sdtEndPr/>
                  <w:sdtContent>
                    <w:tc>
                      <w:tcPr>
                        <w:tcW w:w="2835" w:type="dxa"/>
                        <w:tcBorders>
                          <w:bottom w:val="single" w:sz="4" w:space="0" w:color="84D6FF" w:themeColor="accent3" w:themeTint="66"/>
                        </w:tcBorders>
                      </w:tcPr>
                      <w:p w14:paraId="00895C7E" w14:textId="77777777" w:rsidR="00E12CE9" w:rsidRPr="006941D5" w:rsidRDefault="00E12CE9" w:rsidP="00E12CE9">
                        <w:pPr>
                          <w:rPr>
                            <w:rFonts w:asciiTheme="minorHAnsi" w:hAnsiTheme="minorHAnsi"/>
                            <w:noProof/>
                            <w:sz w:val="20"/>
                            <w:szCs w:val="20"/>
                          </w:rPr>
                        </w:pPr>
                        <w:r w:rsidRPr="006941D5">
                          <w:rPr>
                            <w:rFonts w:asciiTheme="minorHAnsi" w:hAnsiTheme="minorHAnsi"/>
                            <w:color w:val="FF0000"/>
                          </w:rPr>
                          <w:t>Click here</w:t>
                        </w:r>
                      </w:p>
                    </w:tc>
                  </w:sdtContent>
                </w:sdt>
                <w:sdt>
                  <w:sdtPr>
                    <w:rPr>
                      <w:rFonts w:asciiTheme="minorHAnsi" w:hAnsiTheme="minorHAnsi"/>
                      <w:noProof/>
                      <w:sz w:val="20"/>
                      <w:szCs w:val="20"/>
                    </w:rPr>
                    <w:id w:val="-210114153"/>
                    <w:placeholder>
                      <w:docPart w:val="FD2D6EA0774549FD8DFEB04A6FFEE569"/>
                    </w:placeholder>
                    <w:showingPlcHdr/>
                    <w:text/>
                  </w:sdtPr>
                  <w:sdtEndPr/>
                  <w:sdtContent>
                    <w:tc>
                      <w:tcPr>
                        <w:tcW w:w="1843" w:type="dxa"/>
                        <w:tcBorders>
                          <w:bottom w:val="single" w:sz="4" w:space="0" w:color="84D6FF" w:themeColor="accent3" w:themeTint="66"/>
                        </w:tcBorders>
                      </w:tcPr>
                      <w:p w14:paraId="30AE1050" w14:textId="77777777" w:rsidR="00E12CE9" w:rsidRPr="006941D5" w:rsidRDefault="00E12CE9" w:rsidP="00E12CE9">
                        <w:pPr>
                          <w:rPr>
                            <w:rFonts w:asciiTheme="minorHAnsi" w:hAnsiTheme="minorHAnsi"/>
                            <w:noProof/>
                            <w:sz w:val="20"/>
                            <w:szCs w:val="20"/>
                          </w:rPr>
                        </w:pPr>
                        <w:r w:rsidRPr="006941D5">
                          <w:rPr>
                            <w:rFonts w:asciiTheme="minorHAnsi" w:hAnsiTheme="minorHAnsi"/>
                            <w:color w:val="FF0000"/>
                          </w:rPr>
                          <w:t>Click here</w:t>
                        </w:r>
                      </w:p>
                    </w:tc>
                  </w:sdtContent>
                </w:sdt>
                <w:sdt>
                  <w:sdtPr>
                    <w:rPr>
                      <w:rFonts w:asciiTheme="minorHAnsi" w:hAnsiTheme="minorHAnsi"/>
                      <w:noProof/>
                      <w:sz w:val="20"/>
                      <w:szCs w:val="20"/>
                    </w:rPr>
                    <w:id w:val="-1573645030"/>
                    <w:placeholder>
                      <w:docPart w:val="4247950E989146FB8920D6E1612A512B"/>
                    </w:placeholder>
                    <w:showingPlcHdr/>
                    <w:text/>
                  </w:sdtPr>
                  <w:sdtEndPr/>
                  <w:sdtContent>
                    <w:tc>
                      <w:tcPr>
                        <w:tcW w:w="1417" w:type="dxa"/>
                        <w:tcBorders>
                          <w:bottom w:val="single" w:sz="4" w:space="0" w:color="84D6FF" w:themeColor="accent3" w:themeTint="66"/>
                        </w:tcBorders>
                      </w:tcPr>
                      <w:p w14:paraId="20B48BEE" w14:textId="77777777" w:rsidR="00E12CE9" w:rsidRPr="006941D5" w:rsidRDefault="00E12CE9" w:rsidP="00E12CE9">
                        <w:pPr>
                          <w:rPr>
                            <w:rFonts w:asciiTheme="minorHAnsi" w:hAnsiTheme="minorHAnsi"/>
                            <w:noProof/>
                            <w:sz w:val="20"/>
                            <w:szCs w:val="20"/>
                          </w:rPr>
                        </w:pPr>
                        <w:r w:rsidRPr="006941D5">
                          <w:rPr>
                            <w:rFonts w:asciiTheme="minorHAnsi" w:hAnsiTheme="minorHAnsi"/>
                            <w:color w:val="FF0000"/>
                          </w:rPr>
                          <w:t>Click here</w:t>
                        </w:r>
                      </w:p>
                    </w:tc>
                  </w:sdtContent>
                </w:sdt>
                <w:sdt>
                  <w:sdtPr>
                    <w:rPr>
                      <w:rFonts w:asciiTheme="minorHAnsi" w:hAnsiTheme="minorHAnsi"/>
                      <w:noProof/>
                      <w:sz w:val="20"/>
                      <w:szCs w:val="20"/>
                    </w:rPr>
                    <w:id w:val="-879618770"/>
                    <w:placeholder>
                      <w:docPart w:val="DAB011D16304469B89840FF38571BFAD"/>
                    </w:placeholder>
                    <w:showingPlcHdr/>
                    <w:text/>
                  </w:sdtPr>
                  <w:sdtEndPr/>
                  <w:sdtContent>
                    <w:tc>
                      <w:tcPr>
                        <w:tcW w:w="1872" w:type="dxa"/>
                      </w:tcPr>
                      <w:p w14:paraId="4968F7A6" w14:textId="77777777" w:rsidR="00E12CE9" w:rsidRPr="006941D5" w:rsidRDefault="00E12CE9" w:rsidP="00E12CE9">
                        <w:pPr>
                          <w:rPr>
                            <w:rFonts w:asciiTheme="minorHAnsi" w:hAnsiTheme="minorHAnsi"/>
                            <w:noProof/>
                            <w:sz w:val="20"/>
                            <w:szCs w:val="20"/>
                          </w:rPr>
                        </w:pPr>
                        <w:r w:rsidRPr="006941D5">
                          <w:rPr>
                            <w:rFonts w:asciiTheme="minorHAnsi" w:hAnsiTheme="minorHAnsi"/>
                            <w:color w:val="FF0000"/>
                          </w:rPr>
                          <w:t>Click here</w:t>
                        </w:r>
                      </w:p>
                    </w:tc>
                  </w:sdtContent>
                </w:sdt>
              </w:tr>
            </w:sdtContent>
          </w:sdt>
        </w:sdtContent>
      </w:sdt>
      <w:tr w:rsidR="00E12CE9" w:rsidRPr="006941D5" w14:paraId="04E1F350" w14:textId="77777777" w:rsidTr="00AF6DF3">
        <w:trPr>
          <w:trHeight w:hRule="exact" w:val="838"/>
        </w:trPr>
        <w:tc>
          <w:tcPr>
            <w:tcW w:w="2122" w:type="dxa"/>
            <w:tcBorders>
              <w:left w:val="nil"/>
              <w:bottom w:val="nil"/>
              <w:right w:val="single" w:sz="4" w:space="0" w:color="84D6FF" w:themeColor="accent3" w:themeTint="66"/>
            </w:tcBorders>
          </w:tcPr>
          <w:p w14:paraId="7C65AB5E" w14:textId="77777777" w:rsidR="00E12CE9" w:rsidRPr="006941D5" w:rsidRDefault="00E12CE9" w:rsidP="00E12CE9">
            <w:pPr>
              <w:rPr>
                <w:rFonts w:asciiTheme="minorHAnsi" w:hAnsiTheme="minorHAnsi"/>
                <w:noProof/>
                <w:sz w:val="20"/>
                <w:szCs w:val="20"/>
              </w:rPr>
            </w:pPr>
          </w:p>
        </w:tc>
        <w:tc>
          <w:tcPr>
            <w:tcW w:w="6095" w:type="dxa"/>
            <w:gridSpan w:val="3"/>
            <w:tcBorders>
              <w:left w:val="single" w:sz="4" w:space="0" w:color="84D6FF" w:themeColor="accent3" w:themeTint="66"/>
              <w:bottom w:val="single" w:sz="4" w:space="0" w:color="84D6FF" w:themeColor="accent3" w:themeTint="66"/>
            </w:tcBorders>
          </w:tcPr>
          <w:p w14:paraId="636C2C82" w14:textId="77777777" w:rsidR="00E12CE9" w:rsidRPr="006941D5" w:rsidRDefault="00E12CE9" w:rsidP="00E12CE9">
            <w:pPr>
              <w:rPr>
                <w:rFonts w:asciiTheme="minorHAnsi" w:hAnsiTheme="minorHAnsi"/>
                <w:noProof/>
                <w:sz w:val="20"/>
                <w:szCs w:val="20"/>
              </w:rPr>
            </w:pPr>
            <w:r w:rsidRPr="006941D5">
              <w:rPr>
                <w:rFonts w:asciiTheme="minorHAnsi" w:hAnsiTheme="minorHAnsi"/>
                <w:noProof/>
                <w:sz w:val="20"/>
                <w:szCs w:val="20"/>
              </w:rPr>
              <w:t>D. Estimated tonnes of additional material diverted by new equipment per year</w:t>
            </w:r>
          </w:p>
        </w:tc>
        <w:sdt>
          <w:sdtPr>
            <w:rPr>
              <w:rFonts w:asciiTheme="minorHAnsi" w:hAnsiTheme="minorHAnsi"/>
              <w:noProof/>
              <w:sz w:val="20"/>
              <w:szCs w:val="20"/>
            </w:rPr>
            <w:id w:val="-846948766"/>
            <w:placeholder>
              <w:docPart w:val="B7FED713F7D149AF8398E46F1C000C23"/>
            </w:placeholder>
            <w:showingPlcHdr/>
            <w:text/>
          </w:sdtPr>
          <w:sdtEndPr/>
          <w:sdtContent>
            <w:tc>
              <w:tcPr>
                <w:tcW w:w="1872" w:type="dxa"/>
              </w:tcPr>
              <w:p w14:paraId="47F45EB4" w14:textId="77777777" w:rsidR="00E12CE9" w:rsidRPr="006941D5" w:rsidRDefault="00E12CE9" w:rsidP="00E12CE9">
                <w:pPr>
                  <w:rPr>
                    <w:rFonts w:asciiTheme="minorHAnsi" w:hAnsiTheme="minorHAnsi"/>
                    <w:noProof/>
                    <w:sz w:val="20"/>
                    <w:szCs w:val="20"/>
                  </w:rPr>
                </w:pPr>
                <w:r w:rsidRPr="006941D5">
                  <w:rPr>
                    <w:rFonts w:asciiTheme="minorHAnsi" w:hAnsiTheme="minorHAnsi"/>
                    <w:color w:val="FF0000"/>
                  </w:rPr>
                  <w:t>Click here</w:t>
                </w:r>
              </w:p>
            </w:tc>
          </w:sdtContent>
        </w:sdt>
      </w:tr>
      <w:tr w:rsidR="00E12CE9" w:rsidRPr="006941D5" w14:paraId="495ACE75" w14:textId="77777777" w:rsidTr="00AF6DF3">
        <w:trPr>
          <w:trHeight w:hRule="exact" w:val="722"/>
        </w:trPr>
        <w:tc>
          <w:tcPr>
            <w:tcW w:w="2122" w:type="dxa"/>
            <w:tcBorders>
              <w:top w:val="nil"/>
              <w:left w:val="nil"/>
              <w:bottom w:val="nil"/>
              <w:right w:val="single" w:sz="4" w:space="0" w:color="84D6FF" w:themeColor="accent3" w:themeTint="66"/>
            </w:tcBorders>
          </w:tcPr>
          <w:p w14:paraId="6B400852" w14:textId="77777777" w:rsidR="00E12CE9" w:rsidRPr="006941D5" w:rsidRDefault="00E12CE9" w:rsidP="00E12CE9">
            <w:pPr>
              <w:rPr>
                <w:rFonts w:asciiTheme="minorHAnsi" w:hAnsiTheme="minorHAnsi"/>
                <w:noProof/>
                <w:sz w:val="20"/>
                <w:szCs w:val="20"/>
              </w:rPr>
            </w:pPr>
          </w:p>
        </w:tc>
        <w:tc>
          <w:tcPr>
            <w:tcW w:w="6095" w:type="dxa"/>
            <w:gridSpan w:val="3"/>
            <w:tcBorders>
              <w:top w:val="single" w:sz="4" w:space="0" w:color="84D6FF" w:themeColor="accent3" w:themeTint="66"/>
              <w:left w:val="single" w:sz="4" w:space="0" w:color="84D6FF" w:themeColor="accent3" w:themeTint="66"/>
              <w:bottom w:val="single" w:sz="4" w:space="0" w:color="84D6FF" w:themeColor="accent3" w:themeTint="66"/>
            </w:tcBorders>
          </w:tcPr>
          <w:p w14:paraId="128C1DD7" w14:textId="77777777" w:rsidR="00E12CE9" w:rsidRPr="006941D5" w:rsidRDefault="00E12CE9" w:rsidP="00E12CE9">
            <w:pPr>
              <w:rPr>
                <w:rFonts w:asciiTheme="minorHAnsi" w:hAnsiTheme="minorHAnsi"/>
                <w:noProof/>
                <w:sz w:val="20"/>
                <w:szCs w:val="20"/>
              </w:rPr>
            </w:pPr>
            <w:r w:rsidRPr="006941D5">
              <w:rPr>
                <w:rFonts w:asciiTheme="minorHAnsi" w:hAnsiTheme="minorHAnsi"/>
                <w:noProof/>
                <w:sz w:val="20"/>
                <w:szCs w:val="20"/>
              </w:rPr>
              <w:t xml:space="preserve">E. Estimated tonnes of additional material diverted by new equipment over next five years (tonnes)  (D </w:t>
            </w:r>
            <w:r w:rsidRPr="006941D5">
              <w:rPr>
                <w:rFonts w:ascii="Arial" w:hAnsi="Arial" w:cs="Arial"/>
                <w:noProof/>
                <w:sz w:val="20"/>
                <w:szCs w:val="20"/>
              </w:rPr>
              <w:t>×</w:t>
            </w:r>
            <w:r w:rsidRPr="006941D5">
              <w:rPr>
                <w:rFonts w:asciiTheme="minorHAnsi" w:hAnsiTheme="minorHAnsi"/>
                <w:noProof/>
                <w:sz w:val="20"/>
                <w:szCs w:val="20"/>
              </w:rPr>
              <w:t xml:space="preserve"> 5)</w:t>
            </w:r>
          </w:p>
        </w:tc>
        <w:sdt>
          <w:sdtPr>
            <w:rPr>
              <w:rFonts w:asciiTheme="minorHAnsi" w:hAnsiTheme="minorHAnsi"/>
              <w:noProof/>
              <w:sz w:val="20"/>
              <w:szCs w:val="20"/>
            </w:rPr>
            <w:id w:val="-1749955261"/>
            <w:placeholder>
              <w:docPart w:val="E9C08A38A56A427B984784040D4F9122"/>
            </w:placeholder>
            <w:showingPlcHdr/>
            <w:text/>
          </w:sdtPr>
          <w:sdtEndPr/>
          <w:sdtContent>
            <w:tc>
              <w:tcPr>
                <w:tcW w:w="1872" w:type="dxa"/>
              </w:tcPr>
              <w:p w14:paraId="246171E3" w14:textId="77777777" w:rsidR="00E12CE9" w:rsidRPr="006941D5" w:rsidRDefault="00E12CE9" w:rsidP="00E12CE9">
                <w:pPr>
                  <w:rPr>
                    <w:rFonts w:asciiTheme="minorHAnsi" w:hAnsiTheme="minorHAnsi"/>
                    <w:noProof/>
                    <w:sz w:val="20"/>
                    <w:szCs w:val="20"/>
                  </w:rPr>
                </w:pPr>
                <w:r w:rsidRPr="006941D5">
                  <w:rPr>
                    <w:rFonts w:asciiTheme="minorHAnsi" w:hAnsiTheme="minorHAnsi"/>
                    <w:color w:val="FF0000"/>
                  </w:rPr>
                  <w:t>Click here</w:t>
                </w:r>
              </w:p>
            </w:tc>
          </w:sdtContent>
        </w:sdt>
      </w:tr>
      <w:tr w:rsidR="00E12CE9" w:rsidRPr="006941D5" w14:paraId="0116E651" w14:textId="77777777" w:rsidTr="00AF6DF3">
        <w:trPr>
          <w:trHeight w:hRule="exact" w:val="691"/>
        </w:trPr>
        <w:tc>
          <w:tcPr>
            <w:tcW w:w="2122" w:type="dxa"/>
            <w:tcBorders>
              <w:top w:val="nil"/>
              <w:left w:val="nil"/>
              <w:bottom w:val="nil"/>
              <w:right w:val="single" w:sz="4" w:space="0" w:color="84D6FF" w:themeColor="accent3" w:themeTint="66"/>
            </w:tcBorders>
          </w:tcPr>
          <w:p w14:paraId="3BAF32CC" w14:textId="77777777" w:rsidR="00E12CE9" w:rsidRPr="006941D5" w:rsidRDefault="00E12CE9" w:rsidP="00E12CE9">
            <w:pPr>
              <w:rPr>
                <w:rFonts w:asciiTheme="minorHAnsi" w:hAnsiTheme="minorHAnsi"/>
                <w:noProof/>
                <w:sz w:val="20"/>
                <w:szCs w:val="20"/>
              </w:rPr>
            </w:pPr>
          </w:p>
        </w:tc>
        <w:tc>
          <w:tcPr>
            <w:tcW w:w="6095" w:type="dxa"/>
            <w:gridSpan w:val="3"/>
            <w:tcBorders>
              <w:top w:val="single" w:sz="4" w:space="0" w:color="84D6FF" w:themeColor="accent3" w:themeTint="66"/>
              <w:left w:val="single" w:sz="4" w:space="0" w:color="84D6FF" w:themeColor="accent3" w:themeTint="66"/>
              <w:bottom w:val="single" w:sz="4" w:space="0" w:color="84D6FF" w:themeColor="accent3" w:themeTint="66"/>
            </w:tcBorders>
          </w:tcPr>
          <w:p w14:paraId="4B3CA336" w14:textId="77777777" w:rsidR="00E12CE9" w:rsidRPr="006941D5" w:rsidRDefault="00E12CE9" w:rsidP="00E12CE9">
            <w:pPr>
              <w:rPr>
                <w:rFonts w:asciiTheme="minorHAnsi" w:hAnsiTheme="minorHAnsi"/>
                <w:noProof/>
                <w:sz w:val="20"/>
                <w:szCs w:val="20"/>
              </w:rPr>
            </w:pPr>
            <w:r w:rsidRPr="006941D5">
              <w:rPr>
                <w:rFonts w:asciiTheme="minorHAnsi" w:hAnsiTheme="minorHAnsi"/>
                <w:noProof/>
                <w:sz w:val="20"/>
                <w:szCs w:val="20"/>
              </w:rPr>
              <w:t xml:space="preserve">F. EPA contribution per tonne over five years ($/tonne) (E </w:t>
            </w:r>
            <w:r w:rsidRPr="006941D5">
              <w:rPr>
                <w:rFonts w:ascii="Arial" w:hAnsi="Arial" w:cs="Arial"/>
                <w:noProof/>
                <w:sz w:val="20"/>
                <w:szCs w:val="20"/>
              </w:rPr>
              <w:t>÷</w:t>
            </w:r>
            <w:r w:rsidRPr="006941D5">
              <w:rPr>
                <w:rFonts w:asciiTheme="minorHAnsi" w:hAnsiTheme="minorHAnsi"/>
                <w:noProof/>
                <w:sz w:val="20"/>
                <w:szCs w:val="20"/>
              </w:rPr>
              <w:t xml:space="preserve"> C) </w:t>
            </w:r>
          </w:p>
        </w:tc>
        <w:sdt>
          <w:sdtPr>
            <w:rPr>
              <w:rFonts w:asciiTheme="minorHAnsi" w:hAnsiTheme="minorHAnsi"/>
              <w:noProof/>
              <w:sz w:val="20"/>
              <w:szCs w:val="20"/>
            </w:rPr>
            <w:id w:val="-37749510"/>
            <w:placeholder>
              <w:docPart w:val="D8DD587745864FC3930C9C5FB7CF2F98"/>
            </w:placeholder>
            <w:showingPlcHdr/>
            <w:text/>
          </w:sdtPr>
          <w:sdtEndPr/>
          <w:sdtContent>
            <w:tc>
              <w:tcPr>
                <w:tcW w:w="1872" w:type="dxa"/>
              </w:tcPr>
              <w:p w14:paraId="704E260E" w14:textId="77777777" w:rsidR="00E12CE9" w:rsidRPr="006941D5" w:rsidRDefault="00E12CE9" w:rsidP="00E12CE9">
                <w:pPr>
                  <w:rPr>
                    <w:rFonts w:asciiTheme="minorHAnsi" w:hAnsiTheme="minorHAnsi"/>
                    <w:noProof/>
                    <w:sz w:val="20"/>
                    <w:szCs w:val="20"/>
                  </w:rPr>
                </w:pPr>
                <w:r w:rsidRPr="006941D5">
                  <w:rPr>
                    <w:rFonts w:asciiTheme="minorHAnsi" w:hAnsiTheme="minorHAnsi"/>
                    <w:color w:val="FF0000"/>
                  </w:rPr>
                  <w:t>Click here</w:t>
                </w:r>
              </w:p>
            </w:tc>
          </w:sdtContent>
        </w:sdt>
      </w:tr>
    </w:tbl>
    <w:p w14:paraId="668E7562" w14:textId="77777777" w:rsidR="00E12CE9" w:rsidRPr="006941D5" w:rsidRDefault="00E12CE9" w:rsidP="00E12CE9">
      <w:pPr>
        <w:rPr>
          <w:rFonts w:eastAsia="Calibri"/>
        </w:rPr>
      </w:pPr>
    </w:p>
    <w:p w14:paraId="023A2725" w14:textId="77777777" w:rsidR="00E12CE9" w:rsidRPr="006941D5" w:rsidRDefault="00E12CE9" w:rsidP="00E12CE9">
      <w:pPr>
        <w:rPr>
          <w:rFonts w:eastAsia="Calibri"/>
        </w:rPr>
      </w:pPr>
      <w:r w:rsidRPr="006941D5">
        <w:rPr>
          <w:rFonts w:eastAsia="Calibri"/>
        </w:rPr>
        <w:t xml:space="preserve">How will this equipment assist in diverting </w:t>
      </w:r>
      <w:r w:rsidRPr="006941D5">
        <w:rPr>
          <w:rFonts w:eastAsia="Calibri"/>
          <w:u w:val="single"/>
        </w:rPr>
        <w:t>new tonnes of material</w:t>
      </w:r>
      <w:r w:rsidRPr="006941D5">
        <w:rPr>
          <w:rFonts w:eastAsia="Calibri"/>
        </w:rPr>
        <w:t xml:space="preserve"> from landfill?  </w:t>
      </w:r>
    </w:p>
    <w:tbl>
      <w:tblPr>
        <w:tblStyle w:val="TableGrid19"/>
        <w:tblW w:w="9101" w:type="dxa"/>
        <w:tblInd w:w="-34" w:type="dxa"/>
        <w:tblLook w:val="04A0" w:firstRow="1" w:lastRow="0" w:firstColumn="1" w:lastColumn="0" w:noHBand="0" w:noVBand="1"/>
      </w:tblPr>
      <w:tblGrid>
        <w:gridCol w:w="9101"/>
      </w:tblGrid>
      <w:tr w:rsidR="00E12CE9" w:rsidRPr="006941D5" w14:paraId="6B7B64EF" w14:textId="77777777" w:rsidTr="004B0CF9">
        <w:trPr>
          <w:trHeight w:val="1598"/>
        </w:trPr>
        <w:sdt>
          <w:sdtPr>
            <w:rPr>
              <w:rFonts w:eastAsia="Calibri"/>
            </w:rPr>
            <w:id w:val="1862476877"/>
            <w:placeholder>
              <w:docPart w:val="899430950FC1408F91B6E71CCA83F060"/>
            </w:placeholder>
            <w:showingPlcHdr/>
            <w:text/>
          </w:sdtPr>
          <w:sdtEndPr/>
          <w:sdtContent>
            <w:tc>
              <w:tcPr>
                <w:tcW w:w="9101" w:type="dxa"/>
              </w:tcPr>
              <w:p w14:paraId="0BFC5CA9" w14:textId="77777777" w:rsidR="00E12CE9" w:rsidRPr="006941D5" w:rsidRDefault="00E12CE9" w:rsidP="00E12CE9">
                <w:pPr>
                  <w:rPr>
                    <w:rFonts w:eastAsia="Calibri"/>
                  </w:rPr>
                </w:pPr>
                <w:r w:rsidRPr="006941D5">
                  <w:rPr>
                    <w:rFonts w:asciiTheme="minorHAnsi" w:hAnsiTheme="minorHAnsi"/>
                    <w:color w:val="FF0000"/>
                  </w:rPr>
                  <w:t>Click or tap here to enter text.</w:t>
                </w:r>
              </w:p>
            </w:tc>
          </w:sdtContent>
        </w:sdt>
      </w:tr>
    </w:tbl>
    <w:p w14:paraId="77DC15BB" w14:textId="77777777" w:rsidR="00E12CE9" w:rsidRPr="006941D5" w:rsidRDefault="00E12CE9" w:rsidP="00E12CE9">
      <w:pPr>
        <w:rPr>
          <w:rFonts w:eastAsia="Calibri"/>
        </w:rPr>
      </w:pPr>
    </w:p>
    <w:p w14:paraId="513A8DA9" w14:textId="2933D6C8" w:rsidR="00E12CE9" w:rsidRDefault="00E12CE9" w:rsidP="00E12CE9">
      <w:pPr>
        <w:rPr>
          <w:rFonts w:eastAsia="Calibri"/>
        </w:rPr>
      </w:pPr>
      <w:r w:rsidRPr="006941D5">
        <w:rPr>
          <w:rFonts w:eastAsia="Calibri"/>
        </w:rPr>
        <w:lastRenderedPageBreak/>
        <w:t>How will outputs from this equipment be further treated/processed/disposed? Where will the outputs ultimately be recycled?</w:t>
      </w:r>
    </w:p>
    <w:tbl>
      <w:tblPr>
        <w:tblStyle w:val="TableGrid16"/>
        <w:tblW w:w="9067" w:type="dxa"/>
        <w:tblLook w:val="0600" w:firstRow="0" w:lastRow="0" w:firstColumn="0" w:lastColumn="0" w:noHBand="1" w:noVBand="1"/>
      </w:tblPr>
      <w:tblGrid>
        <w:gridCol w:w="9067"/>
      </w:tblGrid>
      <w:tr w:rsidR="001A1F28" w14:paraId="51ECE603" w14:textId="77777777" w:rsidTr="004B0CF9">
        <w:trPr>
          <w:trHeight w:val="2631"/>
        </w:trPr>
        <w:sdt>
          <w:sdtPr>
            <w:rPr>
              <w:rFonts w:eastAsia="Calibri"/>
            </w:rPr>
            <w:id w:val="-658761756"/>
            <w:placeholder>
              <w:docPart w:val="1448C72BAC8C41CF892614410D9AA8EB"/>
            </w:placeholder>
            <w:showingPlcHdr/>
            <w:text/>
          </w:sdtPr>
          <w:sdtEndPr/>
          <w:sdtContent>
            <w:tc>
              <w:tcPr>
                <w:tcW w:w="9067" w:type="dxa"/>
              </w:tcPr>
              <w:p w14:paraId="531118AF" w14:textId="14E8B28D" w:rsidR="001A1F28" w:rsidRDefault="001A1F28" w:rsidP="00E12CE9">
                <w:pPr>
                  <w:rPr>
                    <w:rFonts w:eastAsia="Calibri"/>
                  </w:rPr>
                </w:pPr>
                <w:r w:rsidRPr="009E1D84">
                  <w:rPr>
                    <w:rStyle w:val="PlaceholderText"/>
                  </w:rPr>
                  <w:t>Click or tap here to enter text.</w:t>
                </w:r>
              </w:p>
            </w:tc>
          </w:sdtContent>
        </w:sdt>
      </w:tr>
    </w:tbl>
    <w:p w14:paraId="44C372FA" w14:textId="77777777" w:rsidR="001A1F28" w:rsidRPr="006941D5" w:rsidRDefault="001A1F28" w:rsidP="00E12CE9">
      <w:pPr>
        <w:rPr>
          <w:rFonts w:eastAsia="Calibri"/>
        </w:rPr>
      </w:pPr>
    </w:p>
    <w:p w14:paraId="4E59676F" w14:textId="77777777" w:rsidR="00E12CE9" w:rsidRPr="006941D5" w:rsidRDefault="00E12CE9" w:rsidP="00E12CE9">
      <w:pPr>
        <w:pStyle w:val="Heading2Numbered"/>
        <w:ind w:left="1004"/>
        <w:rPr>
          <w:rFonts w:eastAsia="Calibri"/>
        </w:rPr>
      </w:pPr>
      <w:bookmarkStart w:id="353" w:name="_Toc501372281"/>
      <w:bookmarkStart w:id="354" w:name="_Toc501444535"/>
      <w:r w:rsidRPr="006941D5">
        <w:rPr>
          <w:rFonts w:eastAsia="Calibri"/>
        </w:rPr>
        <w:t>Safety</w:t>
      </w:r>
      <w:bookmarkEnd w:id="353"/>
      <w:bookmarkEnd w:id="354"/>
    </w:p>
    <w:p w14:paraId="56E1DB66" w14:textId="77777777" w:rsidR="00E12CE9" w:rsidRPr="006941D5" w:rsidRDefault="00E12CE9" w:rsidP="00E12CE9">
      <w:pPr>
        <w:rPr>
          <w:rFonts w:eastAsia="Calibri"/>
          <w:sz w:val="16"/>
          <w:szCs w:val="16"/>
        </w:rPr>
      </w:pPr>
      <w:r w:rsidRPr="006941D5">
        <w:rPr>
          <w:rFonts w:eastAsia="Calibri"/>
        </w:rPr>
        <w:t xml:space="preserve">What steps will be taken to ensure equipment is used safely and effectively? </w:t>
      </w:r>
    </w:p>
    <w:p w14:paraId="31AABC3C" w14:textId="77777777" w:rsidR="00E12CE9" w:rsidRPr="006941D5" w:rsidRDefault="00E12CE9" w:rsidP="00E12CE9">
      <w:pPr>
        <w:rPr>
          <w:rFonts w:eastAsia="Calibri"/>
          <w:sz w:val="16"/>
          <w:szCs w:val="16"/>
        </w:rPr>
      </w:pPr>
      <w:r w:rsidRPr="006941D5">
        <w:rPr>
          <w:rFonts w:eastAsia="Calibri"/>
          <w:sz w:val="16"/>
          <w:szCs w:val="16"/>
        </w:rPr>
        <w:t>Summarise relevant Work Health and Safety, initial and on-going staff training/education and maintenance plans. How will this be monitored by management?</w:t>
      </w:r>
    </w:p>
    <w:tbl>
      <w:tblPr>
        <w:tblStyle w:val="TableGrid19"/>
        <w:tblW w:w="9101" w:type="dxa"/>
        <w:tblInd w:w="-34" w:type="dxa"/>
        <w:tblLook w:val="04A0" w:firstRow="1" w:lastRow="0" w:firstColumn="1" w:lastColumn="0" w:noHBand="0" w:noVBand="1"/>
      </w:tblPr>
      <w:tblGrid>
        <w:gridCol w:w="9101"/>
      </w:tblGrid>
      <w:tr w:rsidR="00E12CE9" w:rsidRPr="006941D5" w14:paraId="7F005F95" w14:textId="77777777" w:rsidTr="004B0CF9">
        <w:trPr>
          <w:trHeight w:val="1860"/>
        </w:trPr>
        <w:sdt>
          <w:sdtPr>
            <w:rPr>
              <w:rFonts w:eastAsia="Calibri"/>
            </w:rPr>
            <w:id w:val="-373621481"/>
            <w:placeholder>
              <w:docPart w:val="0C596CEA7DB3439E891A1032F388F923"/>
            </w:placeholder>
            <w:showingPlcHdr/>
            <w:text/>
          </w:sdtPr>
          <w:sdtEndPr/>
          <w:sdtContent>
            <w:tc>
              <w:tcPr>
                <w:tcW w:w="9101" w:type="dxa"/>
              </w:tcPr>
              <w:p w14:paraId="7E041E03" w14:textId="77777777" w:rsidR="00E12CE9" w:rsidRPr="006941D5" w:rsidRDefault="00E12CE9" w:rsidP="00E12CE9">
                <w:pPr>
                  <w:rPr>
                    <w:rFonts w:eastAsia="Calibri"/>
                  </w:rPr>
                </w:pPr>
                <w:r w:rsidRPr="006941D5">
                  <w:rPr>
                    <w:rFonts w:asciiTheme="minorHAnsi" w:hAnsiTheme="minorHAnsi"/>
                    <w:color w:val="FF0000"/>
                  </w:rPr>
                  <w:t>Click or tap here to enter text.</w:t>
                </w:r>
              </w:p>
            </w:tc>
          </w:sdtContent>
        </w:sdt>
      </w:tr>
    </w:tbl>
    <w:p w14:paraId="4C5FD921" w14:textId="77777777" w:rsidR="00E12CE9" w:rsidRPr="006941D5" w:rsidRDefault="00E12CE9" w:rsidP="00E12CE9">
      <w:pPr>
        <w:pStyle w:val="Heading2Numbered"/>
        <w:ind w:left="1004"/>
        <w:rPr>
          <w:rFonts w:eastAsia="Calibri"/>
        </w:rPr>
      </w:pPr>
      <w:bookmarkStart w:id="355" w:name="_Toc501372282"/>
      <w:bookmarkStart w:id="356" w:name="_Toc501444536"/>
      <w:r w:rsidRPr="006941D5">
        <w:rPr>
          <w:rFonts w:eastAsia="Calibri"/>
        </w:rPr>
        <w:t>Attachments</w:t>
      </w:r>
      <w:bookmarkEnd w:id="355"/>
      <w:bookmarkEnd w:id="356"/>
    </w:p>
    <w:p w14:paraId="1419A686" w14:textId="77777777" w:rsidR="00E12CE9" w:rsidRPr="006941D5" w:rsidRDefault="00E12CE9" w:rsidP="00E12CE9">
      <w:pPr>
        <w:rPr>
          <w:rFonts w:eastAsia="Calibri"/>
        </w:rPr>
      </w:pPr>
      <w:r w:rsidRPr="006941D5">
        <w:rPr>
          <w:rFonts w:eastAsia="Calibri"/>
        </w:rPr>
        <w:t>You may wish to include the following attachments to support your application. These attachments are not compulsory at this time, however if your Circulate application is awarded funded you may be required to provide these documents in order to receive funding for the equipment.</w:t>
      </w:r>
    </w:p>
    <w:p w14:paraId="37162CDC" w14:textId="77777777" w:rsidR="00E12CE9" w:rsidRPr="006941D5" w:rsidRDefault="00E12CE9" w:rsidP="00E12CE9">
      <w:pPr>
        <w:rPr>
          <w:rFonts w:eastAsia="Calibri"/>
          <w:b/>
        </w:rPr>
      </w:pPr>
      <w:r w:rsidRPr="006941D5">
        <w:rPr>
          <w:rFonts w:eastAsia="Calibri"/>
          <w:b/>
        </w:rPr>
        <w:t>Equipment quote/s</w:t>
      </w:r>
      <w:r>
        <w:rPr>
          <w:rFonts w:eastAsia="Calibri"/>
          <w:b/>
        </w:rPr>
        <w:t>.</w:t>
      </w:r>
    </w:p>
    <w:p w14:paraId="68C3C704" w14:textId="0BFC616A" w:rsidR="00E12CE9" w:rsidRPr="006941D5" w:rsidRDefault="001E3C55" w:rsidP="00E12CE9">
      <w:pPr>
        <w:rPr>
          <w:rFonts w:eastAsia="Calibri"/>
        </w:rPr>
      </w:pPr>
      <w:sdt>
        <w:sdtPr>
          <w:rPr>
            <w:rFonts w:eastAsia="Calibri"/>
          </w:rPr>
          <w:id w:val="-1020932621"/>
          <w14:checkbox>
            <w14:checked w14:val="0"/>
            <w14:checkedState w14:val="2612" w14:font="MS Gothic"/>
            <w14:uncheckedState w14:val="2610" w14:font="MS Gothic"/>
          </w14:checkbox>
        </w:sdtPr>
        <w:sdtEndPr/>
        <w:sdtContent>
          <w:r w:rsidR="00DC179B">
            <w:rPr>
              <w:rFonts w:ascii="MS Gothic" w:eastAsia="MS Gothic" w:hAnsi="MS Gothic" w:hint="eastAsia"/>
            </w:rPr>
            <w:t>☐</w:t>
          </w:r>
        </w:sdtContent>
      </w:sdt>
      <w:r w:rsidR="00E12CE9" w:rsidRPr="006941D5">
        <w:rPr>
          <w:rFonts w:eastAsia="Calibri"/>
        </w:rPr>
        <w:t xml:space="preserve">  Yes</w:t>
      </w:r>
      <w:r w:rsidR="00E12CE9" w:rsidRPr="006941D5">
        <w:rPr>
          <w:rFonts w:eastAsia="Calibri"/>
        </w:rPr>
        <w:tab/>
      </w:r>
      <w:sdt>
        <w:sdtPr>
          <w:rPr>
            <w:rFonts w:eastAsia="Calibri"/>
          </w:rPr>
          <w:id w:val="1495999722"/>
          <w14:checkbox>
            <w14:checked w14:val="0"/>
            <w14:checkedState w14:val="2612" w14:font="MS Gothic"/>
            <w14:uncheckedState w14:val="2610" w14:font="MS Gothic"/>
          </w14:checkbox>
        </w:sdtPr>
        <w:sdtEndPr/>
        <w:sdtContent>
          <w:r w:rsidR="00DC179B">
            <w:rPr>
              <w:rFonts w:ascii="MS Gothic" w:eastAsia="MS Gothic" w:hAnsi="MS Gothic" w:hint="eastAsia"/>
            </w:rPr>
            <w:t>☐</w:t>
          </w:r>
        </w:sdtContent>
      </w:sdt>
      <w:r w:rsidR="00E12CE9" w:rsidRPr="006941D5">
        <w:rPr>
          <w:rFonts w:eastAsia="Calibri"/>
        </w:rPr>
        <w:t xml:space="preserve">  No</w:t>
      </w:r>
    </w:p>
    <w:p w14:paraId="39B6CF27" w14:textId="77777777" w:rsidR="00E12CE9" w:rsidRPr="006941D5" w:rsidRDefault="00E12CE9" w:rsidP="00E12CE9">
      <w:pPr>
        <w:rPr>
          <w:rFonts w:eastAsia="Calibri"/>
        </w:rPr>
      </w:pPr>
      <w:r w:rsidRPr="006941D5">
        <w:rPr>
          <w:rFonts w:eastAsia="Calibri"/>
        </w:rPr>
        <w:t>The quote/s should include evidence of a minimum 12 month warranty period for the proposed equipment.</w:t>
      </w:r>
    </w:p>
    <w:p w14:paraId="3535D7D2" w14:textId="77777777" w:rsidR="00E12CE9" w:rsidRPr="006941D5" w:rsidRDefault="00E12CE9" w:rsidP="00E12CE9">
      <w:pPr>
        <w:rPr>
          <w:rFonts w:eastAsia="Calibri"/>
          <w:b/>
        </w:rPr>
      </w:pPr>
    </w:p>
    <w:p w14:paraId="6DA56628" w14:textId="77777777" w:rsidR="00E12CE9" w:rsidRPr="006941D5" w:rsidRDefault="00E12CE9" w:rsidP="00E12CE9">
      <w:pPr>
        <w:rPr>
          <w:rFonts w:eastAsia="Calibri"/>
          <w:b/>
        </w:rPr>
      </w:pPr>
      <w:r w:rsidRPr="006941D5">
        <w:rPr>
          <w:rFonts w:eastAsia="Calibri"/>
          <w:b/>
        </w:rPr>
        <w:t>Completed rebate calculator spreadsheet</w:t>
      </w:r>
      <w:r>
        <w:rPr>
          <w:rFonts w:eastAsia="Calibri"/>
          <w:b/>
        </w:rPr>
        <w:t>.</w:t>
      </w:r>
    </w:p>
    <w:p w14:paraId="7D4D08AF" w14:textId="58F97A16" w:rsidR="00E12CE9" w:rsidRPr="006941D5" w:rsidRDefault="001E3C55" w:rsidP="00E12CE9">
      <w:pPr>
        <w:rPr>
          <w:rFonts w:eastAsia="Calibri"/>
        </w:rPr>
      </w:pPr>
      <w:sdt>
        <w:sdtPr>
          <w:rPr>
            <w:rFonts w:eastAsia="Calibri"/>
          </w:rPr>
          <w:id w:val="1955828713"/>
          <w14:checkbox>
            <w14:checked w14:val="0"/>
            <w14:checkedState w14:val="2612" w14:font="MS Gothic"/>
            <w14:uncheckedState w14:val="2610" w14:font="MS Gothic"/>
          </w14:checkbox>
        </w:sdtPr>
        <w:sdtEndPr/>
        <w:sdtContent>
          <w:r w:rsidR="00E12CE9" w:rsidRPr="006941D5">
            <w:rPr>
              <w:rFonts w:ascii="Segoe UI Symbol" w:eastAsia="Calibri" w:hAnsi="Segoe UI Symbol" w:cs="Segoe UI Symbol"/>
            </w:rPr>
            <w:t>☐</w:t>
          </w:r>
        </w:sdtContent>
      </w:sdt>
      <w:r w:rsidR="00E12CE9" w:rsidRPr="006941D5">
        <w:rPr>
          <w:rFonts w:eastAsia="Calibri"/>
        </w:rPr>
        <w:t xml:space="preserve">  Yes</w:t>
      </w:r>
      <w:r w:rsidR="001A1F28">
        <w:rPr>
          <w:rFonts w:eastAsia="Calibri"/>
        </w:rPr>
        <w:tab/>
      </w:r>
      <w:r w:rsidR="00E12CE9" w:rsidRPr="006941D5">
        <w:rPr>
          <w:rFonts w:eastAsia="Calibri"/>
        </w:rPr>
        <w:tab/>
      </w:r>
      <w:sdt>
        <w:sdtPr>
          <w:rPr>
            <w:rFonts w:eastAsia="Calibri"/>
          </w:rPr>
          <w:id w:val="-1087999779"/>
          <w14:checkbox>
            <w14:checked w14:val="0"/>
            <w14:checkedState w14:val="2612" w14:font="MS Gothic"/>
            <w14:uncheckedState w14:val="2610" w14:font="MS Gothic"/>
          </w14:checkbox>
        </w:sdtPr>
        <w:sdtEndPr/>
        <w:sdtContent>
          <w:r w:rsidR="00E12CE9" w:rsidRPr="006941D5">
            <w:rPr>
              <w:rFonts w:ascii="Segoe UI Symbol" w:eastAsia="Calibri" w:hAnsi="Segoe UI Symbol" w:cs="Segoe UI Symbol"/>
            </w:rPr>
            <w:t>☐</w:t>
          </w:r>
        </w:sdtContent>
      </w:sdt>
      <w:r w:rsidR="00E12CE9" w:rsidRPr="006941D5">
        <w:rPr>
          <w:rFonts w:eastAsia="Calibri"/>
        </w:rPr>
        <w:t xml:space="preserve">  No</w:t>
      </w:r>
    </w:p>
    <w:p w14:paraId="0F532108" w14:textId="77777777" w:rsidR="00E12CE9" w:rsidRDefault="00E12CE9" w:rsidP="00E12CE9">
      <w:pPr>
        <w:rPr>
          <w:rFonts w:eastAsia="Calibri"/>
        </w:rPr>
      </w:pPr>
      <w:r w:rsidRPr="006941D5">
        <w:rPr>
          <w:rFonts w:eastAsia="Calibri"/>
        </w:rPr>
        <w:t xml:space="preserve">The </w:t>
      </w:r>
      <w:hyperlink r:id="rId29" w:history="1">
        <w:r w:rsidRPr="006941D5">
          <w:rPr>
            <w:rFonts w:eastAsia="Calibri"/>
            <w:color w:val="0088CB" w:themeColor="text1"/>
            <w:u w:val="single"/>
          </w:rPr>
          <w:t xml:space="preserve">Bin Trim </w:t>
        </w:r>
        <w:r>
          <w:rPr>
            <w:rFonts w:eastAsia="Calibri"/>
            <w:color w:val="0088CB" w:themeColor="text1"/>
            <w:u w:val="single"/>
          </w:rPr>
          <w:t>R</w:t>
        </w:r>
        <w:r w:rsidRPr="006941D5">
          <w:rPr>
            <w:rFonts w:eastAsia="Calibri"/>
            <w:color w:val="0088CB" w:themeColor="text1"/>
            <w:u w:val="single"/>
          </w:rPr>
          <w:t>ebate calculator</w:t>
        </w:r>
      </w:hyperlink>
      <w:r w:rsidRPr="006941D5">
        <w:rPr>
          <w:rFonts w:eastAsia="Calibri"/>
        </w:rPr>
        <w:t xml:space="preserve"> is used to see if a site can recycle enough material to be eligible for a </w:t>
      </w:r>
      <w:hyperlink r:id="rId30" w:history="1">
        <w:r w:rsidRPr="006941D5">
          <w:rPr>
            <w:rFonts w:eastAsia="Calibri"/>
            <w:color w:val="0088CB" w:themeColor="text1"/>
            <w:u w:val="single"/>
          </w:rPr>
          <w:t xml:space="preserve">Bin Trim </w:t>
        </w:r>
        <w:r>
          <w:rPr>
            <w:rFonts w:eastAsia="Calibri"/>
            <w:color w:val="0088CB" w:themeColor="text1"/>
            <w:u w:val="single"/>
          </w:rPr>
          <w:t>R</w:t>
        </w:r>
        <w:r w:rsidRPr="006941D5">
          <w:rPr>
            <w:rFonts w:eastAsia="Calibri"/>
            <w:color w:val="0088CB" w:themeColor="text1"/>
            <w:u w:val="single"/>
          </w:rPr>
          <w:t>ebate</w:t>
        </w:r>
      </w:hyperlink>
      <w:r w:rsidRPr="006941D5">
        <w:rPr>
          <w:rFonts w:eastAsia="Calibri"/>
        </w:rPr>
        <w:t xml:space="preserve">. Please note that equipment may still be eligible for funding under the Circulate </w:t>
      </w:r>
      <w:r>
        <w:rPr>
          <w:rFonts w:eastAsia="Calibri"/>
        </w:rPr>
        <w:t>p</w:t>
      </w:r>
      <w:r w:rsidRPr="006941D5">
        <w:rPr>
          <w:rFonts w:eastAsia="Calibri"/>
        </w:rPr>
        <w:t xml:space="preserve">rogram if it does not meet the criteria for a Bin Trim </w:t>
      </w:r>
      <w:r>
        <w:rPr>
          <w:rFonts w:eastAsia="Calibri"/>
        </w:rPr>
        <w:t>R</w:t>
      </w:r>
      <w:r w:rsidRPr="006941D5">
        <w:rPr>
          <w:rFonts w:eastAsia="Calibri"/>
        </w:rPr>
        <w:t xml:space="preserve">ebate. </w:t>
      </w:r>
    </w:p>
    <w:p w14:paraId="0326E256" w14:textId="77777777" w:rsidR="00E12CE9" w:rsidRPr="006941D5" w:rsidRDefault="00E12CE9" w:rsidP="00E12CE9">
      <w:pPr>
        <w:pStyle w:val="Heading2Numbered"/>
        <w:ind w:left="1004"/>
        <w:rPr>
          <w:rFonts w:eastAsia="Calibri"/>
        </w:rPr>
      </w:pPr>
      <w:bookmarkStart w:id="357" w:name="_Toc501372283"/>
      <w:bookmarkStart w:id="358" w:name="_Toc501444537"/>
      <w:r w:rsidRPr="006941D5">
        <w:rPr>
          <w:rFonts w:eastAsia="Calibri"/>
        </w:rPr>
        <w:lastRenderedPageBreak/>
        <w:t>Applicant’s (</w:t>
      </w:r>
      <w:r>
        <w:rPr>
          <w:rFonts w:eastAsia="Calibri"/>
        </w:rPr>
        <w:t>p</w:t>
      </w:r>
      <w:r w:rsidRPr="006941D5">
        <w:rPr>
          <w:rFonts w:eastAsia="Calibri"/>
        </w:rPr>
        <w:t xml:space="preserve">roject </w:t>
      </w:r>
      <w:r>
        <w:rPr>
          <w:rFonts w:eastAsia="Calibri"/>
        </w:rPr>
        <w:t>m</w:t>
      </w:r>
      <w:r w:rsidRPr="006941D5">
        <w:rPr>
          <w:rFonts w:eastAsia="Calibri"/>
        </w:rPr>
        <w:t>anager’s) declaration</w:t>
      </w:r>
      <w:bookmarkEnd w:id="357"/>
      <w:bookmarkEnd w:id="358"/>
    </w:p>
    <w:p w14:paraId="05C5BA16" w14:textId="77777777" w:rsidR="00E12CE9" w:rsidRPr="006941D5" w:rsidRDefault="00E12CE9" w:rsidP="00E12CE9">
      <w:pPr>
        <w:rPr>
          <w:rFonts w:eastAsia="Calibri"/>
        </w:rPr>
      </w:pPr>
      <w:r w:rsidRPr="006941D5">
        <w:rPr>
          <w:rFonts w:eastAsia="Calibri"/>
        </w:rPr>
        <w:t>Do you, the applicant/project manager, have a commercial interest in the supply and/or the installation of the equipment to be installed, or in the materials that are to be diverted, processed or managed?</w:t>
      </w:r>
    </w:p>
    <w:p w14:paraId="0D80A45B" w14:textId="20731CDC" w:rsidR="00E12CE9" w:rsidRPr="006941D5" w:rsidRDefault="001E3C55" w:rsidP="00E12CE9">
      <w:pPr>
        <w:rPr>
          <w:rFonts w:eastAsia="Calibri"/>
        </w:rPr>
      </w:pPr>
      <w:sdt>
        <w:sdtPr>
          <w:rPr>
            <w:rFonts w:eastAsia="Calibri"/>
          </w:rPr>
          <w:id w:val="-861203634"/>
          <w14:checkbox>
            <w14:checked w14:val="0"/>
            <w14:checkedState w14:val="2612" w14:font="MS Gothic"/>
            <w14:uncheckedState w14:val="2610" w14:font="MS Gothic"/>
          </w14:checkbox>
        </w:sdtPr>
        <w:sdtEndPr/>
        <w:sdtContent>
          <w:r w:rsidR="00656530">
            <w:rPr>
              <w:rFonts w:ascii="MS Gothic" w:eastAsia="MS Gothic" w:hAnsi="MS Gothic" w:hint="eastAsia"/>
            </w:rPr>
            <w:t>☐</w:t>
          </w:r>
        </w:sdtContent>
      </w:sdt>
      <w:r w:rsidR="00E12CE9" w:rsidRPr="006941D5">
        <w:rPr>
          <w:rFonts w:eastAsia="Calibri"/>
        </w:rPr>
        <w:t xml:space="preserve"> Yes   </w:t>
      </w:r>
      <w:sdt>
        <w:sdtPr>
          <w:rPr>
            <w:rFonts w:eastAsia="Calibri"/>
          </w:rPr>
          <w:id w:val="981668520"/>
          <w14:checkbox>
            <w14:checked w14:val="0"/>
            <w14:checkedState w14:val="2612" w14:font="MS Gothic"/>
            <w14:uncheckedState w14:val="2610" w14:font="MS Gothic"/>
          </w14:checkbox>
        </w:sdtPr>
        <w:sdtEndPr/>
        <w:sdtContent>
          <w:r w:rsidR="004C6FF9">
            <w:rPr>
              <w:rFonts w:ascii="MS Gothic" w:eastAsia="MS Gothic" w:hAnsi="MS Gothic" w:hint="eastAsia"/>
            </w:rPr>
            <w:t>☐</w:t>
          </w:r>
        </w:sdtContent>
      </w:sdt>
      <w:r w:rsidR="00E12CE9" w:rsidRPr="006941D5">
        <w:rPr>
          <w:rFonts w:eastAsia="Calibri"/>
        </w:rPr>
        <w:t xml:space="preserve"> No    </w:t>
      </w:r>
    </w:p>
    <w:p w14:paraId="1B2DF0AC" w14:textId="1F362D48" w:rsidR="00E12CE9" w:rsidRDefault="00E12CE9" w:rsidP="00E12CE9">
      <w:pPr>
        <w:rPr>
          <w:rFonts w:eastAsia="Calibri"/>
        </w:rPr>
      </w:pPr>
      <w:r w:rsidRPr="006941D5">
        <w:rPr>
          <w:rFonts w:eastAsia="Calibri"/>
        </w:rPr>
        <w:t>If ‘Yes’ please provide further details</w:t>
      </w:r>
      <w:r>
        <w:rPr>
          <w:rFonts w:eastAsia="Calibri"/>
        </w:rPr>
        <w:t>.</w:t>
      </w:r>
    </w:p>
    <w:tbl>
      <w:tblPr>
        <w:tblStyle w:val="TableGrid19"/>
        <w:tblW w:w="9101" w:type="dxa"/>
        <w:tblInd w:w="-34" w:type="dxa"/>
        <w:tblLook w:val="04A0" w:firstRow="1" w:lastRow="0" w:firstColumn="1" w:lastColumn="0" w:noHBand="0" w:noVBand="1"/>
      </w:tblPr>
      <w:tblGrid>
        <w:gridCol w:w="9101"/>
      </w:tblGrid>
      <w:tr w:rsidR="00C93E32" w:rsidRPr="006941D5" w14:paraId="63E753C1" w14:textId="77777777" w:rsidTr="005A7533">
        <w:trPr>
          <w:trHeight w:val="1637"/>
        </w:trPr>
        <w:sdt>
          <w:sdtPr>
            <w:rPr>
              <w:rFonts w:eastAsia="Calibri"/>
            </w:rPr>
            <w:id w:val="-1812625746"/>
            <w:placeholder>
              <w:docPart w:val="DD08FDCD7D734332B94FD5CBA3FB9661"/>
            </w:placeholder>
            <w:showingPlcHdr/>
            <w:text/>
          </w:sdtPr>
          <w:sdtEndPr/>
          <w:sdtContent>
            <w:tc>
              <w:tcPr>
                <w:tcW w:w="9101" w:type="dxa"/>
              </w:tcPr>
              <w:p w14:paraId="1265BBEE" w14:textId="77777777" w:rsidR="00C93E32" w:rsidRPr="006941D5" w:rsidRDefault="00C93E32" w:rsidP="005C6C6E">
                <w:pPr>
                  <w:rPr>
                    <w:rFonts w:eastAsia="Calibri"/>
                  </w:rPr>
                </w:pPr>
                <w:r w:rsidRPr="006941D5">
                  <w:rPr>
                    <w:rFonts w:asciiTheme="minorHAnsi" w:hAnsiTheme="minorHAnsi"/>
                    <w:color w:val="FF0000"/>
                  </w:rPr>
                  <w:t>Click or tap here to enter text.</w:t>
                </w:r>
              </w:p>
            </w:tc>
          </w:sdtContent>
        </w:sdt>
      </w:tr>
    </w:tbl>
    <w:p w14:paraId="2D6CA0BF" w14:textId="77777777" w:rsidR="00E12CE9" w:rsidRPr="00FE2715" w:rsidRDefault="00E12CE9" w:rsidP="00E12CE9">
      <w:pPr>
        <w:pStyle w:val="Heading2Numbered"/>
        <w:ind w:left="1004"/>
      </w:pPr>
      <w:bookmarkStart w:id="359" w:name="_Toc501372284"/>
      <w:bookmarkStart w:id="360" w:name="_Toc501444538"/>
      <w:r w:rsidRPr="00FE2715">
        <w:t>Site owner’s/manager’s declaration</w:t>
      </w:r>
      <w:bookmarkEnd w:id="359"/>
      <w:bookmarkEnd w:id="360"/>
    </w:p>
    <w:p w14:paraId="3B5F9555" w14:textId="77777777" w:rsidR="00E12CE9" w:rsidRPr="006941D5" w:rsidRDefault="00E12CE9" w:rsidP="00E12CE9">
      <w:pPr>
        <w:pBdr>
          <w:top w:val="single" w:sz="36" w:space="9" w:color="D2DDF2"/>
          <w:left w:val="single" w:sz="36" w:space="9" w:color="D2DDF2"/>
          <w:bottom w:val="single" w:sz="36" w:space="11" w:color="D2DDF2"/>
          <w:right w:val="single" w:sz="36" w:space="9" w:color="D2DDF2"/>
        </w:pBdr>
        <w:shd w:val="clear" w:color="auto" w:fill="D2DDF2"/>
        <w:spacing w:before="0"/>
        <w:ind w:left="232" w:right="232"/>
      </w:pPr>
      <w:r w:rsidRPr="006941D5">
        <w:t>This section should be completed by the owner/manager of the site where the equipment will be installed. Excepting where the equipment consist</w:t>
      </w:r>
      <w:r>
        <w:t>s</w:t>
      </w:r>
      <w:r w:rsidRPr="006941D5">
        <w:t xml:space="preserve"> of multiple small pieces of equipment to be placed at multiple sites (e.g. bag stands, tippler bins), in these cases this declaration should be made by the Lead Organisation.</w:t>
      </w:r>
    </w:p>
    <w:p w14:paraId="5CF09E77" w14:textId="77777777" w:rsidR="00E12CE9" w:rsidRPr="006941D5" w:rsidRDefault="001E3C55" w:rsidP="00E12CE9">
      <w:pPr>
        <w:rPr>
          <w:lang w:eastAsia="en-AU"/>
        </w:rPr>
      </w:pPr>
      <w:sdt>
        <w:sdtPr>
          <w:rPr>
            <w:lang w:eastAsia="en-AU"/>
          </w:rPr>
          <w:id w:val="380217930"/>
          <w14:checkbox>
            <w14:checked w14:val="0"/>
            <w14:checkedState w14:val="2612" w14:font="MS Gothic"/>
            <w14:uncheckedState w14:val="2610" w14:font="MS Gothic"/>
          </w14:checkbox>
        </w:sdtPr>
        <w:sdtEndPr/>
        <w:sdtContent>
          <w:r w:rsidR="00E12CE9" w:rsidRPr="006941D5">
            <w:rPr>
              <w:rFonts w:ascii="Segoe UI Symbol" w:hAnsi="Segoe UI Symbol" w:cs="Segoe UI Symbol"/>
              <w:lang w:eastAsia="en-AU"/>
            </w:rPr>
            <w:t>☐</w:t>
          </w:r>
        </w:sdtContent>
      </w:sdt>
      <w:r w:rsidR="00E12CE9" w:rsidRPr="006941D5">
        <w:rPr>
          <w:lang w:eastAsia="en-AU"/>
        </w:rPr>
        <w:tab/>
        <w:t>I declare that the information in this form is complete, truthful and correct</w:t>
      </w:r>
      <w:r w:rsidR="00E12CE9">
        <w:rPr>
          <w:lang w:eastAsia="en-AU"/>
        </w:rPr>
        <w:t>.</w:t>
      </w:r>
      <w:r w:rsidR="00E12CE9" w:rsidRPr="006941D5">
        <w:rPr>
          <w:lang w:eastAsia="en-AU"/>
        </w:rPr>
        <w:t xml:space="preserve"> </w:t>
      </w:r>
    </w:p>
    <w:p w14:paraId="15FC2B1A" w14:textId="77777777" w:rsidR="00E12CE9" w:rsidRPr="006941D5" w:rsidRDefault="001E3C55" w:rsidP="00E12CE9">
      <w:pPr>
        <w:rPr>
          <w:rFonts w:eastAsia="Calibri"/>
        </w:rPr>
      </w:pPr>
      <w:sdt>
        <w:sdtPr>
          <w:rPr>
            <w:rFonts w:eastAsia="Calibri"/>
            <w:color w:val="000000"/>
          </w:rPr>
          <w:id w:val="704608969"/>
          <w14:checkbox>
            <w14:checked w14:val="0"/>
            <w14:checkedState w14:val="2612" w14:font="MS Gothic"/>
            <w14:uncheckedState w14:val="2610" w14:font="MS Gothic"/>
          </w14:checkbox>
        </w:sdtPr>
        <w:sdtEndPr/>
        <w:sdtContent>
          <w:r w:rsidR="00E12CE9" w:rsidRPr="006941D5">
            <w:rPr>
              <w:rFonts w:ascii="Segoe UI Symbol" w:eastAsia="Calibri" w:hAnsi="Segoe UI Symbol" w:cs="Segoe UI Symbol"/>
              <w:color w:val="000000"/>
            </w:rPr>
            <w:t>☐</w:t>
          </w:r>
        </w:sdtContent>
      </w:sdt>
      <w:r w:rsidR="00E12CE9" w:rsidRPr="006941D5">
        <w:rPr>
          <w:rFonts w:eastAsia="Calibri"/>
          <w:color w:val="000000"/>
        </w:rPr>
        <w:tab/>
        <w:t>I acknowledge any disclosure by the applicant/project manager</w:t>
      </w:r>
      <w:r w:rsidR="00E12CE9" w:rsidRPr="006941D5">
        <w:rPr>
          <w:rFonts w:eastAsia="Calibri"/>
        </w:rPr>
        <w:t>,</w:t>
      </w:r>
      <w:r w:rsidR="00E12CE9" w:rsidRPr="006941D5">
        <w:rPr>
          <w:rFonts w:eastAsia="Calibri"/>
          <w:color w:val="000000"/>
        </w:rPr>
        <w:t xml:space="preserve"> of their business interest in the equipment to be installed, and/or the installation of those products at my business premises, and/or the materials generated by the new equipment. I note that I am free to purchase from any supplier of suitable equipment.</w:t>
      </w:r>
    </w:p>
    <w:p w14:paraId="060E3F31" w14:textId="77777777" w:rsidR="00E12CE9" w:rsidRPr="006941D5" w:rsidRDefault="001E3C55" w:rsidP="00E12CE9">
      <w:pPr>
        <w:rPr>
          <w:rFonts w:eastAsia="Calibri"/>
        </w:rPr>
      </w:pPr>
      <w:sdt>
        <w:sdtPr>
          <w:rPr>
            <w:rFonts w:eastAsia="Calibri"/>
            <w:color w:val="000000"/>
          </w:rPr>
          <w:id w:val="-930359413"/>
          <w14:checkbox>
            <w14:checked w14:val="0"/>
            <w14:checkedState w14:val="2612" w14:font="MS Gothic"/>
            <w14:uncheckedState w14:val="2610" w14:font="MS Gothic"/>
          </w14:checkbox>
        </w:sdtPr>
        <w:sdtEndPr/>
        <w:sdtContent>
          <w:r w:rsidR="00E12CE9" w:rsidRPr="006941D5">
            <w:rPr>
              <w:rFonts w:ascii="Segoe UI Symbol" w:eastAsia="Calibri" w:hAnsi="Segoe UI Symbol" w:cs="Segoe UI Symbol"/>
              <w:color w:val="000000"/>
            </w:rPr>
            <w:t>☐</w:t>
          </w:r>
        </w:sdtContent>
      </w:sdt>
      <w:r w:rsidR="00E12CE9" w:rsidRPr="006941D5">
        <w:rPr>
          <w:rFonts w:eastAsia="Calibri"/>
          <w:color w:val="000000"/>
        </w:rPr>
        <w:tab/>
        <w:t>I have attached the preferred quote for the proposed equipment. (Not compulsory)</w:t>
      </w:r>
      <w:r w:rsidR="00E12CE9">
        <w:rPr>
          <w:rFonts w:eastAsia="Calibri"/>
          <w:color w:val="000000"/>
        </w:rPr>
        <w:t>.</w:t>
      </w:r>
    </w:p>
    <w:p w14:paraId="6B9AFDDC" w14:textId="77777777" w:rsidR="00E12CE9" w:rsidRPr="006941D5" w:rsidRDefault="001E3C55" w:rsidP="00E12CE9">
      <w:pPr>
        <w:rPr>
          <w:lang w:eastAsia="en-AU"/>
        </w:rPr>
      </w:pPr>
      <w:sdt>
        <w:sdtPr>
          <w:rPr>
            <w:lang w:eastAsia="en-AU"/>
          </w:rPr>
          <w:id w:val="1401482332"/>
          <w14:checkbox>
            <w14:checked w14:val="0"/>
            <w14:checkedState w14:val="2612" w14:font="MS Gothic"/>
            <w14:uncheckedState w14:val="2610" w14:font="MS Gothic"/>
          </w14:checkbox>
        </w:sdtPr>
        <w:sdtEndPr/>
        <w:sdtContent>
          <w:r w:rsidR="00E12CE9">
            <w:rPr>
              <w:rFonts w:ascii="MS Gothic" w:eastAsia="MS Gothic" w:hAnsi="MS Gothic" w:hint="eastAsia"/>
              <w:lang w:eastAsia="en-AU"/>
            </w:rPr>
            <w:t>☐</w:t>
          </w:r>
        </w:sdtContent>
      </w:sdt>
      <w:r w:rsidR="00E12CE9" w:rsidRPr="006941D5">
        <w:rPr>
          <w:lang w:eastAsia="en-AU"/>
        </w:rPr>
        <w:tab/>
        <w:t xml:space="preserve">I am the </w:t>
      </w:r>
      <w:sdt>
        <w:sdtPr>
          <w:rPr>
            <w:lang w:eastAsia="en-AU"/>
          </w:rPr>
          <w:id w:val="1784604930"/>
          <w14:checkbox>
            <w14:checked w14:val="0"/>
            <w14:checkedState w14:val="2612" w14:font="MS Gothic"/>
            <w14:uncheckedState w14:val="2610" w14:font="MS Gothic"/>
          </w14:checkbox>
        </w:sdtPr>
        <w:sdtEndPr/>
        <w:sdtContent>
          <w:r w:rsidR="00E12CE9">
            <w:rPr>
              <w:rFonts w:ascii="MS Gothic" w:eastAsia="MS Gothic" w:hAnsi="MS Gothic" w:hint="eastAsia"/>
              <w:lang w:eastAsia="en-AU"/>
            </w:rPr>
            <w:t>☐</w:t>
          </w:r>
        </w:sdtContent>
      </w:sdt>
      <w:r w:rsidR="00E12CE9" w:rsidRPr="006941D5">
        <w:rPr>
          <w:lang w:eastAsia="en-AU"/>
        </w:rPr>
        <w:t xml:space="preserve"> owner / </w:t>
      </w:r>
      <w:sdt>
        <w:sdtPr>
          <w:rPr>
            <w:lang w:eastAsia="en-AU"/>
          </w:rPr>
          <w:id w:val="1016116146"/>
          <w14:checkbox>
            <w14:checked w14:val="0"/>
            <w14:checkedState w14:val="2612" w14:font="MS Gothic"/>
            <w14:uncheckedState w14:val="2610" w14:font="MS Gothic"/>
          </w14:checkbox>
        </w:sdtPr>
        <w:sdtEndPr/>
        <w:sdtContent>
          <w:r w:rsidR="00E12CE9">
            <w:rPr>
              <w:rFonts w:ascii="MS Gothic" w:eastAsia="MS Gothic" w:hAnsi="MS Gothic" w:hint="eastAsia"/>
              <w:lang w:eastAsia="en-AU"/>
            </w:rPr>
            <w:t>☐</w:t>
          </w:r>
        </w:sdtContent>
      </w:sdt>
      <w:r w:rsidR="00E12CE9" w:rsidRPr="006941D5">
        <w:rPr>
          <w:lang w:eastAsia="en-AU"/>
        </w:rPr>
        <w:t xml:space="preserve"> person with authorisation to act on behalf of the owner (tick whichever is relevant) of the premises where the equipment will be installed. </w:t>
      </w:r>
    </w:p>
    <w:p w14:paraId="3409D091" w14:textId="77777777" w:rsidR="00E12CE9" w:rsidRPr="006941D5" w:rsidRDefault="001E3C55" w:rsidP="00E12CE9">
      <w:pPr>
        <w:rPr>
          <w:rFonts w:eastAsia="Calibri"/>
        </w:rPr>
      </w:pPr>
      <w:sdt>
        <w:sdtPr>
          <w:rPr>
            <w:rFonts w:eastAsia="Calibri"/>
          </w:rPr>
          <w:id w:val="-547845410"/>
          <w14:checkbox>
            <w14:checked w14:val="0"/>
            <w14:checkedState w14:val="2612" w14:font="MS Gothic"/>
            <w14:uncheckedState w14:val="2610" w14:font="MS Gothic"/>
          </w14:checkbox>
        </w:sdtPr>
        <w:sdtEndPr/>
        <w:sdtContent>
          <w:r w:rsidR="00E12CE9" w:rsidRPr="006941D5">
            <w:rPr>
              <w:rFonts w:ascii="Segoe UI Symbol" w:eastAsia="Calibri" w:hAnsi="Segoe UI Symbol" w:cs="Segoe UI Symbol"/>
            </w:rPr>
            <w:t>☐</w:t>
          </w:r>
        </w:sdtContent>
      </w:sdt>
      <w:r w:rsidR="00E12CE9" w:rsidRPr="006941D5">
        <w:rPr>
          <w:rFonts w:eastAsia="Calibri"/>
        </w:rPr>
        <w:tab/>
        <w:t xml:space="preserve">I agree to checks by the EPA and its representatives to verify installation and performance of the equipment for which the EPA has provided part funding. </w:t>
      </w:r>
    </w:p>
    <w:p w14:paraId="77931706" w14:textId="77777777" w:rsidR="00E12CE9" w:rsidRPr="006941D5" w:rsidRDefault="001E3C55" w:rsidP="00E12CE9">
      <w:pPr>
        <w:rPr>
          <w:rFonts w:eastAsia="Calibri"/>
        </w:rPr>
      </w:pPr>
      <w:sdt>
        <w:sdtPr>
          <w:rPr>
            <w:rFonts w:eastAsia="Calibri"/>
            <w:color w:val="000000"/>
          </w:rPr>
          <w:id w:val="-1292358323"/>
          <w14:checkbox>
            <w14:checked w14:val="0"/>
            <w14:checkedState w14:val="2612" w14:font="MS Gothic"/>
            <w14:uncheckedState w14:val="2610" w14:font="MS Gothic"/>
          </w14:checkbox>
        </w:sdtPr>
        <w:sdtEndPr/>
        <w:sdtContent>
          <w:r w:rsidR="00E12CE9" w:rsidRPr="006941D5">
            <w:rPr>
              <w:rFonts w:ascii="Segoe UI Symbol" w:eastAsia="Calibri" w:hAnsi="Segoe UI Symbol" w:cs="Segoe UI Symbol"/>
              <w:color w:val="000000"/>
            </w:rPr>
            <w:t>☐</w:t>
          </w:r>
        </w:sdtContent>
      </w:sdt>
      <w:r w:rsidR="00E12CE9" w:rsidRPr="006941D5">
        <w:rPr>
          <w:rFonts w:eastAsia="Calibri"/>
          <w:color w:val="000000"/>
        </w:rPr>
        <w:tab/>
        <w:t>Activities carried out by my business are lawful and meet regulatory and other government requirements.</w:t>
      </w:r>
    </w:p>
    <w:tbl>
      <w:tblPr>
        <w:tblStyle w:val="GridTable1Light"/>
        <w:tblW w:w="9918" w:type="dxa"/>
        <w:tblLook w:val="0600" w:firstRow="0" w:lastRow="0" w:firstColumn="0" w:lastColumn="0" w:noHBand="1" w:noVBand="1"/>
      </w:tblPr>
      <w:tblGrid>
        <w:gridCol w:w="1729"/>
        <w:gridCol w:w="4877"/>
        <w:gridCol w:w="1186"/>
        <w:gridCol w:w="2126"/>
      </w:tblGrid>
      <w:tr w:rsidR="00E12CE9" w:rsidRPr="006941D5" w14:paraId="17BD6D6D" w14:textId="77777777" w:rsidTr="00AF6DF3">
        <w:tc>
          <w:tcPr>
            <w:tcW w:w="1729" w:type="dxa"/>
          </w:tcPr>
          <w:p w14:paraId="60E744E7" w14:textId="77777777" w:rsidR="00E12CE9" w:rsidRPr="006941D5" w:rsidRDefault="00E12CE9" w:rsidP="00E12CE9">
            <w:pPr>
              <w:rPr>
                <w:rFonts w:eastAsia="Calibri"/>
              </w:rPr>
            </w:pPr>
            <w:r w:rsidRPr="006941D5">
              <w:rPr>
                <w:rFonts w:eastAsia="Calibri"/>
              </w:rPr>
              <w:t>Name</w:t>
            </w:r>
          </w:p>
        </w:tc>
        <w:sdt>
          <w:sdtPr>
            <w:rPr>
              <w:rFonts w:eastAsia="Calibri"/>
            </w:rPr>
            <w:id w:val="539713572"/>
            <w:placeholder>
              <w:docPart w:val="BFCD88DC90B949F7AB3A71D5E8C10EC6"/>
            </w:placeholder>
            <w:showingPlcHdr/>
            <w:text/>
          </w:sdtPr>
          <w:sdtEndPr/>
          <w:sdtContent>
            <w:tc>
              <w:tcPr>
                <w:tcW w:w="8189" w:type="dxa"/>
                <w:gridSpan w:val="3"/>
              </w:tcPr>
              <w:p w14:paraId="234B3859" w14:textId="77777777" w:rsidR="00E12CE9" w:rsidRPr="006941D5" w:rsidRDefault="00E12CE9" w:rsidP="00E12CE9">
                <w:pPr>
                  <w:rPr>
                    <w:rFonts w:eastAsia="Calibri"/>
                  </w:rPr>
                </w:pPr>
                <w:r w:rsidRPr="006941D5">
                  <w:rPr>
                    <w:rFonts w:asciiTheme="minorHAnsi" w:hAnsiTheme="minorHAnsi"/>
                    <w:color w:val="FF0000"/>
                  </w:rPr>
                  <w:t>Click or tap here to enter text.</w:t>
                </w:r>
              </w:p>
            </w:tc>
          </w:sdtContent>
        </w:sdt>
      </w:tr>
      <w:tr w:rsidR="00E12CE9" w:rsidRPr="006941D5" w14:paraId="121B6C13" w14:textId="77777777" w:rsidTr="00AF6DF3">
        <w:tc>
          <w:tcPr>
            <w:tcW w:w="1729" w:type="dxa"/>
          </w:tcPr>
          <w:p w14:paraId="591B9FD3" w14:textId="77777777" w:rsidR="00E12CE9" w:rsidRPr="006941D5" w:rsidRDefault="00E12CE9" w:rsidP="00E12CE9">
            <w:pPr>
              <w:rPr>
                <w:rFonts w:eastAsia="Calibri"/>
              </w:rPr>
            </w:pPr>
            <w:r w:rsidRPr="006941D5">
              <w:rPr>
                <w:rFonts w:eastAsia="Calibri"/>
              </w:rPr>
              <w:t>Organisation</w:t>
            </w:r>
          </w:p>
        </w:tc>
        <w:sdt>
          <w:sdtPr>
            <w:rPr>
              <w:rFonts w:eastAsia="Calibri"/>
            </w:rPr>
            <w:id w:val="-1443458476"/>
            <w:placeholder>
              <w:docPart w:val="FEC00591F9B54300B1B2C0526F4A936A"/>
            </w:placeholder>
            <w:showingPlcHdr/>
            <w:text/>
          </w:sdtPr>
          <w:sdtEndPr/>
          <w:sdtContent>
            <w:tc>
              <w:tcPr>
                <w:tcW w:w="8189" w:type="dxa"/>
                <w:gridSpan w:val="3"/>
              </w:tcPr>
              <w:p w14:paraId="13CF4875" w14:textId="77777777" w:rsidR="00E12CE9" w:rsidRPr="006941D5" w:rsidRDefault="00E12CE9" w:rsidP="00E12CE9">
                <w:pPr>
                  <w:rPr>
                    <w:rFonts w:eastAsia="Calibri"/>
                  </w:rPr>
                </w:pPr>
                <w:r w:rsidRPr="006941D5">
                  <w:rPr>
                    <w:rFonts w:asciiTheme="minorHAnsi" w:hAnsiTheme="minorHAnsi"/>
                    <w:color w:val="FF0000"/>
                  </w:rPr>
                  <w:t>Click or tap here to enter text.</w:t>
                </w:r>
              </w:p>
            </w:tc>
          </w:sdtContent>
        </w:sdt>
      </w:tr>
      <w:tr w:rsidR="00E12CE9" w:rsidRPr="006941D5" w14:paraId="26E51D67" w14:textId="77777777" w:rsidTr="00AF6DF3">
        <w:tc>
          <w:tcPr>
            <w:tcW w:w="1729" w:type="dxa"/>
          </w:tcPr>
          <w:p w14:paraId="410DD7E3" w14:textId="77777777" w:rsidR="00E12CE9" w:rsidRPr="006941D5" w:rsidRDefault="00E12CE9" w:rsidP="00E12CE9">
            <w:pPr>
              <w:rPr>
                <w:rFonts w:eastAsia="Calibri"/>
              </w:rPr>
            </w:pPr>
            <w:r w:rsidRPr="006941D5">
              <w:rPr>
                <w:rFonts w:eastAsia="Calibri"/>
              </w:rPr>
              <w:t>Title/Position</w:t>
            </w:r>
          </w:p>
        </w:tc>
        <w:sdt>
          <w:sdtPr>
            <w:rPr>
              <w:rFonts w:eastAsia="Calibri"/>
            </w:rPr>
            <w:id w:val="298275124"/>
            <w:placeholder>
              <w:docPart w:val="B2D96FE490D64681AF9F6A8E134A8944"/>
            </w:placeholder>
            <w:showingPlcHdr/>
            <w:text/>
          </w:sdtPr>
          <w:sdtEndPr/>
          <w:sdtContent>
            <w:tc>
              <w:tcPr>
                <w:tcW w:w="8189" w:type="dxa"/>
                <w:gridSpan w:val="3"/>
              </w:tcPr>
              <w:p w14:paraId="4B200824" w14:textId="77777777" w:rsidR="00E12CE9" w:rsidRPr="006941D5" w:rsidRDefault="00E12CE9" w:rsidP="00E12CE9">
                <w:pPr>
                  <w:rPr>
                    <w:rFonts w:eastAsia="Calibri"/>
                  </w:rPr>
                </w:pPr>
                <w:r w:rsidRPr="006941D5">
                  <w:rPr>
                    <w:rFonts w:asciiTheme="minorHAnsi" w:hAnsiTheme="minorHAnsi"/>
                    <w:color w:val="FF0000"/>
                  </w:rPr>
                  <w:t>Click or tap here to enter text.</w:t>
                </w:r>
              </w:p>
            </w:tc>
          </w:sdtContent>
        </w:sdt>
      </w:tr>
      <w:tr w:rsidR="00E12CE9" w:rsidRPr="006941D5" w14:paraId="02E4DB79" w14:textId="77777777" w:rsidTr="00AF6DF3">
        <w:trPr>
          <w:trHeight w:val="959"/>
        </w:trPr>
        <w:tc>
          <w:tcPr>
            <w:tcW w:w="1729" w:type="dxa"/>
          </w:tcPr>
          <w:p w14:paraId="3EA5C778" w14:textId="77777777" w:rsidR="00E12CE9" w:rsidRPr="006941D5" w:rsidRDefault="00E12CE9" w:rsidP="00E12CE9">
            <w:pPr>
              <w:rPr>
                <w:rFonts w:eastAsia="Calibri"/>
              </w:rPr>
            </w:pPr>
            <w:r w:rsidRPr="006941D5">
              <w:rPr>
                <w:rFonts w:eastAsia="Calibri"/>
              </w:rPr>
              <w:t>Signature</w:t>
            </w:r>
          </w:p>
          <w:p w14:paraId="78E21245" w14:textId="77777777" w:rsidR="00E12CE9" w:rsidRPr="006941D5" w:rsidRDefault="00E12CE9" w:rsidP="00E12CE9">
            <w:pPr>
              <w:rPr>
                <w:rFonts w:eastAsia="Calibri"/>
              </w:rPr>
            </w:pPr>
            <w:r w:rsidRPr="006941D5">
              <w:rPr>
                <w:rFonts w:eastAsia="Calibri"/>
                <w:sz w:val="16"/>
              </w:rPr>
              <w:t>This can be a digital/scanned image</w:t>
            </w:r>
          </w:p>
        </w:tc>
        <w:sdt>
          <w:sdtPr>
            <w:rPr>
              <w:rFonts w:eastAsia="Calibri"/>
            </w:rPr>
            <w:id w:val="-1628773544"/>
            <w:showingPlcHdr/>
            <w:picture/>
          </w:sdtPr>
          <w:sdtEndPr/>
          <w:sdtContent>
            <w:tc>
              <w:tcPr>
                <w:tcW w:w="4877" w:type="dxa"/>
              </w:tcPr>
              <w:p w14:paraId="13E3CC71" w14:textId="77777777" w:rsidR="00E12CE9" w:rsidRPr="006941D5" w:rsidRDefault="00E12CE9" w:rsidP="00E12CE9">
                <w:pPr>
                  <w:rPr>
                    <w:rFonts w:eastAsia="Calibri"/>
                  </w:rPr>
                </w:pPr>
                <w:r w:rsidRPr="006941D5">
                  <w:rPr>
                    <w:rFonts w:eastAsia="Calibri"/>
                    <w:noProof/>
                  </w:rPr>
                  <w:drawing>
                    <wp:inline distT="0" distB="0" distL="0" distR="0" wp14:anchorId="20D1B91D" wp14:editId="28B75CD0">
                      <wp:extent cx="2910840" cy="861060"/>
                      <wp:effectExtent l="0" t="0" r="381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0840" cy="861060"/>
                              </a:xfrm>
                              <a:prstGeom prst="rect">
                                <a:avLst/>
                              </a:prstGeom>
                              <a:noFill/>
                              <a:ln>
                                <a:noFill/>
                              </a:ln>
                            </pic:spPr>
                          </pic:pic>
                        </a:graphicData>
                      </a:graphic>
                    </wp:inline>
                  </w:drawing>
                </w:r>
              </w:p>
            </w:tc>
          </w:sdtContent>
        </w:sdt>
        <w:tc>
          <w:tcPr>
            <w:tcW w:w="1186" w:type="dxa"/>
          </w:tcPr>
          <w:p w14:paraId="2526C9C5" w14:textId="77777777" w:rsidR="00E12CE9" w:rsidRPr="006941D5" w:rsidRDefault="00E12CE9" w:rsidP="00E12CE9">
            <w:pPr>
              <w:rPr>
                <w:rFonts w:eastAsia="Calibri"/>
              </w:rPr>
            </w:pPr>
            <w:r w:rsidRPr="006941D5">
              <w:rPr>
                <w:rFonts w:eastAsia="Calibri"/>
              </w:rPr>
              <w:t>Date</w:t>
            </w:r>
          </w:p>
        </w:tc>
        <w:sdt>
          <w:sdtPr>
            <w:rPr>
              <w:rFonts w:eastAsia="Calibri"/>
            </w:rPr>
            <w:id w:val="328026636"/>
            <w:placeholder>
              <w:docPart w:val="21DEAC26347E45288BEE1A03556FBC54"/>
            </w:placeholder>
            <w:showingPlcHdr/>
            <w:text/>
          </w:sdtPr>
          <w:sdtEndPr/>
          <w:sdtContent>
            <w:tc>
              <w:tcPr>
                <w:tcW w:w="2126" w:type="dxa"/>
              </w:tcPr>
              <w:p w14:paraId="5C173F51" w14:textId="4D1CE00E" w:rsidR="00E12CE9" w:rsidRPr="006941D5" w:rsidRDefault="001A1F28" w:rsidP="00E12CE9">
                <w:pPr>
                  <w:rPr>
                    <w:rFonts w:eastAsia="Calibri"/>
                  </w:rPr>
                </w:pPr>
                <w:r w:rsidRPr="007E0EAE">
                  <w:rPr>
                    <w:rStyle w:val="PlaceholderText"/>
                  </w:rPr>
                  <w:t>Click or tap here to enter text.</w:t>
                </w:r>
              </w:p>
            </w:tc>
          </w:sdtContent>
        </w:sdt>
      </w:tr>
    </w:tbl>
    <w:p w14:paraId="20C46AA7" w14:textId="77777777" w:rsidR="00A84397" w:rsidRPr="00A84397" w:rsidRDefault="00A84397" w:rsidP="002E7E46">
      <w:pPr>
        <w:keepNext/>
        <w:keepLines/>
        <w:numPr>
          <w:ilvl w:val="0"/>
          <w:numId w:val="0"/>
        </w:numPr>
        <w:spacing w:before="360" w:line="400" w:lineRule="exact"/>
        <w:outlineLvl w:val="1"/>
      </w:pPr>
    </w:p>
    <w:sectPr w:rsidR="00A84397" w:rsidRPr="00A84397" w:rsidSect="008375ED">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8A79B8" w14:textId="77777777" w:rsidR="00D1742D" w:rsidRPr="000D4EDE" w:rsidRDefault="00D1742D" w:rsidP="000D4EDE">
      <w:r>
        <w:separator/>
      </w:r>
    </w:p>
    <w:p w14:paraId="036C5254" w14:textId="77777777" w:rsidR="00D1742D" w:rsidRDefault="00D1742D"/>
  </w:endnote>
  <w:endnote w:type="continuationSeparator" w:id="0">
    <w:p w14:paraId="0839A6B2" w14:textId="77777777" w:rsidR="00D1742D" w:rsidRPr="000D4EDE" w:rsidRDefault="00D1742D" w:rsidP="000D4EDE">
      <w:r>
        <w:continuationSeparator/>
      </w:r>
    </w:p>
    <w:p w14:paraId="26BCA274" w14:textId="77777777" w:rsidR="00D1742D" w:rsidRDefault="00D174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otham Narrow Book">
    <w:panose1 w:val="00000000000000000000"/>
    <w:charset w:val="00"/>
    <w:family w:val="modern"/>
    <w:notTrueType/>
    <w:pitch w:val="variable"/>
    <w:sig w:usb0="A00002FF" w:usb1="4000005B" w:usb2="00000000" w:usb3="00000000" w:csb0="0000009F" w:csb1="00000000"/>
  </w:font>
  <w:font w:name="Calibri">
    <w:altName w:val="Arial"/>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Source Sans Pro">
    <w:altName w:val="Arial"/>
    <w:charset w:val="00"/>
    <w:family w:val="swiss"/>
    <w:pitch w:val="variable"/>
    <w:sig w:usb0="20000007" w:usb1="00000001" w:usb2="00000000" w:usb3="00000000" w:csb0="00000193"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Bold">
    <w:panose1 w:val="00000000000000000000"/>
    <w:charset w:val="00"/>
    <w:family w:val="roman"/>
    <w:notTrueType/>
    <w:pitch w:val="default"/>
    <w:sig w:usb0="00000003" w:usb1="00000000" w:usb2="00000000" w:usb3="00000000" w:csb0="00000001" w:csb1="00000000"/>
  </w:font>
  <w:font w:name="Gotham Bold">
    <w:panose1 w:val="00000000000000000000"/>
    <w:charset w:val="00"/>
    <w:family w:val="modern"/>
    <w:notTrueType/>
    <w:pitch w:val="variable"/>
    <w:sig w:usb0="A10000FF" w:usb1="4000005B"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Klinic Slab Medium">
    <w:altName w:val="Arial"/>
    <w:panose1 w:val="00000000000000000000"/>
    <w:charset w:val="00"/>
    <w:family w:val="modern"/>
    <w:notTrueType/>
    <w:pitch w:val="variable"/>
    <w:sig w:usb0="8000002F" w:usb1="5000004A" w:usb2="00000000" w:usb3="00000000" w:csb0="00000093" w:csb1="00000000"/>
  </w:font>
  <w:font w:name="Klinic Slab Book">
    <w:altName w:val="Arial"/>
    <w:panose1 w:val="00000000000000000000"/>
    <w:charset w:val="00"/>
    <w:family w:val="modern"/>
    <w:notTrueType/>
    <w:pitch w:val="variable"/>
    <w:sig w:usb0="8000002F" w:usb1="5000004A"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8886213"/>
      <w:docPartObj>
        <w:docPartGallery w:val="Page Numbers (Bottom of Page)"/>
        <w:docPartUnique/>
      </w:docPartObj>
    </w:sdtPr>
    <w:sdtEndPr>
      <w:rPr>
        <w:noProof/>
      </w:rPr>
    </w:sdtEndPr>
    <w:sdtContent>
      <w:p w14:paraId="1EFE5483" w14:textId="5958941C" w:rsidR="00D1742D" w:rsidRDefault="00D1742D" w:rsidP="008B13FE">
        <w:pPr>
          <w:pStyle w:val="Footer"/>
          <w:framePr w:wrap="around"/>
        </w:pPr>
        <w:r>
          <w:fldChar w:fldCharType="begin"/>
        </w:r>
        <w:r>
          <w:instrText xml:space="preserve"> PAGE   \* MERGEFORMAT </w:instrText>
        </w:r>
        <w:r>
          <w:fldChar w:fldCharType="separate"/>
        </w:r>
        <w:r w:rsidR="00F25EA6">
          <w:rPr>
            <w:noProof/>
          </w:rPr>
          <w:t>2</w:t>
        </w:r>
        <w:r>
          <w:rPr>
            <w:noProof/>
          </w:rPr>
          <w:fldChar w:fldCharType="end"/>
        </w:r>
      </w:p>
    </w:sdtContent>
  </w:sdt>
  <w:p w14:paraId="1DFCF04C" w14:textId="77777777" w:rsidR="00D1742D" w:rsidRDefault="00D1742D">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FC253" w14:textId="3EBC8270" w:rsidR="00D1742D" w:rsidRPr="00C26BC5" w:rsidRDefault="00D1742D" w:rsidP="007F2950">
    <w:pPr>
      <w:pStyle w:val="Footer"/>
      <w:framePr w:wrap="around"/>
    </w:pPr>
    <w:r>
      <w:fldChar w:fldCharType="begin"/>
    </w:r>
    <w:r>
      <w:instrText xml:space="preserve"> PAGE   \* MERGEFORMAT </w:instrText>
    </w:r>
    <w:r>
      <w:fldChar w:fldCharType="separate"/>
    </w:r>
    <w:r w:rsidR="001E3C55">
      <w:rPr>
        <w:noProof/>
      </w:rPr>
      <w:t>38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315B89" w14:textId="77777777" w:rsidR="00D1742D" w:rsidRPr="000D4EDE" w:rsidRDefault="00D1742D" w:rsidP="000D4EDE">
      <w:r>
        <w:separator/>
      </w:r>
    </w:p>
  </w:footnote>
  <w:footnote w:type="continuationSeparator" w:id="0">
    <w:p w14:paraId="4BAE0170" w14:textId="77777777" w:rsidR="00D1742D" w:rsidRPr="000D4EDE" w:rsidRDefault="00D1742D" w:rsidP="000D4EDE">
      <w:r>
        <w:continuationSeparator/>
      </w:r>
    </w:p>
  </w:footnote>
  <w:footnote w:type="continuationNotice" w:id="1">
    <w:p w14:paraId="7DA88010" w14:textId="77777777" w:rsidR="00D1742D" w:rsidRPr="005D75E2" w:rsidRDefault="00D1742D" w:rsidP="005D75E2">
      <w:pPr>
        <w:pStyle w:val="Footer"/>
        <w:framePr w:wrap="around"/>
        <w:numPr>
          <w:ilvl w:val="0"/>
          <w:numId w:val="0"/>
        </w:numPr>
        <w:jc w:val="lef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FDE8635E"/>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F56A74F8"/>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00487D05"/>
    <w:multiLevelType w:val="hybridMultilevel"/>
    <w:tmpl w:val="5FC0DA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203C24"/>
    <w:multiLevelType w:val="multilevel"/>
    <w:tmpl w:val="895AE924"/>
    <w:lvl w:ilvl="0">
      <w:start w:val="1"/>
      <w:numFmt w:val="none"/>
      <w:pStyle w:val="List"/>
      <w:lvlText w:val="*"/>
      <w:lvlJc w:val="left"/>
      <w:pPr>
        <w:tabs>
          <w:tab w:val="num" w:pos="1077"/>
        </w:tabs>
        <w:ind w:left="1077" w:hanging="357"/>
      </w:pPr>
      <w:rPr>
        <w:rFonts w:hint="default"/>
        <w:color w:val="0088CB" w:themeColor="text1"/>
      </w:rPr>
    </w:lvl>
    <w:lvl w:ilvl="1">
      <w:start w:val="1"/>
      <w:numFmt w:val="bullet"/>
      <w:pStyle w:val="List2"/>
      <w:lvlText w:val="†"/>
      <w:lvlJc w:val="left"/>
      <w:pPr>
        <w:tabs>
          <w:tab w:val="num" w:pos="1077"/>
        </w:tabs>
        <w:ind w:left="1077" w:hanging="357"/>
      </w:pPr>
      <w:rPr>
        <w:rFonts w:ascii="Arial" w:hAnsi="Arial" w:hint="default"/>
        <w:color w:val="0088CB" w:themeColor="text1"/>
      </w:rPr>
    </w:lvl>
    <w:lvl w:ilvl="2">
      <w:start w:val="1"/>
      <w:numFmt w:val="bullet"/>
      <w:pStyle w:val="List3"/>
      <w:lvlText w:val="‡"/>
      <w:lvlJc w:val="left"/>
      <w:pPr>
        <w:tabs>
          <w:tab w:val="num" w:pos="1077"/>
        </w:tabs>
        <w:ind w:left="1077" w:hanging="357"/>
      </w:pPr>
      <w:rPr>
        <w:rFonts w:ascii="Arial" w:hAnsi="Arial" w:hint="default"/>
        <w:color w:val="0088CB" w:themeColor="text1"/>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7242444"/>
    <w:multiLevelType w:val="hybridMultilevel"/>
    <w:tmpl w:val="DB1C4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653639"/>
    <w:multiLevelType w:val="hybridMultilevel"/>
    <w:tmpl w:val="EDA8EC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F00763"/>
    <w:multiLevelType w:val="hybridMultilevel"/>
    <w:tmpl w:val="C866A9FC"/>
    <w:lvl w:ilvl="0" w:tplc="0EAA0B84">
      <w:start w:val="1"/>
      <w:numFmt w:val="bullet"/>
      <w:pStyle w:val="Tabledotpointlist"/>
      <w:lvlText w:val=""/>
      <w:lvlJc w:val="left"/>
      <w:pPr>
        <w:tabs>
          <w:tab w:val="num" w:pos="567"/>
        </w:tabs>
        <w:ind w:left="567" w:hanging="283"/>
      </w:pPr>
      <w:rPr>
        <w:rFonts w:ascii="Symbol" w:hAnsi="Symbol" w:hint="default"/>
      </w:rPr>
    </w:lvl>
    <w:lvl w:ilvl="1" w:tplc="1BDC3262" w:tentative="1">
      <w:start w:val="1"/>
      <w:numFmt w:val="bullet"/>
      <w:lvlText w:val="o"/>
      <w:lvlJc w:val="left"/>
      <w:pPr>
        <w:tabs>
          <w:tab w:val="num" w:pos="1440"/>
        </w:tabs>
        <w:ind w:left="1440" w:hanging="360"/>
      </w:pPr>
      <w:rPr>
        <w:rFonts w:ascii="Courier New" w:hAnsi="Courier New" w:cs="Courier New" w:hint="default"/>
      </w:rPr>
    </w:lvl>
    <w:lvl w:ilvl="2" w:tplc="6AD6F154" w:tentative="1">
      <w:start w:val="1"/>
      <w:numFmt w:val="bullet"/>
      <w:lvlText w:val=""/>
      <w:lvlJc w:val="left"/>
      <w:pPr>
        <w:tabs>
          <w:tab w:val="num" w:pos="2160"/>
        </w:tabs>
        <w:ind w:left="2160" w:hanging="360"/>
      </w:pPr>
      <w:rPr>
        <w:rFonts w:ascii="Wingdings" w:hAnsi="Wingdings" w:hint="default"/>
      </w:rPr>
    </w:lvl>
    <w:lvl w:ilvl="3" w:tplc="AF189C18" w:tentative="1">
      <w:start w:val="1"/>
      <w:numFmt w:val="bullet"/>
      <w:lvlText w:val=""/>
      <w:lvlJc w:val="left"/>
      <w:pPr>
        <w:tabs>
          <w:tab w:val="num" w:pos="2880"/>
        </w:tabs>
        <w:ind w:left="2880" w:hanging="360"/>
      </w:pPr>
      <w:rPr>
        <w:rFonts w:ascii="Symbol" w:hAnsi="Symbol" w:hint="default"/>
      </w:rPr>
    </w:lvl>
    <w:lvl w:ilvl="4" w:tplc="CC4C2EFC" w:tentative="1">
      <w:start w:val="1"/>
      <w:numFmt w:val="bullet"/>
      <w:lvlText w:val="o"/>
      <w:lvlJc w:val="left"/>
      <w:pPr>
        <w:tabs>
          <w:tab w:val="num" w:pos="3600"/>
        </w:tabs>
        <w:ind w:left="3600" w:hanging="360"/>
      </w:pPr>
      <w:rPr>
        <w:rFonts w:ascii="Courier New" w:hAnsi="Courier New" w:cs="Courier New" w:hint="default"/>
      </w:rPr>
    </w:lvl>
    <w:lvl w:ilvl="5" w:tplc="0462997A" w:tentative="1">
      <w:start w:val="1"/>
      <w:numFmt w:val="bullet"/>
      <w:lvlText w:val=""/>
      <w:lvlJc w:val="left"/>
      <w:pPr>
        <w:tabs>
          <w:tab w:val="num" w:pos="4320"/>
        </w:tabs>
        <w:ind w:left="4320" w:hanging="360"/>
      </w:pPr>
      <w:rPr>
        <w:rFonts w:ascii="Wingdings" w:hAnsi="Wingdings" w:hint="default"/>
      </w:rPr>
    </w:lvl>
    <w:lvl w:ilvl="6" w:tplc="7F6E3F30" w:tentative="1">
      <w:start w:val="1"/>
      <w:numFmt w:val="bullet"/>
      <w:lvlText w:val=""/>
      <w:lvlJc w:val="left"/>
      <w:pPr>
        <w:tabs>
          <w:tab w:val="num" w:pos="5040"/>
        </w:tabs>
        <w:ind w:left="5040" w:hanging="360"/>
      </w:pPr>
      <w:rPr>
        <w:rFonts w:ascii="Symbol" w:hAnsi="Symbol" w:hint="default"/>
      </w:rPr>
    </w:lvl>
    <w:lvl w:ilvl="7" w:tplc="7520B17A" w:tentative="1">
      <w:start w:val="1"/>
      <w:numFmt w:val="bullet"/>
      <w:lvlText w:val="o"/>
      <w:lvlJc w:val="left"/>
      <w:pPr>
        <w:tabs>
          <w:tab w:val="num" w:pos="5760"/>
        </w:tabs>
        <w:ind w:left="5760" w:hanging="360"/>
      </w:pPr>
      <w:rPr>
        <w:rFonts w:ascii="Courier New" w:hAnsi="Courier New" w:cs="Courier New" w:hint="default"/>
      </w:rPr>
    </w:lvl>
    <w:lvl w:ilvl="8" w:tplc="24763C6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9C5D6D"/>
    <w:multiLevelType w:val="hybridMultilevel"/>
    <w:tmpl w:val="EED60FC6"/>
    <w:lvl w:ilvl="0" w:tplc="7A4674B0">
      <w:start w:val="1"/>
      <w:numFmt w:val="bullet"/>
      <w:lvlText w:val=""/>
      <w:lvlJc w:val="left"/>
      <w:pPr>
        <w:tabs>
          <w:tab w:val="num" w:pos="720"/>
        </w:tabs>
        <w:ind w:left="720" w:hanging="360"/>
      </w:pPr>
      <w:rPr>
        <w:rFonts w:ascii="Symbol" w:hAnsi="Symbol" w:hint="default"/>
        <w:color w:val="197571"/>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8269C2"/>
    <w:multiLevelType w:val="multilevel"/>
    <w:tmpl w:val="17F44F02"/>
    <w:numStyleLink w:val="MultiLevelheadinglist"/>
  </w:abstractNum>
  <w:abstractNum w:abstractNumId="9" w15:restartNumberingAfterBreak="0">
    <w:nsid w:val="0DE83F44"/>
    <w:multiLevelType w:val="multilevel"/>
    <w:tmpl w:val="AF561F9C"/>
    <w:lvl w:ilvl="0">
      <w:start w:val="1"/>
      <w:numFmt w:val="decimal"/>
      <w:lvlText w:val="%1."/>
      <w:lvlJc w:val="left"/>
      <w:pPr>
        <w:tabs>
          <w:tab w:val="num" w:pos="584"/>
        </w:tabs>
        <w:ind w:left="584" w:hanging="352"/>
      </w:pPr>
      <w:rPr>
        <w:rFonts w:hint="default"/>
      </w:rPr>
    </w:lvl>
    <w:lvl w:ilvl="1">
      <w:start w:val="1"/>
      <w:numFmt w:val="lowerLetter"/>
      <w:lvlText w:val="      %2."/>
      <w:lvlJc w:val="left"/>
      <w:pPr>
        <w:tabs>
          <w:tab w:val="num" w:pos="1021"/>
        </w:tabs>
        <w:ind w:left="1021" w:hanging="789"/>
      </w:pPr>
      <w:rPr>
        <w:rFonts w:hint="default"/>
      </w:rPr>
    </w:lvl>
    <w:lvl w:ilvl="2">
      <w:start w:val="1"/>
      <w:numFmt w:val="lowerRoman"/>
      <w:lvlText w:val="             %3."/>
      <w:lvlJc w:val="left"/>
      <w:pPr>
        <w:tabs>
          <w:tab w:val="num" w:pos="1361"/>
        </w:tabs>
        <w:ind w:left="1361" w:hanging="1129"/>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10" w15:restartNumberingAfterBreak="0">
    <w:nsid w:val="1939439A"/>
    <w:multiLevelType w:val="multilevel"/>
    <w:tmpl w:val="D17CFE76"/>
    <w:styleLink w:val="Callout"/>
    <w:lvl w:ilvl="0">
      <w:start w:val="1"/>
      <w:numFmt w:val="decimal"/>
      <w:lvlText w:val="%1."/>
      <w:lvlJc w:val="left"/>
      <w:pPr>
        <w:tabs>
          <w:tab w:val="num" w:pos="357"/>
        </w:tabs>
        <w:ind w:left="357" w:hanging="357"/>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Text w:val="%5."/>
      <w:lvlJc w:val="left"/>
      <w:pPr>
        <w:ind w:left="284" w:hanging="284"/>
      </w:pPr>
      <w:rPr>
        <w:rFonts w:hint="default"/>
      </w:rPr>
    </w:lvl>
    <w:lvl w:ilvl="5">
      <w:start w:val="1"/>
      <w:numFmt w:val="lowerLetter"/>
      <w:lvlText w:val="%6."/>
      <w:lvlJc w:val="left"/>
      <w:pPr>
        <w:tabs>
          <w:tab w:val="num" w:pos="567"/>
        </w:tabs>
        <w:ind w:left="567" w:hanging="283"/>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11" w15:restartNumberingAfterBreak="0">
    <w:nsid w:val="228053E7"/>
    <w:multiLevelType w:val="multilevel"/>
    <w:tmpl w:val="44783E56"/>
    <w:lvl w:ilvl="0">
      <w:start w:val="1"/>
      <w:numFmt w:val="decimal"/>
      <w:lvlText w:val="%1."/>
      <w:lvlJc w:val="left"/>
      <w:pPr>
        <w:tabs>
          <w:tab w:val="num" w:pos="584"/>
        </w:tabs>
        <w:ind w:left="726" w:hanging="494"/>
      </w:pPr>
      <w:rPr>
        <w:rFonts w:hint="default"/>
      </w:rPr>
    </w:lvl>
    <w:lvl w:ilvl="1">
      <w:start w:val="1"/>
      <w:numFmt w:val="lowerLetter"/>
      <w:lvlText w:val="      %2."/>
      <w:lvlJc w:val="left"/>
      <w:pPr>
        <w:tabs>
          <w:tab w:val="num" w:pos="1021"/>
        </w:tabs>
        <w:ind w:left="1021" w:hanging="789"/>
      </w:pPr>
      <w:rPr>
        <w:rFonts w:hint="default"/>
      </w:rPr>
    </w:lvl>
    <w:lvl w:ilvl="2">
      <w:start w:val="1"/>
      <w:numFmt w:val="lowerRoman"/>
      <w:lvlText w:val="             %3."/>
      <w:lvlJc w:val="left"/>
      <w:pPr>
        <w:tabs>
          <w:tab w:val="num" w:pos="1361"/>
        </w:tabs>
        <w:ind w:left="1361" w:hanging="1129"/>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12" w15:restartNumberingAfterBreak="0">
    <w:nsid w:val="23687829"/>
    <w:multiLevelType w:val="multilevel"/>
    <w:tmpl w:val="DFB024F4"/>
    <w:styleLink w:val="CalloutBullets"/>
    <w:lvl w:ilvl="0">
      <w:start w:val="1"/>
      <w:numFmt w:val="bullet"/>
      <w:lvlText w:val=""/>
      <w:lvlJc w:val="left"/>
      <w:pPr>
        <w:tabs>
          <w:tab w:val="num" w:pos="584"/>
        </w:tabs>
        <w:ind w:left="584" w:hanging="352"/>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66C3831"/>
    <w:multiLevelType w:val="hybridMultilevel"/>
    <w:tmpl w:val="A280BB4A"/>
    <w:lvl w:ilvl="0" w:tplc="989048CA">
      <w:start w:val="1"/>
      <w:numFmt w:val="bullet"/>
      <w:pStyle w:val="BodyBullet1"/>
      <w:lvlText w:val=""/>
      <w:lvlJc w:val="left"/>
      <w:pPr>
        <w:ind w:left="1077" w:hanging="360"/>
      </w:pPr>
      <w:rPr>
        <w:rFonts w:ascii="Wingdings" w:hAnsi="Wingdings" w:hint="default"/>
        <w:color w:val="auto"/>
      </w:rPr>
    </w:lvl>
    <w:lvl w:ilvl="1" w:tplc="B9E87006" w:tentative="1">
      <w:start w:val="1"/>
      <w:numFmt w:val="bullet"/>
      <w:lvlText w:val="o"/>
      <w:lvlJc w:val="left"/>
      <w:pPr>
        <w:ind w:left="1797" w:hanging="360"/>
      </w:pPr>
      <w:rPr>
        <w:rFonts w:ascii="Courier New" w:hAnsi="Courier New" w:cs="Courier New" w:hint="default"/>
      </w:rPr>
    </w:lvl>
    <w:lvl w:ilvl="2" w:tplc="003A253C" w:tentative="1">
      <w:start w:val="1"/>
      <w:numFmt w:val="bullet"/>
      <w:lvlText w:val=""/>
      <w:lvlJc w:val="left"/>
      <w:pPr>
        <w:ind w:left="2517" w:hanging="360"/>
      </w:pPr>
      <w:rPr>
        <w:rFonts w:ascii="Wingdings" w:hAnsi="Wingdings" w:hint="default"/>
      </w:rPr>
    </w:lvl>
    <w:lvl w:ilvl="3" w:tplc="EDAEE254" w:tentative="1">
      <w:start w:val="1"/>
      <w:numFmt w:val="bullet"/>
      <w:lvlText w:val=""/>
      <w:lvlJc w:val="left"/>
      <w:pPr>
        <w:ind w:left="3237" w:hanging="360"/>
      </w:pPr>
      <w:rPr>
        <w:rFonts w:ascii="Symbol" w:hAnsi="Symbol" w:hint="default"/>
      </w:rPr>
    </w:lvl>
    <w:lvl w:ilvl="4" w:tplc="368AB6F0" w:tentative="1">
      <w:start w:val="1"/>
      <w:numFmt w:val="bullet"/>
      <w:lvlText w:val="o"/>
      <w:lvlJc w:val="left"/>
      <w:pPr>
        <w:ind w:left="3957" w:hanging="360"/>
      </w:pPr>
      <w:rPr>
        <w:rFonts w:ascii="Courier New" w:hAnsi="Courier New" w:cs="Courier New" w:hint="default"/>
      </w:rPr>
    </w:lvl>
    <w:lvl w:ilvl="5" w:tplc="847899B2" w:tentative="1">
      <w:start w:val="1"/>
      <w:numFmt w:val="bullet"/>
      <w:lvlText w:val=""/>
      <w:lvlJc w:val="left"/>
      <w:pPr>
        <w:ind w:left="4677" w:hanging="360"/>
      </w:pPr>
      <w:rPr>
        <w:rFonts w:ascii="Wingdings" w:hAnsi="Wingdings" w:hint="default"/>
      </w:rPr>
    </w:lvl>
    <w:lvl w:ilvl="6" w:tplc="B6903E78" w:tentative="1">
      <w:start w:val="1"/>
      <w:numFmt w:val="bullet"/>
      <w:lvlText w:val=""/>
      <w:lvlJc w:val="left"/>
      <w:pPr>
        <w:ind w:left="5397" w:hanging="360"/>
      </w:pPr>
      <w:rPr>
        <w:rFonts w:ascii="Symbol" w:hAnsi="Symbol" w:hint="default"/>
      </w:rPr>
    </w:lvl>
    <w:lvl w:ilvl="7" w:tplc="CAFE2260" w:tentative="1">
      <w:start w:val="1"/>
      <w:numFmt w:val="bullet"/>
      <w:lvlText w:val="o"/>
      <w:lvlJc w:val="left"/>
      <w:pPr>
        <w:ind w:left="6117" w:hanging="360"/>
      </w:pPr>
      <w:rPr>
        <w:rFonts w:ascii="Courier New" w:hAnsi="Courier New" w:cs="Courier New" w:hint="default"/>
      </w:rPr>
    </w:lvl>
    <w:lvl w:ilvl="8" w:tplc="1C042580" w:tentative="1">
      <w:start w:val="1"/>
      <w:numFmt w:val="bullet"/>
      <w:lvlText w:val=""/>
      <w:lvlJc w:val="left"/>
      <w:pPr>
        <w:ind w:left="6837" w:hanging="360"/>
      </w:pPr>
      <w:rPr>
        <w:rFonts w:ascii="Wingdings" w:hAnsi="Wingdings" w:hint="default"/>
      </w:rPr>
    </w:lvl>
  </w:abstractNum>
  <w:abstractNum w:abstractNumId="14" w15:restartNumberingAfterBreak="0">
    <w:nsid w:val="26AB28C2"/>
    <w:multiLevelType w:val="multilevel"/>
    <w:tmpl w:val="CC8A4506"/>
    <w:lvl w:ilvl="0">
      <w:start w:val="1"/>
      <w:numFmt w:val="bullet"/>
      <w:lvlText w:val=""/>
      <w:lvlJc w:val="left"/>
      <w:pPr>
        <w:ind w:left="0" w:firstLine="0"/>
      </w:pPr>
      <w:rPr>
        <w:rFonts w:ascii="Symbol" w:hAnsi="Symbol"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Text w:val="%5."/>
      <w:lvlJc w:val="left"/>
      <w:pPr>
        <w:ind w:left="284" w:hanging="284"/>
      </w:pPr>
      <w:rPr>
        <w:rFonts w:hint="default"/>
      </w:rPr>
    </w:lvl>
    <w:lvl w:ilvl="5">
      <w:start w:val="1"/>
      <w:numFmt w:val="lowerLetter"/>
      <w:lvlText w:val="%6."/>
      <w:lvlJc w:val="left"/>
      <w:pPr>
        <w:tabs>
          <w:tab w:val="num" w:pos="567"/>
        </w:tabs>
        <w:ind w:left="567" w:hanging="283"/>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15" w15:restartNumberingAfterBreak="0">
    <w:nsid w:val="27D95E2D"/>
    <w:multiLevelType w:val="multilevel"/>
    <w:tmpl w:val="DFDC7920"/>
    <w:lvl w:ilvl="0">
      <w:start w:val="1"/>
      <w:numFmt w:val="bullet"/>
      <w:lvlText w:val=""/>
      <w:lvlJc w:val="left"/>
      <w:pPr>
        <w:ind w:left="360" w:hanging="360"/>
      </w:pPr>
      <w:rPr>
        <w:rFonts w:ascii="Symbol" w:hAnsi="Symbol" w:hint="default"/>
        <w:color w:val="0088CB" w:themeColor="text1"/>
      </w:rPr>
    </w:lvl>
    <w:lvl w:ilvl="1">
      <w:start w:val="1"/>
      <w:numFmt w:val="bullet"/>
      <w:lvlText w:val=""/>
      <w:lvlJc w:val="left"/>
      <w:pPr>
        <w:ind w:left="720" w:hanging="363"/>
      </w:pPr>
      <w:rPr>
        <w:rFonts w:ascii="Symbol" w:hAnsi="Symbol" w:hint="default"/>
        <w:color w:val="0088CB" w:themeColor="text1"/>
      </w:rPr>
    </w:lvl>
    <w:lvl w:ilvl="2">
      <w:start w:val="1"/>
      <w:numFmt w:val="bullet"/>
      <w:lvlText w:val="-"/>
      <w:lvlJc w:val="left"/>
      <w:pPr>
        <w:ind w:left="1077" w:hanging="357"/>
      </w:pPr>
      <w:rPr>
        <w:rFonts w:ascii="Arial" w:hAnsi="Arial" w:hint="default"/>
      </w:rPr>
    </w:lvl>
    <w:lvl w:ilvl="3">
      <w:start w:val="1"/>
      <w:numFmt w:val="bullet"/>
      <w:lvlText w:val=""/>
      <w:lvlJc w:val="left"/>
      <w:pPr>
        <w:ind w:left="1435" w:hanging="358"/>
      </w:pPr>
      <w:rPr>
        <w:rFonts w:ascii="Wingdings" w:hAnsi="Wingdings" w:hint="default"/>
        <w:color w:val="auto"/>
      </w:rPr>
    </w:lvl>
    <w:lvl w:ilvl="4">
      <w:start w:val="1"/>
      <w:numFmt w:val="none"/>
      <w:lvlText w:val="Notes:"/>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2A2D2C35"/>
    <w:multiLevelType w:val="hybridMultilevel"/>
    <w:tmpl w:val="7D20C5DE"/>
    <w:lvl w:ilvl="0" w:tplc="7F4E79E8">
      <w:start w:val="1"/>
      <w:numFmt w:val="decimal"/>
      <w:pStyle w:val="Recommendations"/>
      <w:lvlText w:val="%1."/>
      <w:lvlJc w:val="left"/>
      <w:pPr>
        <w:tabs>
          <w:tab w:val="num" w:pos="425"/>
        </w:tabs>
        <w:ind w:left="425" w:hanging="425"/>
      </w:pPr>
      <w:rPr>
        <w:rFonts w:hint="default"/>
        <w:b w:val="0"/>
        <w:i w:val="0"/>
      </w:rPr>
    </w:lvl>
    <w:lvl w:ilvl="1" w:tplc="0C090003">
      <w:start w:val="1"/>
      <w:numFmt w:val="bullet"/>
      <w:lvlText w:val=""/>
      <w:lvlJc w:val="left"/>
      <w:pPr>
        <w:tabs>
          <w:tab w:val="num" w:pos="1440"/>
        </w:tabs>
        <w:ind w:left="1440" w:hanging="360"/>
      </w:pPr>
      <w:rPr>
        <w:rFonts w:ascii="Wingdings" w:hAnsi="Wingdings" w:hint="default"/>
        <w:b/>
      </w:rPr>
    </w:lvl>
    <w:lvl w:ilvl="2" w:tplc="0C090005">
      <w:start w:val="1"/>
      <w:numFmt w:val="lowerRoman"/>
      <w:lvlText w:val="%3."/>
      <w:lvlJc w:val="right"/>
      <w:pPr>
        <w:tabs>
          <w:tab w:val="num" w:pos="2160"/>
        </w:tabs>
        <w:ind w:left="2160" w:hanging="180"/>
      </w:pPr>
      <w:rPr>
        <w:rFonts w:hint="default"/>
        <w:b/>
      </w:r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17" w15:restartNumberingAfterBreak="0">
    <w:nsid w:val="2AF40637"/>
    <w:multiLevelType w:val="multilevel"/>
    <w:tmpl w:val="34A28336"/>
    <w:lvl w:ilvl="0">
      <w:start w:val="1"/>
      <w:numFmt w:val="bullet"/>
      <w:lvlText w:val=""/>
      <w:lvlJc w:val="left"/>
      <w:pPr>
        <w:ind w:left="0" w:firstLine="0"/>
      </w:pPr>
      <w:rPr>
        <w:rFonts w:ascii="Symbol" w:hAnsi="Symbol"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Text w:val="%5."/>
      <w:lvlJc w:val="left"/>
      <w:pPr>
        <w:ind w:left="284" w:hanging="284"/>
      </w:pPr>
      <w:rPr>
        <w:rFonts w:hint="default"/>
      </w:rPr>
    </w:lvl>
    <w:lvl w:ilvl="5">
      <w:start w:val="1"/>
      <w:numFmt w:val="lowerLetter"/>
      <w:lvlText w:val="%6."/>
      <w:lvlJc w:val="left"/>
      <w:pPr>
        <w:tabs>
          <w:tab w:val="num" w:pos="567"/>
        </w:tabs>
        <w:ind w:left="567" w:hanging="283"/>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18" w15:restartNumberingAfterBreak="0">
    <w:nsid w:val="2D4F791F"/>
    <w:multiLevelType w:val="hybridMultilevel"/>
    <w:tmpl w:val="96361E06"/>
    <w:lvl w:ilvl="0" w:tplc="49EC5E16">
      <w:start w:val="1"/>
      <w:numFmt w:val="bullet"/>
      <w:pStyle w:val="BodyBullet2"/>
      <w:lvlText w:val=""/>
      <w:lvlJc w:val="left"/>
      <w:pPr>
        <w:ind w:left="1077" w:hanging="360"/>
      </w:pPr>
      <w:rPr>
        <w:rFonts w:ascii="Symbol" w:hAnsi="Symbol" w:hint="default"/>
        <w:color w:val="auto"/>
      </w:rPr>
    </w:lvl>
    <w:lvl w:ilvl="1" w:tplc="0C09000B" w:tentative="1">
      <w:start w:val="1"/>
      <w:numFmt w:val="bullet"/>
      <w:lvlText w:val="o"/>
      <w:lvlJc w:val="left"/>
      <w:pPr>
        <w:ind w:left="1797" w:hanging="360"/>
      </w:pPr>
      <w:rPr>
        <w:rFonts w:ascii="Courier New" w:hAnsi="Courier New" w:cs="Courier New" w:hint="default"/>
      </w:rPr>
    </w:lvl>
    <w:lvl w:ilvl="2" w:tplc="0C09001B" w:tentative="1">
      <w:start w:val="1"/>
      <w:numFmt w:val="bullet"/>
      <w:lvlText w:val=""/>
      <w:lvlJc w:val="left"/>
      <w:pPr>
        <w:ind w:left="2517" w:hanging="360"/>
      </w:pPr>
      <w:rPr>
        <w:rFonts w:ascii="Wingdings" w:hAnsi="Wingdings" w:hint="default"/>
      </w:rPr>
    </w:lvl>
    <w:lvl w:ilvl="3" w:tplc="0C09000F" w:tentative="1">
      <w:start w:val="1"/>
      <w:numFmt w:val="bullet"/>
      <w:lvlText w:val=""/>
      <w:lvlJc w:val="left"/>
      <w:pPr>
        <w:ind w:left="3237" w:hanging="360"/>
      </w:pPr>
      <w:rPr>
        <w:rFonts w:ascii="Symbol" w:hAnsi="Symbol" w:hint="default"/>
      </w:rPr>
    </w:lvl>
    <w:lvl w:ilvl="4" w:tplc="0C090019" w:tentative="1">
      <w:start w:val="1"/>
      <w:numFmt w:val="bullet"/>
      <w:lvlText w:val="o"/>
      <w:lvlJc w:val="left"/>
      <w:pPr>
        <w:ind w:left="3957" w:hanging="360"/>
      </w:pPr>
      <w:rPr>
        <w:rFonts w:ascii="Courier New" w:hAnsi="Courier New" w:cs="Courier New" w:hint="default"/>
      </w:rPr>
    </w:lvl>
    <w:lvl w:ilvl="5" w:tplc="0C09001B" w:tentative="1">
      <w:start w:val="1"/>
      <w:numFmt w:val="bullet"/>
      <w:lvlText w:val=""/>
      <w:lvlJc w:val="left"/>
      <w:pPr>
        <w:ind w:left="4677" w:hanging="360"/>
      </w:pPr>
      <w:rPr>
        <w:rFonts w:ascii="Wingdings" w:hAnsi="Wingdings" w:hint="default"/>
      </w:rPr>
    </w:lvl>
    <w:lvl w:ilvl="6" w:tplc="0C09000F" w:tentative="1">
      <w:start w:val="1"/>
      <w:numFmt w:val="bullet"/>
      <w:lvlText w:val=""/>
      <w:lvlJc w:val="left"/>
      <w:pPr>
        <w:ind w:left="5397" w:hanging="360"/>
      </w:pPr>
      <w:rPr>
        <w:rFonts w:ascii="Symbol" w:hAnsi="Symbol" w:hint="default"/>
      </w:rPr>
    </w:lvl>
    <w:lvl w:ilvl="7" w:tplc="0C090019" w:tentative="1">
      <w:start w:val="1"/>
      <w:numFmt w:val="bullet"/>
      <w:lvlText w:val="o"/>
      <w:lvlJc w:val="left"/>
      <w:pPr>
        <w:ind w:left="6117" w:hanging="360"/>
      </w:pPr>
      <w:rPr>
        <w:rFonts w:ascii="Courier New" w:hAnsi="Courier New" w:cs="Courier New" w:hint="default"/>
      </w:rPr>
    </w:lvl>
    <w:lvl w:ilvl="8" w:tplc="0C09001B" w:tentative="1">
      <w:start w:val="1"/>
      <w:numFmt w:val="bullet"/>
      <w:lvlText w:val=""/>
      <w:lvlJc w:val="left"/>
      <w:pPr>
        <w:ind w:left="6837" w:hanging="360"/>
      </w:pPr>
      <w:rPr>
        <w:rFonts w:ascii="Wingdings" w:hAnsi="Wingdings" w:hint="default"/>
      </w:rPr>
    </w:lvl>
  </w:abstractNum>
  <w:abstractNum w:abstractNumId="19" w15:restartNumberingAfterBreak="0">
    <w:nsid w:val="2DB242FD"/>
    <w:multiLevelType w:val="multilevel"/>
    <w:tmpl w:val="7A521DE2"/>
    <w:name w:val="OEH Bullet Multilevel List"/>
    <w:lvl w:ilvl="0">
      <w:start w:val="1"/>
      <w:numFmt w:val="bullet"/>
      <w:lvlText w:val=""/>
      <w:lvlJc w:val="left"/>
      <w:pPr>
        <w:tabs>
          <w:tab w:val="num" w:pos="340"/>
        </w:tabs>
        <w:ind w:left="340" w:hanging="340"/>
      </w:pPr>
      <w:rPr>
        <w:rFonts w:ascii="Symbol" w:hAnsi="Symbol" w:hint="default"/>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021"/>
        </w:tabs>
        <w:ind w:left="1021" w:hanging="341"/>
      </w:pPr>
      <w:rPr>
        <w:rFonts w:ascii="Symbol" w:hAnsi="Symbol"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
      <w:lvlJc w:val="left"/>
      <w:pPr>
        <w:tabs>
          <w:tab w:val="num" w:pos="1701"/>
        </w:tabs>
        <w:ind w:left="1701" w:hanging="340"/>
      </w:pPr>
      <w:rPr>
        <w:rFonts w:ascii="Gotham Narrow Book" w:hAnsi="Gotham Narrow Book"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o"/>
      <w:lvlJc w:val="left"/>
      <w:pPr>
        <w:tabs>
          <w:tab w:val="num" w:pos="2722"/>
        </w:tabs>
        <w:ind w:left="2722" w:hanging="341"/>
      </w:pPr>
      <w:rPr>
        <w:rFonts w:ascii="Courier New" w:hAnsi="Courier New" w:hint="default"/>
      </w:rPr>
    </w:lvl>
    <w:lvl w:ilvl="8">
      <w:start w:val="1"/>
      <w:numFmt w:val="bullet"/>
      <w:lvlText w:val=""/>
      <w:lvlJc w:val="left"/>
      <w:pPr>
        <w:tabs>
          <w:tab w:val="num" w:pos="2948"/>
        </w:tabs>
        <w:ind w:left="2948" w:hanging="226"/>
      </w:pPr>
      <w:rPr>
        <w:rFonts w:ascii="Wingdings" w:hAnsi="Wingdings" w:hint="default"/>
      </w:rPr>
    </w:lvl>
  </w:abstractNum>
  <w:abstractNum w:abstractNumId="20" w15:restartNumberingAfterBreak="0">
    <w:nsid w:val="30CC3D26"/>
    <w:multiLevelType w:val="multilevel"/>
    <w:tmpl w:val="C526B4CA"/>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o"/>
      <w:lvlJc w:val="left"/>
      <w:pPr>
        <w:tabs>
          <w:tab w:val="num" w:pos="1701"/>
        </w:tabs>
        <w:ind w:left="1701" w:hanging="340"/>
      </w:pPr>
      <w:rPr>
        <w:rFonts w:ascii="Courier New" w:hAnsi="Courier New" w:hint="default"/>
      </w:rPr>
    </w:lvl>
    <w:lvl w:ilvl="5">
      <w:start w:val="1"/>
      <w:numFmt w:val="bullet"/>
      <w:lvlText w:val=""/>
      <w:lvlJc w:val="left"/>
      <w:pPr>
        <w:tabs>
          <w:tab w:val="num" w:pos="2041"/>
        </w:tabs>
        <w:ind w:left="2041" w:hanging="340"/>
      </w:pPr>
      <w:rPr>
        <w:rFonts w:ascii="Symbol" w:hAnsi="Symbol"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
      <w:lvlJc w:val="left"/>
      <w:pPr>
        <w:tabs>
          <w:tab w:val="num" w:pos="2722"/>
        </w:tabs>
        <w:ind w:left="2722" w:hanging="341"/>
      </w:pPr>
      <w:rPr>
        <w:rFonts w:ascii="Gotham Narrow Book" w:hAnsi="Gotham Narrow Book" w:hint="default"/>
      </w:rPr>
    </w:lvl>
    <w:lvl w:ilvl="8">
      <w:start w:val="1"/>
      <w:numFmt w:val="bullet"/>
      <w:lvlText w:val=""/>
      <w:lvlJc w:val="left"/>
      <w:pPr>
        <w:tabs>
          <w:tab w:val="num" w:pos="3062"/>
        </w:tabs>
        <w:ind w:left="3062" w:hanging="340"/>
      </w:pPr>
      <w:rPr>
        <w:rFonts w:ascii="Wingdings" w:hAnsi="Wingdings" w:hint="default"/>
      </w:rPr>
    </w:lvl>
  </w:abstractNum>
  <w:abstractNum w:abstractNumId="21" w15:restartNumberingAfterBreak="0">
    <w:nsid w:val="35292A75"/>
    <w:multiLevelType w:val="multilevel"/>
    <w:tmpl w:val="641E6916"/>
    <w:lvl w:ilvl="0">
      <w:start w:val="1"/>
      <w:numFmt w:val="none"/>
      <w:pStyle w:val="Normal"/>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decimal"/>
      <w:pStyle w:val="ListNumber4"/>
      <w:lvlText w:val="%5."/>
      <w:lvlJc w:val="left"/>
      <w:pPr>
        <w:ind w:left="284" w:hanging="284"/>
      </w:pPr>
      <w:rPr>
        <w:rFonts w:hint="default"/>
      </w:rPr>
    </w:lvl>
    <w:lvl w:ilvl="5">
      <w:start w:val="1"/>
      <w:numFmt w:val="lowerLetter"/>
      <w:pStyle w:val="ListNumber5"/>
      <w:lvlText w:val="%6."/>
      <w:lvlJc w:val="left"/>
      <w:pPr>
        <w:tabs>
          <w:tab w:val="num" w:pos="567"/>
        </w:tabs>
        <w:ind w:left="567" w:hanging="283"/>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22" w15:restartNumberingAfterBreak="0">
    <w:nsid w:val="3784748A"/>
    <w:multiLevelType w:val="hybridMultilevel"/>
    <w:tmpl w:val="F3FCA674"/>
    <w:lvl w:ilvl="0" w:tplc="4EA0DADE">
      <w:start w:val="5"/>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21150F"/>
    <w:multiLevelType w:val="hybridMultilevel"/>
    <w:tmpl w:val="2982C6D4"/>
    <w:lvl w:ilvl="0" w:tplc="8D4E52D4">
      <w:start w:val="2"/>
      <w:numFmt w:val="bullet"/>
      <w:lvlText w:val="-"/>
      <w:lvlJc w:val="left"/>
      <w:pPr>
        <w:ind w:left="720" w:hanging="360"/>
      </w:pPr>
      <w:rPr>
        <w:rFonts w:ascii="Source Sans Pro" w:eastAsia="Calibri" w:hAnsi="Source Sans Pro"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D831C1F"/>
    <w:multiLevelType w:val="multilevel"/>
    <w:tmpl w:val="566AAADC"/>
    <w:lvl w:ilvl="0">
      <w:start w:val="1"/>
      <w:numFmt w:val="bullet"/>
      <w:lvlText w:val=""/>
      <w:lvlJc w:val="left"/>
      <w:pPr>
        <w:tabs>
          <w:tab w:val="num" w:pos="624"/>
        </w:tabs>
        <w:ind w:left="624" w:hanging="392"/>
      </w:pPr>
      <w:rPr>
        <w:rFonts w:ascii="Symbol" w:hAnsi="Symbol" w:hint="default"/>
      </w:rPr>
    </w:lvl>
    <w:lvl w:ilvl="1">
      <w:start w:val="1"/>
      <w:numFmt w:val="none"/>
      <w:lvlText w:val="     o"/>
      <w:lvlJc w:val="left"/>
      <w:pPr>
        <w:tabs>
          <w:tab w:val="num" w:pos="1021"/>
        </w:tabs>
        <w:ind w:left="1021" w:hanging="789"/>
      </w:pPr>
      <w:rPr>
        <w:rFonts w:ascii="Century Gothic" w:hAnsi="Century Gothic" w:hint="default"/>
        <w:color w:val="0088CB" w:themeColor="text1"/>
        <w:spacing w:val="28"/>
        <w:sz w:val="18"/>
      </w:rPr>
    </w:lvl>
    <w:lvl w:ilvl="2">
      <w:start w:val="1"/>
      <w:numFmt w:val="none"/>
      <w:lvlText w:val="            -"/>
      <w:lvlJc w:val="left"/>
      <w:pPr>
        <w:tabs>
          <w:tab w:val="num" w:pos="1361"/>
        </w:tabs>
        <w:ind w:left="1361" w:hanging="1129"/>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E242874"/>
    <w:multiLevelType w:val="multilevel"/>
    <w:tmpl w:val="3CF02B84"/>
    <w:lvl w:ilvl="0">
      <w:start w:val="1"/>
      <w:numFmt w:val="bullet"/>
      <w:lvlText w:val=""/>
      <w:lvlJc w:val="left"/>
      <w:pPr>
        <w:tabs>
          <w:tab w:val="num" w:pos="340"/>
        </w:tabs>
        <w:ind w:left="340" w:hanging="340"/>
      </w:pPr>
      <w:rPr>
        <w:rFonts w:ascii="Symbol" w:hAnsi="Symbol"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o"/>
      <w:lvlJc w:val="left"/>
      <w:pPr>
        <w:tabs>
          <w:tab w:val="num" w:pos="1701"/>
        </w:tabs>
        <w:ind w:left="1701" w:hanging="340"/>
      </w:pPr>
      <w:rPr>
        <w:rFonts w:ascii="Courier New" w:hAnsi="Courier New" w:hint="default"/>
      </w:rPr>
    </w:lvl>
    <w:lvl w:ilvl="5">
      <w:start w:val="1"/>
      <w:numFmt w:val="bullet"/>
      <w:lvlText w:val=""/>
      <w:lvlJc w:val="left"/>
      <w:pPr>
        <w:tabs>
          <w:tab w:val="num" w:pos="2041"/>
        </w:tabs>
        <w:ind w:left="2041" w:hanging="340"/>
      </w:pPr>
      <w:rPr>
        <w:rFonts w:ascii="Symbol" w:hAnsi="Symbol"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
      <w:lvlJc w:val="left"/>
      <w:pPr>
        <w:tabs>
          <w:tab w:val="num" w:pos="2722"/>
        </w:tabs>
        <w:ind w:left="2722" w:hanging="341"/>
      </w:pPr>
      <w:rPr>
        <w:rFonts w:ascii="Gotham Narrow Book" w:hAnsi="Gotham Narrow Book" w:hint="default"/>
      </w:rPr>
    </w:lvl>
    <w:lvl w:ilvl="8">
      <w:start w:val="1"/>
      <w:numFmt w:val="bullet"/>
      <w:lvlText w:val=""/>
      <w:lvlJc w:val="left"/>
      <w:pPr>
        <w:tabs>
          <w:tab w:val="num" w:pos="3062"/>
        </w:tabs>
        <w:ind w:left="3062" w:hanging="340"/>
      </w:pPr>
      <w:rPr>
        <w:rFonts w:ascii="Wingdings" w:hAnsi="Wingdings" w:hint="default"/>
      </w:rPr>
    </w:lvl>
  </w:abstractNum>
  <w:abstractNum w:abstractNumId="26" w15:restartNumberingAfterBreak="0">
    <w:nsid w:val="3E2A17B5"/>
    <w:multiLevelType w:val="multilevel"/>
    <w:tmpl w:val="3CF02B84"/>
    <w:lvl w:ilvl="0">
      <w:start w:val="1"/>
      <w:numFmt w:val="bullet"/>
      <w:lvlText w:val=""/>
      <w:lvlJc w:val="left"/>
      <w:pPr>
        <w:tabs>
          <w:tab w:val="num" w:pos="340"/>
        </w:tabs>
        <w:ind w:left="340" w:hanging="340"/>
      </w:pPr>
      <w:rPr>
        <w:rFonts w:ascii="Symbol" w:hAnsi="Symbol"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o"/>
      <w:lvlJc w:val="left"/>
      <w:pPr>
        <w:tabs>
          <w:tab w:val="num" w:pos="1701"/>
        </w:tabs>
        <w:ind w:left="1701" w:hanging="340"/>
      </w:pPr>
      <w:rPr>
        <w:rFonts w:ascii="Courier New" w:hAnsi="Courier New" w:hint="default"/>
      </w:rPr>
    </w:lvl>
    <w:lvl w:ilvl="5">
      <w:start w:val="1"/>
      <w:numFmt w:val="bullet"/>
      <w:lvlText w:val=""/>
      <w:lvlJc w:val="left"/>
      <w:pPr>
        <w:tabs>
          <w:tab w:val="num" w:pos="2041"/>
        </w:tabs>
        <w:ind w:left="2041" w:hanging="340"/>
      </w:pPr>
      <w:rPr>
        <w:rFonts w:ascii="Symbol" w:hAnsi="Symbol"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
      <w:lvlJc w:val="left"/>
      <w:pPr>
        <w:tabs>
          <w:tab w:val="num" w:pos="2722"/>
        </w:tabs>
        <w:ind w:left="2722" w:hanging="341"/>
      </w:pPr>
      <w:rPr>
        <w:rFonts w:ascii="Gotham Narrow Book" w:hAnsi="Gotham Narrow Book" w:hint="default"/>
      </w:rPr>
    </w:lvl>
    <w:lvl w:ilvl="8">
      <w:start w:val="1"/>
      <w:numFmt w:val="bullet"/>
      <w:lvlText w:val=""/>
      <w:lvlJc w:val="left"/>
      <w:pPr>
        <w:tabs>
          <w:tab w:val="num" w:pos="3062"/>
        </w:tabs>
        <w:ind w:left="3062" w:hanging="340"/>
      </w:pPr>
      <w:rPr>
        <w:rFonts w:ascii="Wingdings" w:hAnsi="Wingdings" w:hint="default"/>
      </w:rPr>
    </w:lvl>
  </w:abstractNum>
  <w:abstractNum w:abstractNumId="27" w15:restartNumberingAfterBreak="0">
    <w:nsid w:val="436778B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3F148C1"/>
    <w:multiLevelType w:val="multilevel"/>
    <w:tmpl w:val="98A0C21E"/>
    <w:lvl w:ilvl="0">
      <w:start w:val="1"/>
      <w:numFmt w:val="bullet"/>
      <w:lvlText w:val=""/>
      <w:lvlJc w:val="left"/>
      <w:pPr>
        <w:tabs>
          <w:tab w:val="num" w:pos="425"/>
        </w:tabs>
        <w:ind w:left="425" w:hanging="425"/>
      </w:pPr>
      <w:rPr>
        <w:rFonts w:ascii="Symbol" w:hAnsi="Symbol" w:hint="default"/>
        <w:color w:val="0088CB" w:themeColor="text1"/>
      </w:rPr>
    </w:lvl>
    <w:lvl w:ilvl="1">
      <w:start w:val="1"/>
      <w:numFmt w:val="bullet"/>
      <w:lvlText w:val="o"/>
      <w:lvlJc w:val="left"/>
      <w:pPr>
        <w:tabs>
          <w:tab w:val="num" w:pos="851"/>
        </w:tabs>
        <w:ind w:left="851" w:hanging="426"/>
      </w:pPr>
      <w:rPr>
        <w:rFonts w:ascii="Courier New" w:hAnsi="Courier New" w:hint="default"/>
        <w:color w:val="0088CB" w:themeColor="text1"/>
      </w:rPr>
    </w:lvl>
    <w:lvl w:ilvl="2">
      <w:start w:val="1"/>
      <w:numFmt w:val="bullet"/>
      <w:lvlText w:val="-"/>
      <w:lvlJc w:val="left"/>
      <w:pPr>
        <w:tabs>
          <w:tab w:val="num" w:pos="1276"/>
        </w:tabs>
        <w:ind w:left="1276" w:hanging="425"/>
      </w:pPr>
      <w:rPr>
        <w:rFonts w:ascii="Arial" w:hAnsi="Arial" w:hint="default"/>
        <w:color w:val="0088CB" w:themeColor="text1"/>
      </w:rPr>
    </w:lvl>
    <w:lvl w:ilvl="3">
      <w:start w:val="1"/>
      <w:numFmt w:val="bullet"/>
      <w:lvlText w:val=""/>
      <w:lvlJc w:val="left"/>
      <w:pPr>
        <w:tabs>
          <w:tab w:val="num" w:pos="284"/>
        </w:tabs>
        <w:ind w:left="284" w:hanging="284"/>
      </w:pPr>
      <w:rPr>
        <w:rFonts w:ascii="Symbol" w:hAnsi="Symbol" w:hint="default"/>
        <w:color w:val="0088CB" w:themeColor="text1"/>
      </w:rPr>
    </w:lvl>
    <w:lvl w:ilvl="4">
      <w:start w:val="1"/>
      <w:numFmt w:val="bullet"/>
      <w:lvlText w:val="o"/>
      <w:lvlJc w:val="left"/>
      <w:pPr>
        <w:tabs>
          <w:tab w:val="num" w:pos="567"/>
        </w:tabs>
        <w:ind w:left="567" w:hanging="283"/>
      </w:pPr>
      <w:rPr>
        <w:rFonts w:ascii="Courier New" w:hAnsi="Courier New" w:hint="default"/>
        <w:b/>
        <w:i w:val="0"/>
        <w:color w:val="0088CB" w:themeColor="text1"/>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4A0445F4"/>
    <w:multiLevelType w:val="multilevel"/>
    <w:tmpl w:val="26C23D9E"/>
    <w:styleLink w:val="Lists"/>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30" w15:restartNumberingAfterBreak="0">
    <w:nsid w:val="4A6B2D55"/>
    <w:multiLevelType w:val="multilevel"/>
    <w:tmpl w:val="B9EC1A8A"/>
    <w:lvl w:ilvl="0">
      <w:start w:val="1"/>
      <w:numFmt w:val="none"/>
      <w:suff w:val="nothing"/>
      <w:lvlText w:val="%1"/>
      <w:lvlJc w:val="left"/>
      <w:pPr>
        <w:ind w:left="0" w:firstLine="0"/>
      </w:pPr>
      <w:rPr>
        <w:rFonts w:hint="default"/>
      </w:rPr>
    </w:lvl>
    <w:lvl w:ilvl="1">
      <w:start w:val="1"/>
      <w:numFmt w:val="bullet"/>
      <w:lvlText w:val=""/>
      <w:lvlJc w:val="left"/>
      <w:pPr>
        <w:tabs>
          <w:tab w:val="num" w:pos="357"/>
        </w:tabs>
        <w:ind w:left="357" w:hanging="357"/>
      </w:pPr>
      <w:rPr>
        <w:rFonts w:ascii="Symbol" w:hAnsi="Symbol"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Text w:val="%5."/>
      <w:lvlJc w:val="left"/>
      <w:pPr>
        <w:ind w:left="284" w:hanging="284"/>
      </w:pPr>
      <w:rPr>
        <w:rFonts w:hint="default"/>
      </w:rPr>
    </w:lvl>
    <w:lvl w:ilvl="5">
      <w:start w:val="1"/>
      <w:numFmt w:val="lowerLetter"/>
      <w:lvlText w:val="%6."/>
      <w:lvlJc w:val="left"/>
      <w:pPr>
        <w:tabs>
          <w:tab w:val="num" w:pos="567"/>
        </w:tabs>
        <w:ind w:left="567" w:hanging="283"/>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31" w15:restartNumberingAfterBreak="0">
    <w:nsid w:val="4AB828F1"/>
    <w:multiLevelType w:val="multilevel"/>
    <w:tmpl w:val="7DC68AC0"/>
    <w:lvl w:ilvl="0">
      <w:start w:val="1"/>
      <w:numFmt w:val="bullet"/>
      <w:pStyle w:val="ListBullet"/>
      <w:lvlText w:val=""/>
      <w:lvlJc w:val="left"/>
      <w:pPr>
        <w:tabs>
          <w:tab w:val="num" w:pos="425"/>
        </w:tabs>
        <w:ind w:left="425" w:hanging="425"/>
      </w:pPr>
      <w:rPr>
        <w:rFonts w:ascii="Symbol" w:hAnsi="Symbol" w:hint="default"/>
        <w:color w:val="222221"/>
      </w:rPr>
    </w:lvl>
    <w:lvl w:ilvl="1">
      <w:start w:val="1"/>
      <w:numFmt w:val="bullet"/>
      <w:pStyle w:val="ListBullet2"/>
      <w:lvlText w:val="o"/>
      <w:lvlJc w:val="left"/>
      <w:pPr>
        <w:tabs>
          <w:tab w:val="num" w:pos="851"/>
        </w:tabs>
        <w:ind w:left="851" w:hanging="426"/>
      </w:pPr>
      <w:rPr>
        <w:rFonts w:ascii="Courier New" w:hAnsi="Courier New" w:hint="default"/>
        <w:color w:val="222221"/>
      </w:rPr>
    </w:lvl>
    <w:lvl w:ilvl="2">
      <w:start w:val="1"/>
      <w:numFmt w:val="bullet"/>
      <w:pStyle w:val="ListBullet3"/>
      <w:lvlText w:val=""/>
      <w:lvlJc w:val="left"/>
      <w:pPr>
        <w:tabs>
          <w:tab w:val="num" w:pos="1276"/>
        </w:tabs>
        <w:ind w:left="1276" w:hanging="425"/>
      </w:pPr>
      <w:rPr>
        <w:rFonts w:ascii="Symbol" w:hAnsi="Symbol" w:hint="default"/>
        <w:color w:val="222221"/>
      </w:rPr>
    </w:lvl>
    <w:lvl w:ilvl="3">
      <w:start w:val="1"/>
      <w:numFmt w:val="bullet"/>
      <w:pStyle w:val="ListBullet4"/>
      <w:lvlText w:val=""/>
      <w:lvlJc w:val="left"/>
      <w:pPr>
        <w:tabs>
          <w:tab w:val="num" w:pos="284"/>
        </w:tabs>
        <w:ind w:left="284" w:hanging="284"/>
      </w:pPr>
      <w:rPr>
        <w:rFonts w:ascii="Symbol" w:hAnsi="Symbol" w:hint="default"/>
        <w:color w:val="222221"/>
      </w:rPr>
    </w:lvl>
    <w:lvl w:ilvl="4">
      <w:start w:val="1"/>
      <w:numFmt w:val="bullet"/>
      <w:pStyle w:val="ListBullet5"/>
      <w:lvlText w:val="o"/>
      <w:lvlJc w:val="left"/>
      <w:pPr>
        <w:tabs>
          <w:tab w:val="num" w:pos="567"/>
        </w:tabs>
        <w:ind w:left="567" w:hanging="283"/>
      </w:pPr>
      <w:rPr>
        <w:rFonts w:ascii="Courier New" w:hAnsi="Courier New" w:hint="default"/>
        <w:b w:val="0"/>
        <w:i w:val="0"/>
        <w:color w:val="222221"/>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4E55633C"/>
    <w:multiLevelType w:val="hybridMultilevel"/>
    <w:tmpl w:val="8DF0A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1B0192E"/>
    <w:multiLevelType w:val="hybridMultilevel"/>
    <w:tmpl w:val="6C30C654"/>
    <w:lvl w:ilvl="0" w:tplc="9A74E5FE">
      <w:start w:val="1"/>
      <w:numFmt w:val="decimal"/>
      <w:lvlText w:val="%1."/>
      <w:lvlJc w:val="left"/>
      <w:pPr>
        <w:tabs>
          <w:tab w:val="num" w:pos="284"/>
        </w:tabs>
        <w:ind w:left="284" w:hanging="284"/>
      </w:pPr>
      <w:rPr>
        <w:rFonts w:hint="default"/>
      </w:rPr>
    </w:lvl>
    <w:lvl w:ilvl="1" w:tplc="BC943396" w:tentative="1">
      <w:start w:val="1"/>
      <w:numFmt w:val="lowerLetter"/>
      <w:lvlText w:val="%2."/>
      <w:lvlJc w:val="left"/>
      <w:pPr>
        <w:tabs>
          <w:tab w:val="num" w:pos="1440"/>
        </w:tabs>
        <w:ind w:left="1440" w:hanging="360"/>
      </w:pPr>
    </w:lvl>
    <w:lvl w:ilvl="2" w:tplc="9072DB6A" w:tentative="1">
      <w:start w:val="1"/>
      <w:numFmt w:val="lowerRoman"/>
      <w:lvlText w:val="%3."/>
      <w:lvlJc w:val="right"/>
      <w:pPr>
        <w:tabs>
          <w:tab w:val="num" w:pos="2160"/>
        </w:tabs>
        <w:ind w:left="2160" w:hanging="180"/>
      </w:pPr>
    </w:lvl>
    <w:lvl w:ilvl="3" w:tplc="1EF4C0DE" w:tentative="1">
      <w:start w:val="1"/>
      <w:numFmt w:val="decimal"/>
      <w:lvlText w:val="%4."/>
      <w:lvlJc w:val="left"/>
      <w:pPr>
        <w:tabs>
          <w:tab w:val="num" w:pos="2880"/>
        </w:tabs>
        <w:ind w:left="2880" w:hanging="360"/>
      </w:pPr>
    </w:lvl>
    <w:lvl w:ilvl="4" w:tplc="BF828484" w:tentative="1">
      <w:start w:val="1"/>
      <w:numFmt w:val="lowerLetter"/>
      <w:lvlText w:val="%5."/>
      <w:lvlJc w:val="left"/>
      <w:pPr>
        <w:tabs>
          <w:tab w:val="num" w:pos="3600"/>
        </w:tabs>
        <w:ind w:left="3600" w:hanging="360"/>
      </w:pPr>
    </w:lvl>
    <w:lvl w:ilvl="5" w:tplc="353C9FC4" w:tentative="1">
      <w:start w:val="1"/>
      <w:numFmt w:val="lowerRoman"/>
      <w:lvlText w:val="%6."/>
      <w:lvlJc w:val="right"/>
      <w:pPr>
        <w:tabs>
          <w:tab w:val="num" w:pos="4320"/>
        </w:tabs>
        <w:ind w:left="4320" w:hanging="180"/>
      </w:pPr>
    </w:lvl>
    <w:lvl w:ilvl="6" w:tplc="B3929302" w:tentative="1">
      <w:start w:val="1"/>
      <w:numFmt w:val="decimal"/>
      <w:lvlText w:val="%7."/>
      <w:lvlJc w:val="left"/>
      <w:pPr>
        <w:tabs>
          <w:tab w:val="num" w:pos="5040"/>
        </w:tabs>
        <w:ind w:left="5040" w:hanging="360"/>
      </w:pPr>
    </w:lvl>
    <w:lvl w:ilvl="7" w:tplc="38F6B1F2" w:tentative="1">
      <w:start w:val="1"/>
      <w:numFmt w:val="lowerLetter"/>
      <w:lvlText w:val="%8."/>
      <w:lvlJc w:val="left"/>
      <w:pPr>
        <w:tabs>
          <w:tab w:val="num" w:pos="5760"/>
        </w:tabs>
        <w:ind w:left="5760" w:hanging="360"/>
      </w:pPr>
    </w:lvl>
    <w:lvl w:ilvl="8" w:tplc="2A6E0150" w:tentative="1">
      <w:start w:val="1"/>
      <w:numFmt w:val="lowerRoman"/>
      <w:lvlText w:val="%9."/>
      <w:lvlJc w:val="right"/>
      <w:pPr>
        <w:tabs>
          <w:tab w:val="num" w:pos="6480"/>
        </w:tabs>
        <w:ind w:left="6480" w:hanging="180"/>
      </w:pPr>
    </w:lvl>
  </w:abstractNum>
  <w:abstractNum w:abstractNumId="34" w15:restartNumberingAfterBreak="0">
    <w:nsid w:val="52246EE0"/>
    <w:multiLevelType w:val="multilevel"/>
    <w:tmpl w:val="93E09C42"/>
    <w:lvl w:ilvl="0">
      <w:start w:val="1"/>
      <w:numFmt w:val="bullet"/>
      <w:lvlText w:val="†"/>
      <w:lvlJc w:val="left"/>
      <w:pPr>
        <w:tabs>
          <w:tab w:val="num" w:pos="1077"/>
        </w:tabs>
        <w:ind w:left="731" w:hanging="11"/>
      </w:pPr>
      <w:rPr>
        <w:rFonts w:ascii="Arial" w:hAnsi="Arial" w:hint="default"/>
        <w:color w:val="0088CB" w:themeColor="text1"/>
      </w:rPr>
    </w:lvl>
    <w:lvl w:ilvl="1">
      <w:start w:val="1"/>
      <w:numFmt w:val="bullet"/>
      <w:lvlText w:val="‡"/>
      <w:lvlJc w:val="left"/>
      <w:pPr>
        <w:tabs>
          <w:tab w:val="num" w:pos="1077"/>
        </w:tabs>
        <w:ind w:left="1077" w:hanging="357"/>
      </w:pPr>
      <w:rPr>
        <w:rFonts w:ascii="Arial" w:hAnsi="Arial" w:hint="default"/>
        <w:color w:val="0088CB" w:themeColor="text1"/>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5" w15:restartNumberingAfterBreak="0">
    <w:nsid w:val="53BC1F62"/>
    <w:multiLevelType w:val="hybridMultilevel"/>
    <w:tmpl w:val="661CE0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40E6AAE"/>
    <w:multiLevelType w:val="multilevel"/>
    <w:tmpl w:val="C526B4CA"/>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o"/>
      <w:lvlJc w:val="left"/>
      <w:pPr>
        <w:tabs>
          <w:tab w:val="num" w:pos="1701"/>
        </w:tabs>
        <w:ind w:left="1701" w:hanging="340"/>
      </w:pPr>
      <w:rPr>
        <w:rFonts w:ascii="Courier New" w:hAnsi="Courier New" w:hint="default"/>
      </w:rPr>
    </w:lvl>
    <w:lvl w:ilvl="5">
      <w:start w:val="1"/>
      <w:numFmt w:val="bullet"/>
      <w:lvlText w:val=""/>
      <w:lvlJc w:val="left"/>
      <w:pPr>
        <w:tabs>
          <w:tab w:val="num" w:pos="2041"/>
        </w:tabs>
        <w:ind w:left="2041" w:hanging="340"/>
      </w:pPr>
      <w:rPr>
        <w:rFonts w:ascii="Symbol" w:hAnsi="Symbol"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
      <w:lvlJc w:val="left"/>
      <w:pPr>
        <w:tabs>
          <w:tab w:val="num" w:pos="2722"/>
        </w:tabs>
        <w:ind w:left="2722" w:hanging="341"/>
      </w:pPr>
      <w:rPr>
        <w:rFonts w:ascii="Gotham Narrow Book" w:hAnsi="Gotham Narrow Book" w:hint="default"/>
      </w:rPr>
    </w:lvl>
    <w:lvl w:ilvl="8">
      <w:start w:val="1"/>
      <w:numFmt w:val="bullet"/>
      <w:lvlText w:val=""/>
      <w:lvlJc w:val="left"/>
      <w:pPr>
        <w:tabs>
          <w:tab w:val="num" w:pos="3062"/>
        </w:tabs>
        <w:ind w:left="3062" w:hanging="340"/>
      </w:pPr>
      <w:rPr>
        <w:rFonts w:ascii="Wingdings" w:hAnsi="Wingdings" w:hint="default"/>
      </w:rPr>
    </w:lvl>
  </w:abstractNum>
  <w:abstractNum w:abstractNumId="37" w15:restartNumberingAfterBreak="0">
    <w:nsid w:val="5A426B28"/>
    <w:multiLevelType w:val="multilevel"/>
    <w:tmpl w:val="17F44F02"/>
    <w:styleLink w:val="MultiLevelheadinglist"/>
    <w:lvl w:ilvl="0">
      <w:start w:val="1"/>
      <w:numFmt w:val="decimal"/>
      <w:pStyle w:val="Heading1Numbered"/>
      <w:lvlText w:val="%1."/>
      <w:lvlJc w:val="left"/>
      <w:pPr>
        <w:ind w:left="720" w:hanging="720"/>
      </w:pPr>
      <w:rPr>
        <w:rFonts w:hint="default"/>
      </w:rPr>
    </w:lvl>
    <w:lvl w:ilvl="1">
      <w:start w:val="1"/>
      <w:numFmt w:val="decimal"/>
      <w:pStyle w:val="Heading2Numbered"/>
      <w:lvlText w:val="%1.%2"/>
      <w:lvlJc w:val="left"/>
      <w:pPr>
        <w:ind w:left="720" w:hanging="720"/>
      </w:pPr>
      <w:rPr>
        <w:rFonts w:hint="default"/>
      </w:rPr>
    </w:lvl>
    <w:lvl w:ilvl="2">
      <w:start w:val="1"/>
      <w:numFmt w:val="decimal"/>
      <w:pStyle w:val="Heading3Numbered"/>
      <w:lvlText w:val="%1.%2.%3"/>
      <w:lvlJc w:val="left"/>
      <w:pPr>
        <w:ind w:left="720" w:hanging="72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8" w15:restartNumberingAfterBreak="0">
    <w:nsid w:val="5A8B4359"/>
    <w:multiLevelType w:val="hybridMultilevel"/>
    <w:tmpl w:val="C7F212C6"/>
    <w:lvl w:ilvl="0" w:tplc="DBDC0818">
      <w:start w:val="1"/>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BC67CE8"/>
    <w:multiLevelType w:val="hybridMultilevel"/>
    <w:tmpl w:val="5AC26014"/>
    <w:lvl w:ilvl="0" w:tplc="6DC0BADE">
      <w:start w:val="1"/>
      <w:numFmt w:val="lowerLetter"/>
      <w:pStyle w:val="Tablenumberlist"/>
      <w:lvlText w:val="%1."/>
      <w:lvlJc w:val="left"/>
      <w:pPr>
        <w:tabs>
          <w:tab w:val="num" w:pos="284"/>
        </w:tabs>
        <w:ind w:left="284" w:hanging="284"/>
      </w:pPr>
      <w:rPr>
        <w:rFonts w:hint="default"/>
      </w:rPr>
    </w:lvl>
    <w:lvl w:ilvl="1" w:tplc="694045E0" w:tentative="1">
      <w:start w:val="1"/>
      <w:numFmt w:val="lowerLetter"/>
      <w:lvlText w:val="%2."/>
      <w:lvlJc w:val="left"/>
      <w:pPr>
        <w:tabs>
          <w:tab w:val="num" w:pos="1440"/>
        </w:tabs>
        <w:ind w:left="1440" w:hanging="360"/>
      </w:pPr>
    </w:lvl>
    <w:lvl w:ilvl="2" w:tplc="17B85000" w:tentative="1">
      <w:start w:val="1"/>
      <w:numFmt w:val="lowerRoman"/>
      <w:lvlText w:val="%3."/>
      <w:lvlJc w:val="right"/>
      <w:pPr>
        <w:tabs>
          <w:tab w:val="num" w:pos="2160"/>
        </w:tabs>
        <w:ind w:left="2160" w:hanging="180"/>
      </w:pPr>
    </w:lvl>
    <w:lvl w:ilvl="3" w:tplc="5E3EEE22" w:tentative="1">
      <w:start w:val="1"/>
      <w:numFmt w:val="decimal"/>
      <w:lvlText w:val="%4."/>
      <w:lvlJc w:val="left"/>
      <w:pPr>
        <w:tabs>
          <w:tab w:val="num" w:pos="2880"/>
        </w:tabs>
        <w:ind w:left="2880" w:hanging="360"/>
      </w:pPr>
    </w:lvl>
    <w:lvl w:ilvl="4" w:tplc="154A01E0" w:tentative="1">
      <w:start w:val="1"/>
      <w:numFmt w:val="lowerLetter"/>
      <w:lvlText w:val="%5."/>
      <w:lvlJc w:val="left"/>
      <w:pPr>
        <w:tabs>
          <w:tab w:val="num" w:pos="3600"/>
        </w:tabs>
        <w:ind w:left="3600" w:hanging="360"/>
      </w:pPr>
    </w:lvl>
    <w:lvl w:ilvl="5" w:tplc="44803F9A" w:tentative="1">
      <w:start w:val="1"/>
      <w:numFmt w:val="lowerRoman"/>
      <w:lvlText w:val="%6."/>
      <w:lvlJc w:val="right"/>
      <w:pPr>
        <w:tabs>
          <w:tab w:val="num" w:pos="4320"/>
        </w:tabs>
        <w:ind w:left="4320" w:hanging="180"/>
      </w:pPr>
    </w:lvl>
    <w:lvl w:ilvl="6" w:tplc="53D8D7AC" w:tentative="1">
      <w:start w:val="1"/>
      <w:numFmt w:val="decimal"/>
      <w:lvlText w:val="%7."/>
      <w:lvlJc w:val="left"/>
      <w:pPr>
        <w:tabs>
          <w:tab w:val="num" w:pos="5040"/>
        </w:tabs>
        <w:ind w:left="5040" w:hanging="360"/>
      </w:pPr>
    </w:lvl>
    <w:lvl w:ilvl="7" w:tplc="811816F8" w:tentative="1">
      <w:start w:val="1"/>
      <w:numFmt w:val="lowerLetter"/>
      <w:lvlText w:val="%8."/>
      <w:lvlJc w:val="left"/>
      <w:pPr>
        <w:tabs>
          <w:tab w:val="num" w:pos="5760"/>
        </w:tabs>
        <w:ind w:left="5760" w:hanging="360"/>
      </w:pPr>
    </w:lvl>
    <w:lvl w:ilvl="8" w:tplc="8A2E7DD6" w:tentative="1">
      <w:start w:val="1"/>
      <w:numFmt w:val="lowerRoman"/>
      <w:lvlText w:val="%9."/>
      <w:lvlJc w:val="right"/>
      <w:pPr>
        <w:tabs>
          <w:tab w:val="num" w:pos="6480"/>
        </w:tabs>
        <w:ind w:left="6480" w:hanging="180"/>
      </w:pPr>
    </w:lvl>
  </w:abstractNum>
  <w:abstractNum w:abstractNumId="40" w15:restartNumberingAfterBreak="0">
    <w:nsid w:val="5DB53BB7"/>
    <w:multiLevelType w:val="multilevel"/>
    <w:tmpl w:val="C526B4CA"/>
    <w:name w:val="OEH Number Multilevel List"/>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o"/>
      <w:lvlJc w:val="left"/>
      <w:pPr>
        <w:tabs>
          <w:tab w:val="num" w:pos="1701"/>
        </w:tabs>
        <w:ind w:left="1701" w:hanging="340"/>
      </w:pPr>
      <w:rPr>
        <w:rFonts w:ascii="Courier New" w:hAnsi="Courier New" w:hint="default"/>
      </w:rPr>
    </w:lvl>
    <w:lvl w:ilvl="5">
      <w:start w:val="1"/>
      <w:numFmt w:val="bullet"/>
      <w:lvlText w:val=""/>
      <w:lvlJc w:val="left"/>
      <w:pPr>
        <w:tabs>
          <w:tab w:val="num" w:pos="2041"/>
        </w:tabs>
        <w:ind w:left="2041" w:hanging="340"/>
      </w:pPr>
      <w:rPr>
        <w:rFonts w:ascii="Symbol" w:hAnsi="Symbol"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
      <w:lvlJc w:val="left"/>
      <w:pPr>
        <w:tabs>
          <w:tab w:val="num" w:pos="2722"/>
        </w:tabs>
        <w:ind w:left="2722" w:hanging="341"/>
      </w:pPr>
      <w:rPr>
        <w:rFonts w:ascii="Gotham Narrow Book" w:hAnsi="Gotham Narrow Book" w:hint="default"/>
      </w:rPr>
    </w:lvl>
    <w:lvl w:ilvl="8">
      <w:start w:val="1"/>
      <w:numFmt w:val="bullet"/>
      <w:lvlText w:val=""/>
      <w:lvlJc w:val="left"/>
      <w:pPr>
        <w:tabs>
          <w:tab w:val="num" w:pos="3062"/>
        </w:tabs>
        <w:ind w:left="3062" w:hanging="340"/>
      </w:pPr>
      <w:rPr>
        <w:rFonts w:ascii="Wingdings" w:hAnsi="Wingdings" w:hint="default"/>
      </w:rPr>
    </w:lvl>
  </w:abstractNum>
  <w:abstractNum w:abstractNumId="41" w15:restartNumberingAfterBreak="0">
    <w:nsid w:val="5F7251B8"/>
    <w:multiLevelType w:val="hybridMultilevel"/>
    <w:tmpl w:val="7076DE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1681C97"/>
    <w:multiLevelType w:val="hybridMultilevel"/>
    <w:tmpl w:val="190895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1960FE5"/>
    <w:multiLevelType w:val="hybridMultilevel"/>
    <w:tmpl w:val="05A4A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24F40CB"/>
    <w:multiLevelType w:val="hybridMultilevel"/>
    <w:tmpl w:val="7B701B54"/>
    <w:lvl w:ilvl="0" w:tplc="FFCCFF96">
      <w:numFmt w:val="bullet"/>
      <w:lvlText w:val="-"/>
      <w:lvlJc w:val="left"/>
      <w:pPr>
        <w:tabs>
          <w:tab w:val="num" w:pos="1620"/>
        </w:tabs>
        <w:ind w:left="1620" w:hanging="360"/>
      </w:pPr>
      <w:rPr>
        <w:rFonts w:ascii="Arial" w:eastAsia="Times New Roman" w:hAnsi="Arial" w:cs="Arial" w:hint="default"/>
      </w:rPr>
    </w:lvl>
    <w:lvl w:ilvl="1" w:tplc="FFFFFFFF">
      <w:start w:val="1"/>
      <w:numFmt w:val="bullet"/>
      <w:lvlText w:val=""/>
      <w:lvlJc w:val="left"/>
      <w:pPr>
        <w:tabs>
          <w:tab w:val="num" w:pos="6135"/>
        </w:tabs>
        <w:ind w:left="6135" w:hanging="360"/>
      </w:pPr>
      <w:rPr>
        <w:rFonts w:ascii="Symbol" w:hAnsi="Symbol" w:hint="default"/>
      </w:rPr>
    </w:lvl>
    <w:lvl w:ilvl="2" w:tplc="FFFFFFFF" w:tentative="1">
      <w:start w:val="1"/>
      <w:numFmt w:val="bullet"/>
      <w:lvlText w:val=""/>
      <w:lvlJc w:val="left"/>
      <w:pPr>
        <w:tabs>
          <w:tab w:val="num" w:pos="6855"/>
        </w:tabs>
        <w:ind w:left="6855" w:hanging="360"/>
      </w:pPr>
      <w:rPr>
        <w:rFonts w:ascii="Wingdings" w:hAnsi="Wingdings" w:hint="default"/>
      </w:rPr>
    </w:lvl>
    <w:lvl w:ilvl="3" w:tplc="FFFFFFFF" w:tentative="1">
      <w:start w:val="1"/>
      <w:numFmt w:val="bullet"/>
      <w:lvlText w:val=""/>
      <w:lvlJc w:val="left"/>
      <w:pPr>
        <w:tabs>
          <w:tab w:val="num" w:pos="7575"/>
        </w:tabs>
        <w:ind w:left="7575" w:hanging="360"/>
      </w:pPr>
      <w:rPr>
        <w:rFonts w:ascii="Symbol" w:hAnsi="Symbol" w:hint="default"/>
      </w:rPr>
    </w:lvl>
    <w:lvl w:ilvl="4" w:tplc="FFFFFFFF" w:tentative="1">
      <w:start w:val="1"/>
      <w:numFmt w:val="bullet"/>
      <w:lvlText w:val="o"/>
      <w:lvlJc w:val="left"/>
      <w:pPr>
        <w:tabs>
          <w:tab w:val="num" w:pos="8295"/>
        </w:tabs>
        <w:ind w:left="8295" w:hanging="360"/>
      </w:pPr>
      <w:rPr>
        <w:rFonts w:ascii="Courier New" w:hAnsi="Courier New" w:cs="Courier New" w:hint="default"/>
      </w:rPr>
    </w:lvl>
    <w:lvl w:ilvl="5" w:tplc="FFFFFFFF" w:tentative="1">
      <w:start w:val="1"/>
      <w:numFmt w:val="bullet"/>
      <w:lvlText w:val=""/>
      <w:lvlJc w:val="left"/>
      <w:pPr>
        <w:tabs>
          <w:tab w:val="num" w:pos="9015"/>
        </w:tabs>
        <w:ind w:left="9015" w:hanging="360"/>
      </w:pPr>
      <w:rPr>
        <w:rFonts w:ascii="Wingdings" w:hAnsi="Wingdings" w:hint="default"/>
      </w:rPr>
    </w:lvl>
    <w:lvl w:ilvl="6" w:tplc="FFFFFFFF" w:tentative="1">
      <w:start w:val="1"/>
      <w:numFmt w:val="bullet"/>
      <w:lvlText w:val=""/>
      <w:lvlJc w:val="left"/>
      <w:pPr>
        <w:tabs>
          <w:tab w:val="num" w:pos="9735"/>
        </w:tabs>
        <w:ind w:left="9735" w:hanging="360"/>
      </w:pPr>
      <w:rPr>
        <w:rFonts w:ascii="Symbol" w:hAnsi="Symbol" w:hint="default"/>
      </w:rPr>
    </w:lvl>
    <w:lvl w:ilvl="7" w:tplc="FFFFFFFF" w:tentative="1">
      <w:start w:val="1"/>
      <w:numFmt w:val="bullet"/>
      <w:lvlText w:val="o"/>
      <w:lvlJc w:val="left"/>
      <w:pPr>
        <w:tabs>
          <w:tab w:val="num" w:pos="10455"/>
        </w:tabs>
        <w:ind w:left="10455" w:hanging="360"/>
      </w:pPr>
      <w:rPr>
        <w:rFonts w:ascii="Courier New" w:hAnsi="Courier New" w:cs="Courier New" w:hint="default"/>
      </w:rPr>
    </w:lvl>
    <w:lvl w:ilvl="8" w:tplc="FFFFFFFF" w:tentative="1">
      <w:start w:val="1"/>
      <w:numFmt w:val="bullet"/>
      <w:lvlText w:val=""/>
      <w:lvlJc w:val="left"/>
      <w:pPr>
        <w:tabs>
          <w:tab w:val="num" w:pos="11175"/>
        </w:tabs>
        <w:ind w:left="11175" w:hanging="360"/>
      </w:pPr>
      <w:rPr>
        <w:rFonts w:ascii="Wingdings" w:hAnsi="Wingdings" w:hint="default"/>
      </w:rPr>
    </w:lvl>
  </w:abstractNum>
  <w:abstractNum w:abstractNumId="45" w15:restartNumberingAfterBreak="0">
    <w:nsid w:val="65F0059C"/>
    <w:multiLevelType w:val="multilevel"/>
    <w:tmpl w:val="A61032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15:restartNumberingAfterBreak="0">
    <w:nsid w:val="68B545F4"/>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7" w15:restartNumberingAfterBreak="0">
    <w:nsid w:val="6A760F7D"/>
    <w:multiLevelType w:val="hybridMultilevel"/>
    <w:tmpl w:val="AD3C56D8"/>
    <w:lvl w:ilvl="0" w:tplc="BC161248">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DB91179"/>
    <w:multiLevelType w:val="hybridMultilevel"/>
    <w:tmpl w:val="27425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0F83055"/>
    <w:multiLevelType w:val="hybridMultilevel"/>
    <w:tmpl w:val="F1C48C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3DD3BE8"/>
    <w:multiLevelType w:val="hybridMultilevel"/>
    <w:tmpl w:val="DE26E1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88F4F11"/>
    <w:multiLevelType w:val="multilevel"/>
    <w:tmpl w:val="268ACF7E"/>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o"/>
      <w:lvlJc w:val="left"/>
      <w:pPr>
        <w:tabs>
          <w:tab w:val="num" w:pos="1701"/>
        </w:tabs>
        <w:ind w:left="1701" w:hanging="340"/>
      </w:pPr>
      <w:rPr>
        <w:rFonts w:ascii="Courier New" w:hAnsi="Courier New" w:hint="default"/>
      </w:rPr>
    </w:lvl>
    <w:lvl w:ilvl="5">
      <w:start w:val="1"/>
      <w:numFmt w:val="bullet"/>
      <w:lvlText w:val=""/>
      <w:lvlJc w:val="left"/>
      <w:pPr>
        <w:tabs>
          <w:tab w:val="num" w:pos="2041"/>
        </w:tabs>
        <w:ind w:left="2041" w:hanging="340"/>
      </w:pPr>
      <w:rPr>
        <w:rFonts w:ascii="Symbol" w:hAnsi="Symbol"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
      <w:lvlJc w:val="left"/>
      <w:pPr>
        <w:tabs>
          <w:tab w:val="num" w:pos="2722"/>
        </w:tabs>
        <w:ind w:left="2722" w:hanging="341"/>
      </w:pPr>
      <w:rPr>
        <w:rFonts w:ascii="Gotham Narrow Book" w:hAnsi="Gotham Narrow Book" w:hint="default"/>
      </w:rPr>
    </w:lvl>
    <w:lvl w:ilvl="8">
      <w:start w:val="1"/>
      <w:numFmt w:val="bullet"/>
      <w:lvlText w:val=""/>
      <w:lvlJc w:val="left"/>
      <w:pPr>
        <w:tabs>
          <w:tab w:val="num" w:pos="3062"/>
        </w:tabs>
        <w:ind w:left="3062" w:hanging="340"/>
      </w:pPr>
      <w:rPr>
        <w:rFonts w:ascii="Wingdings" w:hAnsi="Wingdings" w:hint="default"/>
      </w:rPr>
    </w:lvl>
  </w:abstractNum>
  <w:abstractNum w:abstractNumId="52" w15:restartNumberingAfterBreak="0">
    <w:nsid w:val="7AE0268F"/>
    <w:multiLevelType w:val="hybridMultilevel"/>
    <w:tmpl w:val="DDD610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3" w15:restartNumberingAfterBreak="0">
    <w:nsid w:val="7DD82770"/>
    <w:multiLevelType w:val="hybridMultilevel"/>
    <w:tmpl w:val="37787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18"/>
  </w:num>
  <w:num w:numId="4">
    <w:abstractNumId w:val="3"/>
  </w:num>
  <w:num w:numId="5">
    <w:abstractNumId w:val="31"/>
  </w:num>
  <w:num w:numId="6">
    <w:abstractNumId w:val="37"/>
  </w:num>
  <w:num w:numId="7">
    <w:abstractNumId w:val="34"/>
  </w:num>
  <w:num w:numId="8">
    <w:abstractNumId w:val="29"/>
  </w:num>
  <w:num w:numId="9">
    <w:abstractNumId w:val="39"/>
  </w:num>
  <w:num w:numId="10">
    <w:abstractNumId w:val="6"/>
  </w:num>
  <w:num w:numId="11">
    <w:abstractNumId w:val="16"/>
  </w:num>
  <w:num w:numId="12">
    <w:abstractNumId w:val="46"/>
  </w:num>
  <w:num w:numId="13">
    <w:abstractNumId w:val="21"/>
  </w:num>
  <w:num w:numId="14">
    <w:abstractNumId w:val="8"/>
  </w:num>
  <w:num w:numId="15">
    <w:abstractNumId w:val="10"/>
  </w:num>
  <w:num w:numId="16">
    <w:abstractNumId w:val="9"/>
  </w:num>
  <w:num w:numId="17">
    <w:abstractNumId w:val="12"/>
  </w:num>
  <w:num w:numId="18">
    <w:abstractNumId w:val="24"/>
  </w:num>
  <w:num w:numId="19">
    <w:abstractNumId w:val="11"/>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25"/>
  </w:num>
  <w:num w:numId="24">
    <w:abstractNumId w:val="51"/>
  </w:num>
  <w:num w:numId="25">
    <w:abstractNumId w:val="19"/>
  </w:num>
  <w:num w:numId="26">
    <w:abstractNumId w:val="1"/>
  </w:num>
  <w:num w:numId="27">
    <w:abstractNumId w:val="26"/>
  </w:num>
  <w:num w:numId="28">
    <w:abstractNumId w:val="20"/>
  </w:num>
  <w:num w:numId="29">
    <w:abstractNumId w:val="36"/>
  </w:num>
  <w:num w:numId="30">
    <w:abstractNumId w:val="28"/>
  </w:num>
  <w:num w:numId="31">
    <w:abstractNumId w:val="45"/>
  </w:num>
  <w:num w:numId="32">
    <w:abstractNumId w:val="27"/>
  </w:num>
  <w:num w:numId="33">
    <w:abstractNumId w:val="44"/>
  </w:num>
  <w:num w:numId="34">
    <w:abstractNumId w:val="37"/>
    <w:lvlOverride w:ilvl="0">
      <w:lvl w:ilvl="0">
        <w:start w:val="1"/>
        <w:numFmt w:val="upperLetter"/>
        <w:pStyle w:val="Heading1Numbered"/>
        <w:lvlText w:val="%1."/>
        <w:lvlJc w:val="left"/>
        <w:pPr>
          <w:ind w:left="2705" w:hanging="720"/>
        </w:pPr>
        <w:rPr>
          <w:rFonts w:asciiTheme="majorHAnsi" w:eastAsiaTheme="majorEastAsia" w:hAnsiTheme="majorHAnsi" w:cstheme="majorBidi"/>
        </w:rPr>
      </w:lvl>
    </w:lvlOverride>
    <w:lvlOverride w:ilvl="1">
      <w:lvl w:ilvl="1">
        <w:start w:val="1"/>
        <w:numFmt w:val="decimal"/>
        <w:pStyle w:val="Heading2Numbered"/>
        <w:lvlText w:val="%1.%2"/>
        <w:lvlJc w:val="left"/>
        <w:pPr>
          <w:ind w:left="436" w:hanging="720"/>
        </w:pPr>
        <w:rPr>
          <w:rFonts w:hint="default"/>
        </w:rPr>
      </w:lvl>
    </w:lvlOverride>
  </w:num>
  <w:num w:numId="35">
    <w:abstractNumId w:val="7"/>
  </w:num>
  <w:num w:numId="36">
    <w:abstractNumId w:val="2"/>
  </w:num>
  <w:num w:numId="37">
    <w:abstractNumId w:val="38"/>
  </w:num>
  <w:num w:numId="38">
    <w:abstractNumId w:val="22"/>
  </w:num>
  <w:num w:numId="39">
    <w:abstractNumId w:val="47"/>
  </w:num>
  <w:num w:numId="40">
    <w:abstractNumId w:val="50"/>
  </w:num>
  <w:num w:numId="41">
    <w:abstractNumId w:val="48"/>
  </w:num>
  <w:num w:numId="42">
    <w:abstractNumId w:val="41"/>
  </w:num>
  <w:num w:numId="43">
    <w:abstractNumId w:val="53"/>
  </w:num>
  <w:num w:numId="44">
    <w:abstractNumId w:val="42"/>
  </w:num>
  <w:num w:numId="45">
    <w:abstractNumId w:val="49"/>
  </w:num>
  <w:num w:numId="46">
    <w:abstractNumId w:val="5"/>
  </w:num>
  <w:num w:numId="47">
    <w:abstractNumId w:val="23"/>
  </w:num>
  <w:num w:numId="48">
    <w:abstractNumId w:val="35"/>
  </w:num>
  <w:num w:numId="49">
    <w:abstractNumId w:val="43"/>
  </w:num>
  <w:num w:numId="50">
    <w:abstractNumId w:val="52"/>
  </w:num>
  <w:num w:numId="51">
    <w:abstractNumId w:val="32"/>
  </w:num>
  <w:num w:numId="52">
    <w:abstractNumId w:val="4"/>
  </w:num>
  <w:num w:numId="53">
    <w:abstractNumId w:val="17"/>
  </w:num>
  <w:num w:numId="54">
    <w:abstractNumId w:val="14"/>
  </w:num>
  <w:num w:numId="55">
    <w:abstractNumId w:val="30"/>
  </w:num>
  <w:num w:numId="56">
    <w:abstractNumId w:val="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DateAndTime/>
  <w:proofState w:spelling="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ocumentProtection w:edit="forms" w:formatting="1" w:enforcement="1" w:cryptProviderType="rsaAES" w:cryptAlgorithmClass="hash" w:cryptAlgorithmType="typeAny" w:cryptAlgorithmSid="14" w:cryptSpinCount="100000" w:hash="l/lUdCM6LEmqW6inrBU6a9u24kN+2tAwTC0OM0ivI8RvOvw+NXRAzTH87jBQPstvdDl8yZW3cJfH1v6kKIfeOA==" w:salt="YP/aZZgcJWz+WJBnPqH/qg=="/>
  <w:defaultTabStop w:val="720"/>
  <w:characterSpacingControl w:val="doNotCompress"/>
  <w:hdrShapeDefaults>
    <o:shapedefaults v:ext="edit" spidmax="2457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9D8"/>
    <w:rsid w:val="000014F6"/>
    <w:rsid w:val="00005D98"/>
    <w:rsid w:val="00007D12"/>
    <w:rsid w:val="00011C96"/>
    <w:rsid w:val="000138A0"/>
    <w:rsid w:val="00015EE5"/>
    <w:rsid w:val="00020352"/>
    <w:rsid w:val="0002259A"/>
    <w:rsid w:val="00023212"/>
    <w:rsid w:val="00023BC4"/>
    <w:rsid w:val="00027E23"/>
    <w:rsid w:val="00034A19"/>
    <w:rsid w:val="00035FC9"/>
    <w:rsid w:val="000368BF"/>
    <w:rsid w:val="00036F9E"/>
    <w:rsid w:val="0004023B"/>
    <w:rsid w:val="000413B3"/>
    <w:rsid w:val="000426DE"/>
    <w:rsid w:val="000438D6"/>
    <w:rsid w:val="0004795B"/>
    <w:rsid w:val="00047CFC"/>
    <w:rsid w:val="00050B98"/>
    <w:rsid w:val="00053C63"/>
    <w:rsid w:val="00057128"/>
    <w:rsid w:val="00062E7B"/>
    <w:rsid w:val="0007135F"/>
    <w:rsid w:val="00076083"/>
    <w:rsid w:val="00077437"/>
    <w:rsid w:val="00081CB6"/>
    <w:rsid w:val="0008496A"/>
    <w:rsid w:val="00084F8B"/>
    <w:rsid w:val="00086F71"/>
    <w:rsid w:val="0009133C"/>
    <w:rsid w:val="000920FF"/>
    <w:rsid w:val="0009348C"/>
    <w:rsid w:val="0009426B"/>
    <w:rsid w:val="000949AD"/>
    <w:rsid w:val="00095109"/>
    <w:rsid w:val="00095242"/>
    <w:rsid w:val="00096B0F"/>
    <w:rsid w:val="000A0E6B"/>
    <w:rsid w:val="000A490E"/>
    <w:rsid w:val="000A7B05"/>
    <w:rsid w:val="000B003A"/>
    <w:rsid w:val="000B3976"/>
    <w:rsid w:val="000B44E7"/>
    <w:rsid w:val="000B457D"/>
    <w:rsid w:val="000B63CA"/>
    <w:rsid w:val="000B752A"/>
    <w:rsid w:val="000C01FC"/>
    <w:rsid w:val="000C14D9"/>
    <w:rsid w:val="000C4336"/>
    <w:rsid w:val="000C6CE0"/>
    <w:rsid w:val="000D134F"/>
    <w:rsid w:val="000D39FD"/>
    <w:rsid w:val="000D4EDE"/>
    <w:rsid w:val="000D6340"/>
    <w:rsid w:val="000E20F2"/>
    <w:rsid w:val="000E43AC"/>
    <w:rsid w:val="000E495F"/>
    <w:rsid w:val="000E6D48"/>
    <w:rsid w:val="000F02C2"/>
    <w:rsid w:val="000F3B46"/>
    <w:rsid w:val="000F5CB3"/>
    <w:rsid w:val="000F70DF"/>
    <w:rsid w:val="00114FAE"/>
    <w:rsid w:val="0011512C"/>
    <w:rsid w:val="00121832"/>
    <w:rsid w:val="00121C79"/>
    <w:rsid w:val="00122F67"/>
    <w:rsid w:val="00123576"/>
    <w:rsid w:val="00124B21"/>
    <w:rsid w:val="00125776"/>
    <w:rsid w:val="00126941"/>
    <w:rsid w:val="001310D8"/>
    <w:rsid w:val="001316F4"/>
    <w:rsid w:val="0013339F"/>
    <w:rsid w:val="00134486"/>
    <w:rsid w:val="0013471B"/>
    <w:rsid w:val="00135474"/>
    <w:rsid w:val="001360DB"/>
    <w:rsid w:val="001374CE"/>
    <w:rsid w:val="00143708"/>
    <w:rsid w:val="001443C1"/>
    <w:rsid w:val="001456CB"/>
    <w:rsid w:val="00145864"/>
    <w:rsid w:val="0014696A"/>
    <w:rsid w:val="001469D9"/>
    <w:rsid w:val="00146F51"/>
    <w:rsid w:val="001475C7"/>
    <w:rsid w:val="00152F2C"/>
    <w:rsid w:val="00157182"/>
    <w:rsid w:val="00157268"/>
    <w:rsid w:val="00157C98"/>
    <w:rsid w:val="00160711"/>
    <w:rsid w:val="00160B2D"/>
    <w:rsid w:val="0016348A"/>
    <w:rsid w:val="001653B6"/>
    <w:rsid w:val="00167F9A"/>
    <w:rsid w:val="001700CA"/>
    <w:rsid w:val="001718DA"/>
    <w:rsid w:val="00174B0F"/>
    <w:rsid w:val="00174B29"/>
    <w:rsid w:val="001809A1"/>
    <w:rsid w:val="0018235E"/>
    <w:rsid w:val="00183EE2"/>
    <w:rsid w:val="0018458D"/>
    <w:rsid w:val="001868FF"/>
    <w:rsid w:val="00190D93"/>
    <w:rsid w:val="00193668"/>
    <w:rsid w:val="001A1F28"/>
    <w:rsid w:val="001A4AE4"/>
    <w:rsid w:val="001B0A9D"/>
    <w:rsid w:val="001B185E"/>
    <w:rsid w:val="001B2DB7"/>
    <w:rsid w:val="001B3CC7"/>
    <w:rsid w:val="001B43E3"/>
    <w:rsid w:val="001B5F8A"/>
    <w:rsid w:val="001C3A02"/>
    <w:rsid w:val="001D48AF"/>
    <w:rsid w:val="001D5319"/>
    <w:rsid w:val="001D6213"/>
    <w:rsid w:val="001D714D"/>
    <w:rsid w:val="001D7FDB"/>
    <w:rsid w:val="001E0F51"/>
    <w:rsid w:val="001E1CEA"/>
    <w:rsid w:val="001E32D3"/>
    <w:rsid w:val="001E3C55"/>
    <w:rsid w:val="001E55BF"/>
    <w:rsid w:val="001F0CA2"/>
    <w:rsid w:val="001F3C76"/>
    <w:rsid w:val="001F6E1A"/>
    <w:rsid w:val="001F780A"/>
    <w:rsid w:val="001F7917"/>
    <w:rsid w:val="00200613"/>
    <w:rsid w:val="00202F92"/>
    <w:rsid w:val="00214F24"/>
    <w:rsid w:val="00223747"/>
    <w:rsid w:val="00223B42"/>
    <w:rsid w:val="00225782"/>
    <w:rsid w:val="00232435"/>
    <w:rsid w:val="00232A7E"/>
    <w:rsid w:val="00236EA9"/>
    <w:rsid w:val="0023737F"/>
    <w:rsid w:val="00240126"/>
    <w:rsid w:val="002430F0"/>
    <w:rsid w:val="002475A8"/>
    <w:rsid w:val="002506E4"/>
    <w:rsid w:val="00252E6A"/>
    <w:rsid w:val="002601B7"/>
    <w:rsid w:val="00264601"/>
    <w:rsid w:val="00264AED"/>
    <w:rsid w:val="002655A6"/>
    <w:rsid w:val="002661A6"/>
    <w:rsid w:val="00266C23"/>
    <w:rsid w:val="00270DFC"/>
    <w:rsid w:val="00272F8B"/>
    <w:rsid w:val="00275E7B"/>
    <w:rsid w:val="00277AEA"/>
    <w:rsid w:val="00283DD6"/>
    <w:rsid w:val="00286EAD"/>
    <w:rsid w:val="00290D1A"/>
    <w:rsid w:val="0029140B"/>
    <w:rsid w:val="0029389B"/>
    <w:rsid w:val="00296791"/>
    <w:rsid w:val="00297532"/>
    <w:rsid w:val="002A7D14"/>
    <w:rsid w:val="002B0038"/>
    <w:rsid w:val="002B28E4"/>
    <w:rsid w:val="002B348A"/>
    <w:rsid w:val="002B36F3"/>
    <w:rsid w:val="002B7504"/>
    <w:rsid w:val="002C0D97"/>
    <w:rsid w:val="002C44D9"/>
    <w:rsid w:val="002C7065"/>
    <w:rsid w:val="002C7F4A"/>
    <w:rsid w:val="002D04BB"/>
    <w:rsid w:val="002D11AB"/>
    <w:rsid w:val="002D2804"/>
    <w:rsid w:val="002D4B6C"/>
    <w:rsid w:val="002E23A9"/>
    <w:rsid w:val="002E2A5B"/>
    <w:rsid w:val="002E3C50"/>
    <w:rsid w:val="002E7E46"/>
    <w:rsid w:val="002F0C2C"/>
    <w:rsid w:val="002F502D"/>
    <w:rsid w:val="002F7300"/>
    <w:rsid w:val="00300242"/>
    <w:rsid w:val="00300655"/>
    <w:rsid w:val="00303D18"/>
    <w:rsid w:val="00304062"/>
    <w:rsid w:val="00306390"/>
    <w:rsid w:val="00307ADD"/>
    <w:rsid w:val="003118A0"/>
    <w:rsid w:val="00312179"/>
    <w:rsid w:val="003124D1"/>
    <w:rsid w:val="003130CA"/>
    <w:rsid w:val="0031399A"/>
    <w:rsid w:val="003203CC"/>
    <w:rsid w:val="00320973"/>
    <w:rsid w:val="00323C68"/>
    <w:rsid w:val="003244E5"/>
    <w:rsid w:val="00325CFC"/>
    <w:rsid w:val="0032628B"/>
    <w:rsid w:val="00326DCC"/>
    <w:rsid w:val="00335562"/>
    <w:rsid w:val="00336FC5"/>
    <w:rsid w:val="0033714B"/>
    <w:rsid w:val="003427D0"/>
    <w:rsid w:val="00343B1D"/>
    <w:rsid w:val="0034560B"/>
    <w:rsid w:val="00351C0C"/>
    <w:rsid w:val="003551FD"/>
    <w:rsid w:val="003557C3"/>
    <w:rsid w:val="00355E28"/>
    <w:rsid w:val="00357D21"/>
    <w:rsid w:val="003614FD"/>
    <w:rsid w:val="00365359"/>
    <w:rsid w:val="003707DC"/>
    <w:rsid w:val="00371F54"/>
    <w:rsid w:val="00372316"/>
    <w:rsid w:val="00372A5A"/>
    <w:rsid w:val="00372E2B"/>
    <w:rsid w:val="00383A95"/>
    <w:rsid w:val="00384A36"/>
    <w:rsid w:val="00385192"/>
    <w:rsid w:val="00385ECD"/>
    <w:rsid w:val="0038604C"/>
    <w:rsid w:val="00387B71"/>
    <w:rsid w:val="003900EB"/>
    <w:rsid w:val="00392611"/>
    <w:rsid w:val="003928EA"/>
    <w:rsid w:val="0039478A"/>
    <w:rsid w:val="003A3021"/>
    <w:rsid w:val="003A3271"/>
    <w:rsid w:val="003A3430"/>
    <w:rsid w:val="003A64FB"/>
    <w:rsid w:val="003B1994"/>
    <w:rsid w:val="003B43D5"/>
    <w:rsid w:val="003B6E16"/>
    <w:rsid w:val="003B6EB6"/>
    <w:rsid w:val="003C0198"/>
    <w:rsid w:val="003C0199"/>
    <w:rsid w:val="003C07B3"/>
    <w:rsid w:val="003C12BD"/>
    <w:rsid w:val="003C1E25"/>
    <w:rsid w:val="003C24A8"/>
    <w:rsid w:val="003C633F"/>
    <w:rsid w:val="003C6360"/>
    <w:rsid w:val="003C6AB8"/>
    <w:rsid w:val="003C6FE8"/>
    <w:rsid w:val="003D1070"/>
    <w:rsid w:val="003D27CB"/>
    <w:rsid w:val="003D2C16"/>
    <w:rsid w:val="003D2F29"/>
    <w:rsid w:val="003D30CD"/>
    <w:rsid w:val="003D48D7"/>
    <w:rsid w:val="003D75FC"/>
    <w:rsid w:val="003E1CBD"/>
    <w:rsid w:val="003E3762"/>
    <w:rsid w:val="003E513F"/>
    <w:rsid w:val="003E6BF6"/>
    <w:rsid w:val="003E723F"/>
    <w:rsid w:val="003F0F0D"/>
    <w:rsid w:val="003F1E6D"/>
    <w:rsid w:val="003F3B27"/>
    <w:rsid w:val="003F3BD4"/>
    <w:rsid w:val="0040173E"/>
    <w:rsid w:val="004100E6"/>
    <w:rsid w:val="00424D54"/>
    <w:rsid w:val="00426645"/>
    <w:rsid w:val="00427373"/>
    <w:rsid w:val="004435DE"/>
    <w:rsid w:val="0044447D"/>
    <w:rsid w:val="00451E72"/>
    <w:rsid w:val="00453A79"/>
    <w:rsid w:val="0045505C"/>
    <w:rsid w:val="004556A9"/>
    <w:rsid w:val="004620D6"/>
    <w:rsid w:val="00463515"/>
    <w:rsid w:val="004635A4"/>
    <w:rsid w:val="00463FA8"/>
    <w:rsid w:val="004646AA"/>
    <w:rsid w:val="00465117"/>
    <w:rsid w:val="00467AE7"/>
    <w:rsid w:val="004714B0"/>
    <w:rsid w:val="00471D82"/>
    <w:rsid w:val="00472F37"/>
    <w:rsid w:val="004811D7"/>
    <w:rsid w:val="00494335"/>
    <w:rsid w:val="004949EE"/>
    <w:rsid w:val="004966F1"/>
    <w:rsid w:val="004967A1"/>
    <w:rsid w:val="0049779E"/>
    <w:rsid w:val="004A12CC"/>
    <w:rsid w:val="004A2551"/>
    <w:rsid w:val="004A5434"/>
    <w:rsid w:val="004A6FB0"/>
    <w:rsid w:val="004A7D40"/>
    <w:rsid w:val="004B0CF9"/>
    <w:rsid w:val="004B3B67"/>
    <w:rsid w:val="004B3B8F"/>
    <w:rsid w:val="004B4235"/>
    <w:rsid w:val="004B55F8"/>
    <w:rsid w:val="004B584E"/>
    <w:rsid w:val="004B58D3"/>
    <w:rsid w:val="004C09DB"/>
    <w:rsid w:val="004C1106"/>
    <w:rsid w:val="004C6D4B"/>
    <w:rsid w:val="004C6FF9"/>
    <w:rsid w:val="004C7892"/>
    <w:rsid w:val="004D3B12"/>
    <w:rsid w:val="004E2269"/>
    <w:rsid w:val="004E27E1"/>
    <w:rsid w:val="004E28F2"/>
    <w:rsid w:val="004E5B25"/>
    <w:rsid w:val="004E7366"/>
    <w:rsid w:val="004F0625"/>
    <w:rsid w:val="004F15FB"/>
    <w:rsid w:val="004F5844"/>
    <w:rsid w:val="004F5B55"/>
    <w:rsid w:val="005010A0"/>
    <w:rsid w:val="00501986"/>
    <w:rsid w:val="00503A51"/>
    <w:rsid w:val="00511ED3"/>
    <w:rsid w:val="00512309"/>
    <w:rsid w:val="00515267"/>
    <w:rsid w:val="005171ED"/>
    <w:rsid w:val="0052135C"/>
    <w:rsid w:val="00525AD9"/>
    <w:rsid w:val="00526858"/>
    <w:rsid w:val="00533655"/>
    <w:rsid w:val="005351B5"/>
    <w:rsid w:val="00535601"/>
    <w:rsid w:val="00535673"/>
    <w:rsid w:val="00536D58"/>
    <w:rsid w:val="00536E98"/>
    <w:rsid w:val="005379D1"/>
    <w:rsid w:val="00540035"/>
    <w:rsid w:val="00542522"/>
    <w:rsid w:val="005436D2"/>
    <w:rsid w:val="0054526E"/>
    <w:rsid w:val="005461F2"/>
    <w:rsid w:val="005476B5"/>
    <w:rsid w:val="005503FF"/>
    <w:rsid w:val="00554025"/>
    <w:rsid w:val="00556650"/>
    <w:rsid w:val="00556888"/>
    <w:rsid w:val="005632B2"/>
    <w:rsid w:val="005659A0"/>
    <w:rsid w:val="00571A33"/>
    <w:rsid w:val="00576F26"/>
    <w:rsid w:val="00583DE8"/>
    <w:rsid w:val="005850A2"/>
    <w:rsid w:val="005866FB"/>
    <w:rsid w:val="0059229F"/>
    <w:rsid w:val="0059460B"/>
    <w:rsid w:val="005951A7"/>
    <w:rsid w:val="00597582"/>
    <w:rsid w:val="005A1B81"/>
    <w:rsid w:val="005A26E3"/>
    <w:rsid w:val="005A3F63"/>
    <w:rsid w:val="005A5705"/>
    <w:rsid w:val="005A6527"/>
    <w:rsid w:val="005A7304"/>
    <w:rsid w:val="005A7533"/>
    <w:rsid w:val="005B073E"/>
    <w:rsid w:val="005B227F"/>
    <w:rsid w:val="005B7801"/>
    <w:rsid w:val="005C1E87"/>
    <w:rsid w:val="005C2E2C"/>
    <w:rsid w:val="005C4EF6"/>
    <w:rsid w:val="005C5891"/>
    <w:rsid w:val="005C6C6E"/>
    <w:rsid w:val="005C71A1"/>
    <w:rsid w:val="005C751F"/>
    <w:rsid w:val="005C770F"/>
    <w:rsid w:val="005C7FD4"/>
    <w:rsid w:val="005D00E9"/>
    <w:rsid w:val="005D2CB2"/>
    <w:rsid w:val="005D47A9"/>
    <w:rsid w:val="005D5FAE"/>
    <w:rsid w:val="005D75E2"/>
    <w:rsid w:val="005D7DB6"/>
    <w:rsid w:val="005E3B1B"/>
    <w:rsid w:val="005E47CE"/>
    <w:rsid w:val="005E7165"/>
    <w:rsid w:val="005E77F2"/>
    <w:rsid w:val="005E7C05"/>
    <w:rsid w:val="005F016E"/>
    <w:rsid w:val="005F0363"/>
    <w:rsid w:val="005F2994"/>
    <w:rsid w:val="005F29B7"/>
    <w:rsid w:val="005F5CBB"/>
    <w:rsid w:val="00603C4D"/>
    <w:rsid w:val="00606EB5"/>
    <w:rsid w:val="0060718C"/>
    <w:rsid w:val="00616DC4"/>
    <w:rsid w:val="00617FDA"/>
    <w:rsid w:val="00617FF7"/>
    <w:rsid w:val="0062116F"/>
    <w:rsid w:val="00627D81"/>
    <w:rsid w:val="00631A52"/>
    <w:rsid w:val="00631EE0"/>
    <w:rsid w:val="006329ED"/>
    <w:rsid w:val="00634E4C"/>
    <w:rsid w:val="00635F45"/>
    <w:rsid w:val="00636B8B"/>
    <w:rsid w:val="0063725F"/>
    <w:rsid w:val="006427FE"/>
    <w:rsid w:val="0064375E"/>
    <w:rsid w:val="0064624F"/>
    <w:rsid w:val="00646389"/>
    <w:rsid w:val="006506C1"/>
    <w:rsid w:val="00651712"/>
    <w:rsid w:val="00652A4D"/>
    <w:rsid w:val="00653449"/>
    <w:rsid w:val="00655E5F"/>
    <w:rsid w:val="00656530"/>
    <w:rsid w:val="0066674D"/>
    <w:rsid w:val="00666A78"/>
    <w:rsid w:val="0067033C"/>
    <w:rsid w:val="006711F5"/>
    <w:rsid w:val="00675CCB"/>
    <w:rsid w:val="006763F3"/>
    <w:rsid w:val="0068003F"/>
    <w:rsid w:val="00683167"/>
    <w:rsid w:val="00687B26"/>
    <w:rsid w:val="00691DAB"/>
    <w:rsid w:val="0069375D"/>
    <w:rsid w:val="0069407C"/>
    <w:rsid w:val="0069574E"/>
    <w:rsid w:val="00696CF1"/>
    <w:rsid w:val="006A12E4"/>
    <w:rsid w:val="006A13C0"/>
    <w:rsid w:val="006A68AD"/>
    <w:rsid w:val="006A70D2"/>
    <w:rsid w:val="006B0D39"/>
    <w:rsid w:val="006B3B7B"/>
    <w:rsid w:val="006B77FA"/>
    <w:rsid w:val="006D0352"/>
    <w:rsid w:val="006E01D8"/>
    <w:rsid w:val="006E1F0E"/>
    <w:rsid w:val="006E310C"/>
    <w:rsid w:val="006E443A"/>
    <w:rsid w:val="006F145A"/>
    <w:rsid w:val="006F27CB"/>
    <w:rsid w:val="006F51A7"/>
    <w:rsid w:val="006F5865"/>
    <w:rsid w:val="006F632A"/>
    <w:rsid w:val="00702E37"/>
    <w:rsid w:val="00704EB5"/>
    <w:rsid w:val="00707377"/>
    <w:rsid w:val="007073C6"/>
    <w:rsid w:val="00710A6A"/>
    <w:rsid w:val="00713C52"/>
    <w:rsid w:val="007205F8"/>
    <w:rsid w:val="007256EA"/>
    <w:rsid w:val="007257B1"/>
    <w:rsid w:val="007365A8"/>
    <w:rsid w:val="00736755"/>
    <w:rsid w:val="00743D33"/>
    <w:rsid w:val="00745FD5"/>
    <w:rsid w:val="00750DBB"/>
    <w:rsid w:val="007541B0"/>
    <w:rsid w:val="00755163"/>
    <w:rsid w:val="007555A4"/>
    <w:rsid w:val="00756AAB"/>
    <w:rsid w:val="00757F63"/>
    <w:rsid w:val="00762F04"/>
    <w:rsid w:val="00763084"/>
    <w:rsid w:val="0076409A"/>
    <w:rsid w:val="007645AE"/>
    <w:rsid w:val="00764992"/>
    <w:rsid w:val="00767DF0"/>
    <w:rsid w:val="00773DFB"/>
    <w:rsid w:val="00775255"/>
    <w:rsid w:val="00775AA0"/>
    <w:rsid w:val="00780B89"/>
    <w:rsid w:val="00781E24"/>
    <w:rsid w:val="00784826"/>
    <w:rsid w:val="00785163"/>
    <w:rsid w:val="00786028"/>
    <w:rsid w:val="00786CF3"/>
    <w:rsid w:val="00787CA0"/>
    <w:rsid w:val="00791741"/>
    <w:rsid w:val="00794579"/>
    <w:rsid w:val="007973EF"/>
    <w:rsid w:val="00797FB4"/>
    <w:rsid w:val="007A14A6"/>
    <w:rsid w:val="007A2482"/>
    <w:rsid w:val="007A765A"/>
    <w:rsid w:val="007B5417"/>
    <w:rsid w:val="007B5D4B"/>
    <w:rsid w:val="007B7136"/>
    <w:rsid w:val="007B74C0"/>
    <w:rsid w:val="007B7567"/>
    <w:rsid w:val="007C08B1"/>
    <w:rsid w:val="007C2C9B"/>
    <w:rsid w:val="007C2CC2"/>
    <w:rsid w:val="007C79AA"/>
    <w:rsid w:val="007D3AE7"/>
    <w:rsid w:val="007D417A"/>
    <w:rsid w:val="007D7E38"/>
    <w:rsid w:val="007E0934"/>
    <w:rsid w:val="007E113A"/>
    <w:rsid w:val="007E3FAF"/>
    <w:rsid w:val="007E525D"/>
    <w:rsid w:val="007E5B48"/>
    <w:rsid w:val="007E5D51"/>
    <w:rsid w:val="007E6A0C"/>
    <w:rsid w:val="007E7B07"/>
    <w:rsid w:val="007F1E70"/>
    <w:rsid w:val="007F2950"/>
    <w:rsid w:val="007F6A0E"/>
    <w:rsid w:val="007F6C9E"/>
    <w:rsid w:val="00800CEB"/>
    <w:rsid w:val="008046A3"/>
    <w:rsid w:val="00804B0E"/>
    <w:rsid w:val="008059C0"/>
    <w:rsid w:val="008065E7"/>
    <w:rsid w:val="00807EAE"/>
    <w:rsid w:val="00810B69"/>
    <w:rsid w:val="00811F1B"/>
    <w:rsid w:val="00813D9B"/>
    <w:rsid w:val="00814683"/>
    <w:rsid w:val="00815C50"/>
    <w:rsid w:val="0082014D"/>
    <w:rsid w:val="00820456"/>
    <w:rsid w:val="0082173D"/>
    <w:rsid w:val="00821D8F"/>
    <w:rsid w:val="00826ADB"/>
    <w:rsid w:val="00826FBE"/>
    <w:rsid w:val="00835007"/>
    <w:rsid w:val="008375ED"/>
    <w:rsid w:val="00841947"/>
    <w:rsid w:val="00843F37"/>
    <w:rsid w:val="00844118"/>
    <w:rsid w:val="00845843"/>
    <w:rsid w:val="00845CE0"/>
    <w:rsid w:val="00846D34"/>
    <w:rsid w:val="00850591"/>
    <w:rsid w:val="00850EF0"/>
    <w:rsid w:val="00855AF7"/>
    <w:rsid w:val="00856452"/>
    <w:rsid w:val="008565C0"/>
    <w:rsid w:val="00862230"/>
    <w:rsid w:val="008637EC"/>
    <w:rsid w:val="008642E0"/>
    <w:rsid w:val="00866E58"/>
    <w:rsid w:val="00870BC6"/>
    <w:rsid w:val="00876099"/>
    <w:rsid w:val="0088036D"/>
    <w:rsid w:val="0088132C"/>
    <w:rsid w:val="008827CC"/>
    <w:rsid w:val="00885A14"/>
    <w:rsid w:val="0088689B"/>
    <w:rsid w:val="0088729D"/>
    <w:rsid w:val="00890FA0"/>
    <w:rsid w:val="00891EB3"/>
    <w:rsid w:val="0089257B"/>
    <w:rsid w:val="008946DC"/>
    <w:rsid w:val="008948AF"/>
    <w:rsid w:val="008A214D"/>
    <w:rsid w:val="008A72D2"/>
    <w:rsid w:val="008B13FE"/>
    <w:rsid w:val="008B4D08"/>
    <w:rsid w:val="008B6868"/>
    <w:rsid w:val="008C0352"/>
    <w:rsid w:val="008C6A43"/>
    <w:rsid w:val="008D080C"/>
    <w:rsid w:val="008D2F0B"/>
    <w:rsid w:val="008D44BC"/>
    <w:rsid w:val="008E18FC"/>
    <w:rsid w:val="008E6A39"/>
    <w:rsid w:val="008F26D8"/>
    <w:rsid w:val="008F33B5"/>
    <w:rsid w:val="008F3467"/>
    <w:rsid w:val="008F727C"/>
    <w:rsid w:val="00906799"/>
    <w:rsid w:val="00906D2B"/>
    <w:rsid w:val="00911A08"/>
    <w:rsid w:val="00912284"/>
    <w:rsid w:val="00916282"/>
    <w:rsid w:val="00924152"/>
    <w:rsid w:val="0093194D"/>
    <w:rsid w:val="00932B79"/>
    <w:rsid w:val="00934C3F"/>
    <w:rsid w:val="00937C56"/>
    <w:rsid w:val="0094002E"/>
    <w:rsid w:val="009417AE"/>
    <w:rsid w:val="009426EC"/>
    <w:rsid w:val="009457FE"/>
    <w:rsid w:val="00945B15"/>
    <w:rsid w:val="009516A5"/>
    <w:rsid w:val="009518A4"/>
    <w:rsid w:val="00952D4C"/>
    <w:rsid w:val="009538DC"/>
    <w:rsid w:val="009668AE"/>
    <w:rsid w:val="009705C4"/>
    <w:rsid w:val="00972AD7"/>
    <w:rsid w:val="0097477C"/>
    <w:rsid w:val="00974F0E"/>
    <w:rsid w:val="00975952"/>
    <w:rsid w:val="009766DC"/>
    <w:rsid w:val="009875BB"/>
    <w:rsid w:val="0099087F"/>
    <w:rsid w:val="009960E2"/>
    <w:rsid w:val="009961D2"/>
    <w:rsid w:val="009979F4"/>
    <w:rsid w:val="009A19DB"/>
    <w:rsid w:val="009A2B16"/>
    <w:rsid w:val="009A45B2"/>
    <w:rsid w:val="009A792E"/>
    <w:rsid w:val="009B0231"/>
    <w:rsid w:val="009B13DD"/>
    <w:rsid w:val="009B1A07"/>
    <w:rsid w:val="009B46D8"/>
    <w:rsid w:val="009B780F"/>
    <w:rsid w:val="009C1C63"/>
    <w:rsid w:val="009C2652"/>
    <w:rsid w:val="009C2D8B"/>
    <w:rsid w:val="009D186B"/>
    <w:rsid w:val="009D2DDD"/>
    <w:rsid w:val="009D344E"/>
    <w:rsid w:val="009D4734"/>
    <w:rsid w:val="009E04FB"/>
    <w:rsid w:val="009E0B15"/>
    <w:rsid w:val="009E0FB8"/>
    <w:rsid w:val="009E1D6C"/>
    <w:rsid w:val="009E6745"/>
    <w:rsid w:val="009E6B9A"/>
    <w:rsid w:val="009E7C68"/>
    <w:rsid w:val="009F221A"/>
    <w:rsid w:val="009F2FDE"/>
    <w:rsid w:val="009F7ADA"/>
    <w:rsid w:val="00A02077"/>
    <w:rsid w:val="00A12E58"/>
    <w:rsid w:val="00A133BB"/>
    <w:rsid w:val="00A17EEA"/>
    <w:rsid w:val="00A24CE6"/>
    <w:rsid w:val="00A27D18"/>
    <w:rsid w:val="00A33802"/>
    <w:rsid w:val="00A3591A"/>
    <w:rsid w:val="00A37E51"/>
    <w:rsid w:val="00A41EA4"/>
    <w:rsid w:val="00A4253D"/>
    <w:rsid w:val="00A42897"/>
    <w:rsid w:val="00A543C1"/>
    <w:rsid w:val="00A54CC8"/>
    <w:rsid w:val="00A55513"/>
    <w:rsid w:val="00A57532"/>
    <w:rsid w:val="00A60409"/>
    <w:rsid w:val="00A62D31"/>
    <w:rsid w:val="00A63380"/>
    <w:rsid w:val="00A72A77"/>
    <w:rsid w:val="00A7344E"/>
    <w:rsid w:val="00A74E79"/>
    <w:rsid w:val="00A763EF"/>
    <w:rsid w:val="00A76B38"/>
    <w:rsid w:val="00A76D4F"/>
    <w:rsid w:val="00A77376"/>
    <w:rsid w:val="00A778A9"/>
    <w:rsid w:val="00A84007"/>
    <w:rsid w:val="00A84397"/>
    <w:rsid w:val="00A926EF"/>
    <w:rsid w:val="00A944E4"/>
    <w:rsid w:val="00A95925"/>
    <w:rsid w:val="00A97E3B"/>
    <w:rsid w:val="00AA0E52"/>
    <w:rsid w:val="00AB039E"/>
    <w:rsid w:val="00AB0FC9"/>
    <w:rsid w:val="00AB42CE"/>
    <w:rsid w:val="00AB5118"/>
    <w:rsid w:val="00AC2D9B"/>
    <w:rsid w:val="00AC3775"/>
    <w:rsid w:val="00AC591D"/>
    <w:rsid w:val="00AC68A6"/>
    <w:rsid w:val="00AD29D3"/>
    <w:rsid w:val="00AD3D7D"/>
    <w:rsid w:val="00AD3EA5"/>
    <w:rsid w:val="00AD432F"/>
    <w:rsid w:val="00AD4C96"/>
    <w:rsid w:val="00AE0133"/>
    <w:rsid w:val="00AE237D"/>
    <w:rsid w:val="00AE4507"/>
    <w:rsid w:val="00AE4B98"/>
    <w:rsid w:val="00AE596E"/>
    <w:rsid w:val="00AE5F97"/>
    <w:rsid w:val="00AE7809"/>
    <w:rsid w:val="00AE7C02"/>
    <w:rsid w:val="00AF0BFE"/>
    <w:rsid w:val="00AF129F"/>
    <w:rsid w:val="00AF6DF3"/>
    <w:rsid w:val="00AF7672"/>
    <w:rsid w:val="00B02FF8"/>
    <w:rsid w:val="00B101D2"/>
    <w:rsid w:val="00B10B98"/>
    <w:rsid w:val="00B11E6B"/>
    <w:rsid w:val="00B12DC9"/>
    <w:rsid w:val="00B13F84"/>
    <w:rsid w:val="00B15ABA"/>
    <w:rsid w:val="00B16B53"/>
    <w:rsid w:val="00B211D5"/>
    <w:rsid w:val="00B21E26"/>
    <w:rsid w:val="00B220CE"/>
    <w:rsid w:val="00B239F9"/>
    <w:rsid w:val="00B23C48"/>
    <w:rsid w:val="00B30B0E"/>
    <w:rsid w:val="00B33633"/>
    <w:rsid w:val="00B361C6"/>
    <w:rsid w:val="00B42B2F"/>
    <w:rsid w:val="00B472E1"/>
    <w:rsid w:val="00B5021C"/>
    <w:rsid w:val="00B56060"/>
    <w:rsid w:val="00B56928"/>
    <w:rsid w:val="00B60D19"/>
    <w:rsid w:val="00B650E5"/>
    <w:rsid w:val="00B67C66"/>
    <w:rsid w:val="00B7011B"/>
    <w:rsid w:val="00B71170"/>
    <w:rsid w:val="00B74330"/>
    <w:rsid w:val="00B8001C"/>
    <w:rsid w:val="00B80BCE"/>
    <w:rsid w:val="00B81740"/>
    <w:rsid w:val="00B842FD"/>
    <w:rsid w:val="00B85D7B"/>
    <w:rsid w:val="00B900EA"/>
    <w:rsid w:val="00B91069"/>
    <w:rsid w:val="00B92842"/>
    <w:rsid w:val="00BB158B"/>
    <w:rsid w:val="00BC1356"/>
    <w:rsid w:val="00BC2463"/>
    <w:rsid w:val="00BC5251"/>
    <w:rsid w:val="00BC5D73"/>
    <w:rsid w:val="00BD055F"/>
    <w:rsid w:val="00BD12A1"/>
    <w:rsid w:val="00BD4B4E"/>
    <w:rsid w:val="00BD5346"/>
    <w:rsid w:val="00BE6345"/>
    <w:rsid w:val="00BE67EF"/>
    <w:rsid w:val="00BE7323"/>
    <w:rsid w:val="00BF0A5F"/>
    <w:rsid w:val="00BF17C6"/>
    <w:rsid w:val="00BF417C"/>
    <w:rsid w:val="00BF5DD7"/>
    <w:rsid w:val="00C00FDA"/>
    <w:rsid w:val="00C00FE0"/>
    <w:rsid w:val="00C04E4B"/>
    <w:rsid w:val="00C054D0"/>
    <w:rsid w:val="00C102DF"/>
    <w:rsid w:val="00C1050F"/>
    <w:rsid w:val="00C13869"/>
    <w:rsid w:val="00C161CC"/>
    <w:rsid w:val="00C2214C"/>
    <w:rsid w:val="00C22D43"/>
    <w:rsid w:val="00C23C60"/>
    <w:rsid w:val="00C24C87"/>
    <w:rsid w:val="00C26BC5"/>
    <w:rsid w:val="00C27A05"/>
    <w:rsid w:val="00C30109"/>
    <w:rsid w:val="00C3282E"/>
    <w:rsid w:val="00C33C5D"/>
    <w:rsid w:val="00C376E3"/>
    <w:rsid w:val="00C379E5"/>
    <w:rsid w:val="00C4117F"/>
    <w:rsid w:val="00C54889"/>
    <w:rsid w:val="00C575E0"/>
    <w:rsid w:val="00C61C13"/>
    <w:rsid w:val="00C62BF5"/>
    <w:rsid w:val="00C636DA"/>
    <w:rsid w:val="00C675EA"/>
    <w:rsid w:val="00C70F0B"/>
    <w:rsid w:val="00C72271"/>
    <w:rsid w:val="00C73C5F"/>
    <w:rsid w:val="00C75600"/>
    <w:rsid w:val="00C7664A"/>
    <w:rsid w:val="00C833A9"/>
    <w:rsid w:val="00C85E3F"/>
    <w:rsid w:val="00C86ABA"/>
    <w:rsid w:val="00C874EB"/>
    <w:rsid w:val="00C87DA0"/>
    <w:rsid w:val="00C932C9"/>
    <w:rsid w:val="00C93E32"/>
    <w:rsid w:val="00C94B24"/>
    <w:rsid w:val="00C97941"/>
    <w:rsid w:val="00C97BAA"/>
    <w:rsid w:val="00CA0E5D"/>
    <w:rsid w:val="00CA2FAF"/>
    <w:rsid w:val="00CA43A5"/>
    <w:rsid w:val="00CA4625"/>
    <w:rsid w:val="00CA4FBE"/>
    <w:rsid w:val="00CA6FF9"/>
    <w:rsid w:val="00CB1912"/>
    <w:rsid w:val="00CB4238"/>
    <w:rsid w:val="00CC1A64"/>
    <w:rsid w:val="00CC1AD8"/>
    <w:rsid w:val="00CC34EB"/>
    <w:rsid w:val="00CC66EA"/>
    <w:rsid w:val="00CC796C"/>
    <w:rsid w:val="00CD1169"/>
    <w:rsid w:val="00CD3C17"/>
    <w:rsid w:val="00CD4775"/>
    <w:rsid w:val="00CD7903"/>
    <w:rsid w:val="00CE1F9C"/>
    <w:rsid w:val="00CE2E48"/>
    <w:rsid w:val="00CF0C86"/>
    <w:rsid w:val="00CF2F9F"/>
    <w:rsid w:val="00CF5567"/>
    <w:rsid w:val="00CF7D0D"/>
    <w:rsid w:val="00D021F7"/>
    <w:rsid w:val="00D077E6"/>
    <w:rsid w:val="00D078A2"/>
    <w:rsid w:val="00D10D45"/>
    <w:rsid w:val="00D13BBD"/>
    <w:rsid w:val="00D13BC6"/>
    <w:rsid w:val="00D15265"/>
    <w:rsid w:val="00D1742D"/>
    <w:rsid w:val="00D210A1"/>
    <w:rsid w:val="00D23038"/>
    <w:rsid w:val="00D336D9"/>
    <w:rsid w:val="00D35B25"/>
    <w:rsid w:val="00D367EB"/>
    <w:rsid w:val="00D3784C"/>
    <w:rsid w:val="00D40A9A"/>
    <w:rsid w:val="00D42771"/>
    <w:rsid w:val="00D461C2"/>
    <w:rsid w:val="00D46353"/>
    <w:rsid w:val="00D51F2B"/>
    <w:rsid w:val="00D542BD"/>
    <w:rsid w:val="00D55429"/>
    <w:rsid w:val="00D56956"/>
    <w:rsid w:val="00D61AAE"/>
    <w:rsid w:val="00D720FE"/>
    <w:rsid w:val="00D72673"/>
    <w:rsid w:val="00D74186"/>
    <w:rsid w:val="00D74454"/>
    <w:rsid w:val="00D75CEC"/>
    <w:rsid w:val="00D771F9"/>
    <w:rsid w:val="00D848B6"/>
    <w:rsid w:val="00D948D6"/>
    <w:rsid w:val="00DA3826"/>
    <w:rsid w:val="00DA4C48"/>
    <w:rsid w:val="00DA5262"/>
    <w:rsid w:val="00DA727D"/>
    <w:rsid w:val="00DB19EE"/>
    <w:rsid w:val="00DB2D28"/>
    <w:rsid w:val="00DB3AF2"/>
    <w:rsid w:val="00DB53A7"/>
    <w:rsid w:val="00DB6855"/>
    <w:rsid w:val="00DB6A5E"/>
    <w:rsid w:val="00DC179B"/>
    <w:rsid w:val="00DC290A"/>
    <w:rsid w:val="00DD170F"/>
    <w:rsid w:val="00DD7323"/>
    <w:rsid w:val="00DE0A8A"/>
    <w:rsid w:val="00DE1B4B"/>
    <w:rsid w:val="00DE7FAD"/>
    <w:rsid w:val="00DF0239"/>
    <w:rsid w:val="00DF1ED7"/>
    <w:rsid w:val="00DF2C29"/>
    <w:rsid w:val="00DF6E54"/>
    <w:rsid w:val="00E01576"/>
    <w:rsid w:val="00E04228"/>
    <w:rsid w:val="00E04457"/>
    <w:rsid w:val="00E04BBC"/>
    <w:rsid w:val="00E0540E"/>
    <w:rsid w:val="00E07362"/>
    <w:rsid w:val="00E12CE9"/>
    <w:rsid w:val="00E159D7"/>
    <w:rsid w:val="00E21635"/>
    <w:rsid w:val="00E21653"/>
    <w:rsid w:val="00E2414E"/>
    <w:rsid w:val="00E24BC3"/>
    <w:rsid w:val="00E2646B"/>
    <w:rsid w:val="00E26830"/>
    <w:rsid w:val="00E30747"/>
    <w:rsid w:val="00E40866"/>
    <w:rsid w:val="00E40A5B"/>
    <w:rsid w:val="00E41483"/>
    <w:rsid w:val="00E42713"/>
    <w:rsid w:val="00E50682"/>
    <w:rsid w:val="00E50817"/>
    <w:rsid w:val="00E5508A"/>
    <w:rsid w:val="00E55A59"/>
    <w:rsid w:val="00E55EE5"/>
    <w:rsid w:val="00E57E3B"/>
    <w:rsid w:val="00E70F69"/>
    <w:rsid w:val="00E71B0A"/>
    <w:rsid w:val="00E7257D"/>
    <w:rsid w:val="00E728CB"/>
    <w:rsid w:val="00E74C29"/>
    <w:rsid w:val="00E75D8D"/>
    <w:rsid w:val="00E8255C"/>
    <w:rsid w:val="00E83168"/>
    <w:rsid w:val="00E84A6B"/>
    <w:rsid w:val="00E84CDC"/>
    <w:rsid w:val="00E87318"/>
    <w:rsid w:val="00E87560"/>
    <w:rsid w:val="00E92385"/>
    <w:rsid w:val="00E926A7"/>
    <w:rsid w:val="00E94D4E"/>
    <w:rsid w:val="00E96A5F"/>
    <w:rsid w:val="00E96DEA"/>
    <w:rsid w:val="00EA26B5"/>
    <w:rsid w:val="00EA48AE"/>
    <w:rsid w:val="00EA542C"/>
    <w:rsid w:val="00EA7DD6"/>
    <w:rsid w:val="00EA7DED"/>
    <w:rsid w:val="00EB14E8"/>
    <w:rsid w:val="00EB21B0"/>
    <w:rsid w:val="00EB5561"/>
    <w:rsid w:val="00EB7F9D"/>
    <w:rsid w:val="00EC0175"/>
    <w:rsid w:val="00ED006E"/>
    <w:rsid w:val="00ED4DFA"/>
    <w:rsid w:val="00EE0126"/>
    <w:rsid w:val="00EE27AA"/>
    <w:rsid w:val="00EE2A61"/>
    <w:rsid w:val="00EE34CD"/>
    <w:rsid w:val="00EE5B8F"/>
    <w:rsid w:val="00EF0F49"/>
    <w:rsid w:val="00EF2A15"/>
    <w:rsid w:val="00EF39D8"/>
    <w:rsid w:val="00EF5BFD"/>
    <w:rsid w:val="00EF680C"/>
    <w:rsid w:val="00EF762B"/>
    <w:rsid w:val="00EF7CBE"/>
    <w:rsid w:val="00F05B99"/>
    <w:rsid w:val="00F07C04"/>
    <w:rsid w:val="00F11AAE"/>
    <w:rsid w:val="00F12BB2"/>
    <w:rsid w:val="00F206A4"/>
    <w:rsid w:val="00F21A36"/>
    <w:rsid w:val="00F25EA6"/>
    <w:rsid w:val="00F325E0"/>
    <w:rsid w:val="00F34D63"/>
    <w:rsid w:val="00F35D5E"/>
    <w:rsid w:val="00F448AC"/>
    <w:rsid w:val="00F44A29"/>
    <w:rsid w:val="00F5053B"/>
    <w:rsid w:val="00F51EBE"/>
    <w:rsid w:val="00F527A8"/>
    <w:rsid w:val="00F53979"/>
    <w:rsid w:val="00F53F04"/>
    <w:rsid w:val="00F54AA6"/>
    <w:rsid w:val="00F6570B"/>
    <w:rsid w:val="00F67615"/>
    <w:rsid w:val="00F7132B"/>
    <w:rsid w:val="00F72FBB"/>
    <w:rsid w:val="00F76C98"/>
    <w:rsid w:val="00F773C9"/>
    <w:rsid w:val="00F804CD"/>
    <w:rsid w:val="00F80750"/>
    <w:rsid w:val="00F81208"/>
    <w:rsid w:val="00F81FE6"/>
    <w:rsid w:val="00F8283D"/>
    <w:rsid w:val="00F84587"/>
    <w:rsid w:val="00F85F59"/>
    <w:rsid w:val="00F86DD4"/>
    <w:rsid w:val="00F91080"/>
    <w:rsid w:val="00F954F8"/>
    <w:rsid w:val="00F96667"/>
    <w:rsid w:val="00FA2955"/>
    <w:rsid w:val="00FA4633"/>
    <w:rsid w:val="00FA55E4"/>
    <w:rsid w:val="00FB249C"/>
    <w:rsid w:val="00FB37E6"/>
    <w:rsid w:val="00FB4CF2"/>
    <w:rsid w:val="00FB506A"/>
    <w:rsid w:val="00FC32E1"/>
    <w:rsid w:val="00FD4F27"/>
    <w:rsid w:val="00FD7577"/>
    <w:rsid w:val="00FE3859"/>
    <w:rsid w:val="00FE419E"/>
    <w:rsid w:val="00FE464B"/>
    <w:rsid w:val="00FE5E32"/>
    <w:rsid w:val="00FF0118"/>
    <w:rsid w:val="00FF1221"/>
    <w:rsid w:val="00FF1873"/>
    <w:rsid w:val="00FF4D19"/>
    <w:rsid w:val="00FF5837"/>
    <w:rsid w:val="00FF75F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4577"/>
    <o:shapelayout v:ext="edit">
      <o:idmap v:ext="edit" data="1"/>
    </o:shapelayout>
  </w:shapeDefaults>
  <w:decimalSymbol w:val="."/>
  <w:listSeparator w:val=","/>
  <w14:docId w14:val="6A27439D"/>
  <w15:docId w15:val="{3079E218-1057-491A-9EC8-DCD476F3E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color w:val="222221"/>
        <w:sz w:val="22"/>
        <w:szCs w:val="22"/>
        <w:lang w:val="en-AU" w:eastAsia="en-US" w:bidi="ar-SA"/>
      </w:rPr>
    </w:rPrDefault>
    <w:pPrDefault>
      <w:pPr>
        <w:spacing w:before="120" w:after="120"/>
      </w:pPr>
    </w:pPrDefault>
  </w:docDefaults>
  <w:latentStyles w:defLockedState="1" w:defUIPriority="0" w:defSemiHidden="0" w:defUnhideWhenUsed="0" w:defQFormat="0" w:count="375">
    <w:lsdException w:name="Normal" w:locked="0" w:uiPriority="11" w:qFormat="1"/>
    <w:lsdException w:name="heading 1" w:uiPriority="7" w:qFormat="1"/>
    <w:lsdException w:name="heading 2" w:semiHidden="1" w:uiPriority="7" w:unhideWhenUsed="1" w:qFormat="1"/>
    <w:lsdException w:name="heading 3" w:semiHidden="1" w:uiPriority="7" w:unhideWhenUsed="1" w:qFormat="1"/>
    <w:lsdException w:name="heading 4" w:locked="0" w:semiHidden="1" w:uiPriority="7" w:unhideWhenUsed="1" w:qFormat="1"/>
    <w:lsdException w:name="heading 5" w:semiHidden="1" w:uiPriority="7" w:qFormat="1"/>
    <w:lsdException w:name="heading 6" w:semiHidden="1" w:uiPriority="7" w:unhideWhenUsed="1" w:qFormat="1"/>
    <w:lsdException w:name="heading 7" w:semiHidden="1" w:uiPriority="7" w:unhideWhenUsed="1"/>
    <w:lsdException w:name="heading 8" w:semiHidden="1" w:uiPriority="7" w:unhideWhenUsed="1"/>
    <w:lsdException w:name="heading 9" w:semiHidden="1" w:uiPriority="7"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7" w:unhideWhenUsed="1"/>
    <w:lsdException w:name="footnote text" w:locked="0" w:uiPriority="34" w:unhideWhenUsed="1"/>
    <w:lsdException w:name="annotation text" w:semiHidden="1" w:uiPriority="99" w:unhideWhenUsed="1"/>
    <w:lsdException w:name="header" w:locked="0" w:uiPriority="79" w:unhideWhenUsed="1"/>
    <w:lsdException w:name="footer" w:locked="0" w:uiPriority="99" w:unhideWhenUsed="1"/>
    <w:lsdException w:name="index heading" w:semiHidden="1" w:uiPriority="99" w:unhideWhenUsed="1"/>
    <w:lsdException w:name="caption" w:uiPriority="21" w:unhideWhenUsed="1" w:qFormat="1"/>
    <w:lsdException w:name="table of figures" w:uiPriority="99"/>
    <w:lsdException w:name="envelope address" w:semiHidden="1" w:uiPriority="7" w:unhideWhenUsed="1"/>
    <w:lsdException w:name="envelope return" w:semiHidden="1" w:uiPriority="7" w:unhideWhenUsed="1"/>
    <w:lsdException w:name="footnote reference" w:locked="0" w:uiPriority="34" w:unhideWhenUsed="1"/>
    <w:lsdException w:name="annotation reference" w:semiHidden="1" w:uiPriority="99" w:unhideWhenUsed="1"/>
    <w:lsdException w:name="line number" w:semiHidden="1" w:uiPriority="7" w:unhideWhenUsed="1"/>
    <w:lsdException w:name="page number" w:semiHidden="1" w:uiPriority="7" w:unhideWhenUsed="1"/>
    <w:lsdException w:name="endnote reference" w:locked="0" w:uiPriority="99" w:unhideWhenUsed="1"/>
    <w:lsdException w:name="endnote text" w:locked="0" w:uiPriority="99" w:unhideWhenUsed="1"/>
    <w:lsdException w:name="table of authorities" w:semiHidden="1" w:uiPriority="99" w:unhideWhenUsed="1"/>
    <w:lsdException w:name="macro" w:semiHidden="1" w:uiPriority="99" w:unhideWhenUsed="1"/>
    <w:lsdException w:name="toa heading" w:semiHidden="1" w:uiPriority="39" w:unhideWhenUsed="1"/>
    <w:lsdException w:name="List" w:semiHidden="1" w:uiPriority="11" w:unhideWhenUsed="1" w:qFormat="1"/>
    <w:lsdException w:name="List Bullet" w:uiPriority="11" w:unhideWhenUsed="1" w:qFormat="1"/>
    <w:lsdException w:name="List Number" w:uiPriority="12" w:qFormat="1"/>
    <w:lsdException w:name="List 2" w:semiHidden="1" w:uiPriority="11" w:unhideWhenUsed="1" w:qFormat="1"/>
    <w:lsdException w:name="List 3" w:semiHidden="1" w:uiPriority="11" w:unhideWhenUsed="1" w:qFormat="1"/>
    <w:lsdException w:name="List 4" w:semiHidden="1" w:uiPriority="11" w:unhideWhenUsed="1"/>
    <w:lsdException w:name="List 5" w:semiHidden="1" w:uiPriority="11" w:unhideWhenUsed="1"/>
    <w:lsdException w:name="List Bullet 2" w:uiPriority="11" w:unhideWhenUsed="1" w:qFormat="1"/>
    <w:lsdException w:name="List Bullet 3" w:uiPriority="11" w:unhideWhenUsed="1" w:qFormat="1"/>
    <w:lsdException w:name="List Bullet 4" w:uiPriority="18" w:unhideWhenUsed="1" w:qFormat="1"/>
    <w:lsdException w:name="List Bullet 5" w:semiHidden="1" w:uiPriority="18" w:unhideWhenUsed="1"/>
    <w:lsdException w:name="List Number 2" w:uiPriority="12" w:unhideWhenUsed="1" w:qFormat="1"/>
    <w:lsdException w:name="List Number 3" w:uiPriority="12" w:unhideWhenUsed="1" w:qFormat="1"/>
    <w:lsdException w:name="List Number 4" w:uiPriority="18" w:unhideWhenUsed="1" w:qFormat="1"/>
    <w:lsdException w:name="List Number 5" w:semiHidden="1" w:uiPriority="18" w:unhideWhenUsed="1"/>
    <w:lsdException w:name="Title" w:uiPriority="8" w:qFormat="1"/>
    <w:lsdException w:name="Closing" w:semiHidden="1" w:uiPriority="7" w:unhideWhenUsed="1"/>
    <w:lsdException w:name="Signature" w:semiHidden="1" w:uiPriority="7" w:unhideWhenUsed="1"/>
    <w:lsdException w:name="Default Paragraph Font" w:locked="0" w:semiHidden="1" w:uiPriority="1" w:unhideWhenUsed="1"/>
    <w:lsdException w:name="Body Text" w:semiHidden="1" w:unhideWhenUsed="1" w:qFormat="1"/>
    <w:lsdException w:name="Body Text Indent" w:semiHidden="1" w:uiPriority="7" w:unhideWhenUsed="1"/>
    <w:lsdException w:name="List Continue" w:semiHidden="1" w:uiPriority="11" w:unhideWhenUsed="1"/>
    <w:lsdException w:name="List Continue 2" w:semiHidden="1" w:uiPriority="11" w:unhideWhenUsed="1"/>
    <w:lsdException w:name="List Continue 3" w:semiHidden="1" w:uiPriority="11" w:unhideWhenUsed="1"/>
    <w:lsdException w:name="List Continue 4" w:semiHidden="1" w:uiPriority="11" w:unhideWhenUsed="1"/>
    <w:lsdException w:name="List Continue 5" w:semiHidden="1" w:uiPriority="11" w:unhideWhenUsed="1"/>
    <w:lsdException w:name="Message Header" w:semiHidden="1" w:uiPriority="7" w:unhideWhenUsed="1"/>
    <w:lsdException w:name="Subtitle" w:semiHidden="1" w:uiPriority="8" w:unhideWhenUsed="1" w:qFormat="1"/>
    <w:lsdException w:name="Salutation" w:semiHidden="1" w:uiPriority="7" w:unhideWhenUsed="1"/>
    <w:lsdException w:name="Date" w:semiHidden="1" w:uiPriority="7" w:unhideWhenUsed="1"/>
    <w:lsdException w:name="Body Text First Indent" w:semiHidden="1" w:uiPriority="7" w:unhideWhenUsed="1"/>
    <w:lsdException w:name="Body Text First Indent 2" w:semiHidden="1" w:uiPriority="7" w:unhideWhenUsed="1"/>
    <w:lsdException w:name="Note Heading" w:semiHidden="1" w:uiPriority="7" w:unhideWhenUsed="1"/>
    <w:lsdException w:name="Body Text 2" w:semiHidden="1" w:uiPriority="7" w:unhideWhenUsed="1"/>
    <w:lsdException w:name="Body Text 3" w:semiHidden="1" w:uiPriority="7" w:unhideWhenUsed="1"/>
    <w:lsdException w:name="Body Text Indent 2" w:semiHidden="1" w:uiPriority="7" w:unhideWhenUsed="1"/>
    <w:lsdException w:name="Body Text Indent 3" w:semiHidden="1" w:uiPriority="7" w:unhideWhenUsed="1"/>
    <w:lsdException w:name="Block Text" w:semiHidden="1" w:uiPriority="99" w:unhideWhenUsed="1"/>
    <w:lsdException w:name="Hyperlink" w:locked="0" w:semiHidden="1" w:uiPriority="99" w:unhideWhenUsed="1"/>
    <w:lsdException w:name="FollowedHyperlink" w:locked="0" w:uiPriority="34" w:unhideWhenUsed="1"/>
    <w:lsdException w:name="Strong" w:uiPriority="24" w:qFormat="1"/>
    <w:lsdException w:name="Emphasis" w:locked="0" w:uiPriority="7" w:qFormat="1"/>
    <w:lsdException w:name="Document Map" w:semiHidden="1" w:uiPriority="7" w:unhideWhenUsed="1"/>
    <w:lsdException w:name="Plain Text" w:semiHidden="1" w:uiPriority="7" w:unhideWhenUsed="1"/>
    <w:lsdException w:name="E-mail Signature" w:semiHidden="1" w:uiPriority="7" w:unhideWhenUsed="1"/>
    <w:lsdException w:name="HTML Top of Form" w:locked="0" w:semiHidden="1" w:uiPriority="99" w:unhideWhenUsed="1"/>
    <w:lsdException w:name="HTML Bottom of Form" w:locked="0" w:semiHidden="1" w:uiPriority="99" w:unhideWhenUsed="1"/>
    <w:lsdException w:name="Normal (Web)" w:semiHidden="1" w:uiPriority="99" w:unhideWhenUsed="1"/>
    <w:lsdException w:name="HTML Acronym" w:semiHidden="1" w:uiPriority="7" w:unhideWhenUsed="1"/>
    <w:lsdException w:name="HTML Address" w:semiHidden="1" w:uiPriority="7" w:unhideWhenUsed="1"/>
    <w:lsdException w:name="HTML Cite" w:semiHidden="1" w:uiPriority="7" w:unhideWhenUsed="1"/>
    <w:lsdException w:name="HTML Code" w:semiHidden="1" w:uiPriority="7" w:unhideWhenUsed="1"/>
    <w:lsdException w:name="HTML Definition" w:semiHidden="1" w:uiPriority="7" w:unhideWhenUsed="1"/>
    <w:lsdException w:name="HTML Keyboard" w:semiHidden="1" w:uiPriority="7" w:unhideWhenUsed="1"/>
    <w:lsdException w:name="HTML Preformatted" w:semiHidden="1" w:uiPriority="7" w:unhideWhenUsed="1"/>
    <w:lsdException w:name="HTML Sample" w:semiHidden="1" w:uiPriority="7" w:unhideWhenUsed="1"/>
    <w:lsdException w:name="HTML Typewriter" w:semiHidden="1" w:uiPriority="7" w:unhideWhenUsed="1"/>
    <w:lsdException w:name="HTML Variable" w:semiHidden="1" w:uiPriority="7" w:unhideWhenUsed="1"/>
    <w:lsdException w:name="Normal Table" w:locked="0" w:semiHidden="1" w:uiPriority="99" w:unhideWhenUsed="1"/>
    <w:lsdException w:name="annotation subject" w:semiHidden="1" w:uiPriority="99" w:unhideWhenUsed="1"/>
    <w:lsdException w:name="No List" w:locked="0" w:semiHidden="1" w:uiPriority="99"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18" w:qFormat="1"/>
    <w:lsdException w:name="Intense Quote" w:semiHidden="1"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locked="0"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FB506A"/>
    <w:pPr>
      <w:numPr>
        <w:numId w:val="13"/>
      </w:numPr>
    </w:pPr>
  </w:style>
  <w:style w:type="paragraph" w:styleId="Heading1">
    <w:name w:val="heading 1"/>
    <w:basedOn w:val="Normal"/>
    <w:next w:val="Normal"/>
    <w:link w:val="Heading1Char"/>
    <w:uiPriority w:val="7"/>
    <w:qFormat/>
    <w:rsid w:val="00F51EBE"/>
    <w:pPr>
      <w:keepNext/>
      <w:keepLines/>
      <w:numPr>
        <w:numId w:val="0"/>
      </w:numPr>
      <w:spacing w:before="400" w:after="240" w:line="480" w:lineRule="atLeast"/>
      <w:outlineLvl w:val="0"/>
    </w:pPr>
    <w:rPr>
      <w:rFonts w:asciiTheme="majorHAnsi" w:eastAsiaTheme="majorEastAsia" w:hAnsiTheme="majorHAnsi" w:cstheme="majorBidi"/>
      <w:b/>
      <w:bCs/>
      <w:color w:val="007EBB"/>
      <w:sz w:val="56"/>
      <w:szCs w:val="28"/>
    </w:rPr>
  </w:style>
  <w:style w:type="paragraph" w:styleId="Heading2">
    <w:name w:val="heading 2"/>
    <w:basedOn w:val="Normal"/>
    <w:next w:val="Normal"/>
    <w:link w:val="Heading2Char"/>
    <w:uiPriority w:val="7"/>
    <w:qFormat/>
    <w:rsid w:val="00F51EBE"/>
    <w:pPr>
      <w:keepNext/>
      <w:keepLines/>
      <w:numPr>
        <w:numId w:val="0"/>
      </w:numPr>
      <w:spacing w:before="360" w:line="400" w:lineRule="exact"/>
      <w:outlineLvl w:val="1"/>
    </w:pPr>
    <w:rPr>
      <w:rFonts w:asciiTheme="majorHAnsi" w:eastAsiaTheme="majorEastAsia" w:hAnsiTheme="majorHAnsi" w:cstheme="majorBidi"/>
      <w:b/>
      <w:bCs/>
      <w:color w:val="007EBB"/>
      <w:sz w:val="32"/>
      <w:szCs w:val="26"/>
    </w:rPr>
  </w:style>
  <w:style w:type="paragraph" w:styleId="Heading3">
    <w:name w:val="heading 3"/>
    <w:basedOn w:val="Normal"/>
    <w:next w:val="Normal"/>
    <w:link w:val="Heading3Char"/>
    <w:uiPriority w:val="7"/>
    <w:qFormat/>
    <w:rsid w:val="00F51EBE"/>
    <w:pPr>
      <w:keepNext/>
      <w:keepLines/>
      <w:numPr>
        <w:numId w:val="0"/>
      </w:numPr>
      <w:spacing w:before="360" w:line="320" w:lineRule="exact"/>
      <w:outlineLvl w:val="2"/>
    </w:pPr>
    <w:rPr>
      <w:rFonts w:asciiTheme="majorHAnsi" w:eastAsiaTheme="majorEastAsia" w:hAnsiTheme="majorHAnsi" w:cstheme="majorBidi"/>
      <w:b/>
      <w:bCs/>
      <w:color w:val="007EBB"/>
      <w:sz w:val="26"/>
    </w:rPr>
  </w:style>
  <w:style w:type="paragraph" w:styleId="Heading4">
    <w:name w:val="heading 4"/>
    <w:basedOn w:val="Normal"/>
    <w:next w:val="Normal"/>
    <w:link w:val="Heading4Char"/>
    <w:uiPriority w:val="7"/>
    <w:qFormat/>
    <w:rsid w:val="003707DC"/>
    <w:pPr>
      <w:keepNext/>
      <w:keepLines/>
      <w:spacing w:before="360" w:line="260" w:lineRule="exact"/>
      <w:outlineLvl w:val="3"/>
    </w:pPr>
    <w:rPr>
      <w:rFonts w:asciiTheme="minorHAnsi" w:eastAsiaTheme="majorEastAsia" w:hAnsiTheme="minorHAnsi" w:cstheme="majorBidi"/>
      <w:b/>
      <w:bCs/>
      <w:iCs/>
    </w:rPr>
  </w:style>
  <w:style w:type="paragraph" w:styleId="Heading5">
    <w:name w:val="heading 5"/>
    <w:basedOn w:val="Normal"/>
    <w:next w:val="Normal"/>
    <w:link w:val="Heading5Char"/>
    <w:uiPriority w:val="7"/>
    <w:qFormat/>
    <w:rsid w:val="00F51EBE"/>
    <w:pPr>
      <w:keepNext/>
      <w:keepLines/>
      <w:spacing w:before="200"/>
      <w:outlineLvl w:val="4"/>
    </w:pPr>
    <w:rPr>
      <w:rFonts w:asciiTheme="majorHAnsi" w:eastAsiaTheme="majorEastAsia" w:hAnsiTheme="majorHAnsi" w:cstheme="majorBidi"/>
      <w:b/>
      <w:i/>
    </w:rPr>
  </w:style>
  <w:style w:type="paragraph" w:styleId="Heading6">
    <w:name w:val="heading 6"/>
    <w:basedOn w:val="Normal"/>
    <w:next w:val="Normal"/>
    <w:link w:val="Heading6Char"/>
    <w:uiPriority w:val="7"/>
    <w:qFormat/>
    <w:locked/>
    <w:rsid w:val="00372E2B"/>
    <w:pPr>
      <w:keepNext/>
      <w:keepLines/>
      <w:spacing w:before="200"/>
      <w:outlineLvl w:val="5"/>
    </w:pPr>
    <w:rPr>
      <w:rFonts w:asciiTheme="majorHAnsi" w:eastAsiaTheme="majorEastAsia" w:hAnsiTheme="majorHAnsi" w:cstheme="majorBidi"/>
      <w:i/>
      <w:iCs/>
      <w:color w:val="131839" w:themeColor="accent1" w:themeShade="7F"/>
    </w:rPr>
  </w:style>
  <w:style w:type="paragraph" w:styleId="Heading7">
    <w:name w:val="heading 7"/>
    <w:basedOn w:val="Normal"/>
    <w:next w:val="Normal"/>
    <w:link w:val="Heading7Char"/>
    <w:uiPriority w:val="7"/>
    <w:semiHidden/>
    <w:locked/>
    <w:rsid w:val="00372E2B"/>
    <w:pPr>
      <w:keepNext/>
      <w:keepLines/>
      <w:spacing w:before="200"/>
      <w:outlineLvl w:val="6"/>
    </w:pPr>
    <w:rPr>
      <w:rFonts w:asciiTheme="majorHAnsi" w:eastAsiaTheme="majorEastAsia" w:hAnsiTheme="majorHAnsi" w:cstheme="majorBidi"/>
      <w:i/>
      <w:iCs/>
      <w:color w:val="19B2FF" w:themeColor="text1" w:themeTint="BF"/>
    </w:rPr>
  </w:style>
  <w:style w:type="paragraph" w:styleId="Heading8">
    <w:name w:val="heading 8"/>
    <w:basedOn w:val="Normal"/>
    <w:next w:val="Normal"/>
    <w:link w:val="Heading8Char"/>
    <w:uiPriority w:val="7"/>
    <w:semiHidden/>
    <w:locked/>
    <w:rsid w:val="00372E2B"/>
    <w:pPr>
      <w:keepNext/>
      <w:keepLines/>
      <w:spacing w:before="200"/>
      <w:outlineLvl w:val="7"/>
    </w:pPr>
    <w:rPr>
      <w:rFonts w:asciiTheme="majorHAnsi" w:eastAsiaTheme="majorEastAsia" w:hAnsiTheme="majorHAnsi" w:cstheme="majorBidi"/>
      <w:color w:val="19B2FF" w:themeColor="text1" w:themeTint="BF"/>
      <w:sz w:val="20"/>
      <w:szCs w:val="20"/>
    </w:rPr>
  </w:style>
  <w:style w:type="paragraph" w:styleId="Heading9">
    <w:name w:val="heading 9"/>
    <w:basedOn w:val="Normal"/>
    <w:next w:val="Normal"/>
    <w:link w:val="Heading9Char"/>
    <w:uiPriority w:val="7"/>
    <w:qFormat/>
    <w:locked/>
    <w:rsid w:val="00372E2B"/>
    <w:pPr>
      <w:keepNext/>
      <w:keepLines/>
      <w:spacing w:before="200"/>
      <w:outlineLvl w:val="8"/>
    </w:pPr>
    <w:rPr>
      <w:rFonts w:asciiTheme="majorHAnsi" w:eastAsiaTheme="majorEastAsia" w:hAnsiTheme="majorHAnsi" w:cstheme="majorBidi"/>
      <w:i/>
      <w:iCs/>
      <w:color w:val="19B2FF"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7"/>
    <w:rsid w:val="00F51EBE"/>
    <w:rPr>
      <w:rFonts w:asciiTheme="majorHAnsi" w:eastAsiaTheme="majorEastAsia" w:hAnsiTheme="majorHAnsi" w:cstheme="majorBidi"/>
      <w:b/>
      <w:bCs/>
      <w:color w:val="007EBB"/>
      <w:sz w:val="56"/>
      <w:szCs w:val="28"/>
    </w:rPr>
  </w:style>
  <w:style w:type="character" w:customStyle="1" w:styleId="Heading2Char">
    <w:name w:val="Heading 2 Char"/>
    <w:basedOn w:val="DefaultParagraphFont"/>
    <w:link w:val="Heading2"/>
    <w:uiPriority w:val="7"/>
    <w:rsid w:val="00F51EBE"/>
    <w:rPr>
      <w:rFonts w:asciiTheme="majorHAnsi" w:eastAsiaTheme="majorEastAsia" w:hAnsiTheme="majorHAnsi" w:cstheme="majorBidi"/>
      <w:b/>
      <w:bCs/>
      <w:color w:val="007EBB"/>
      <w:sz w:val="32"/>
      <w:szCs w:val="26"/>
    </w:rPr>
  </w:style>
  <w:style w:type="character" w:customStyle="1" w:styleId="Heading3Char">
    <w:name w:val="Heading 3 Char"/>
    <w:basedOn w:val="DefaultParagraphFont"/>
    <w:link w:val="Heading3"/>
    <w:uiPriority w:val="7"/>
    <w:rsid w:val="00F51EBE"/>
    <w:rPr>
      <w:rFonts w:asciiTheme="majorHAnsi" w:eastAsiaTheme="majorEastAsia" w:hAnsiTheme="majorHAnsi" w:cstheme="majorBidi"/>
      <w:b/>
      <w:bCs/>
      <w:color w:val="007EBB"/>
      <w:sz w:val="26"/>
    </w:rPr>
  </w:style>
  <w:style w:type="paragraph" w:customStyle="1" w:styleId="BodyBullet1">
    <w:name w:val="Body Bullet 1"/>
    <w:basedOn w:val="Normal"/>
    <w:uiPriority w:val="7"/>
    <w:semiHidden/>
    <w:qFormat/>
    <w:locked/>
    <w:rsid w:val="00372E2B"/>
    <w:pPr>
      <w:numPr>
        <w:numId w:val="2"/>
      </w:numPr>
      <w:spacing w:line="240" w:lineRule="atLeast"/>
      <w:contextualSpacing/>
    </w:pPr>
  </w:style>
  <w:style w:type="paragraph" w:customStyle="1" w:styleId="BodyBullet2">
    <w:name w:val="Body Bullet 2"/>
    <w:basedOn w:val="BodyBullet1"/>
    <w:uiPriority w:val="7"/>
    <w:semiHidden/>
    <w:qFormat/>
    <w:locked/>
    <w:rsid w:val="00372E2B"/>
    <w:pPr>
      <w:numPr>
        <w:numId w:val="3"/>
      </w:numPr>
    </w:pPr>
  </w:style>
  <w:style w:type="character" w:customStyle="1" w:styleId="Heading4Char">
    <w:name w:val="Heading 4 Char"/>
    <w:basedOn w:val="DefaultParagraphFont"/>
    <w:link w:val="Heading4"/>
    <w:uiPriority w:val="7"/>
    <w:rsid w:val="003707DC"/>
    <w:rPr>
      <w:rFonts w:asciiTheme="minorHAnsi" w:eastAsiaTheme="majorEastAsia" w:hAnsiTheme="minorHAnsi" w:cstheme="majorBidi"/>
      <w:b/>
      <w:bCs/>
      <w:iCs/>
    </w:rPr>
  </w:style>
  <w:style w:type="paragraph" w:styleId="ListBullet">
    <w:name w:val="List Bullet"/>
    <w:basedOn w:val="Normal"/>
    <w:autoRedefine/>
    <w:uiPriority w:val="11"/>
    <w:qFormat/>
    <w:rsid w:val="003900EB"/>
    <w:pPr>
      <w:numPr>
        <w:numId w:val="5"/>
      </w:numPr>
      <w:spacing w:before="60" w:after="60"/>
      <w:ind w:left="850"/>
    </w:pPr>
  </w:style>
  <w:style w:type="paragraph" w:styleId="ListBullet2">
    <w:name w:val="List Bullet 2"/>
    <w:basedOn w:val="ListBullet"/>
    <w:autoRedefine/>
    <w:uiPriority w:val="11"/>
    <w:qFormat/>
    <w:rsid w:val="003900EB"/>
    <w:pPr>
      <w:numPr>
        <w:ilvl w:val="1"/>
      </w:numPr>
      <w:ind w:left="1277"/>
    </w:pPr>
  </w:style>
  <w:style w:type="paragraph" w:styleId="ListNumber">
    <w:name w:val="List Number"/>
    <w:basedOn w:val="Normal"/>
    <w:uiPriority w:val="12"/>
    <w:qFormat/>
    <w:rsid w:val="00312179"/>
    <w:pPr>
      <w:numPr>
        <w:ilvl w:val="1"/>
      </w:numPr>
      <w:spacing w:before="60" w:after="60"/>
    </w:pPr>
  </w:style>
  <w:style w:type="paragraph" w:styleId="ListNumber2">
    <w:name w:val="List Number 2"/>
    <w:basedOn w:val="Normal"/>
    <w:autoRedefine/>
    <w:uiPriority w:val="12"/>
    <w:qFormat/>
    <w:rsid w:val="003900EB"/>
    <w:pPr>
      <w:numPr>
        <w:ilvl w:val="2"/>
      </w:numPr>
      <w:spacing w:before="60" w:after="60"/>
      <w:ind w:left="1803"/>
    </w:pPr>
  </w:style>
  <w:style w:type="numbering" w:customStyle="1" w:styleId="Lists">
    <w:name w:val="Lists"/>
    <w:uiPriority w:val="99"/>
    <w:locked/>
    <w:rsid w:val="00627D81"/>
    <w:pPr>
      <w:numPr>
        <w:numId w:val="8"/>
      </w:numPr>
    </w:pPr>
  </w:style>
  <w:style w:type="paragraph" w:styleId="ListNumber3">
    <w:name w:val="List Number 3"/>
    <w:basedOn w:val="Normal"/>
    <w:autoRedefine/>
    <w:uiPriority w:val="12"/>
    <w:qFormat/>
    <w:rsid w:val="003900EB"/>
    <w:pPr>
      <w:numPr>
        <w:ilvl w:val="3"/>
      </w:numPr>
      <w:spacing w:before="60" w:after="60"/>
      <w:ind w:left="1434"/>
    </w:pPr>
  </w:style>
  <w:style w:type="paragraph" w:styleId="Title">
    <w:name w:val="Title"/>
    <w:next w:val="Subtitle"/>
    <w:link w:val="TitleChar"/>
    <w:uiPriority w:val="8"/>
    <w:qFormat/>
    <w:rsid w:val="00F51EBE"/>
    <w:pPr>
      <w:spacing w:before="240" w:after="180" w:line="192" w:lineRule="auto"/>
      <w:contextualSpacing/>
    </w:pPr>
    <w:rPr>
      <w:rFonts w:asciiTheme="majorHAnsi" w:eastAsiaTheme="majorEastAsia" w:hAnsiTheme="majorHAnsi" w:cstheme="majorBidi"/>
      <w:b/>
      <w:color w:val="FFFFFF" w:themeColor="background1"/>
      <w:sz w:val="80"/>
      <w:szCs w:val="52"/>
    </w:rPr>
  </w:style>
  <w:style w:type="character" w:customStyle="1" w:styleId="TitleChar">
    <w:name w:val="Title Char"/>
    <w:basedOn w:val="DefaultParagraphFont"/>
    <w:link w:val="Title"/>
    <w:uiPriority w:val="8"/>
    <w:rsid w:val="00F51EBE"/>
    <w:rPr>
      <w:rFonts w:asciiTheme="majorHAnsi" w:eastAsiaTheme="majorEastAsia" w:hAnsiTheme="majorHAnsi" w:cstheme="majorBidi"/>
      <w:b/>
      <w:color w:val="FFFFFF" w:themeColor="background1"/>
      <w:sz w:val="80"/>
      <w:szCs w:val="52"/>
    </w:rPr>
  </w:style>
  <w:style w:type="numbering" w:customStyle="1" w:styleId="MultiLevelheadinglist">
    <w:name w:val="Multi Level heading list"/>
    <w:uiPriority w:val="99"/>
    <w:locked/>
    <w:rsid w:val="00A133BB"/>
    <w:pPr>
      <w:numPr>
        <w:numId w:val="6"/>
      </w:numPr>
    </w:pPr>
  </w:style>
  <w:style w:type="paragraph" w:styleId="TOC1">
    <w:name w:val="toc 1"/>
    <w:basedOn w:val="Normal"/>
    <w:next w:val="Normal"/>
    <w:autoRedefine/>
    <w:uiPriority w:val="39"/>
    <w:rsid w:val="00AF6DF3"/>
    <w:pPr>
      <w:tabs>
        <w:tab w:val="right" w:pos="9027"/>
      </w:tabs>
      <w:spacing w:before="100" w:after="100"/>
      <w:ind w:left="567" w:hanging="567"/>
    </w:pPr>
    <w:rPr>
      <w:rFonts w:asciiTheme="minorHAnsi" w:hAnsiTheme="minorHAnsi"/>
      <w:b/>
      <w:noProof/>
      <w:color w:val="0088CB" w:themeColor="text1"/>
      <w:sz w:val="28"/>
      <w:szCs w:val="28"/>
    </w:rPr>
  </w:style>
  <w:style w:type="paragraph" w:styleId="TOCHeading">
    <w:name w:val="TOC Heading"/>
    <w:basedOn w:val="Heading1"/>
    <w:next w:val="Normal"/>
    <w:uiPriority w:val="39"/>
    <w:qFormat/>
    <w:rsid w:val="00F51EBE"/>
    <w:pPr>
      <w:outlineLvl w:val="9"/>
    </w:pPr>
    <w:rPr>
      <w:color w:val="0088CB" w:themeColor="text1"/>
    </w:rPr>
  </w:style>
  <w:style w:type="paragraph" w:styleId="Footer">
    <w:name w:val="footer"/>
    <w:basedOn w:val="Normal"/>
    <w:link w:val="FooterChar"/>
    <w:uiPriority w:val="99"/>
    <w:rsid w:val="00826ADB"/>
    <w:pPr>
      <w:framePr w:w="11907" w:h="930" w:hRule="exact" w:wrap="around" w:vAnchor="text" w:hAnchor="page" w:y="1"/>
      <w:spacing w:before="0" w:after="0"/>
      <w:jc w:val="center"/>
    </w:pPr>
    <w:rPr>
      <w:rFonts w:asciiTheme="majorHAnsi" w:hAnsiTheme="majorHAnsi"/>
      <w:sz w:val="18"/>
    </w:rPr>
  </w:style>
  <w:style w:type="character" w:customStyle="1" w:styleId="FooterChar">
    <w:name w:val="Footer Char"/>
    <w:basedOn w:val="DefaultParagraphFont"/>
    <w:link w:val="Footer"/>
    <w:uiPriority w:val="99"/>
    <w:rsid w:val="00826ADB"/>
    <w:rPr>
      <w:rFonts w:asciiTheme="majorHAnsi" w:hAnsiTheme="majorHAnsi"/>
      <w:sz w:val="18"/>
    </w:rPr>
  </w:style>
  <w:style w:type="paragraph" w:styleId="ListBullet3">
    <w:name w:val="List Bullet 3"/>
    <w:basedOn w:val="Normal"/>
    <w:autoRedefine/>
    <w:uiPriority w:val="11"/>
    <w:qFormat/>
    <w:rsid w:val="003900EB"/>
    <w:pPr>
      <w:numPr>
        <w:ilvl w:val="2"/>
        <w:numId w:val="5"/>
      </w:numPr>
      <w:spacing w:before="60" w:after="60"/>
      <w:ind w:left="1701"/>
    </w:pPr>
  </w:style>
  <w:style w:type="paragraph" w:styleId="ListBullet4">
    <w:name w:val="List Bullet 4"/>
    <w:aliases w:val="Table Bullet"/>
    <w:basedOn w:val="Normal"/>
    <w:uiPriority w:val="18"/>
    <w:qFormat/>
    <w:rsid w:val="00300242"/>
    <w:pPr>
      <w:numPr>
        <w:ilvl w:val="3"/>
        <w:numId w:val="5"/>
      </w:numPr>
      <w:spacing w:before="20" w:after="20"/>
    </w:pPr>
    <w:rPr>
      <w:sz w:val="20"/>
    </w:rPr>
  </w:style>
  <w:style w:type="table" w:styleId="TableGrid">
    <w:name w:val="Table Grid"/>
    <w:aliases w:val="Table Grid Main Report,Table Financial Statements"/>
    <w:basedOn w:val="TableNormal"/>
    <w:uiPriority w:val="59"/>
    <w:rsid w:val="005503FF"/>
    <w:pPr>
      <w:spacing w:before="60" w:after="60"/>
    </w:pPr>
    <w:rPr>
      <w:sz w:val="20"/>
    </w:rPr>
    <w:tblPr>
      <w:tblStyleRowBandSize w:val="1"/>
      <w:tblBorders>
        <w:top w:val="single" w:sz="4" w:space="0" w:color="D9D9D9" w:themeColor="background1" w:themeShade="D9"/>
        <w:bottom w:val="single" w:sz="4" w:space="0" w:color="D9D9D9" w:themeColor="background1" w:themeShade="D9"/>
        <w:insideH w:val="single" w:sz="4" w:space="0" w:color="D9D9D9" w:themeColor="background1" w:themeShade="D9"/>
      </w:tblBorders>
    </w:tblPr>
    <w:tcPr>
      <w:shd w:val="clear" w:color="auto" w:fill="auto"/>
    </w:tcPr>
    <w:tblStylePr w:type="firstRow">
      <w:pPr>
        <w:wordWrap/>
        <w:spacing w:beforeLines="0" w:before="60" w:beforeAutospacing="0" w:afterLines="0" w:after="60" w:afterAutospacing="0" w:line="240" w:lineRule="auto"/>
        <w:jc w:val="left"/>
      </w:pPr>
      <w:rPr>
        <w:b/>
        <w:color w:val="FFFFFF" w:themeColor="background1"/>
        <w:sz w:val="20"/>
      </w:rPr>
      <w:tblPr/>
      <w:tcPr>
        <w:shd w:val="clear" w:color="auto" w:fill="3C82C4"/>
      </w:tcPr>
    </w:tblStylePr>
    <w:tblStylePr w:type="lastRow">
      <w:rPr>
        <w:b w:val="0"/>
      </w:rPr>
      <w:tblPr/>
      <w:tcPr>
        <w:shd w:val="clear" w:color="auto" w:fill="D2DDF2"/>
      </w:tcPr>
    </w:tblStylePr>
    <w:tblStylePr w:type="firstCol">
      <w:rPr>
        <w:b w:val="0"/>
      </w:rPr>
    </w:tblStylePr>
    <w:tblStylePr w:type="lastCol">
      <w:pPr>
        <w:jc w:val="right"/>
      </w:pPr>
    </w:tblStylePr>
    <w:tblStylePr w:type="band2Horz">
      <w:tblPr/>
      <w:tcPr>
        <w:shd w:val="clear" w:color="auto" w:fill="D2DDF2"/>
      </w:tcPr>
    </w:tblStylePr>
  </w:style>
  <w:style w:type="paragraph" w:styleId="Caption">
    <w:name w:val="caption"/>
    <w:basedOn w:val="Normal"/>
    <w:next w:val="Normal"/>
    <w:uiPriority w:val="21"/>
    <w:qFormat/>
    <w:rsid w:val="009B13DD"/>
    <w:pPr>
      <w:keepNext/>
      <w:spacing w:after="360"/>
      <w:ind w:left="1077" w:hanging="1077"/>
    </w:pPr>
    <w:rPr>
      <w:b/>
      <w:bCs/>
      <w:sz w:val="18"/>
      <w:szCs w:val="18"/>
    </w:rPr>
  </w:style>
  <w:style w:type="paragraph" w:styleId="Header">
    <w:name w:val="header"/>
    <w:basedOn w:val="Normal"/>
    <w:link w:val="HeaderChar"/>
    <w:uiPriority w:val="79"/>
    <w:rsid w:val="00121C79"/>
    <w:pPr>
      <w:framePr w:w="11907" w:wrap="around" w:vAnchor="text" w:hAnchor="page" w:xAlign="center" w:y="1"/>
      <w:tabs>
        <w:tab w:val="center" w:pos="4513"/>
        <w:tab w:val="right" w:pos="9026"/>
      </w:tabs>
      <w:spacing w:after="0"/>
      <w:jc w:val="center"/>
    </w:pPr>
    <w:rPr>
      <w:sz w:val="18"/>
    </w:rPr>
  </w:style>
  <w:style w:type="character" w:customStyle="1" w:styleId="HeaderChar">
    <w:name w:val="Header Char"/>
    <w:basedOn w:val="DefaultParagraphFont"/>
    <w:link w:val="Header"/>
    <w:uiPriority w:val="79"/>
    <w:rsid w:val="00121C79"/>
    <w:rPr>
      <w:sz w:val="18"/>
    </w:rPr>
  </w:style>
  <w:style w:type="character" w:styleId="PlaceholderText">
    <w:name w:val="Placeholder Text"/>
    <w:basedOn w:val="DefaultParagraphFont"/>
    <w:uiPriority w:val="99"/>
    <w:rsid w:val="004E27E1"/>
    <w:rPr>
      <w:rFonts w:asciiTheme="minorHAnsi" w:hAnsiTheme="minorHAnsi"/>
      <w:noProof w:val="0"/>
      <w:color w:val="FF0000"/>
      <w:sz w:val="22"/>
      <w:bdr w:val="none" w:sz="0" w:space="0" w:color="auto"/>
      <w:shd w:val="clear" w:color="auto" w:fill="auto"/>
      <w:lang w:val="en-AU"/>
    </w:rPr>
  </w:style>
  <w:style w:type="paragraph" w:styleId="ListNumber4">
    <w:name w:val="List Number 4"/>
    <w:aliases w:val="Table Number List"/>
    <w:basedOn w:val="Normal"/>
    <w:autoRedefine/>
    <w:uiPriority w:val="18"/>
    <w:qFormat/>
    <w:rsid w:val="00160B2D"/>
    <w:pPr>
      <w:numPr>
        <w:ilvl w:val="4"/>
      </w:numPr>
      <w:spacing w:before="20" w:after="20"/>
      <w:ind w:left="322"/>
    </w:pPr>
  </w:style>
  <w:style w:type="character" w:styleId="Hyperlink">
    <w:name w:val="Hyperlink"/>
    <w:basedOn w:val="DefaultParagraphFont"/>
    <w:uiPriority w:val="99"/>
    <w:rsid w:val="00275E7B"/>
    <w:rPr>
      <w:noProof w:val="0"/>
      <w:color w:val="auto"/>
      <w:u w:val="single"/>
      <w:lang w:val="en-AU"/>
    </w:rPr>
  </w:style>
  <w:style w:type="paragraph" w:styleId="Bibliography">
    <w:name w:val="Bibliography"/>
    <w:basedOn w:val="Normal"/>
    <w:next w:val="Normal"/>
    <w:uiPriority w:val="37"/>
    <w:semiHidden/>
    <w:unhideWhenUsed/>
    <w:locked/>
    <w:rsid w:val="00372E2B"/>
  </w:style>
  <w:style w:type="paragraph" w:styleId="BodyText">
    <w:name w:val="Body Text"/>
    <w:basedOn w:val="Normal"/>
    <w:link w:val="BodyTextChar"/>
    <w:qFormat/>
    <w:rsid w:val="004A2551"/>
    <w:rPr>
      <w:noProof/>
    </w:rPr>
  </w:style>
  <w:style w:type="character" w:customStyle="1" w:styleId="BodyTextChar">
    <w:name w:val="Body Text Char"/>
    <w:basedOn w:val="DefaultParagraphFont"/>
    <w:link w:val="BodyText"/>
    <w:rsid w:val="00B60D19"/>
    <w:rPr>
      <w:noProof/>
    </w:rPr>
  </w:style>
  <w:style w:type="paragraph" w:styleId="BodyText2">
    <w:name w:val="Body Text 2"/>
    <w:basedOn w:val="Normal"/>
    <w:link w:val="BodyText2Char"/>
    <w:uiPriority w:val="7"/>
    <w:unhideWhenUsed/>
    <w:locked/>
    <w:rsid w:val="00372E2B"/>
    <w:pPr>
      <w:spacing w:line="480" w:lineRule="auto"/>
    </w:pPr>
  </w:style>
  <w:style w:type="character" w:customStyle="1" w:styleId="BodyText2Char">
    <w:name w:val="Body Text 2 Char"/>
    <w:basedOn w:val="DefaultParagraphFont"/>
    <w:link w:val="BodyText2"/>
    <w:uiPriority w:val="7"/>
    <w:semiHidden/>
    <w:rsid w:val="00B60D19"/>
  </w:style>
  <w:style w:type="paragraph" w:styleId="BodyText3">
    <w:name w:val="Body Text 3"/>
    <w:basedOn w:val="Normal"/>
    <w:link w:val="BodyText3Char"/>
    <w:uiPriority w:val="7"/>
    <w:unhideWhenUsed/>
    <w:locked/>
    <w:rsid w:val="00372E2B"/>
    <w:rPr>
      <w:sz w:val="16"/>
      <w:szCs w:val="16"/>
    </w:rPr>
  </w:style>
  <w:style w:type="character" w:customStyle="1" w:styleId="BodyText3Char">
    <w:name w:val="Body Text 3 Char"/>
    <w:basedOn w:val="DefaultParagraphFont"/>
    <w:link w:val="BodyText3"/>
    <w:uiPriority w:val="7"/>
    <w:semiHidden/>
    <w:rsid w:val="00B60D19"/>
    <w:rPr>
      <w:sz w:val="16"/>
      <w:szCs w:val="16"/>
    </w:rPr>
  </w:style>
  <w:style w:type="paragraph" w:styleId="BodyTextFirstIndent">
    <w:name w:val="Body Text First Indent"/>
    <w:basedOn w:val="BodyText"/>
    <w:link w:val="BodyTextFirstIndentChar"/>
    <w:uiPriority w:val="7"/>
    <w:semiHidden/>
    <w:unhideWhenUsed/>
    <w:locked/>
    <w:rsid w:val="00372E2B"/>
    <w:pPr>
      <w:spacing w:after="170"/>
      <w:ind w:firstLine="360"/>
    </w:pPr>
  </w:style>
  <w:style w:type="character" w:customStyle="1" w:styleId="BodyTextFirstIndentChar">
    <w:name w:val="Body Text First Indent Char"/>
    <w:basedOn w:val="BodyTextChar"/>
    <w:link w:val="BodyTextFirstIndent"/>
    <w:uiPriority w:val="7"/>
    <w:semiHidden/>
    <w:rsid w:val="00B60D19"/>
    <w:rPr>
      <w:noProof/>
    </w:rPr>
  </w:style>
  <w:style w:type="paragraph" w:styleId="BodyTextIndent">
    <w:name w:val="Body Text Indent"/>
    <w:basedOn w:val="Normal"/>
    <w:link w:val="BodyTextIndentChar"/>
    <w:uiPriority w:val="7"/>
    <w:semiHidden/>
    <w:unhideWhenUsed/>
    <w:locked/>
    <w:rsid w:val="00372E2B"/>
    <w:pPr>
      <w:ind w:left="283"/>
    </w:pPr>
  </w:style>
  <w:style w:type="character" w:customStyle="1" w:styleId="BodyTextIndentChar">
    <w:name w:val="Body Text Indent Char"/>
    <w:basedOn w:val="DefaultParagraphFont"/>
    <w:link w:val="BodyTextIndent"/>
    <w:uiPriority w:val="7"/>
    <w:semiHidden/>
    <w:rsid w:val="00B60D19"/>
  </w:style>
  <w:style w:type="paragraph" w:styleId="BodyTextFirstIndent2">
    <w:name w:val="Body Text First Indent 2"/>
    <w:basedOn w:val="BodyTextIndent"/>
    <w:link w:val="BodyTextFirstIndent2Char"/>
    <w:uiPriority w:val="7"/>
    <w:semiHidden/>
    <w:unhideWhenUsed/>
    <w:locked/>
    <w:rsid w:val="00372E2B"/>
    <w:pPr>
      <w:spacing w:after="170"/>
      <w:ind w:left="360" w:firstLine="360"/>
    </w:pPr>
  </w:style>
  <w:style w:type="character" w:customStyle="1" w:styleId="BodyTextFirstIndent2Char">
    <w:name w:val="Body Text First Indent 2 Char"/>
    <w:basedOn w:val="BodyTextIndentChar"/>
    <w:link w:val="BodyTextFirstIndent2"/>
    <w:uiPriority w:val="7"/>
    <w:semiHidden/>
    <w:rsid w:val="00B60D19"/>
  </w:style>
  <w:style w:type="paragraph" w:styleId="BodyTextIndent2">
    <w:name w:val="Body Text Indent 2"/>
    <w:basedOn w:val="Normal"/>
    <w:link w:val="BodyTextIndent2Char"/>
    <w:uiPriority w:val="7"/>
    <w:semiHidden/>
    <w:unhideWhenUsed/>
    <w:locked/>
    <w:rsid w:val="00372E2B"/>
    <w:pPr>
      <w:spacing w:line="480" w:lineRule="auto"/>
      <w:ind w:left="283"/>
    </w:pPr>
  </w:style>
  <w:style w:type="character" w:customStyle="1" w:styleId="BodyTextIndent2Char">
    <w:name w:val="Body Text Indent 2 Char"/>
    <w:basedOn w:val="DefaultParagraphFont"/>
    <w:link w:val="BodyTextIndent2"/>
    <w:uiPriority w:val="7"/>
    <w:semiHidden/>
    <w:rsid w:val="00B60D19"/>
  </w:style>
  <w:style w:type="paragraph" w:styleId="BodyTextIndent3">
    <w:name w:val="Body Text Indent 3"/>
    <w:basedOn w:val="Normal"/>
    <w:link w:val="BodyTextIndent3Char"/>
    <w:uiPriority w:val="7"/>
    <w:semiHidden/>
    <w:unhideWhenUsed/>
    <w:locked/>
    <w:rsid w:val="00372E2B"/>
    <w:pPr>
      <w:ind w:left="283"/>
    </w:pPr>
    <w:rPr>
      <w:sz w:val="16"/>
      <w:szCs w:val="16"/>
    </w:rPr>
  </w:style>
  <w:style w:type="character" w:customStyle="1" w:styleId="BodyTextIndent3Char">
    <w:name w:val="Body Text Indent 3 Char"/>
    <w:basedOn w:val="DefaultParagraphFont"/>
    <w:link w:val="BodyTextIndent3"/>
    <w:uiPriority w:val="7"/>
    <w:semiHidden/>
    <w:rsid w:val="00B60D19"/>
    <w:rPr>
      <w:sz w:val="16"/>
      <w:szCs w:val="16"/>
    </w:rPr>
  </w:style>
  <w:style w:type="character" w:styleId="BookTitle">
    <w:name w:val="Book Title"/>
    <w:basedOn w:val="DefaultParagraphFont"/>
    <w:uiPriority w:val="33"/>
    <w:qFormat/>
    <w:locked/>
    <w:rsid w:val="00372E2B"/>
    <w:rPr>
      <w:b/>
      <w:bCs/>
      <w:smallCaps/>
      <w:noProof w:val="0"/>
      <w:spacing w:val="5"/>
      <w:lang w:val="en-AU"/>
    </w:rPr>
  </w:style>
  <w:style w:type="paragraph" w:styleId="Closing">
    <w:name w:val="Closing"/>
    <w:basedOn w:val="Normal"/>
    <w:link w:val="ClosingChar"/>
    <w:uiPriority w:val="7"/>
    <w:semiHidden/>
    <w:unhideWhenUsed/>
    <w:locked/>
    <w:rsid w:val="00372E2B"/>
    <w:pPr>
      <w:ind w:left="4252"/>
    </w:pPr>
  </w:style>
  <w:style w:type="character" w:customStyle="1" w:styleId="ClosingChar">
    <w:name w:val="Closing Char"/>
    <w:basedOn w:val="DefaultParagraphFont"/>
    <w:link w:val="Closing"/>
    <w:uiPriority w:val="7"/>
    <w:semiHidden/>
    <w:rsid w:val="00B60D19"/>
  </w:style>
  <w:style w:type="table" w:styleId="ColorfulGrid">
    <w:name w:val="Colorful Grid"/>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C1EAFF" w:themeFill="text1" w:themeFillTint="33"/>
    </w:tcPr>
    <w:tblStylePr w:type="firstRow">
      <w:rPr>
        <w:b/>
        <w:bCs/>
      </w:rPr>
      <w:tblPr/>
      <w:tcPr>
        <w:shd w:val="clear" w:color="auto" w:fill="84D6FF" w:themeFill="text1" w:themeFillTint="66"/>
      </w:tcPr>
    </w:tblStylePr>
    <w:tblStylePr w:type="lastRow">
      <w:rPr>
        <w:b/>
        <w:bCs/>
        <w:color w:val="0088CB" w:themeColor="text1"/>
      </w:rPr>
      <w:tblPr/>
      <w:tcPr>
        <w:shd w:val="clear" w:color="auto" w:fill="84D6FF" w:themeFill="text1" w:themeFillTint="66"/>
      </w:tcPr>
    </w:tblStylePr>
    <w:tblStylePr w:type="firstCol">
      <w:rPr>
        <w:color w:val="FFFFFF" w:themeColor="background1"/>
      </w:rPr>
      <w:tblPr/>
      <w:tcPr>
        <w:shd w:val="clear" w:color="auto" w:fill="006598" w:themeFill="text1" w:themeFillShade="BF"/>
      </w:tcPr>
    </w:tblStylePr>
    <w:tblStylePr w:type="lastCol">
      <w:rPr>
        <w:color w:val="FFFFFF" w:themeColor="background1"/>
      </w:rPr>
      <w:tblPr/>
      <w:tcPr>
        <w:shd w:val="clear" w:color="auto" w:fill="006598" w:themeFill="text1" w:themeFillShade="BF"/>
      </w:tcPr>
    </w:tblStylePr>
    <w:tblStylePr w:type="band1Vert">
      <w:tblPr/>
      <w:tcPr>
        <w:shd w:val="clear" w:color="auto" w:fill="66CCFF" w:themeFill="text1" w:themeFillTint="7F"/>
      </w:tcPr>
    </w:tblStylePr>
    <w:tblStylePr w:type="band1Horz">
      <w:tblPr/>
      <w:tcPr>
        <w:shd w:val="clear" w:color="auto" w:fill="66CCFF" w:themeFill="text1" w:themeFillTint="7F"/>
      </w:tcPr>
    </w:tblStylePr>
  </w:style>
  <w:style w:type="table" w:styleId="ColorfulGrid-Accent1">
    <w:name w:val="Colorful Grid Accent 1"/>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C9CEED" w:themeFill="accent1" w:themeFillTint="33"/>
    </w:tcPr>
    <w:tblStylePr w:type="firstRow">
      <w:rPr>
        <w:b/>
        <w:bCs/>
      </w:rPr>
      <w:tblPr/>
      <w:tcPr>
        <w:shd w:val="clear" w:color="auto" w:fill="939DDB" w:themeFill="accent1" w:themeFillTint="66"/>
      </w:tcPr>
    </w:tblStylePr>
    <w:tblStylePr w:type="lastRow">
      <w:rPr>
        <w:b/>
        <w:bCs/>
        <w:color w:val="0088CB" w:themeColor="text1"/>
      </w:rPr>
      <w:tblPr/>
      <w:tcPr>
        <w:shd w:val="clear" w:color="auto" w:fill="939DDB" w:themeFill="accent1" w:themeFillTint="66"/>
      </w:tcPr>
    </w:tblStylePr>
    <w:tblStylePr w:type="firstCol">
      <w:rPr>
        <w:color w:val="FFFFFF" w:themeColor="background1"/>
      </w:rPr>
      <w:tblPr/>
      <w:tcPr>
        <w:shd w:val="clear" w:color="auto" w:fill="1C2456" w:themeFill="accent1" w:themeFillShade="BF"/>
      </w:tcPr>
    </w:tblStylePr>
    <w:tblStylePr w:type="lastCol">
      <w:rPr>
        <w:color w:val="FFFFFF" w:themeColor="background1"/>
      </w:rPr>
      <w:tblPr/>
      <w:tcPr>
        <w:shd w:val="clear" w:color="auto" w:fill="1C2456" w:themeFill="accent1" w:themeFillShade="BF"/>
      </w:tcPr>
    </w:tblStylePr>
    <w:tblStylePr w:type="band1Vert">
      <w:tblPr/>
      <w:tcPr>
        <w:shd w:val="clear" w:color="auto" w:fill="7985D3" w:themeFill="accent1" w:themeFillTint="7F"/>
      </w:tcPr>
    </w:tblStylePr>
    <w:tblStylePr w:type="band1Horz">
      <w:tblPr/>
      <w:tcPr>
        <w:shd w:val="clear" w:color="auto" w:fill="7985D3" w:themeFill="accent1" w:themeFillTint="7F"/>
      </w:tcPr>
    </w:tblStylePr>
  </w:style>
  <w:style w:type="table" w:styleId="ColorfulGrid-Accent2">
    <w:name w:val="Colorful Grid Accent 2"/>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C7DAF5" w:themeFill="accent2" w:themeFillTint="33"/>
    </w:tcPr>
    <w:tblStylePr w:type="firstRow">
      <w:rPr>
        <w:b/>
        <w:bCs/>
      </w:rPr>
      <w:tblPr/>
      <w:tcPr>
        <w:shd w:val="clear" w:color="auto" w:fill="90B5EB" w:themeFill="accent2" w:themeFillTint="66"/>
      </w:tcPr>
    </w:tblStylePr>
    <w:tblStylePr w:type="lastRow">
      <w:rPr>
        <w:b/>
        <w:bCs/>
        <w:color w:val="0088CB" w:themeColor="text1"/>
      </w:rPr>
      <w:tblPr/>
      <w:tcPr>
        <w:shd w:val="clear" w:color="auto" w:fill="90B5EB" w:themeFill="accent2" w:themeFillTint="66"/>
      </w:tcPr>
    </w:tblStylePr>
    <w:tblStylePr w:type="firstCol">
      <w:rPr>
        <w:color w:val="FFFFFF" w:themeColor="background1"/>
      </w:rPr>
      <w:tblPr/>
      <w:tcPr>
        <w:shd w:val="clear" w:color="auto" w:fill="153C76" w:themeFill="accent2" w:themeFillShade="BF"/>
      </w:tcPr>
    </w:tblStylePr>
    <w:tblStylePr w:type="lastCol">
      <w:rPr>
        <w:color w:val="FFFFFF" w:themeColor="background1"/>
      </w:rPr>
      <w:tblPr/>
      <w:tcPr>
        <w:shd w:val="clear" w:color="auto" w:fill="153C76" w:themeFill="accent2" w:themeFillShade="BF"/>
      </w:tcPr>
    </w:tblStylePr>
    <w:tblStylePr w:type="band1Vert">
      <w:tblPr/>
      <w:tcPr>
        <w:shd w:val="clear" w:color="auto" w:fill="75A3E6" w:themeFill="accent2" w:themeFillTint="7F"/>
      </w:tcPr>
    </w:tblStylePr>
    <w:tblStylePr w:type="band1Horz">
      <w:tblPr/>
      <w:tcPr>
        <w:shd w:val="clear" w:color="auto" w:fill="75A3E6" w:themeFill="accent2" w:themeFillTint="7F"/>
      </w:tcPr>
    </w:tblStylePr>
  </w:style>
  <w:style w:type="table" w:styleId="ColorfulGrid-Accent3">
    <w:name w:val="Colorful Grid Accent 3"/>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C1EAFF" w:themeFill="accent3" w:themeFillTint="33"/>
    </w:tcPr>
    <w:tblStylePr w:type="firstRow">
      <w:rPr>
        <w:b/>
        <w:bCs/>
      </w:rPr>
      <w:tblPr/>
      <w:tcPr>
        <w:shd w:val="clear" w:color="auto" w:fill="84D6FF" w:themeFill="accent3" w:themeFillTint="66"/>
      </w:tcPr>
    </w:tblStylePr>
    <w:tblStylePr w:type="lastRow">
      <w:rPr>
        <w:b/>
        <w:bCs/>
        <w:color w:val="0088CB" w:themeColor="text1"/>
      </w:rPr>
      <w:tblPr/>
      <w:tcPr>
        <w:shd w:val="clear" w:color="auto" w:fill="84D6FF" w:themeFill="accent3" w:themeFillTint="66"/>
      </w:tcPr>
    </w:tblStylePr>
    <w:tblStylePr w:type="firstCol">
      <w:rPr>
        <w:color w:val="FFFFFF" w:themeColor="background1"/>
      </w:rPr>
      <w:tblPr/>
      <w:tcPr>
        <w:shd w:val="clear" w:color="auto" w:fill="006598" w:themeFill="accent3" w:themeFillShade="BF"/>
      </w:tcPr>
    </w:tblStylePr>
    <w:tblStylePr w:type="lastCol">
      <w:rPr>
        <w:color w:val="FFFFFF" w:themeColor="background1"/>
      </w:rPr>
      <w:tblPr/>
      <w:tcPr>
        <w:shd w:val="clear" w:color="auto" w:fill="006598" w:themeFill="accent3" w:themeFillShade="BF"/>
      </w:tcPr>
    </w:tblStylePr>
    <w:tblStylePr w:type="band1Vert">
      <w:tblPr/>
      <w:tcPr>
        <w:shd w:val="clear" w:color="auto" w:fill="66CCFF" w:themeFill="accent3" w:themeFillTint="7F"/>
      </w:tcPr>
    </w:tblStylePr>
    <w:tblStylePr w:type="band1Horz">
      <w:tblPr/>
      <w:tcPr>
        <w:shd w:val="clear" w:color="auto" w:fill="66CCFF" w:themeFill="accent3" w:themeFillTint="7F"/>
      </w:tcPr>
    </w:tblStylePr>
  </w:style>
  <w:style w:type="table" w:styleId="ColorfulGrid-Accent4">
    <w:name w:val="Colorful Grid Accent 4"/>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BBFFE4" w:themeFill="accent4" w:themeFillTint="33"/>
    </w:tcPr>
    <w:tblStylePr w:type="firstRow">
      <w:rPr>
        <w:b/>
        <w:bCs/>
      </w:rPr>
      <w:tblPr/>
      <w:tcPr>
        <w:shd w:val="clear" w:color="auto" w:fill="77FFCA" w:themeFill="accent4" w:themeFillTint="66"/>
      </w:tcPr>
    </w:tblStylePr>
    <w:tblStylePr w:type="lastRow">
      <w:rPr>
        <w:b/>
        <w:bCs/>
        <w:color w:val="0088CB" w:themeColor="text1"/>
      </w:rPr>
      <w:tblPr/>
      <w:tcPr>
        <w:shd w:val="clear" w:color="auto" w:fill="77FFCA" w:themeFill="accent4" w:themeFillTint="66"/>
      </w:tcPr>
    </w:tblStylePr>
    <w:tblStylePr w:type="firstCol">
      <w:rPr>
        <w:color w:val="FFFFFF" w:themeColor="background1"/>
      </w:rPr>
      <w:tblPr/>
      <w:tcPr>
        <w:shd w:val="clear" w:color="auto" w:fill="007F4E" w:themeFill="accent4" w:themeFillShade="BF"/>
      </w:tcPr>
    </w:tblStylePr>
    <w:tblStylePr w:type="lastCol">
      <w:rPr>
        <w:color w:val="FFFFFF" w:themeColor="background1"/>
      </w:rPr>
      <w:tblPr/>
      <w:tcPr>
        <w:shd w:val="clear" w:color="auto" w:fill="007F4E" w:themeFill="accent4" w:themeFillShade="BF"/>
      </w:tcPr>
    </w:tblStylePr>
    <w:tblStylePr w:type="band1Vert">
      <w:tblPr/>
      <w:tcPr>
        <w:shd w:val="clear" w:color="auto" w:fill="55FFBD" w:themeFill="accent4" w:themeFillTint="7F"/>
      </w:tcPr>
    </w:tblStylePr>
    <w:tblStylePr w:type="band1Horz">
      <w:tblPr/>
      <w:tcPr>
        <w:shd w:val="clear" w:color="auto" w:fill="55FFBD" w:themeFill="accent4" w:themeFillTint="7F"/>
      </w:tcPr>
    </w:tblStylePr>
  </w:style>
  <w:style w:type="table" w:styleId="ColorfulGrid-Accent5">
    <w:name w:val="Colorful Grid Accent 5"/>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FFF2CB" w:themeFill="accent5" w:themeFillTint="33"/>
    </w:tcPr>
    <w:tblStylePr w:type="firstRow">
      <w:rPr>
        <w:b/>
        <w:bCs/>
      </w:rPr>
      <w:tblPr/>
      <w:tcPr>
        <w:shd w:val="clear" w:color="auto" w:fill="FFE597" w:themeFill="accent5" w:themeFillTint="66"/>
      </w:tcPr>
    </w:tblStylePr>
    <w:tblStylePr w:type="lastRow">
      <w:rPr>
        <w:b/>
        <w:bCs/>
        <w:color w:val="0088CB" w:themeColor="text1"/>
      </w:rPr>
      <w:tblPr/>
      <w:tcPr>
        <w:shd w:val="clear" w:color="auto" w:fill="FFE597" w:themeFill="accent5" w:themeFillTint="66"/>
      </w:tcPr>
    </w:tblStylePr>
    <w:tblStylePr w:type="firstCol">
      <w:rPr>
        <w:color w:val="FFFFFF" w:themeColor="background1"/>
      </w:rPr>
      <w:tblPr/>
      <w:tcPr>
        <w:shd w:val="clear" w:color="auto" w:fill="BC8E00" w:themeFill="accent5" w:themeFillShade="BF"/>
      </w:tcPr>
    </w:tblStylePr>
    <w:tblStylePr w:type="lastCol">
      <w:rPr>
        <w:color w:val="FFFFFF" w:themeColor="background1"/>
      </w:rPr>
      <w:tblPr/>
      <w:tcPr>
        <w:shd w:val="clear" w:color="auto" w:fill="BC8E00" w:themeFill="accent5" w:themeFillShade="BF"/>
      </w:tcPr>
    </w:tblStylePr>
    <w:tblStylePr w:type="band1Vert">
      <w:tblPr/>
      <w:tcPr>
        <w:shd w:val="clear" w:color="auto" w:fill="FFDF7E" w:themeFill="accent5" w:themeFillTint="7F"/>
      </w:tcPr>
    </w:tblStylePr>
    <w:tblStylePr w:type="band1Horz">
      <w:tblPr/>
      <w:tcPr>
        <w:shd w:val="clear" w:color="auto" w:fill="FFDF7E" w:themeFill="accent5" w:themeFillTint="7F"/>
      </w:tcPr>
    </w:tblStylePr>
  </w:style>
  <w:style w:type="table" w:styleId="ColorfulGrid-Accent6">
    <w:name w:val="Colorful Grid Accent 6"/>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FBDED8" w:themeFill="accent6" w:themeFillTint="33"/>
    </w:tcPr>
    <w:tblStylePr w:type="firstRow">
      <w:rPr>
        <w:b/>
        <w:bCs/>
      </w:rPr>
      <w:tblPr/>
      <w:tcPr>
        <w:shd w:val="clear" w:color="auto" w:fill="F7BDB1" w:themeFill="accent6" w:themeFillTint="66"/>
      </w:tcPr>
    </w:tblStylePr>
    <w:tblStylePr w:type="lastRow">
      <w:rPr>
        <w:b/>
        <w:bCs/>
        <w:color w:val="0088CB" w:themeColor="text1"/>
      </w:rPr>
      <w:tblPr/>
      <w:tcPr>
        <w:shd w:val="clear" w:color="auto" w:fill="F7BDB1" w:themeFill="accent6" w:themeFillTint="66"/>
      </w:tcPr>
    </w:tblStylePr>
    <w:tblStylePr w:type="firstCol">
      <w:rPr>
        <w:color w:val="FFFFFF" w:themeColor="background1"/>
      </w:rPr>
      <w:tblPr/>
      <w:tcPr>
        <w:shd w:val="clear" w:color="auto" w:fill="C93415" w:themeFill="accent6" w:themeFillShade="BF"/>
      </w:tcPr>
    </w:tblStylePr>
    <w:tblStylePr w:type="lastCol">
      <w:rPr>
        <w:color w:val="FFFFFF" w:themeColor="background1"/>
      </w:rPr>
      <w:tblPr/>
      <w:tcPr>
        <w:shd w:val="clear" w:color="auto" w:fill="C93415" w:themeFill="accent6" w:themeFillShade="BF"/>
      </w:tcPr>
    </w:tblStylePr>
    <w:tblStylePr w:type="band1Vert">
      <w:tblPr/>
      <w:tcPr>
        <w:shd w:val="clear" w:color="auto" w:fill="F5AD9E" w:themeFill="accent6" w:themeFillTint="7F"/>
      </w:tcPr>
    </w:tblStylePr>
    <w:tblStylePr w:type="band1Horz">
      <w:tblPr/>
      <w:tcPr>
        <w:shd w:val="clear" w:color="auto" w:fill="F5AD9E" w:themeFill="accent6" w:themeFillTint="7F"/>
      </w:tcPr>
    </w:tblStylePr>
  </w:style>
  <w:style w:type="table" w:styleId="ColorfulList">
    <w:name w:val="Colorful List"/>
    <w:basedOn w:val="TableNormal"/>
    <w:uiPriority w:val="72"/>
    <w:locked/>
    <w:rsid w:val="00372E2B"/>
    <w:pPr>
      <w:spacing w:before="170" w:after="0"/>
    </w:pPr>
    <w:tblPr>
      <w:tblStyleRowBandSize w:val="1"/>
      <w:tblStyleColBandSize w:val="1"/>
    </w:tblPr>
    <w:tcPr>
      <w:shd w:val="clear" w:color="auto" w:fill="E0F4FF" w:themeFill="text1" w:themeFillTint="19"/>
    </w:tcPr>
    <w:tblStylePr w:type="firstRow">
      <w:rPr>
        <w:b/>
        <w:bCs/>
        <w:color w:val="FFFFFF" w:themeColor="background1"/>
      </w:rPr>
      <w:tblPr/>
      <w:tcPr>
        <w:tcBorders>
          <w:bottom w:val="single" w:sz="12" w:space="0" w:color="FFFFFF" w:themeColor="background1"/>
        </w:tcBorders>
        <w:shd w:val="clear" w:color="auto" w:fill="16407E" w:themeFill="accent2" w:themeFillShade="CC"/>
      </w:tcPr>
    </w:tblStylePr>
    <w:tblStylePr w:type="lastRow">
      <w:rPr>
        <w:b/>
        <w:bCs/>
        <w:color w:val="16407E" w:themeColor="accent2" w:themeShade="CC"/>
      </w:rPr>
      <w:tblPr/>
      <w:tcPr>
        <w:tcBorders>
          <w:top w:val="single" w:sz="12" w:space="0" w:color="0088C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5FF" w:themeFill="text1" w:themeFillTint="3F"/>
      </w:tcPr>
    </w:tblStylePr>
    <w:tblStylePr w:type="band1Horz">
      <w:tblPr/>
      <w:tcPr>
        <w:shd w:val="clear" w:color="auto" w:fill="C1EAFF" w:themeFill="text1" w:themeFillTint="33"/>
      </w:tcPr>
    </w:tblStylePr>
  </w:style>
  <w:style w:type="table" w:styleId="ColorfulList-Accent1">
    <w:name w:val="Colorful List Accent 1"/>
    <w:basedOn w:val="TableNormal"/>
    <w:uiPriority w:val="72"/>
    <w:locked/>
    <w:rsid w:val="00372E2B"/>
    <w:pPr>
      <w:spacing w:before="170" w:after="0"/>
    </w:pPr>
    <w:tblPr>
      <w:tblStyleRowBandSize w:val="1"/>
      <w:tblStyleColBandSize w:val="1"/>
    </w:tblPr>
    <w:tcPr>
      <w:shd w:val="clear" w:color="auto" w:fill="E4E6F6" w:themeFill="accent1" w:themeFillTint="19"/>
    </w:tcPr>
    <w:tblStylePr w:type="firstRow">
      <w:rPr>
        <w:b/>
        <w:bCs/>
        <w:color w:val="FFFFFF" w:themeColor="background1"/>
      </w:rPr>
      <w:tblPr/>
      <w:tcPr>
        <w:tcBorders>
          <w:bottom w:val="single" w:sz="12" w:space="0" w:color="FFFFFF" w:themeColor="background1"/>
        </w:tcBorders>
        <w:shd w:val="clear" w:color="auto" w:fill="16407E" w:themeFill="accent2" w:themeFillShade="CC"/>
      </w:tcPr>
    </w:tblStylePr>
    <w:tblStylePr w:type="lastRow">
      <w:rPr>
        <w:b/>
        <w:bCs/>
        <w:color w:val="16407E" w:themeColor="accent2" w:themeShade="CC"/>
      </w:rPr>
      <w:tblPr/>
      <w:tcPr>
        <w:tcBorders>
          <w:top w:val="single" w:sz="12" w:space="0" w:color="0088C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C2E9" w:themeFill="accent1" w:themeFillTint="3F"/>
      </w:tcPr>
    </w:tblStylePr>
    <w:tblStylePr w:type="band1Horz">
      <w:tblPr/>
      <w:tcPr>
        <w:shd w:val="clear" w:color="auto" w:fill="C9CEED" w:themeFill="accent1" w:themeFillTint="33"/>
      </w:tcPr>
    </w:tblStylePr>
  </w:style>
  <w:style w:type="table" w:styleId="ColorfulList-Accent2">
    <w:name w:val="Colorful List Accent 2"/>
    <w:basedOn w:val="TableNormal"/>
    <w:uiPriority w:val="72"/>
    <w:locked/>
    <w:rsid w:val="00372E2B"/>
    <w:pPr>
      <w:spacing w:before="170" w:after="0"/>
    </w:pPr>
    <w:tblPr>
      <w:tblStyleRowBandSize w:val="1"/>
      <w:tblStyleColBandSize w:val="1"/>
    </w:tblPr>
    <w:tcPr>
      <w:shd w:val="clear" w:color="auto" w:fill="E3ECFA" w:themeFill="accent2" w:themeFillTint="19"/>
    </w:tcPr>
    <w:tblStylePr w:type="firstRow">
      <w:rPr>
        <w:b/>
        <w:bCs/>
        <w:color w:val="FFFFFF" w:themeColor="background1"/>
      </w:rPr>
      <w:tblPr/>
      <w:tcPr>
        <w:tcBorders>
          <w:bottom w:val="single" w:sz="12" w:space="0" w:color="FFFFFF" w:themeColor="background1"/>
        </w:tcBorders>
        <w:shd w:val="clear" w:color="auto" w:fill="16407E" w:themeFill="accent2" w:themeFillShade="CC"/>
      </w:tcPr>
    </w:tblStylePr>
    <w:tblStylePr w:type="lastRow">
      <w:rPr>
        <w:b/>
        <w:bCs/>
        <w:color w:val="16407E" w:themeColor="accent2" w:themeShade="CC"/>
      </w:rPr>
      <w:tblPr/>
      <w:tcPr>
        <w:tcBorders>
          <w:top w:val="single" w:sz="12" w:space="0" w:color="0088C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D1F3" w:themeFill="accent2" w:themeFillTint="3F"/>
      </w:tcPr>
    </w:tblStylePr>
    <w:tblStylePr w:type="band1Horz">
      <w:tblPr/>
      <w:tcPr>
        <w:shd w:val="clear" w:color="auto" w:fill="C7DAF5" w:themeFill="accent2" w:themeFillTint="33"/>
      </w:tcPr>
    </w:tblStylePr>
  </w:style>
  <w:style w:type="table" w:styleId="ColorfulList-Accent3">
    <w:name w:val="Colorful List Accent 3"/>
    <w:basedOn w:val="TableNormal"/>
    <w:uiPriority w:val="72"/>
    <w:locked/>
    <w:rsid w:val="00372E2B"/>
    <w:pPr>
      <w:spacing w:before="170" w:after="0"/>
    </w:pPr>
    <w:tblPr>
      <w:tblStyleRowBandSize w:val="1"/>
      <w:tblStyleColBandSize w:val="1"/>
    </w:tblPr>
    <w:tcPr>
      <w:shd w:val="clear" w:color="auto" w:fill="E0F4FF" w:themeFill="accent3" w:themeFillTint="19"/>
    </w:tcPr>
    <w:tblStylePr w:type="firstRow">
      <w:rPr>
        <w:b/>
        <w:bCs/>
        <w:color w:val="FFFFFF" w:themeColor="background1"/>
      </w:rPr>
      <w:tblPr/>
      <w:tcPr>
        <w:tcBorders>
          <w:bottom w:val="single" w:sz="12" w:space="0" w:color="FFFFFF" w:themeColor="background1"/>
        </w:tcBorders>
        <w:shd w:val="clear" w:color="auto" w:fill="008853" w:themeFill="accent4" w:themeFillShade="CC"/>
      </w:tcPr>
    </w:tblStylePr>
    <w:tblStylePr w:type="lastRow">
      <w:rPr>
        <w:b/>
        <w:bCs/>
        <w:color w:val="008853" w:themeColor="accent4" w:themeShade="CC"/>
      </w:rPr>
      <w:tblPr/>
      <w:tcPr>
        <w:tcBorders>
          <w:top w:val="single" w:sz="12" w:space="0" w:color="0088C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5FF" w:themeFill="accent3" w:themeFillTint="3F"/>
      </w:tcPr>
    </w:tblStylePr>
    <w:tblStylePr w:type="band1Horz">
      <w:tblPr/>
      <w:tcPr>
        <w:shd w:val="clear" w:color="auto" w:fill="C1EAFF" w:themeFill="accent3" w:themeFillTint="33"/>
      </w:tcPr>
    </w:tblStylePr>
  </w:style>
  <w:style w:type="table" w:styleId="ColorfulList-Accent4">
    <w:name w:val="Colorful List Accent 4"/>
    <w:basedOn w:val="TableNormal"/>
    <w:uiPriority w:val="72"/>
    <w:locked/>
    <w:rsid w:val="00372E2B"/>
    <w:pPr>
      <w:spacing w:before="170" w:after="0"/>
    </w:pPr>
    <w:tblPr>
      <w:tblStyleRowBandSize w:val="1"/>
      <w:tblStyleColBandSize w:val="1"/>
    </w:tblPr>
    <w:tcPr>
      <w:shd w:val="clear" w:color="auto" w:fill="DDFFF2" w:themeFill="accent4" w:themeFillTint="19"/>
    </w:tcPr>
    <w:tblStylePr w:type="firstRow">
      <w:rPr>
        <w:b/>
        <w:bCs/>
        <w:color w:val="FFFFFF" w:themeColor="background1"/>
      </w:rPr>
      <w:tblPr/>
      <w:tcPr>
        <w:tcBorders>
          <w:bottom w:val="single" w:sz="12" w:space="0" w:color="FFFFFF" w:themeColor="background1"/>
        </w:tcBorders>
        <w:shd w:val="clear" w:color="auto" w:fill="006CA2" w:themeFill="accent3" w:themeFillShade="CC"/>
      </w:tcPr>
    </w:tblStylePr>
    <w:tblStylePr w:type="lastRow">
      <w:rPr>
        <w:b/>
        <w:bCs/>
        <w:color w:val="006CA2" w:themeColor="accent3" w:themeShade="CC"/>
      </w:rPr>
      <w:tblPr/>
      <w:tcPr>
        <w:tcBorders>
          <w:top w:val="single" w:sz="12" w:space="0" w:color="0088C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BFFDE" w:themeFill="accent4" w:themeFillTint="3F"/>
      </w:tcPr>
    </w:tblStylePr>
    <w:tblStylePr w:type="band1Horz">
      <w:tblPr/>
      <w:tcPr>
        <w:shd w:val="clear" w:color="auto" w:fill="BBFFE4" w:themeFill="accent4" w:themeFillTint="33"/>
      </w:tcPr>
    </w:tblStylePr>
  </w:style>
  <w:style w:type="table" w:styleId="ColorfulList-Accent5">
    <w:name w:val="Colorful List Accent 5"/>
    <w:basedOn w:val="TableNormal"/>
    <w:uiPriority w:val="72"/>
    <w:locked/>
    <w:rsid w:val="00372E2B"/>
    <w:pPr>
      <w:spacing w:before="170" w:after="0"/>
    </w:pPr>
    <w:tblPr>
      <w:tblStyleRowBandSize w:val="1"/>
      <w:tblStyleColBandSize w:val="1"/>
    </w:tblPr>
    <w:tcPr>
      <w:shd w:val="clear" w:color="auto" w:fill="FFF8E5" w:themeFill="accent5" w:themeFillTint="19"/>
    </w:tcPr>
    <w:tblStylePr w:type="firstRow">
      <w:rPr>
        <w:b/>
        <w:bCs/>
        <w:color w:val="FFFFFF" w:themeColor="background1"/>
      </w:rPr>
      <w:tblPr/>
      <w:tcPr>
        <w:tcBorders>
          <w:bottom w:val="single" w:sz="12" w:space="0" w:color="FFFFFF" w:themeColor="background1"/>
        </w:tcBorders>
        <w:shd w:val="clear" w:color="auto" w:fill="D63816" w:themeFill="accent6" w:themeFillShade="CC"/>
      </w:tcPr>
    </w:tblStylePr>
    <w:tblStylePr w:type="lastRow">
      <w:rPr>
        <w:b/>
        <w:bCs/>
        <w:color w:val="D63816" w:themeColor="accent6" w:themeShade="CC"/>
      </w:rPr>
      <w:tblPr/>
      <w:tcPr>
        <w:tcBorders>
          <w:top w:val="single" w:sz="12" w:space="0" w:color="0088C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BF" w:themeFill="accent5" w:themeFillTint="3F"/>
      </w:tcPr>
    </w:tblStylePr>
    <w:tblStylePr w:type="band1Horz">
      <w:tblPr/>
      <w:tcPr>
        <w:shd w:val="clear" w:color="auto" w:fill="FFF2CB" w:themeFill="accent5" w:themeFillTint="33"/>
      </w:tcPr>
    </w:tblStylePr>
  </w:style>
  <w:style w:type="table" w:styleId="ColorfulList-Accent6">
    <w:name w:val="Colorful List Accent 6"/>
    <w:basedOn w:val="TableNormal"/>
    <w:uiPriority w:val="72"/>
    <w:locked/>
    <w:rsid w:val="00372E2B"/>
    <w:pPr>
      <w:spacing w:before="170" w:after="0"/>
    </w:pPr>
    <w:tblPr>
      <w:tblStyleRowBandSize w:val="1"/>
      <w:tblStyleColBandSize w:val="1"/>
    </w:tblPr>
    <w:tcPr>
      <w:shd w:val="clear" w:color="auto" w:fill="FDEEEB" w:themeFill="accent6" w:themeFillTint="19"/>
    </w:tcPr>
    <w:tblStylePr w:type="firstRow">
      <w:rPr>
        <w:b/>
        <w:bCs/>
        <w:color w:val="FFFFFF" w:themeColor="background1"/>
      </w:rPr>
      <w:tblPr/>
      <w:tcPr>
        <w:tcBorders>
          <w:bottom w:val="single" w:sz="12" w:space="0" w:color="FFFFFF" w:themeColor="background1"/>
        </w:tcBorders>
        <w:shd w:val="clear" w:color="auto" w:fill="C99800" w:themeFill="accent5" w:themeFillShade="CC"/>
      </w:tcPr>
    </w:tblStylePr>
    <w:tblStylePr w:type="lastRow">
      <w:rPr>
        <w:b/>
        <w:bCs/>
        <w:color w:val="C99800" w:themeColor="accent5" w:themeShade="CC"/>
      </w:rPr>
      <w:tblPr/>
      <w:tcPr>
        <w:tcBorders>
          <w:top w:val="single" w:sz="12" w:space="0" w:color="0088C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6CF" w:themeFill="accent6" w:themeFillTint="3F"/>
      </w:tcPr>
    </w:tblStylePr>
    <w:tblStylePr w:type="band1Horz">
      <w:tblPr/>
      <w:tcPr>
        <w:shd w:val="clear" w:color="auto" w:fill="FBDED8" w:themeFill="accent6" w:themeFillTint="33"/>
      </w:tcPr>
    </w:tblStylePr>
  </w:style>
  <w:style w:type="table" w:styleId="ColorfulShading">
    <w:name w:val="Colorful Shading"/>
    <w:basedOn w:val="TableNormal"/>
    <w:uiPriority w:val="71"/>
    <w:locked/>
    <w:rsid w:val="00372E2B"/>
    <w:pPr>
      <w:spacing w:before="170" w:after="0"/>
    </w:pPr>
    <w:tblPr>
      <w:tblStyleRowBandSize w:val="1"/>
      <w:tblStyleColBandSize w:val="1"/>
      <w:tblBorders>
        <w:top w:val="single" w:sz="24" w:space="0" w:color="1C519E" w:themeColor="accent2"/>
        <w:left w:val="single" w:sz="4" w:space="0" w:color="0088CB" w:themeColor="text1"/>
        <w:bottom w:val="single" w:sz="4" w:space="0" w:color="0088CB" w:themeColor="text1"/>
        <w:right w:val="single" w:sz="4" w:space="0" w:color="0088CB" w:themeColor="text1"/>
        <w:insideH w:val="single" w:sz="4" w:space="0" w:color="FFFFFF" w:themeColor="background1"/>
        <w:insideV w:val="single" w:sz="4" w:space="0" w:color="FFFFFF" w:themeColor="background1"/>
      </w:tblBorders>
    </w:tblPr>
    <w:tcPr>
      <w:shd w:val="clear" w:color="auto" w:fill="E0F4FF" w:themeFill="text1" w:themeFillTint="19"/>
    </w:tcPr>
    <w:tblStylePr w:type="firstRow">
      <w:rPr>
        <w:b/>
        <w:bCs/>
      </w:rPr>
      <w:tblPr/>
      <w:tcPr>
        <w:tcBorders>
          <w:top w:val="nil"/>
          <w:left w:val="nil"/>
          <w:bottom w:val="single" w:sz="24" w:space="0" w:color="1C519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179" w:themeFill="text1" w:themeFillShade="99"/>
      </w:tcPr>
    </w:tblStylePr>
    <w:tblStylePr w:type="firstCol">
      <w:rPr>
        <w:color w:val="FFFFFF" w:themeColor="background1"/>
      </w:rPr>
      <w:tblPr/>
      <w:tcPr>
        <w:tcBorders>
          <w:top w:val="nil"/>
          <w:left w:val="nil"/>
          <w:bottom w:val="nil"/>
          <w:right w:val="nil"/>
          <w:insideH w:val="single" w:sz="4" w:space="0" w:color="005179" w:themeColor="text1" w:themeShade="99"/>
          <w:insideV w:val="nil"/>
        </w:tcBorders>
        <w:shd w:val="clear" w:color="auto" w:fill="005179"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6598" w:themeFill="text1" w:themeFillShade="BF"/>
      </w:tcPr>
    </w:tblStylePr>
    <w:tblStylePr w:type="band1Vert">
      <w:tblPr/>
      <w:tcPr>
        <w:shd w:val="clear" w:color="auto" w:fill="84D6FF" w:themeFill="text1" w:themeFillTint="66"/>
      </w:tcPr>
    </w:tblStylePr>
    <w:tblStylePr w:type="band1Horz">
      <w:tblPr/>
      <w:tcPr>
        <w:shd w:val="clear" w:color="auto" w:fill="66CCFF" w:themeFill="text1" w:themeFillTint="7F"/>
      </w:tcPr>
    </w:tblStylePr>
    <w:tblStylePr w:type="neCell">
      <w:rPr>
        <w:color w:val="0088CB" w:themeColor="text1"/>
      </w:rPr>
    </w:tblStylePr>
    <w:tblStylePr w:type="nwCell">
      <w:rPr>
        <w:color w:val="0088CB" w:themeColor="text1"/>
      </w:rPr>
    </w:tblStylePr>
  </w:style>
  <w:style w:type="table" w:styleId="ColorfulShading-Accent1">
    <w:name w:val="Colorful Shading Accent 1"/>
    <w:basedOn w:val="TableNormal"/>
    <w:uiPriority w:val="71"/>
    <w:locked/>
    <w:rsid w:val="00372E2B"/>
    <w:pPr>
      <w:spacing w:before="170" w:after="0"/>
    </w:pPr>
    <w:tblPr>
      <w:tblStyleRowBandSize w:val="1"/>
      <w:tblStyleColBandSize w:val="1"/>
      <w:tblBorders>
        <w:top w:val="single" w:sz="24" w:space="0" w:color="1C519E" w:themeColor="accent2"/>
        <w:left w:val="single" w:sz="4" w:space="0" w:color="263174" w:themeColor="accent1"/>
        <w:bottom w:val="single" w:sz="4" w:space="0" w:color="263174" w:themeColor="accent1"/>
        <w:right w:val="single" w:sz="4" w:space="0" w:color="263174" w:themeColor="accent1"/>
        <w:insideH w:val="single" w:sz="4" w:space="0" w:color="FFFFFF" w:themeColor="background1"/>
        <w:insideV w:val="single" w:sz="4" w:space="0" w:color="FFFFFF" w:themeColor="background1"/>
      </w:tblBorders>
    </w:tblPr>
    <w:tcPr>
      <w:shd w:val="clear" w:color="auto" w:fill="E4E6F6" w:themeFill="accent1" w:themeFillTint="19"/>
    </w:tcPr>
    <w:tblStylePr w:type="firstRow">
      <w:rPr>
        <w:b/>
        <w:bCs/>
      </w:rPr>
      <w:tblPr/>
      <w:tcPr>
        <w:tcBorders>
          <w:top w:val="nil"/>
          <w:left w:val="nil"/>
          <w:bottom w:val="single" w:sz="24" w:space="0" w:color="1C519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1D45" w:themeFill="accent1" w:themeFillShade="99"/>
      </w:tcPr>
    </w:tblStylePr>
    <w:tblStylePr w:type="firstCol">
      <w:rPr>
        <w:color w:val="FFFFFF" w:themeColor="background1"/>
      </w:rPr>
      <w:tblPr/>
      <w:tcPr>
        <w:tcBorders>
          <w:top w:val="nil"/>
          <w:left w:val="nil"/>
          <w:bottom w:val="nil"/>
          <w:right w:val="nil"/>
          <w:insideH w:val="single" w:sz="4" w:space="0" w:color="161D45" w:themeColor="accent1" w:themeShade="99"/>
          <w:insideV w:val="nil"/>
        </w:tcBorders>
        <w:shd w:val="clear" w:color="auto" w:fill="161D4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61D45" w:themeFill="accent1" w:themeFillShade="99"/>
      </w:tcPr>
    </w:tblStylePr>
    <w:tblStylePr w:type="band1Vert">
      <w:tblPr/>
      <w:tcPr>
        <w:shd w:val="clear" w:color="auto" w:fill="939DDB" w:themeFill="accent1" w:themeFillTint="66"/>
      </w:tcPr>
    </w:tblStylePr>
    <w:tblStylePr w:type="band1Horz">
      <w:tblPr/>
      <w:tcPr>
        <w:shd w:val="clear" w:color="auto" w:fill="7985D3" w:themeFill="accent1" w:themeFillTint="7F"/>
      </w:tcPr>
    </w:tblStylePr>
    <w:tblStylePr w:type="neCell">
      <w:rPr>
        <w:color w:val="0088CB" w:themeColor="text1"/>
      </w:rPr>
    </w:tblStylePr>
    <w:tblStylePr w:type="nwCell">
      <w:rPr>
        <w:color w:val="0088CB" w:themeColor="text1"/>
      </w:rPr>
    </w:tblStylePr>
  </w:style>
  <w:style w:type="table" w:styleId="ColorfulShading-Accent2">
    <w:name w:val="Colorful Shading Accent 2"/>
    <w:basedOn w:val="TableNormal"/>
    <w:uiPriority w:val="71"/>
    <w:locked/>
    <w:rsid w:val="00372E2B"/>
    <w:pPr>
      <w:spacing w:before="170" w:after="0"/>
    </w:pPr>
    <w:tblPr>
      <w:tblStyleRowBandSize w:val="1"/>
      <w:tblStyleColBandSize w:val="1"/>
      <w:tblBorders>
        <w:top w:val="single" w:sz="24" w:space="0" w:color="1C519E" w:themeColor="accent2"/>
        <w:left w:val="single" w:sz="4" w:space="0" w:color="1C519E" w:themeColor="accent2"/>
        <w:bottom w:val="single" w:sz="4" w:space="0" w:color="1C519E" w:themeColor="accent2"/>
        <w:right w:val="single" w:sz="4" w:space="0" w:color="1C519E" w:themeColor="accent2"/>
        <w:insideH w:val="single" w:sz="4" w:space="0" w:color="FFFFFF" w:themeColor="background1"/>
        <w:insideV w:val="single" w:sz="4" w:space="0" w:color="FFFFFF" w:themeColor="background1"/>
      </w:tblBorders>
    </w:tblPr>
    <w:tcPr>
      <w:shd w:val="clear" w:color="auto" w:fill="E3ECFA" w:themeFill="accent2" w:themeFillTint="19"/>
    </w:tcPr>
    <w:tblStylePr w:type="firstRow">
      <w:rPr>
        <w:b/>
        <w:bCs/>
      </w:rPr>
      <w:tblPr/>
      <w:tcPr>
        <w:tcBorders>
          <w:top w:val="nil"/>
          <w:left w:val="nil"/>
          <w:bottom w:val="single" w:sz="24" w:space="0" w:color="1C519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05E" w:themeFill="accent2" w:themeFillShade="99"/>
      </w:tcPr>
    </w:tblStylePr>
    <w:tblStylePr w:type="firstCol">
      <w:rPr>
        <w:color w:val="FFFFFF" w:themeColor="background1"/>
      </w:rPr>
      <w:tblPr/>
      <w:tcPr>
        <w:tcBorders>
          <w:top w:val="nil"/>
          <w:left w:val="nil"/>
          <w:bottom w:val="nil"/>
          <w:right w:val="nil"/>
          <w:insideH w:val="single" w:sz="4" w:space="0" w:color="10305E" w:themeColor="accent2" w:themeShade="99"/>
          <w:insideV w:val="nil"/>
        </w:tcBorders>
        <w:shd w:val="clear" w:color="auto" w:fill="10305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0305E" w:themeFill="accent2" w:themeFillShade="99"/>
      </w:tcPr>
    </w:tblStylePr>
    <w:tblStylePr w:type="band1Vert">
      <w:tblPr/>
      <w:tcPr>
        <w:shd w:val="clear" w:color="auto" w:fill="90B5EB" w:themeFill="accent2" w:themeFillTint="66"/>
      </w:tcPr>
    </w:tblStylePr>
    <w:tblStylePr w:type="band1Horz">
      <w:tblPr/>
      <w:tcPr>
        <w:shd w:val="clear" w:color="auto" w:fill="75A3E6" w:themeFill="accent2" w:themeFillTint="7F"/>
      </w:tcPr>
    </w:tblStylePr>
    <w:tblStylePr w:type="neCell">
      <w:rPr>
        <w:color w:val="0088CB" w:themeColor="text1"/>
      </w:rPr>
    </w:tblStylePr>
    <w:tblStylePr w:type="nwCell">
      <w:rPr>
        <w:color w:val="0088CB" w:themeColor="text1"/>
      </w:rPr>
    </w:tblStylePr>
  </w:style>
  <w:style w:type="table" w:styleId="ColorfulShading-Accent3">
    <w:name w:val="Colorful Shading Accent 3"/>
    <w:basedOn w:val="TableNormal"/>
    <w:uiPriority w:val="71"/>
    <w:locked/>
    <w:rsid w:val="00372E2B"/>
    <w:pPr>
      <w:spacing w:before="170" w:after="0"/>
    </w:pPr>
    <w:tblPr>
      <w:tblStyleRowBandSize w:val="1"/>
      <w:tblStyleColBandSize w:val="1"/>
      <w:tblBorders>
        <w:top w:val="single" w:sz="24" w:space="0" w:color="00AA69" w:themeColor="accent4"/>
        <w:left w:val="single" w:sz="4" w:space="0" w:color="0088CB" w:themeColor="accent3"/>
        <w:bottom w:val="single" w:sz="4" w:space="0" w:color="0088CB" w:themeColor="accent3"/>
        <w:right w:val="single" w:sz="4" w:space="0" w:color="0088CB" w:themeColor="accent3"/>
        <w:insideH w:val="single" w:sz="4" w:space="0" w:color="FFFFFF" w:themeColor="background1"/>
        <w:insideV w:val="single" w:sz="4" w:space="0" w:color="FFFFFF" w:themeColor="background1"/>
      </w:tblBorders>
    </w:tblPr>
    <w:tcPr>
      <w:shd w:val="clear" w:color="auto" w:fill="E0F4FF" w:themeFill="accent3" w:themeFillTint="19"/>
    </w:tcPr>
    <w:tblStylePr w:type="firstRow">
      <w:rPr>
        <w:b/>
        <w:bCs/>
      </w:rPr>
      <w:tblPr/>
      <w:tcPr>
        <w:tcBorders>
          <w:top w:val="nil"/>
          <w:left w:val="nil"/>
          <w:bottom w:val="single" w:sz="24" w:space="0" w:color="00AA6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179" w:themeFill="accent3" w:themeFillShade="99"/>
      </w:tcPr>
    </w:tblStylePr>
    <w:tblStylePr w:type="firstCol">
      <w:rPr>
        <w:color w:val="FFFFFF" w:themeColor="background1"/>
      </w:rPr>
      <w:tblPr/>
      <w:tcPr>
        <w:tcBorders>
          <w:top w:val="nil"/>
          <w:left w:val="nil"/>
          <w:bottom w:val="nil"/>
          <w:right w:val="nil"/>
          <w:insideH w:val="single" w:sz="4" w:space="0" w:color="005179" w:themeColor="accent3" w:themeShade="99"/>
          <w:insideV w:val="nil"/>
        </w:tcBorders>
        <w:shd w:val="clear" w:color="auto" w:fill="00517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5179" w:themeFill="accent3" w:themeFillShade="99"/>
      </w:tcPr>
    </w:tblStylePr>
    <w:tblStylePr w:type="band1Vert">
      <w:tblPr/>
      <w:tcPr>
        <w:shd w:val="clear" w:color="auto" w:fill="84D6FF" w:themeFill="accent3" w:themeFillTint="66"/>
      </w:tcPr>
    </w:tblStylePr>
    <w:tblStylePr w:type="band1Horz">
      <w:tblPr/>
      <w:tcPr>
        <w:shd w:val="clear" w:color="auto" w:fill="66CCFF" w:themeFill="accent3" w:themeFillTint="7F"/>
      </w:tcPr>
    </w:tblStylePr>
  </w:style>
  <w:style w:type="table" w:styleId="ColorfulShading-Accent4">
    <w:name w:val="Colorful Shading Accent 4"/>
    <w:basedOn w:val="TableNormal"/>
    <w:uiPriority w:val="71"/>
    <w:locked/>
    <w:rsid w:val="00372E2B"/>
    <w:pPr>
      <w:spacing w:before="170" w:after="0"/>
    </w:pPr>
    <w:tblPr>
      <w:tblStyleRowBandSize w:val="1"/>
      <w:tblStyleColBandSize w:val="1"/>
      <w:tblBorders>
        <w:top w:val="single" w:sz="24" w:space="0" w:color="0088CB" w:themeColor="accent3"/>
        <w:left w:val="single" w:sz="4" w:space="0" w:color="00AA69" w:themeColor="accent4"/>
        <w:bottom w:val="single" w:sz="4" w:space="0" w:color="00AA69" w:themeColor="accent4"/>
        <w:right w:val="single" w:sz="4" w:space="0" w:color="00AA69" w:themeColor="accent4"/>
        <w:insideH w:val="single" w:sz="4" w:space="0" w:color="FFFFFF" w:themeColor="background1"/>
        <w:insideV w:val="single" w:sz="4" w:space="0" w:color="FFFFFF" w:themeColor="background1"/>
      </w:tblBorders>
    </w:tblPr>
    <w:tcPr>
      <w:shd w:val="clear" w:color="auto" w:fill="DDFFF2" w:themeFill="accent4" w:themeFillTint="19"/>
    </w:tcPr>
    <w:tblStylePr w:type="firstRow">
      <w:rPr>
        <w:b/>
        <w:bCs/>
      </w:rPr>
      <w:tblPr/>
      <w:tcPr>
        <w:tcBorders>
          <w:top w:val="nil"/>
          <w:left w:val="nil"/>
          <w:bottom w:val="single" w:sz="24" w:space="0" w:color="0088C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63E" w:themeFill="accent4" w:themeFillShade="99"/>
      </w:tcPr>
    </w:tblStylePr>
    <w:tblStylePr w:type="firstCol">
      <w:rPr>
        <w:color w:val="FFFFFF" w:themeColor="background1"/>
      </w:rPr>
      <w:tblPr/>
      <w:tcPr>
        <w:tcBorders>
          <w:top w:val="nil"/>
          <w:left w:val="nil"/>
          <w:bottom w:val="nil"/>
          <w:right w:val="nil"/>
          <w:insideH w:val="single" w:sz="4" w:space="0" w:color="00663E" w:themeColor="accent4" w:themeShade="99"/>
          <w:insideV w:val="nil"/>
        </w:tcBorders>
        <w:shd w:val="clear" w:color="auto" w:fill="00663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63E" w:themeFill="accent4" w:themeFillShade="99"/>
      </w:tcPr>
    </w:tblStylePr>
    <w:tblStylePr w:type="band1Vert">
      <w:tblPr/>
      <w:tcPr>
        <w:shd w:val="clear" w:color="auto" w:fill="77FFCA" w:themeFill="accent4" w:themeFillTint="66"/>
      </w:tcPr>
    </w:tblStylePr>
    <w:tblStylePr w:type="band1Horz">
      <w:tblPr/>
      <w:tcPr>
        <w:shd w:val="clear" w:color="auto" w:fill="55FFBD" w:themeFill="accent4" w:themeFillTint="7F"/>
      </w:tcPr>
    </w:tblStylePr>
    <w:tblStylePr w:type="neCell">
      <w:rPr>
        <w:color w:val="0088CB" w:themeColor="text1"/>
      </w:rPr>
    </w:tblStylePr>
    <w:tblStylePr w:type="nwCell">
      <w:rPr>
        <w:color w:val="0088CB" w:themeColor="text1"/>
      </w:rPr>
    </w:tblStylePr>
  </w:style>
  <w:style w:type="table" w:styleId="ColorfulShading-Accent5">
    <w:name w:val="Colorful Shading Accent 5"/>
    <w:basedOn w:val="TableNormal"/>
    <w:uiPriority w:val="71"/>
    <w:locked/>
    <w:rsid w:val="00372E2B"/>
    <w:pPr>
      <w:spacing w:before="170" w:after="0"/>
    </w:pPr>
    <w:tblPr>
      <w:tblStyleRowBandSize w:val="1"/>
      <w:tblStyleColBandSize w:val="1"/>
      <w:tblBorders>
        <w:top w:val="single" w:sz="24" w:space="0" w:color="EB5D3E" w:themeColor="accent6"/>
        <w:left w:val="single" w:sz="4" w:space="0" w:color="FCBF00" w:themeColor="accent5"/>
        <w:bottom w:val="single" w:sz="4" w:space="0" w:color="FCBF00" w:themeColor="accent5"/>
        <w:right w:val="single" w:sz="4" w:space="0" w:color="FCBF00" w:themeColor="accent5"/>
        <w:insideH w:val="single" w:sz="4" w:space="0" w:color="FFFFFF" w:themeColor="background1"/>
        <w:insideV w:val="single" w:sz="4" w:space="0" w:color="FFFFFF" w:themeColor="background1"/>
      </w:tblBorders>
    </w:tblPr>
    <w:tcPr>
      <w:shd w:val="clear" w:color="auto" w:fill="FFF8E5" w:themeFill="accent5" w:themeFillTint="19"/>
    </w:tcPr>
    <w:tblStylePr w:type="firstRow">
      <w:rPr>
        <w:b/>
        <w:bCs/>
      </w:rPr>
      <w:tblPr/>
      <w:tcPr>
        <w:tcBorders>
          <w:top w:val="nil"/>
          <w:left w:val="nil"/>
          <w:bottom w:val="single" w:sz="24" w:space="0" w:color="EB5D3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77200" w:themeFill="accent5" w:themeFillShade="99"/>
      </w:tcPr>
    </w:tblStylePr>
    <w:tblStylePr w:type="firstCol">
      <w:rPr>
        <w:color w:val="FFFFFF" w:themeColor="background1"/>
      </w:rPr>
      <w:tblPr/>
      <w:tcPr>
        <w:tcBorders>
          <w:top w:val="nil"/>
          <w:left w:val="nil"/>
          <w:bottom w:val="nil"/>
          <w:right w:val="nil"/>
          <w:insideH w:val="single" w:sz="4" w:space="0" w:color="977200" w:themeColor="accent5" w:themeShade="99"/>
          <w:insideV w:val="nil"/>
        </w:tcBorders>
        <w:shd w:val="clear" w:color="auto" w:fill="9772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77200" w:themeFill="accent5" w:themeFillShade="99"/>
      </w:tcPr>
    </w:tblStylePr>
    <w:tblStylePr w:type="band1Vert">
      <w:tblPr/>
      <w:tcPr>
        <w:shd w:val="clear" w:color="auto" w:fill="FFE597" w:themeFill="accent5" w:themeFillTint="66"/>
      </w:tcPr>
    </w:tblStylePr>
    <w:tblStylePr w:type="band1Horz">
      <w:tblPr/>
      <w:tcPr>
        <w:shd w:val="clear" w:color="auto" w:fill="FFDF7E" w:themeFill="accent5" w:themeFillTint="7F"/>
      </w:tcPr>
    </w:tblStylePr>
    <w:tblStylePr w:type="neCell">
      <w:rPr>
        <w:color w:val="0088CB" w:themeColor="text1"/>
      </w:rPr>
    </w:tblStylePr>
    <w:tblStylePr w:type="nwCell">
      <w:rPr>
        <w:color w:val="0088CB" w:themeColor="text1"/>
      </w:rPr>
    </w:tblStylePr>
  </w:style>
  <w:style w:type="table" w:styleId="ColorfulShading-Accent6">
    <w:name w:val="Colorful Shading Accent 6"/>
    <w:basedOn w:val="TableNormal"/>
    <w:uiPriority w:val="71"/>
    <w:locked/>
    <w:rsid w:val="00372E2B"/>
    <w:pPr>
      <w:spacing w:before="170" w:after="0"/>
    </w:pPr>
    <w:tblPr>
      <w:tblStyleRowBandSize w:val="1"/>
      <w:tblStyleColBandSize w:val="1"/>
      <w:tblBorders>
        <w:top w:val="single" w:sz="24" w:space="0" w:color="FCBF00" w:themeColor="accent5"/>
        <w:left w:val="single" w:sz="4" w:space="0" w:color="EB5D3E" w:themeColor="accent6"/>
        <w:bottom w:val="single" w:sz="4" w:space="0" w:color="EB5D3E" w:themeColor="accent6"/>
        <w:right w:val="single" w:sz="4" w:space="0" w:color="EB5D3E" w:themeColor="accent6"/>
        <w:insideH w:val="single" w:sz="4" w:space="0" w:color="FFFFFF" w:themeColor="background1"/>
        <w:insideV w:val="single" w:sz="4" w:space="0" w:color="FFFFFF" w:themeColor="background1"/>
      </w:tblBorders>
    </w:tblPr>
    <w:tcPr>
      <w:shd w:val="clear" w:color="auto" w:fill="FDEEEB" w:themeFill="accent6" w:themeFillTint="19"/>
    </w:tcPr>
    <w:tblStylePr w:type="firstRow">
      <w:rPr>
        <w:b/>
        <w:bCs/>
      </w:rPr>
      <w:tblPr/>
      <w:tcPr>
        <w:tcBorders>
          <w:top w:val="nil"/>
          <w:left w:val="nil"/>
          <w:bottom w:val="single" w:sz="24" w:space="0" w:color="FCBF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12A10" w:themeFill="accent6" w:themeFillShade="99"/>
      </w:tcPr>
    </w:tblStylePr>
    <w:tblStylePr w:type="firstCol">
      <w:rPr>
        <w:color w:val="FFFFFF" w:themeColor="background1"/>
      </w:rPr>
      <w:tblPr/>
      <w:tcPr>
        <w:tcBorders>
          <w:top w:val="nil"/>
          <w:left w:val="nil"/>
          <w:bottom w:val="nil"/>
          <w:right w:val="nil"/>
          <w:insideH w:val="single" w:sz="4" w:space="0" w:color="A12A10" w:themeColor="accent6" w:themeShade="99"/>
          <w:insideV w:val="nil"/>
        </w:tcBorders>
        <w:shd w:val="clear" w:color="auto" w:fill="A12A1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12A10" w:themeFill="accent6" w:themeFillShade="99"/>
      </w:tcPr>
    </w:tblStylePr>
    <w:tblStylePr w:type="band1Vert">
      <w:tblPr/>
      <w:tcPr>
        <w:shd w:val="clear" w:color="auto" w:fill="F7BDB1" w:themeFill="accent6" w:themeFillTint="66"/>
      </w:tcPr>
    </w:tblStylePr>
    <w:tblStylePr w:type="band1Horz">
      <w:tblPr/>
      <w:tcPr>
        <w:shd w:val="clear" w:color="auto" w:fill="F5AD9E" w:themeFill="accent6" w:themeFillTint="7F"/>
      </w:tcPr>
    </w:tblStylePr>
    <w:tblStylePr w:type="neCell">
      <w:rPr>
        <w:color w:val="0088CB" w:themeColor="text1"/>
      </w:rPr>
    </w:tblStylePr>
    <w:tblStylePr w:type="nwCell">
      <w:rPr>
        <w:color w:val="0088CB" w:themeColor="text1"/>
      </w:rPr>
    </w:tblStylePr>
  </w:style>
  <w:style w:type="character" w:styleId="CommentReference">
    <w:name w:val="annotation reference"/>
    <w:basedOn w:val="DefaultParagraphFont"/>
    <w:uiPriority w:val="99"/>
    <w:semiHidden/>
    <w:locked/>
    <w:rsid w:val="00372E2B"/>
    <w:rPr>
      <w:noProof w:val="0"/>
      <w:sz w:val="16"/>
      <w:szCs w:val="16"/>
      <w:lang w:val="en-AU"/>
    </w:rPr>
  </w:style>
  <w:style w:type="paragraph" w:styleId="CommentText">
    <w:name w:val="annotation text"/>
    <w:basedOn w:val="Normal"/>
    <w:link w:val="CommentTextChar"/>
    <w:uiPriority w:val="99"/>
    <w:semiHidden/>
    <w:locked/>
    <w:rsid w:val="00372E2B"/>
    <w:rPr>
      <w:sz w:val="20"/>
      <w:szCs w:val="20"/>
    </w:rPr>
  </w:style>
  <w:style w:type="character" w:customStyle="1" w:styleId="CommentTextChar">
    <w:name w:val="Comment Text Char"/>
    <w:basedOn w:val="DefaultParagraphFont"/>
    <w:link w:val="CommentText"/>
    <w:uiPriority w:val="99"/>
    <w:semiHidden/>
    <w:rsid w:val="00B30B0E"/>
    <w:rPr>
      <w:sz w:val="20"/>
      <w:szCs w:val="20"/>
    </w:rPr>
  </w:style>
  <w:style w:type="paragraph" w:styleId="CommentSubject">
    <w:name w:val="annotation subject"/>
    <w:basedOn w:val="CommentText"/>
    <w:next w:val="CommentText"/>
    <w:link w:val="CommentSubjectChar"/>
    <w:uiPriority w:val="99"/>
    <w:semiHidden/>
    <w:unhideWhenUsed/>
    <w:locked/>
    <w:rsid w:val="00372E2B"/>
    <w:rPr>
      <w:b/>
      <w:bCs/>
    </w:rPr>
  </w:style>
  <w:style w:type="character" w:customStyle="1" w:styleId="CommentSubjectChar">
    <w:name w:val="Comment Subject Char"/>
    <w:basedOn w:val="CommentTextChar"/>
    <w:link w:val="CommentSubject"/>
    <w:uiPriority w:val="99"/>
    <w:semiHidden/>
    <w:rsid w:val="00372E2B"/>
    <w:rPr>
      <w:b/>
      <w:bCs/>
      <w:sz w:val="20"/>
      <w:szCs w:val="20"/>
    </w:rPr>
  </w:style>
  <w:style w:type="table" w:styleId="DarkList">
    <w:name w:val="Dark List"/>
    <w:basedOn w:val="TableNormal"/>
    <w:uiPriority w:val="70"/>
    <w:locked/>
    <w:rsid w:val="00372E2B"/>
    <w:pPr>
      <w:spacing w:before="170" w:after="0"/>
    </w:pPr>
    <w:rPr>
      <w:color w:val="FFFFFF" w:themeColor="background1"/>
    </w:rPr>
    <w:tblPr>
      <w:tblStyleRowBandSize w:val="1"/>
      <w:tblStyleColBandSize w:val="1"/>
    </w:tblPr>
    <w:tcPr>
      <w:shd w:val="clear" w:color="auto" w:fill="0088CB"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88CB" w:themeFill="text1"/>
      </w:tcPr>
    </w:tblStylePr>
    <w:tblStylePr w:type="lastRow">
      <w:tblPr/>
      <w:tcPr>
        <w:tcBorders>
          <w:top w:val="single" w:sz="18" w:space="0" w:color="FFFFFF" w:themeColor="background1"/>
          <w:left w:val="nil"/>
          <w:bottom w:val="nil"/>
          <w:right w:val="nil"/>
          <w:insideH w:val="nil"/>
          <w:insideV w:val="nil"/>
        </w:tcBorders>
        <w:shd w:val="clear" w:color="auto" w:fill="004365"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6598"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6598" w:themeFill="text1" w:themeFillShade="BF"/>
      </w:tcPr>
    </w:tblStylePr>
    <w:tblStylePr w:type="band1Vert">
      <w:tblPr/>
      <w:tcPr>
        <w:tcBorders>
          <w:top w:val="nil"/>
          <w:left w:val="nil"/>
          <w:bottom w:val="nil"/>
          <w:right w:val="nil"/>
          <w:insideH w:val="nil"/>
          <w:insideV w:val="nil"/>
        </w:tcBorders>
        <w:shd w:val="clear" w:color="auto" w:fill="006598" w:themeFill="text1" w:themeFillShade="BF"/>
      </w:tcPr>
    </w:tblStylePr>
    <w:tblStylePr w:type="band1Horz">
      <w:tblPr/>
      <w:tcPr>
        <w:tcBorders>
          <w:top w:val="nil"/>
          <w:left w:val="nil"/>
          <w:bottom w:val="nil"/>
          <w:right w:val="nil"/>
          <w:insideH w:val="nil"/>
          <w:insideV w:val="nil"/>
        </w:tcBorders>
        <w:shd w:val="clear" w:color="auto" w:fill="006598" w:themeFill="text1" w:themeFillShade="BF"/>
      </w:tcPr>
    </w:tblStylePr>
  </w:style>
  <w:style w:type="table" w:styleId="DarkList-Accent1">
    <w:name w:val="Dark List Accent 1"/>
    <w:basedOn w:val="TableNormal"/>
    <w:uiPriority w:val="70"/>
    <w:locked/>
    <w:rsid w:val="00372E2B"/>
    <w:pPr>
      <w:spacing w:before="170" w:after="0"/>
    </w:pPr>
    <w:rPr>
      <w:color w:val="FFFFFF" w:themeColor="background1"/>
    </w:rPr>
    <w:tblPr>
      <w:tblStyleRowBandSize w:val="1"/>
      <w:tblStyleColBandSize w:val="1"/>
    </w:tblPr>
    <w:tcPr>
      <w:shd w:val="clear" w:color="auto" w:fill="26317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88CB" w:themeFill="text1"/>
      </w:tcPr>
    </w:tblStylePr>
    <w:tblStylePr w:type="lastRow">
      <w:tblPr/>
      <w:tcPr>
        <w:tcBorders>
          <w:top w:val="single" w:sz="18" w:space="0" w:color="FFFFFF" w:themeColor="background1"/>
          <w:left w:val="nil"/>
          <w:bottom w:val="nil"/>
          <w:right w:val="nil"/>
          <w:insideH w:val="nil"/>
          <w:insideV w:val="nil"/>
        </w:tcBorders>
        <w:shd w:val="clear" w:color="auto" w:fill="1318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C245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C2456" w:themeFill="accent1" w:themeFillShade="BF"/>
      </w:tcPr>
    </w:tblStylePr>
    <w:tblStylePr w:type="band1Vert">
      <w:tblPr/>
      <w:tcPr>
        <w:tcBorders>
          <w:top w:val="nil"/>
          <w:left w:val="nil"/>
          <w:bottom w:val="nil"/>
          <w:right w:val="nil"/>
          <w:insideH w:val="nil"/>
          <w:insideV w:val="nil"/>
        </w:tcBorders>
        <w:shd w:val="clear" w:color="auto" w:fill="1C2456" w:themeFill="accent1" w:themeFillShade="BF"/>
      </w:tcPr>
    </w:tblStylePr>
    <w:tblStylePr w:type="band1Horz">
      <w:tblPr/>
      <w:tcPr>
        <w:tcBorders>
          <w:top w:val="nil"/>
          <w:left w:val="nil"/>
          <w:bottom w:val="nil"/>
          <w:right w:val="nil"/>
          <w:insideH w:val="nil"/>
          <w:insideV w:val="nil"/>
        </w:tcBorders>
        <w:shd w:val="clear" w:color="auto" w:fill="1C2456" w:themeFill="accent1" w:themeFillShade="BF"/>
      </w:tcPr>
    </w:tblStylePr>
  </w:style>
  <w:style w:type="table" w:styleId="DarkList-Accent2">
    <w:name w:val="Dark List Accent 2"/>
    <w:basedOn w:val="TableNormal"/>
    <w:uiPriority w:val="70"/>
    <w:locked/>
    <w:rsid w:val="00372E2B"/>
    <w:pPr>
      <w:spacing w:before="170" w:after="0"/>
    </w:pPr>
    <w:rPr>
      <w:color w:val="FFFFFF" w:themeColor="background1"/>
    </w:rPr>
    <w:tblPr>
      <w:tblStyleRowBandSize w:val="1"/>
      <w:tblStyleColBandSize w:val="1"/>
    </w:tblPr>
    <w:tcPr>
      <w:shd w:val="clear" w:color="auto" w:fill="1C519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88CB" w:themeFill="text1"/>
      </w:tcPr>
    </w:tblStylePr>
    <w:tblStylePr w:type="lastRow">
      <w:tblPr/>
      <w:tcPr>
        <w:tcBorders>
          <w:top w:val="single" w:sz="18" w:space="0" w:color="FFFFFF" w:themeColor="background1"/>
          <w:left w:val="nil"/>
          <w:bottom w:val="nil"/>
          <w:right w:val="nil"/>
          <w:insideH w:val="nil"/>
          <w:insideV w:val="nil"/>
        </w:tcBorders>
        <w:shd w:val="clear" w:color="auto" w:fill="0E274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53C7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53C76" w:themeFill="accent2" w:themeFillShade="BF"/>
      </w:tcPr>
    </w:tblStylePr>
    <w:tblStylePr w:type="band1Vert">
      <w:tblPr/>
      <w:tcPr>
        <w:tcBorders>
          <w:top w:val="nil"/>
          <w:left w:val="nil"/>
          <w:bottom w:val="nil"/>
          <w:right w:val="nil"/>
          <w:insideH w:val="nil"/>
          <w:insideV w:val="nil"/>
        </w:tcBorders>
        <w:shd w:val="clear" w:color="auto" w:fill="153C76" w:themeFill="accent2" w:themeFillShade="BF"/>
      </w:tcPr>
    </w:tblStylePr>
    <w:tblStylePr w:type="band1Horz">
      <w:tblPr/>
      <w:tcPr>
        <w:tcBorders>
          <w:top w:val="nil"/>
          <w:left w:val="nil"/>
          <w:bottom w:val="nil"/>
          <w:right w:val="nil"/>
          <w:insideH w:val="nil"/>
          <w:insideV w:val="nil"/>
        </w:tcBorders>
        <w:shd w:val="clear" w:color="auto" w:fill="153C76" w:themeFill="accent2" w:themeFillShade="BF"/>
      </w:tcPr>
    </w:tblStylePr>
  </w:style>
  <w:style w:type="table" w:styleId="DarkList-Accent3">
    <w:name w:val="Dark List Accent 3"/>
    <w:basedOn w:val="TableNormal"/>
    <w:uiPriority w:val="70"/>
    <w:locked/>
    <w:rsid w:val="00372E2B"/>
    <w:pPr>
      <w:spacing w:before="170" w:after="0"/>
    </w:pPr>
    <w:rPr>
      <w:color w:val="FFFFFF" w:themeColor="background1"/>
    </w:rPr>
    <w:tblPr>
      <w:tblStyleRowBandSize w:val="1"/>
      <w:tblStyleColBandSize w:val="1"/>
    </w:tblPr>
    <w:tcPr>
      <w:shd w:val="clear" w:color="auto" w:fill="0088C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88CB" w:themeFill="text1"/>
      </w:tcPr>
    </w:tblStylePr>
    <w:tblStylePr w:type="lastRow">
      <w:tblPr/>
      <w:tcPr>
        <w:tcBorders>
          <w:top w:val="single" w:sz="18" w:space="0" w:color="FFFFFF" w:themeColor="background1"/>
          <w:left w:val="nil"/>
          <w:bottom w:val="nil"/>
          <w:right w:val="nil"/>
          <w:insideH w:val="nil"/>
          <w:insideV w:val="nil"/>
        </w:tcBorders>
        <w:shd w:val="clear" w:color="auto" w:fill="00436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659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6598" w:themeFill="accent3" w:themeFillShade="BF"/>
      </w:tcPr>
    </w:tblStylePr>
    <w:tblStylePr w:type="band1Vert">
      <w:tblPr/>
      <w:tcPr>
        <w:tcBorders>
          <w:top w:val="nil"/>
          <w:left w:val="nil"/>
          <w:bottom w:val="nil"/>
          <w:right w:val="nil"/>
          <w:insideH w:val="nil"/>
          <w:insideV w:val="nil"/>
        </w:tcBorders>
        <w:shd w:val="clear" w:color="auto" w:fill="006598" w:themeFill="accent3" w:themeFillShade="BF"/>
      </w:tcPr>
    </w:tblStylePr>
    <w:tblStylePr w:type="band1Horz">
      <w:tblPr/>
      <w:tcPr>
        <w:tcBorders>
          <w:top w:val="nil"/>
          <w:left w:val="nil"/>
          <w:bottom w:val="nil"/>
          <w:right w:val="nil"/>
          <w:insideH w:val="nil"/>
          <w:insideV w:val="nil"/>
        </w:tcBorders>
        <w:shd w:val="clear" w:color="auto" w:fill="006598" w:themeFill="accent3" w:themeFillShade="BF"/>
      </w:tcPr>
    </w:tblStylePr>
  </w:style>
  <w:style w:type="table" w:styleId="DarkList-Accent4">
    <w:name w:val="Dark List Accent 4"/>
    <w:basedOn w:val="TableNormal"/>
    <w:uiPriority w:val="70"/>
    <w:locked/>
    <w:rsid w:val="00372E2B"/>
    <w:pPr>
      <w:spacing w:before="170" w:after="0"/>
    </w:pPr>
    <w:rPr>
      <w:color w:val="FFFFFF" w:themeColor="background1"/>
    </w:rPr>
    <w:tblPr>
      <w:tblStyleRowBandSize w:val="1"/>
      <w:tblStyleColBandSize w:val="1"/>
    </w:tblPr>
    <w:tcPr>
      <w:shd w:val="clear" w:color="auto" w:fill="00AA6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88CB" w:themeFill="text1"/>
      </w:tcPr>
    </w:tblStylePr>
    <w:tblStylePr w:type="lastRow">
      <w:tblPr/>
      <w:tcPr>
        <w:tcBorders>
          <w:top w:val="single" w:sz="18" w:space="0" w:color="FFFFFF" w:themeColor="background1"/>
          <w:left w:val="nil"/>
          <w:bottom w:val="nil"/>
          <w:right w:val="nil"/>
          <w:insideH w:val="nil"/>
          <w:insideV w:val="nil"/>
        </w:tcBorders>
        <w:shd w:val="clear" w:color="auto" w:fill="0054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7F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7F4E" w:themeFill="accent4" w:themeFillShade="BF"/>
      </w:tcPr>
    </w:tblStylePr>
    <w:tblStylePr w:type="band1Vert">
      <w:tblPr/>
      <w:tcPr>
        <w:tcBorders>
          <w:top w:val="nil"/>
          <w:left w:val="nil"/>
          <w:bottom w:val="nil"/>
          <w:right w:val="nil"/>
          <w:insideH w:val="nil"/>
          <w:insideV w:val="nil"/>
        </w:tcBorders>
        <w:shd w:val="clear" w:color="auto" w:fill="007F4E" w:themeFill="accent4" w:themeFillShade="BF"/>
      </w:tcPr>
    </w:tblStylePr>
    <w:tblStylePr w:type="band1Horz">
      <w:tblPr/>
      <w:tcPr>
        <w:tcBorders>
          <w:top w:val="nil"/>
          <w:left w:val="nil"/>
          <w:bottom w:val="nil"/>
          <w:right w:val="nil"/>
          <w:insideH w:val="nil"/>
          <w:insideV w:val="nil"/>
        </w:tcBorders>
        <w:shd w:val="clear" w:color="auto" w:fill="007F4E" w:themeFill="accent4" w:themeFillShade="BF"/>
      </w:tcPr>
    </w:tblStylePr>
  </w:style>
  <w:style w:type="table" w:styleId="DarkList-Accent5">
    <w:name w:val="Dark List Accent 5"/>
    <w:basedOn w:val="TableNormal"/>
    <w:uiPriority w:val="70"/>
    <w:locked/>
    <w:rsid w:val="00372E2B"/>
    <w:pPr>
      <w:spacing w:before="170" w:after="0"/>
    </w:pPr>
    <w:rPr>
      <w:color w:val="FFFFFF" w:themeColor="background1"/>
    </w:rPr>
    <w:tblPr>
      <w:tblStyleRowBandSize w:val="1"/>
      <w:tblStyleColBandSize w:val="1"/>
    </w:tblPr>
    <w:tcPr>
      <w:shd w:val="clear" w:color="auto" w:fill="FCBF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88CB" w:themeFill="text1"/>
      </w:tcPr>
    </w:tblStylePr>
    <w:tblStylePr w:type="lastRow">
      <w:tblPr/>
      <w:tcPr>
        <w:tcBorders>
          <w:top w:val="single" w:sz="18" w:space="0" w:color="FFFFFF" w:themeColor="background1"/>
          <w:left w:val="nil"/>
          <w:bottom w:val="nil"/>
          <w:right w:val="nil"/>
          <w:insideH w:val="nil"/>
          <w:insideV w:val="nil"/>
        </w:tcBorders>
        <w:shd w:val="clear" w:color="auto" w:fill="7D5E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C8E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C8E00" w:themeFill="accent5" w:themeFillShade="BF"/>
      </w:tcPr>
    </w:tblStylePr>
    <w:tblStylePr w:type="band1Vert">
      <w:tblPr/>
      <w:tcPr>
        <w:tcBorders>
          <w:top w:val="nil"/>
          <w:left w:val="nil"/>
          <w:bottom w:val="nil"/>
          <w:right w:val="nil"/>
          <w:insideH w:val="nil"/>
          <w:insideV w:val="nil"/>
        </w:tcBorders>
        <w:shd w:val="clear" w:color="auto" w:fill="BC8E00" w:themeFill="accent5" w:themeFillShade="BF"/>
      </w:tcPr>
    </w:tblStylePr>
    <w:tblStylePr w:type="band1Horz">
      <w:tblPr/>
      <w:tcPr>
        <w:tcBorders>
          <w:top w:val="nil"/>
          <w:left w:val="nil"/>
          <w:bottom w:val="nil"/>
          <w:right w:val="nil"/>
          <w:insideH w:val="nil"/>
          <w:insideV w:val="nil"/>
        </w:tcBorders>
        <w:shd w:val="clear" w:color="auto" w:fill="BC8E00" w:themeFill="accent5" w:themeFillShade="BF"/>
      </w:tcPr>
    </w:tblStylePr>
  </w:style>
  <w:style w:type="table" w:styleId="DarkList-Accent6">
    <w:name w:val="Dark List Accent 6"/>
    <w:basedOn w:val="TableNormal"/>
    <w:uiPriority w:val="70"/>
    <w:locked/>
    <w:rsid w:val="00372E2B"/>
    <w:pPr>
      <w:spacing w:before="170" w:after="0"/>
    </w:pPr>
    <w:rPr>
      <w:color w:val="FFFFFF" w:themeColor="background1"/>
    </w:rPr>
    <w:tblPr>
      <w:tblStyleRowBandSize w:val="1"/>
      <w:tblStyleColBandSize w:val="1"/>
    </w:tblPr>
    <w:tcPr>
      <w:shd w:val="clear" w:color="auto" w:fill="EB5D3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88CB" w:themeFill="text1"/>
      </w:tcPr>
    </w:tblStylePr>
    <w:tblStylePr w:type="lastRow">
      <w:tblPr/>
      <w:tcPr>
        <w:tcBorders>
          <w:top w:val="single" w:sz="18" w:space="0" w:color="FFFFFF" w:themeColor="background1"/>
          <w:left w:val="nil"/>
          <w:bottom w:val="nil"/>
          <w:right w:val="nil"/>
          <w:insideH w:val="nil"/>
          <w:insideV w:val="nil"/>
        </w:tcBorders>
        <w:shd w:val="clear" w:color="auto" w:fill="85230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9341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93415" w:themeFill="accent6" w:themeFillShade="BF"/>
      </w:tcPr>
    </w:tblStylePr>
    <w:tblStylePr w:type="band1Vert">
      <w:tblPr/>
      <w:tcPr>
        <w:tcBorders>
          <w:top w:val="nil"/>
          <w:left w:val="nil"/>
          <w:bottom w:val="nil"/>
          <w:right w:val="nil"/>
          <w:insideH w:val="nil"/>
          <w:insideV w:val="nil"/>
        </w:tcBorders>
        <w:shd w:val="clear" w:color="auto" w:fill="C93415" w:themeFill="accent6" w:themeFillShade="BF"/>
      </w:tcPr>
    </w:tblStylePr>
    <w:tblStylePr w:type="band1Horz">
      <w:tblPr/>
      <w:tcPr>
        <w:tcBorders>
          <w:top w:val="nil"/>
          <w:left w:val="nil"/>
          <w:bottom w:val="nil"/>
          <w:right w:val="nil"/>
          <w:insideH w:val="nil"/>
          <w:insideV w:val="nil"/>
        </w:tcBorders>
        <w:shd w:val="clear" w:color="auto" w:fill="C93415" w:themeFill="accent6" w:themeFillShade="BF"/>
      </w:tcPr>
    </w:tblStylePr>
  </w:style>
  <w:style w:type="paragraph" w:styleId="Date">
    <w:name w:val="Date"/>
    <w:basedOn w:val="Normal"/>
    <w:next w:val="Normal"/>
    <w:link w:val="DateChar"/>
    <w:uiPriority w:val="7"/>
    <w:semiHidden/>
    <w:unhideWhenUsed/>
    <w:locked/>
    <w:rsid w:val="00372E2B"/>
  </w:style>
  <w:style w:type="character" w:customStyle="1" w:styleId="DateChar">
    <w:name w:val="Date Char"/>
    <w:basedOn w:val="DefaultParagraphFont"/>
    <w:link w:val="Date"/>
    <w:uiPriority w:val="7"/>
    <w:semiHidden/>
    <w:rsid w:val="00B60D19"/>
  </w:style>
  <w:style w:type="paragraph" w:styleId="DocumentMap">
    <w:name w:val="Document Map"/>
    <w:basedOn w:val="Normal"/>
    <w:link w:val="DocumentMapChar"/>
    <w:uiPriority w:val="7"/>
    <w:semiHidden/>
    <w:unhideWhenUsed/>
    <w:locked/>
    <w:rsid w:val="00372E2B"/>
    <w:rPr>
      <w:rFonts w:ascii="Tahoma" w:hAnsi="Tahoma" w:cs="Tahoma"/>
      <w:sz w:val="16"/>
      <w:szCs w:val="16"/>
    </w:rPr>
  </w:style>
  <w:style w:type="character" w:customStyle="1" w:styleId="DocumentMapChar">
    <w:name w:val="Document Map Char"/>
    <w:basedOn w:val="DefaultParagraphFont"/>
    <w:link w:val="DocumentMap"/>
    <w:uiPriority w:val="7"/>
    <w:semiHidden/>
    <w:rsid w:val="00B60D19"/>
    <w:rPr>
      <w:rFonts w:ascii="Tahoma" w:hAnsi="Tahoma" w:cs="Tahoma"/>
      <w:sz w:val="16"/>
      <w:szCs w:val="16"/>
    </w:rPr>
  </w:style>
  <w:style w:type="character" w:styleId="Emphasis">
    <w:name w:val="Emphasis"/>
    <w:basedOn w:val="DefaultParagraphFont"/>
    <w:uiPriority w:val="7"/>
    <w:qFormat/>
    <w:rsid w:val="00F44A29"/>
    <w:rPr>
      <w:i/>
      <w:iCs/>
    </w:rPr>
  </w:style>
  <w:style w:type="character" w:styleId="EndnoteReference">
    <w:name w:val="endnote reference"/>
    <w:basedOn w:val="DefaultParagraphFont"/>
    <w:uiPriority w:val="99"/>
    <w:semiHidden/>
    <w:rsid w:val="00372E2B"/>
    <w:rPr>
      <w:noProof w:val="0"/>
      <w:vertAlign w:val="superscript"/>
      <w:lang w:val="en-AU"/>
    </w:rPr>
  </w:style>
  <w:style w:type="paragraph" w:styleId="EndnoteText">
    <w:name w:val="endnote text"/>
    <w:basedOn w:val="Normal"/>
    <w:link w:val="EndnoteTextChar"/>
    <w:uiPriority w:val="99"/>
    <w:semiHidden/>
    <w:rsid w:val="00372E2B"/>
    <w:rPr>
      <w:sz w:val="20"/>
      <w:szCs w:val="20"/>
    </w:rPr>
  </w:style>
  <w:style w:type="character" w:customStyle="1" w:styleId="EndnoteTextChar">
    <w:name w:val="Endnote Text Char"/>
    <w:basedOn w:val="DefaultParagraphFont"/>
    <w:link w:val="EndnoteText"/>
    <w:uiPriority w:val="99"/>
    <w:semiHidden/>
    <w:rsid w:val="00DB2D28"/>
    <w:rPr>
      <w:sz w:val="20"/>
      <w:szCs w:val="20"/>
    </w:rPr>
  </w:style>
  <w:style w:type="character" w:styleId="FollowedHyperlink">
    <w:name w:val="FollowedHyperlink"/>
    <w:basedOn w:val="DefaultParagraphFont"/>
    <w:uiPriority w:val="34"/>
    <w:semiHidden/>
    <w:rsid w:val="00F954F8"/>
    <w:rPr>
      <w:noProof w:val="0"/>
      <w:color w:val="0088CB" w:themeColor="text1"/>
      <w:u w:val="single"/>
      <w:lang w:val="en-AU"/>
    </w:rPr>
  </w:style>
  <w:style w:type="character" w:styleId="FootnoteReference">
    <w:name w:val="footnote reference"/>
    <w:basedOn w:val="DefaultParagraphFont"/>
    <w:uiPriority w:val="34"/>
    <w:rsid w:val="00372E2B"/>
    <w:rPr>
      <w:noProof w:val="0"/>
      <w:vertAlign w:val="superscript"/>
      <w:lang w:val="en-AU"/>
    </w:rPr>
  </w:style>
  <w:style w:type="paragraph" w:styleId="FootnoteText">
    <w:name w:val="footnote text"/>
    <w:basedOn w:val="Normal"/>
    <w:link w:val="FootnoteTextChar"/>
    <w:uiPriority w:val="34"/>
    <w:rsid w:val="00762F04"/>
    <w:rPr>
      <w:sz w:val="18"/>
      <w:szCs w:val="20"/>
    </w:rPr>
  </w:style>
  <w:style w:type="character" w:customStyle="1" w:styleId="FootnoteTextChar">
    <w:name w:val="Footnote Text Char"/>
    <w:basedOn w:val="DefaultParagraphFont"/>
    <w:link w:val="FootnoteText"/>
    <w:uiPriority w:val="34"/>
    <w:rsid w:val="00762F04"/>
    <w:rPr>
      <w:sz w:val="18"/>
      <w:szCs w:val="20"/>
    </w:rPr>
  </w:style>
  <w:style w:type="character" w:customStyle="1" w:styleId="Heading5Char">
    <w:name w:val="Heading 5 Char"/>
    <w:basedOn w:val="DefaultParagraphFont"/>
    <w:link w:val="Heading5"/>
    <w:uiPriority w:val="7"/>
    <w:rsid w:val="00F51EBE"/>
    <w:rPr>
      <w:rFonts w:asciiTheme="majorHAnsi" w:eastAsiaTheme="majorEastAsia" w:hAnsiTheme="majorHAnsi" w:cstheme="majorBidi"/>
      <w:b/>
      <w:i/>
    </w:rPr>
  </w:style>
  <w:style w:type="character" w:customStyle="1" w:styleId="Heading6Char">
    <w:name w:val="Heading 6 Char"/>
    <w:basedOn w:val="DefaultParagraphFont"/>
    <w:link w:val="Heading6"/>
    <w:uiPriority w:val="7"/>
    <w:semiHidden/>
    <w:rsid w:val="00B30B0E"/>
    <w:rPr>
      <w:rFonts w:asciiTheme="majorHAnsi" w:eastAsiaTheme="majorEastAsia" w:hAnsiTheme="majorHAnsi" w:cstheme="majorBidi"/>
      <w:i/>
      <w:iCs/>
      <w:color w:val="131839" w:themeColor="accent1" w:themeShade="7F"/>
    </w:rPr>
  </w:style>
  <w:style w:type="character" w:customStyle="1" w:styleId="Heading7Char">
    <w:name w:val="Heading 7 Char"/>
    <w:basedOn w:val="DefaultParagraphFont"/>
    <w:link w:val="Heading7"/>
    <w:uiPriority w:val="7"/>
    <w:semiHidden/>
    <w:rsid w:val="00B30B0E"/>
    <w:rPr>
      <w:rFonts w:asciiTheme="majorHAnsi" w:eastAsiaTheme="majorEastAsia" w:hAnsiTheme="majorHAnsi" w:cstheme="majorBidi"/>
      <w:i/>
      <w:iCs/>
      <w:color w:val="19B2FF" w:themeColor="text1" w:themeTint="BF"/>
    </w:rPr>
  </w:style>
  <w:style w:type="character" w:customStyle="1" w:styleId="Heading8Char">
    <w:name w:val="Heading 8 Char"/>
    <w:basedOn w:val="DefaultParagraphFont"/>
    <w:link w:val="Heading8"/>
    <w:uiPriority w:val="7"/>
    <w:semiHidden/>
    <w:rsid w:val="00B30B0E"/>
    <w:rPr>
      <w:rFonts w:asciiTheme="majorHAnsi" w:eastAsiaTheme="majorEastAsia" w:hAnsiTheme="majorHAnsi" w:cstheme="majorBidi"/>
      <w:color w:val="19B2FF" w:themeColor="text1" w:themeTint="BF"/>
      <w:sz w:val="20"/>
      <w:szCs w:val="20"/>
    </w:rPr>
  </w:style>
  <w:style w:type="character" w:customStyle="1" w:styleId="Heading9Char">
    <w:name w:val="Heading 9 Char"/>
    <w:basedOn w:val="DefaultParagraphFont"/>
    <w:link w:val="Heading9"/>
    <w:uiPriority w:val="7"/>
    <w:semiHidden/>
    <w:rsid w:val="00B30B0E"/>
    <w:rPr>
      <w:rFonts w:asciiTheme="majorHAnsi" w:eastAsiaTheme="majorEastAsia" w:hAnsiTheme="majorHAnsi" w:cstheme="majorBidi"/>
      <w:i/>
      <w:iCs/>
      <w:color w:val="19B2FF" w:themeColor="text1" w:themeTint="BF"/>
      <w:sz w:val="20"/>
      <w:szCs w:val="20"/>
    </w:rPr>
  </w:style>
  <w:style w:type="character" w:styleId="HTMLAcronym">
    <w:name w:val="HTML Acronym"/>
    <w:basedOn w:val="DefaultParagraphFont"/>
    <w:uiPriority w:val="7"/>
    <w:semiHidden/>
    <w:unhideWhenUsed/>
    <w:locked/>
    <w:rsid w:val="00372E2B"/>
    <w:rPr>
      <w:noProof w:val="0"/>
      <w:lang w:val="en-AU"/>
    </w:rPr>
  </w:style>
  <w:style w:type="paragraph" w:styleId="HTMLAddress">
    <w:name w:val="HTML Address"/>
    <w:basedOn w:val="Normal"/>
    <w:link w:val="HTMLAddressChar"/>
    <w:uiPriority w:val="7"/>
    <w:semiHidden/>
    <w:unhideWhenUsed/>
    <w:locked/>
    <w:rsid w:val="00372E2B"/>
    <w:rPr>
      <w:i/>
      <w:iCs/>
    </w:rPr>
  </w:style>
  <w:style w:type="character" w:customStyle="1" w:styleId="HTMLAddressChar">
    <w:name w:val="HTML Address Char"/>
    <w:basedOn w:val="DefaultParagraphFont"/>
    <w:link w:val="HTMLAddress"/>
    <w:uiPriority w:val="7"/>
    <w:semiHidden/>
    <w:rsid w:val="00B60D19"/>
    <w:rPr>
      <w:i/>
      <w:iCs/>
    </w:rPr>
  </w:style>
  <w:style w:type="character" w:styleId="HTMLCite">
    <w:name w:val="HTML Cite"/>
    <w:basedOn w:val="DefaultParagraphFont"/>
    <w:uiPriority w:val="7"/>
    <w:semiHidden/>
    <w:unhideWhenUsed/>
    <w:locked/>
    <w:rsid w:val="00372E2B"/>
    <w:rPr>
      <w:i/>
      <w:iCs/>
      <w:noProof w:val="0"/>
      <w:lang w:val="en-AU"/>
    </w:rPr>
  </w:style>
  <w:style w:type="character" w:styleId="HTMLCode">
    <w:name w:val="HTML Code"/>
    <w:basedOn w:val="DefaultParagraphFont"/>
    <w:uiPriority w:val="7"/>
    <w:semiHidden/>
    <w:unhideWhenUsed/>
    <w:locked/>
    <w:rsid w:val="00372E2B"/>
    <w:rPr>
      <w:rFonts w:ascii="Consolas" w:hAnsi="Consolas"/>
      <w:noProof w:val="0"/>
      <w:sz w:val="20"/>
      <w:szCs w:val="20"/>
      <w:lang w:val="en-AU"/>
    </w:rPr>
  </w:style>
  <w:style w:type="character" w:styleId="HTMLDefinition">
    <w:name w:val="HTML Definition"/>
    <w:basedOn w:val="DefaultParagraphFont"/>
    <w:uiPriority w:val="7"/>
    <w:semiHidden/>
    <w:unhideWhenUsed/>
    <w:locked/>
    <w:rsid w:val="00372E2B"/>
    <w:rPr>
      <w:i/>
      <w:iCs/>
      <w:noProof w:val="0"/>
      <w:lang w:val="en-AU"/>
    </w:rPr>
  </w:style>
  <w:style w:type="character" w:styleId="HTMLKeyboard">
    <w:name w:val="HTML Keyboard"/>
    <w:basedOn w:val="DefaultParagraphFont"/>
    <w:uiPriority w:val="7"/>
    <w:semiHidden/>
    <w:unhideWhenUsed/>
    <w:locked/>
    <w:rsid w:val="00372E2B"/>
    <w:rPr>
      <w:rFonts w:ascii="Consolas" w:hAnsi="Consolas"/>
      <w:noProof w:val="0"/>
      <w:sz w:val="20"/>
      <w:szCs w:val="20"/>
      <w:lang w:val="en-AU"/>
    </w:rPr>
  </w:style>
  <w:style w:type="paragraph" w:styleId="HTMLPreformatted">
    <w:name w:val="HTML Preformatted"/>
    <w:basedOn w:val="Normal"/>
    <w:link w:val="HTMLPreformattedChar"/>
    <w:uiPriority w:val="7"/>
    <w:semiHidden/>
    <w:unhideWhenUsed/>
    <w:locked/>
    <w:rsid w:val="00372E2B"/>
    <w:rPr>
      <w:rFonts w:ascii="Consolas" w:hAnsi="Consolas"/>
      <w:sz w:val="20"/>
      <w:szCs w:val="20"/>
    </w:rPr>
  </w:style>
  <w:style w:type="character" w:customStyle="1" w:styleId="HTMLPreformattedChar">
    <w:name w:val="HTML Preformatted Char"/>
    <w:basedOn w:val="DefaultParagraphFont"/>
    <w:link w:val="HTMLPreformatted"/>
    <w:uiPriority w:val="7"/>
    <w:semiHidden/>
    <w:rsid w:val="00B60D19"/>
    <w:rPr>
      <w:rFonts w:ascii="Consolas" w:hAnsi="Consolas"/>
      <w:sz w:val="20"/>
      <w:szCs w:val="20"/>
    </w:rPr>
  </w:style>
  <w:style w:type="character" w:styleId="HTMLSample">
    <w:name w:val="HTML Sample"/>
    <w:basedOn w:val="DefaultParagraphFont"/>
    <w:uiPriority w:val="7"/>
    <w:semiHidden/>
    <w:unhideWhenUsed/>
    <w:locked/>
    <w:rsid w:val="00372E2B"/>
    <w:rPr>
      <w:rFonts w:ascii="Consolas" w:hAnsi="Consolas"/>
      <w:noProof w:val="0"/>
      <w:sz w:val="24"/>
      <w:szCs w:val="24"/>
      <w:lang w:val="en-AU"/>
    </w:rPr>
  </w:style>
  <w:style w:type="character" w:styleId="HTMLTypewriter">
    <w:name w:val="HTML Typewriter"/>
    <w:basedOn w:val="DefaultParagraphFont"/>
    <w:uiPriority w:val="7"/>
    <w:semiHidden/>
    <w:unhideWhenUsed/>
    <w:locked/>
    <w:rsid w:val="00372E2B"/>
    <w:rPr>
      <w:rFonts w:ascii="Consolas" w:hAnsi="Consolas"/>
      <w:noProof w:val="0"/>
      <w:sz w:val="20"/>
      <w:szCs w:val="20"/>
      <w:lang w:val="en-AU"/>
    </w:rPr>
  </w:style>
  <w:style w:type="character" w:styleId="HTMLVariable">
    <w:name w:val="HTML Variable"/>
    <w:basedOn w:val="DefaultParagraphFont"/>
    <w:uiPriority w:val="7"/>
    <w:semiHidden/>
    <w:unhideWhenUsed/>
    <w:locked/>
    <w:rsid w:val="00372E2B"/>
    <w:rPr>
      <w:i/>
      <w:iCs/>
      <w:noProof w:val="0"/>
      <w:lang w:val="en-AU"/>
    </w:rPr>
  </w:style>
  <w:style w:type="paragraph" w:styleId="Index1">
    <w:name w:val="index 1"/>
    <w:basedOn w:val="Normal"/>
    <w:next w:val="Normal"/>
    <w:autoRedefine/>
    <w:uiPriority w:val="99"/>
    <w:semiHidden/>
    <w:unhideWhenUsed/>
    <w:locked/>
    <w:rsid w:val="00372E2B"/>
    <w:pPr>
      <w:ind w:left="190" w:hanging="190"/>
    </w:pPr>
  </w:style>
  <w:style w:type="paragraph" w:styleId="Index2">
    <w:name w:val="index 2"/>
    <w:basedOn w:val="Normal"/>
    <w:next w:val="Normal"/>
    <w:autoRedefine/>
    <w:uiPriority w:val="99"/>
    <w:semiHidden/>
    <w:unhideWhenUsed/>
    <w:locked/>
    <w:rsid w:val="00372E2B"/>
    <w:pPr>
      <w:ind w:left="380" w:hanging="190"/>
    </w:pPr>
  </w:style>
  <w:style w:type="paragraph" w:styleId="Index3">
    <w:name w:val="index 3"/>
    <w:basedOn w:val="Normal"/>
    <w:next w:val="Normal"/>
    <w:autoRedefine/>
    <w:uiPriority w:val="99"/>
    <w:semiHidden/>
    <w:unhideWhenUsed/>
    <w:locked/>
    <w:rsid w:val="00372E2B"/>
    <w:pPr>
      <w:ind w:left="570" w:hanging="190"/>
    </w:pPr>
  </w:style>
  <w:style w:type="paragraph" w:styleId="Index4">
    <w:name w:val="index 4"/>
    <w:basedOn w:val="Normal"/>
    <w:next w:val="Normal"/>
    <w:autoRedefine/>
    <w:uiPriority w:val="99"/>
    <w:semiHidden/>
    <w:unhideWhenUsed/>
    <w:locked/>
    <w:rsid w:val="00372E2B"/>
    <w:pPr>
      <w:ind w:left="760" w:hanging="190"/>
    </w:pPr>
  </w:style>
  <w:style w:type="paragraph" w:styleId="Index5">
    <w:name w:val="index 5"/>
    <w:basedOn w:val="Normal"/>
    <w:next w:val="Normal"/>
    <w:autoRedefine/>
    <w:uiPriority w:val="99"/>
    <w:semiHidden/>
    <w:unhideWhenUsed/>
    <w:locked/>
    <w:rsid w:val="00372E2B"/>
    <w:pPr>
      <w:ind w:left="950" w:hanging="190"/>
    </w:pPr>
  </w:style>
  <w:style w:type="paragraph" w:styleId="Index6">
    <w:name w:val="index 6"/>
    <w:basedOn w:val="Normal"/>
    <w:next w:val="Normal"/>
    <w:autoRedefine/>
    <w:uiPriority w:val="99"/>
    <w:semiHidden/>
    <w:unhideWhenUsed/>
    <w:locked/>
    <w:rsid w:val="00372E2B"/>
    <w:pPr>
      <w:ind w:left="1140" w:hanging="190"/>
    </w:pPr>
  </w:style>
  <w:style w:type="paragraph" w:styleId="Index7">
    <w:name w:val="index 7"/>
    <w:basedOn w:val="Normal"/>
    <w:next w:val="Normal"/>
    <w:autoRedefine/>
    <w:uiPriority w:val="99"/>
    <w:semiHidden/>
    <w:unhideWhenUsed/>
    <w:locked/>
    <w:rsid w:val="00372E2B"/>
    <w:pPr>
      <w:ind w:left="1330" w:hanging="190"/>
    </w:pPr>
  </w:style>
  <w:style w:type="paragraph" w:styleId="Index8">
    <w:name w:val="index 8"/>
    <w:basedOn w:val="Normal"/>
    <w:next w:val="Normal"/>
    <w:autoRedefine/>
    <w:uiPriority w:val="99"/>
    <w:semiHidden/>
    <w:unhideWhenUsed/>
    <w:locked/>
    <w:rsid w:val="00372E2B"/>
    <w:pPr>
      <w:ind w:left="1520" w:hanging="190"/>
    </w:pPr>
  </w:style>
  <w:style w:type="paragraph" w:styleId="Index9">
    <w:name w:val="index 9"/>
    <w:basedOn w:val="Normal"/>
    <w:next w:val="Normal"/>
    <w:autoRedefine/>
    <w:uiPriority w:val="99"/>
    <w:semiHidden/>
    <w:unhideWhenUsed/>
    <w:locked/>
    <w:rsid w:val="00372E2B"/>
    <w:pPr>
      <w:ind w:left="1710" w:hanging="190"/>
    </w:pPr>
  </w:style>
  <w:style w:type="paragraph" w:styleId="IndexHeading">
    <w:name w:val="index heading"/>
    <w:basedOn w:val="Normal"/>
    <w:next w:val="Index1"/>
    <w:uiPriority w:val="99"/>
    <w:semiHidden/>
    <w:unhideWhenUsed/>
    <w:locked/>
    <w:rsid w:val="00372E2B"/>
    <w:rPr>
      <w:rFonts w:asciiTheme="majorHAnsi" w:eastAsiaTheme="majorEastAsia" w:hAnsiTheme="majorHAnsi" w:cstheme="majorBidi"/>
      <w:b/>
      <w:bCs/>
    </w:rPr>
  </w:style>
  <w:style w:type="character" w:styleId="IntenseEmphasis">
    <w:name w:val="Intense Emphasis"/>
    <w:basedOn w:val="DefaultParagraphFont"/>
    <w:uiPriority w:val="21"/>
    <w:qFormat/>
    <w:locked/>
    <w:rsid w:val="00372E2B"/>
    <w:rPr>
      <w:b/>
      <w:bCs/>
      <w:i/>
      <w:iCs/>
      <w:noProof w:val="0"/>
      <w:color w:val="263174" w:themeColor="accent1"/>
      <w:lang w:val="en-AU"/>
    </w:rPr>
  </w:style>
  <w:style w:type="character" w:styleId="IntenseReference">
    <w:name w:val="Intense Reference"/>
    <w:basedOn w:val="DefaultParagraphFont"/>
    <w:uiPriority w:val="32"/>
    <w:qFormat/>
    <w:locked/>
    <w:rsid w:val="00372E2B"/>
    <w:rPr>
      <w:b/>
      <w:bCs/>
      <w:smallCaps/>
      <w:noProof w:val="0"/>
      <w:color w:val="1C519E" w:themeColor="accent2"/>
      <w:spacing w:val="5"/>
      <w:u w:val="single"/>
      <w:lang w:val="en-AU"/>
    </w:rPr>
  </w:style>
  <w:style w:type="table" w:styleId="LightGrid">
    <w:name w:val="Light Grid"/>
    <w:basedOn w:val="TableNormal"/>
    <w:uiPriority w:val="62"/>
    <w:locked/>
    <w:rsid w:val="00372E2B"/>
    <w:pPr>
      <w:spacing w:before="170" w:after="0"/>
    </w:pPr>
    <w:tblPr>
      <w:tblStyleRowBandSize w:val="1"/>
      <w:tblStyleColBandSize w:val="1"/>
      <w:tblBorders>
        <w:top w:val="single" w:sz="8" w:space="0" w:color="0088CB" w:themeColor="text1"/>
        <w:left w:val="single" w:sz="8" w:space="0" w:color="0088CB" w:themeColor="text1"/>
        <w:bottom w:val="single" w:sz="8" w:space="0" w:color="0088CB" w:themeColor="text1"/>
        <w:right w:val="single" w:sz="8" w:space="0" w:color="0088CB" w:themeColor="text1"/>
        <w:insideH w:val="single" w:sz="8" w:space="0" w:color="0088CB" w:themeColor="text1"/>
        <w:insideV w:val="single" w:sz="8" w:space="0" w:color="0088CB"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8CB" w:themeColor="text1"/>
          <w:left w:val="single" w:sz="8" w:space="0" w:color="0088CB" w:themeColor="text1"/>
          <w:bottom w:val="single" w:sz="18" w:space="0" w:color="0088CB" w:themeColor="text1"/>
          <w:right w:val="single" w:sz="8" w:space="0" w:color="0088CB" w:themeColor="text1"/>
          <w:insideH w:val="nil"/>
          <w:insideV w:val="single" w:sz="8" w:space="0" w:color="0088CB"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8CB" w:themeColor="text1"/>
          <w:left w:val="single" w:sz="8" w:space="0" w:color="0088CB" w:themeColor="text1"/>
          <w:bottom w:val="single" w:sz="8" w:space="0" w:color="0088CB" w:themeColor="text1"/>
          <w:right w:val="single" w:sz="8" w:space="0" w:color="0088CB" w:themeColor="text1"/>
          <w:insideH w:val="nil"/>
          <w:insideV w:val="single" w:sz="8" w:space="0" w:color="0088CB"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8CB" w:themeColor="text1"/>
          <w:left w:val="single" w:sz="8" w:space="0" w:color="0088CB" w:themeColor="text1"/>
          <w:bottom w:val="single" w:sz="8" w:space="0" w:color="0088CB" w:themeColor="text1"/>
          <w:right w:val="single" w:sz="8" w:space="0" w:color="0088CB" w:themeColor="text1"/>
        </w:tcBorders>
      </w:tcPr>
    </w:tblStylePr>
    <w:tblStylePr w:type="band1Vert">
      <w:tblPr/>
      <w:tcPr>
        <w:tcBorders>
          <w:top w:val="single" w:sz="8" w:space="0" w:color="0088CB" w:themeColor="text1"/>
          <w:left w:val="single" w:sz="8" w:space="0" w:color="0088CB" w:themeColor="text1"/>
          <w:bottom w:val="single" w:sz="8" w:space="0" w:color="0088CB" w:themeColor="text1"/>
          <w:right w:val="single" w:sz="8" w:space="0" w:color="0088CB" w:themeColor="text1"/>
        </w:tcBorders>
        <w:shd w:val="clear" w:color="auto" w:fill="B3E5FF" w:themeFill="text1" w:themeFillTint="3F"/>
      </w:tcPr>
    </w:tblStylePr>
    <w:tblStylePr w:type="band1Horz">
      <w:tblPr/>
      <w:tcPr>
        <w:tcBorders>
          <w:top w:val="single" w:sz="8" w:space="0" w:color="0088CB" w:themeColor="text1"/>
          <w:left w:val="single" w:sz="8" w:space="0" w:color="0088CB" w:themeColor="text1"/>
          <w:bottom w:val="single" w:sz="8" w:space="0" w:color="0088CB" w:themeColor="text1"/>
          <w:right w:val="single" w:sz="8" w:space="0" w:color="0088CB" w:themeColor="text1"/>
          <w:insideV w:val="single" w:sz="8" w:space="0" w:color="0088CB" w:themeColor="text1"/>
        </w:tcBorders>
        <w:shd w:val="clear" w:color="auto" w:fill="B3E5FF" w:themeFill="text1" w:themeFillTint="3F"/>
      </w:tcPr>
    </w:tblStylePr>
    <w:tblStylePr w:type="band2Horz">
      <w:tblPr/>
      <w:tcPr>
        <w:tcBorders>
          <w:top w:val="single" w:sz="8" w:space="0" w:color="0088CB" w:themeColor="text1"/>
          <w:left w:val="single" w:sz="8" w:space="0" w:color="0088CB" w:themeColor="text1"/>
          <w:bottom w:val="single" w:sz="8" w:space="0" w:color="0088CB" w:themeColor="text1"/>
          <w:right w:val="single" w:sz="8" w:space="0" w:color="0088CB" w:themeColor="text1"/>
          <w:insideV w:val="single" w:sz="8" w:space="0" w:color="0088CB" w:themeColor="text1"/>
        </w:tcBorders>
      </w:tcPr>
    </w:tblStylePr>
  </w:style>
  <w:style w:type="table" w:styleId="LightGrid-Accent1">
    <w:name w:val="Light Grid Accent 1"/>
    <w:basedOn w:val="TableNormal"/>
    <w:uiPriority w:val="62"/>
    <w:locked/>
    <w:rsid w:val="00372E2B"/>
    <w:pPr>
      <w:spacing w:before="170" w:after="0"/>
    </w:pPr>
    <w:tblPr>
      <w:tblStyleRowBandSize w:val="1"/>
      <w:tblStyleColBandSize w:val="1"/>
      <w:tblBorders>
        <w:top w:val="single" w:sz="8" w:space="0" w:color="263174" w:themeColor="accent1"/>
        <w:left w:val="single" w:sz="8" w:space="0" w:color="263174" w:themeColor="accent1"/>
        <w:bottom w:val="single" w:sz="8" w:space="0" w:color="263174" w:themeColor="accent1"/>
        <w:right w:val="single" w:sz="8" w:space="0" w:color="263174" w:themeColor="accent1"/>
        <w:insideH w:val="single" w:sz="8" w:space="0" w:color="263174" w:themeColor="accent1"/>
        <w:insideV w:val="single" w:sz="8" w:space="0" w:color="26317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3174" w:themeColor="accent1"/>
          <w:left w:val="single" w:sz="8" w:space="0" w:color="263174" w:themeColor="accent1"/>
          <w:bottom w:val="single" w:sz="18" w:space="0" w:color="263174" w:themeColor="accent1"/>
          <w:right w:val="single" w:sz="8" w:space="0" w:color="263174" w:themeColor="accent1"/>
          <w:insideH w:val="nil"/>
          <w:insideV w:val="single" w:sz="8" w:space="0" w:color="26317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3174" w:themeColor="accent1"/>
          <w:left w:val="single" w:sz="8" w:space="0" w:color="263174" w:themeColor="accent1"/>
          <w:bottom w:val="single" w:sz="8" w:space="0" w:color="263174" w:themeColor="accent1"/>
          <w:right w:val="single" w:sz="8" w:space="0" w:color="263174" w:themeColor="accent1"/>
          <w:insideH w:val="nil"/>
          <w:insideV w:val="single" w:sz="8" w:space="0" w:color="26317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3174" w:themeColor="accent1"/>
          <w:left w:val="single" w:sz="8" w:space="0" w:color="263174" w:themeColor="accent1"/>
          <w:bottom w:val="single" w:sz="8" w:space="0" w:color="263174" w:themeColor="accent1"/>
          <w:right w:val="single" w:sz="8" w:space="0" w:color="263174" w:themeColor="accent1"/>
        </w:tcBorders>
      </w:tcPr>
    </w:tblStylePr>
    <w:tblStylePr w:type="band1Vert">
      <w:tblPr/>
      <w:tcPr>
        <w:tcBorders>
          <w:top w:val="single" w:sz="8" w:space="0" w:color="263174" w:themeColor="accent1"/>
          <w:left w:val="single" w:sz="8" w:space="0" w:color="263174" w:themeColor="accent1"/>
          <w:bottom w:val="single" w:sz="8" w:space="0" w:color="263174" w:themeColor="accent1"/>
          <w:right w:val="single" w:sz="8" w:space="0" w:color="263174" w:themeColor="accent1"/>
        </w:tcBorders>
        <w:shd w:val="clear" w:color="auto" w:fill="BCC2E9" w:themeFill="accent1" w:themeFillTint="3F"/>
      </w:tcPr>
    </w:tblStylePr>
    <w:tblStylePr w:type="band1Horz">
      <w:tblPr/>
      <w:tcPr>
        <w:tcBorders>
          <w:top w:val="single" w:sz="8" w:space="0" w:color="263174" w:themeColor="accent1"/>
          <w:left w:val="single" w:sz="8" w:space="0" w:color="263174" w:themeColor="accent1"/>
          <w:bottom w:val="single" w:sz="8" w:space="0" w:color="263174" w:themeColor="accent1"/>
          <w:right w:val="single" w:sz="8" w:space="0" w:color="263174" w:themeColor="accent1"/>
          <w:insideV w:val="single" w:sz="8" w:space="0" w:color="263174" w:themeColor="accent1"/>
        </w:tcBorders>
        <w:shd w:val="clear" w:color="auto" w:fill="BCC2E9" w:themeFill="accent1" w:themeFillTint="3F"/>
      </w:tcPr>
    </w:tblStylePr>
    <w:tblStylePr w:type="band2Horz">
      <w:tblPr/>
      <w:tcPr>
        <w:tcBorders>
          <w:top w:val="single" w:sz="8" w:space="0" w:color="263174" w:themeColor="accent1"/>
          <w:left w:val="single" w:sz="8" w:space="0" w:color="263174" w:themeColor="accent1"/>
          <w:bottom w:val="single" w:sz="8" w:space="0" w:color="263174" w:themeColor="accent1"/>
          <w:right w:val="single" w:sz="8" w:space="0" w:color="263174" w:themeColor="accent1"/>
          <w:insideV w:val="single" w:sz="8" w:space="0" w:color="263174" w:themeColor="accent1"/>
        </w:tcBorders>
      </w:tcPr>
    </w:tblStylePr>
  </w:style>
  <w:style w:type="table" w:styleId="LightGrid-Accent2">
    <w:name w:val="Light Grid Accent 2"/>
    <w:basedOn w:val="TableNormal"/>
    <w:uiPriority w:val="62"/>
    <w:locked/>
    <w:rsid w:val="00372E2B"/>
    <w:pPr>
      <w:spacing w:before="170" w:after="0"/>
    </w:pPr>
    <w:tblPr>
      <w:tblStyleRowBandSize w:val="1"/>
      <w:tblStyleColBandSize w:val="1"/>
      <w:tblBorders>
        <w:top w:val="single" w:sz="8" w:space="0" w:color="1C519E" w:themeColor="accent2"/>
        <w:left w:val="single" w:sz="8" w:space="0" w:color="1C519E" w:themeColor="accent2"/>
        <w:bottom w:val="single" w:sz="8" w:space="0" w:color="1C519E" w:themeColor="accent2"/>
        <w:right w:val="single" w:sz="8" w:space="0" w:color="1C519E" w:themeColor="accent2"/>
        <w:insideH w:val="single" w:sz="8" w:space="0" w:color="1C519E" w:themeColor="accent2"/>
        <w:insideV w:val="single" w:sz="8" w:space="0" w:color="1C519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19E" w:themeColor="accent2"/>
          <w:left w:val="single" w:sz="8" w:space="0" w:color="1C519E" w:themeColor="accent2"/>
          <w:bottom w:val="single" w:sz="18" w:space="0" w:color="1C519E" w:themeColor="accent2"/>
          <w:right w:val="single" w:sz="8" w:space="0" w:color="1C519E" w:themeColor="accent2"/>
          <w:insideH w:val="nil"/>
          <w:insideV w:val="single" w:sz="8" w:space="0" w:color="1C519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19E" w:themeColor="accent2"/>
          <w:left w:val="single" w:sz="8" w:space="0" w:color="1C519E" w:themeColor="accent2"/>
          <w:bottom w:val="single" w:sz="8" w:space="0" w:color="1C519E" w:themeColor="accent2"/>
          <w:right w:val="single" w:sz="8" w:space="0" w:color="1C519E" w:themeColor="accent2"/>
          <w:insideH w:val="nil"/>
          <w:insideV w:val="single" w:sz="8" w:space="0" w:color="1C519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19E" w:themeColor="accent2"/>
          <w:left w:val="single" w:sz="8" w:space="0" w:color="1C519E" w:themeColor="accent2"/>
          <w:bottom w:val="single" w:sz="8" w:space="0" w:color="1C519E" w:themeColor="accent2"/>
          <w:right w:val="single" w:sz="8" w:space="0" w:color="1C519E" w:themeColor="accent2"/>
        </w:tcBorders>
      </w:tcPr>
    </w:tblStylePr>
    <w:tblStylePr w:type="band1Vert">
      <w:tblPr/>
      <w:tcPr>
        <w:tcBorders>
          <w:top w:val="single" w:sz="8" w:space="0" w:color="1C519E" w:themeColor="accent2"/>
          <w:left w:val="single" w:sz="8" w:space="0" w:color="1C519E" w:themeColor="accent2"/>
          <w:bottom w:val="single" w:sz="8" w:space="0" w:color="1C519E" w:themeColor="accent2"/>
          <w:right w:val="single" w:sz="8" w:space="0" w:color="1C519E" w:themeColor="accent2"/>
        </w:tcBorders>
        <w:shd w:val="clear" w:color="auto" w:fill="BAD1F3" w:themeFill="accent2" w:themeFillTint="3F"/>
      </w:tcPr>
    </w:tblStylePr>
    <w:tblStylePr w:type="band1Horz">
      <w:tblPr/>
      <w:tcPr>
        <w:tcBorders>
          <w:top w:val="single" w:sz="8" w:space="0" w:color="1C519E" w:themeColor="accent2"/>
          <w:left w:val="single" w:sz="8" w:space="0" w:color="1C519E" w:themeColor="accent2"/>
          <w:bottom w:val="single" w:sz="8" w:space="0" w:color="1C519E" w:themeColor="accent2"/>
          <w:right w:val="single" w:sz="8" w:space="0" w:color="1C519E" w:themeColor="accent2"/>
          <w:insideV w:val="single" w:sz="8" w:space="0" w:color="1C519E" w:themeColor="accent2"/>
        </w:tcBorders>
        <w:shd w:val="clear" w:color="auto" w:fill="BAD1F3" w:themeFill="accent2" w:themeFillTint="3F"/>
      </w:tcPr>
    </w:tblStylePr>
    <w:tblStylePr w:type="band2Horz">
      <w:tblPr/>
      <w:tcPr>
        <w:tcBorders>
          <w:top w:val="single" w:sz="8" w:space="0" w:color="1C519E" w:themeColor="accent2"/>
          <w:left w:val="single" w:sz="8" w:space="0" w:color="1C519E" w:themeColor="accent2"/>
          <w:bottom w:val="single" w:sz="8" w:space="0" w:color="1C519E" w:themeColor="accent2"/>
          <w:right w:val="single" w:sz="8" w:space="0" w:color="1C519E" w:themeColor="accent2"/>
          <w:insideV w:val="single" w:sz="8" w:space="0" w:color="1C519E" w:themeColor="accent2"/>
        </w:tcBorders>
      </w:tcPr>
    </w:tblStylePr>
  </w:style>
  <w:style w:type="table" w:styleId="LightGrid-Accent3">
    <w:name w:val="Light Grid Accent 3"/>
    <w:basedOn w:val="TableNormal"/>
    <w:uiPriority w:val="62"/>
    <w:locked/>
    <w:rsid w:val="00372E2B"/>
    <w:pPr>
      <w:spacing w:before="170" w:after="0"/>
    </w:pPr>
    <w:tblPr>
      <w:tblStyleRowBandSize w:val="1"/>
      <w:tblStyleColBandSize w:val="1"/>
      <w:tblBorders>
        <w:top w:val="single" w:sz="8" w:space="0" w:color="0088CB" w:themeColor="accent3"/>
        <w:left w:val="single" w:sz="8" w:space="0" w:color="0088CB" w:themeColor="accent3"/>
        <w:bottom w:val="single" w:sz="8" w:space="0" w:color="0088CB" w:themeColor="accent3"/>
        <w:right w:val="single" w:sz="8" w:space="0" w:color="0088CB" w:themeColor="accent3"/>
        <w:insideH w:val="single" w:sz="8" w:space="0" w:color="0088CB" w:themeColor="accent3"/>
        <w:insideV w:val="single" w:sz="8" w:space="0" w:color="0088C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8CB" w:themeColor="accent3"/>
          <w:left w:val="single" w:sz="8" w:space="0" w:color="0088CB" w:themeColor="accent3"/>
          <w:bottom w:val="single" w:sz="18" w:space="0" w:color="0088CB" w:themeColor="accent3"/>
          <w:right w:val="single" w:sz="8" w:space="0" w:color="0088CB" w:themeColor="accent3"/>
          <w:insideH w:val="nil"/>
          <w:insideV w:val="single" w:sz="8" w:space="0" w:color="0088C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8CB" w:themeColor="accent3"/>
          <w:left w:val="single" w:sz="8" w:space="0" w:color="0088CB" w:themeColor="accent3"/>
          <w:bottom w:val="single" w:sz="8" w:space="0" w:color="0088CB" w:themeColor="accent3"/>
          <w:right w:val="single" w:sz="8" w:space="0" w:color="0088CB" w:themeColor="accent3"/>
          <w:insideH w:val="nil"/>
          <w:insideV w:val="single" w:sz="8" w:space="0" w:color="0088C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8CB" w:themeColor="accent3"/>
          <w:left w:val="single" w:sz="8" w:space="0" w:color="0088CB" w:themeColor="accent3"/>
          <w:bottom w:val="single" w:sz="8" w:space="0" w:color="0088CB" w:themeColor="accent3"/>
          <w:right w:val="single" w:sz="8" w:space="0" w:color="0088CB" w:themeColor="accent3"/>
        </w:tcBorders>
      </w:tcPr>
    </w:tblStylePr>
    <w:tblStylePr w:type="band1Vert">
      <w:tblPr/>
      <w:tcPr>
        <w:tcBorders>
          <w:top w:val="single" w:sz="8" w:space="0" w:color="0088CB" w:themeColor="accent3"/>
          <w:left w:val="single" w:sz="8" w:space="0" w:color="0088CB" w:themeColor="accent3"/>
          <w:bottom w:val="single" w:sz="8" w:space="0" w:color="0088CB" w:themeColor="accent3"/>
          <w:right w:val="single" w:sz="8" w:space="0" w:color="0088CB" w:themeColor="accent3"/>
        </w:tcBorders>
        <w:shd w:val="clear" w:color="auto" w:fill="B3E5FF" w:themeFill="accent3" w:themeFillTint="3F"/>
      </w:tcPr>
    </w:tblStylePr>
    <w:tblStylePr w:type="band1Horz">
      <w:tblPr/>
      <w:tcPr>
        <w:tcBorders>
          <w:top w:val="single" w:sz="8" w:space="0" w:color="0088CB" w:themeColor="accent3"/>
          <w:left w:val="single" w:sz="8" w:space="0" w:color="0088CB" w:themeColor="accent3"/>
          <w:bottom w:val="single" w:sz="8" w:space="0" w:color="0088CB" w:themeColor="accent3"/>
          <w:right w:val="single" w:sz="8" w:space="0" w:color="0088CB" w:themeColor="accent3"/>
          <w:insideV w:val="single" w:sz="8" w:space="0" w:color="0088CB" w:themeColor="accent3"/>
        </w:tcBorders>
        <w:shd w:val="clear" w:color="auto" w:fill="B3E5FF" w:themeFill="accent3" w:themeFillTint="3F"/>
      </w:tcPr>
    </w:tblStylePr>
    <w:tblStylePr w:type="band2Horz">
      <w:tblPr/>
      <w:tcPr>
        <w:tcBorders>
          <w:top w:val="single" w:sz="8" w:space="0" w:color="0088CB" w:themeColor="accent3"/>
          <w:left w:val="single" w:sz="8" w:space="0" w:color="0088CB" w:themeColor="accent3"/>
          <w:bottom w:val="single" w:sz="8" w:space="0" w:color="0088CB" w:themeColor="accent3"/>
          <w:right w:val="single" w:sz="8" w:space="0" w:color="0088CB" w:themeColor="accent3"/>
          <w:insideV w:val="single" w:sz="8" w:space="0" w:color="0088CB" w:themeColor="accent3"/>
        </w:tcBorders>
      </w:tcPr>
    </w:tblStylePr>
  </w:style>
  <w:style w:type="table" w:styleId="LightGrid-Accent4">
    <w:name w:val="Light Grid Accent 4"/>
    <w:basedOn w:val="TableNormal"/>
    <w:uiPriority w:val="62"/>
    <w:locked/>
    <w:rsid w:val="00372E2B"/>
    <w:pPr>
      <w:spacing w:before="170" w:after="0"/>
    </w:pPr>
    <w:tblPr>
      <w:tblStyleRowBandSize w:val="1"/>
      <w:tblStyleColBandSize w:val="1"/>
      <w:tblBorders>
        <w:top w:val="single" w:sz="8" w:space="0" w:color="00AA69" w:themeColor="accent4"/>
        <w:left w:val="single" w:sz="8" w:space="0" w:color="00AA69" w:themeColor="accent4"/>
        <w:bottom w:val="single" w:sz="8" w:space="0" w:color="00AA69" w:themeColor="accent4"/>
        <w:right w:val="single" w:sz="8" w:space="0" w:color="00AA69" w:themeColor="accent4"/>
        <w:insideH w:val="single" w:sz="8" w:space="0" w:color="00AA69" w:themeColor="accent4"/>
        <w:insideV w:val="single" w:sz="8" w:space="0" w:color="00AA6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A69" w:themeColor="accent4"/>
          <w:left w:val="single" w:sz="8" w:space="0" w:color="00AA69" w:themeColor="accent4"/>
          <w:bottom w:val="single" w:sz="18" w:space="0" w:color="00AA69" w:themeColor="accent4"/>
          <w:right w:val="single" w:sz="8" w:space="0" w:color="00AA69" w:themeColor="accent4"/>
          <w:insideH w:val="nil"/>
          <w:insideV w:val="single" w:sz="8" w:space="0" w:color="00AA6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A69" w:themeColor="accent4"/>
          <w:left w:val="single" w:sz="8" w:space="0" w:color="00AA69" w:themeColor="accent4"/>
          <w:bottom w:val="single" w:sz="8" w:space="0" w:color="00AA69" w:themeColor="accent4"/>
          <w:right w:val="single" w:sz="8" w:space="0" w:color="00AA69" w:themeColor="accent4"/>
          <w:insideH w:val="nil"/>
          <w:insideV w:val="single" w:sz="8" w:space="0" w:color="00AA6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A69" w:themeColor="accent4"/>
          <w:left w:val="single" w:sz="8" w:space="0" w:color="00AA69" w:themeColor="accent4"/>
          <w:bottom w:val="single" w:sz="8" w:space="0" w:color="00AA69" w:themeColor="accent4"/>
          <w:right w:val="single" w:sz="8" w:space="0" w:color="00AA69" w:themeColor="accent4"/>
        </w:tcBorders>
      </w:tcPr>
    </w:tblStylePr>
    <w:tblStylePr w:type="band1Vert">
      <w:tblPr/>
      <w:tcPr>
        <w:tcBorders>
          <w:top w:val="single" w:sz="8" w:space="0" w:color="00AA69" w:themeColor="accent4"/>
          <w:left w:val="single" w:sz="8" w:space="0" w:color="00AA69" w:themeColor="accent4"/>
          <w:bottom w:val="single" w:sz="8" w:space="0" w:color="00AA69" w:themeColor="accent4"/>
          <w:right w:val="single" w:sz="8" w:space="0" w:color="00AA69" w:themeColor="accent4"/>
        </w:tcBorders>
        <w:shd w:val="clear" w:color="auto" w:fill="ABFFDE" w:themeFill="accent4" w:themeFillTint="3F"/>
      </w:tcPr>
    </w:tblStylePr>
    <w:tblStylePr w:type="band1Horz">
      <w:tblPr/>
      <w:tcPr>
        <w:tcBorders>
          <w:top w:val="single" w:sz="8" w:space="0" w:color="00AA69" w:themeColor="accent4"/>
          <w:left w:val="single" w:sz="8" w:space="0" w:color="00AA69" w:themeColor="accent4"/>
          <w:bottom w:val="single" w:sz="8" w:space="0" w:color="00AA69" w:themeColor="accent4"/>
          <w:right w:val="single" w:sz="8" w:space="0" w:color="00AA69" w:themeColor="accent4"/>
          <w:insideV w:val="single" w:sz="8" w:space="0" w:color="00AA69" w:themeColor="accent4"/>
        </w:tcBorders>
        <w:shd w:val="clear" w:color="auto" w:fill="ABFFDE" w:themeFill="accent4" w:themeFillTint="3F"/>
      </w:tcPr>
    </w:tblStylePr>
    <w:tblStylePr w:type="band2Horz">
      <w:tblPr/>
      <w:tcPr>
        <w:tcBorders>
          <w:top w:val="single" w:sz="8" w:space="0" w:color="00AA69" w:themeColor="accent4"/>
          <w:left w:val="single" w:sz="8" w:space="0" w:color="00AA69" w:themeColor="accent4"/>
          <w:bottom w:val="single" w:sz="8" w:space="0" w:color="00AA69" w:themeColor="accent4"/>
          <w:right w:val="single" w:sz="8" w:space="0" w:color="00AA69" w:themeColor="accent4"/>
          <w:insideV w:val="single" w:sz="8" w:space="0" w:color="00AA69" w:themeColor="accent4"/>
        </w:tcBorders>
      </w:tcPr>
    </w:tblStylePr>
  </w:style>
  <w:style w:type="table" w:styleId="LightGrid-Accent5">
    <w:name w:val="Light Grid Accent 5"/>
    <w:basedOn w:val="TableNormal"/>
    <w:uiPriority w:val="62"/>
    <w:locked/>
    <w:rsid w:val="00372E2B"/>
    <w:pPr>
      <w:spacing w:before="170" w:after="0"/>
    </w:pPr>
    <w:tblPr>
      <w:tblStyleRowBandSize w:val="1"/>
      <w:tblStyleColBandSize w:val="1"/>
      <w:tblBorders>
        <w:top w:val="single" w:sz="8" w:space="0" w:color="FCBF00" w:themeColor="accent5"/>
        <w:left w:val="single" w:sz="8" w:space="0" w:color="FCBF00" w:themeColor="accent5"/>
        <w:bottom w:val="single" w:sz="8" w:space="0" w:color="FCBF00" w:themeColor="accent5"/>
        <w:right w:val="single" w:sz="8" w:space="0" w:color="FCBF00" w:themeColor="accent5"/>
        <w:insideH w:val="single" w:sz="8" w:space="0" w:color="FCBF00" w:themeColor="accent5"/>
        <w:insideV w:val="single" w:sz="8" w:space="0" w:color="FCBF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BF00" w:themeColor="accent5"/>
          <w:left w:val="single" w:sz="8" w:space="0" w:color="FCBF00" w:themeColor="accent5"/>
          <w:bottom w:val="single" w:sz="18" w:space="0" w:color="FCBF00" w:themeColor="accent5"/>
          <w:right w:val="single" w:sz="8" w:space="0" w:color="FCBF00" w:themeColor="accent5"/>
          <w:insideH w:val="nil"/>
          <w:insideV w:val="single" w:sz="8" w:space="0" w:color="FCBF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BF00" w:themeColor="accent5"/>
          <w:left w:val="single" w:sz="8" w:space="0" w:color="FCBF00" w:themeColor="accent5"/>
          <w:bottom w:val="single" w:sz="8" w:space="0" w:color="FCBF00" w:themeColor="accent5"/>
          <w:right w:val="single" w:sz="8" w:space="0" w:color="FCBF00" w:themeColor="accent5"/>
          <w:insideH w:val="nil"/>
          <w:insideV w:val="single" w:sz="8" w:space="0" w:color="FCBF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BF00" w:themeColor="accent5"/>
          <w:left w:val="single" w:sz="8" w:space="0" w:color="FCBF00" w:themeColor="accent5"/>
          <w:bottom w:val="single" w:sz="8" w:space="0" w:color="FCBF00" w:themeColor="accent5"/>
          <w:right w:val="single" w:sz="8" w:space="0" w:color="FCBF00" w:themeColor="accent5"/>
        </w:tcBorders>
      </w:tcPr>
    </w:tblStylePr>
    <w:tblStylePr w:type="band1Vert">
      <w:tblPr/>
      <w:tcPr>
        <w:tcBorders>
          <w:top w:val="single" w:sz="8" w:space="0" w:color="FCBF00" w:themeColor="accent5"/>
          <w:left w:val="single" w:sz="8" w:space="0" w:color="FCBF00" w:themeColor="accent5"/>
          <w:bottom w:val="single" w:sz="8" w:space="0" w:color="FCBF00" w:themeColor="accent5"/>
          <w:right w:val="single" w:sz="8" w:space="0" w:color="FCBF00" w:themeColor="accent5"/>
        </w:tcBorders>
        <w:shd w:val="clear" w:color="auto" w:fill="FFEFBF" w:themeFill="accent5" w:themeFillTint="3F"/>
      </w:tcPr>
    </w:tblStylePr>
    <w:tblStylePr w:type="band1Horz">
      <w:tblPr/>
      <w:tcPr>
        <w:tcBorders>
          <w:top w:val="single" w:sz="8" w:space="0" w:color="FCBF00" w:themeColor="accent5"/>
          <w:left w:val="single" w:sz="8" w:space="0" w:color="FCBF00" w:themeColor="accent5"/>
          <w:bottom w:val="single" w:sz="8" w:space="0" w:color="FCBF00" w:themeColor="accent5"/>
          <w:right w:val="single" w:sz="8" w:space="0" w:color="FCBF00" w:themeColor="accent5"/>
          <w:insideV w:val="single" w:sz="8" w:space="0" w:color="FCBF00" w:themeColor="accent5"/>
        </w:tcBorders>
        <w:shd w:val="clear" w:color="auto" w:fill="FFEFBF" w:themeFill="accent5" w:themeFillTint="3F"/>
      </w:tcPr>
    </w:tblStylePr>
    <w:tblStylePr w:type="band2Horz">
      <w:tblPr/>
      <w:tcPr>
        <w:tcBorders>
          <w:top w:val="single" w:sz="8" w:space="0" w:color="FCBF00" w:themeColor="accent5"/>
          <w:left w:val="single" w:sz="8" w:space="0" w:color="FCBF00" w:themeColor="accent5"/>
          <w:bottom w:val="single" w:sz="8" w:space="0" w:color="FCBF00" w:themeColor="accent5"/>
          <w:right w:val="single" w:sz="8" w:space="0" w:color="FCBF00" w:themeColor="accent5"/>
          <w:insideV w:val="single" w:sz="8" w:space="0" w:color="FCBF00" w:themeColor="accent5"/>
        </w:tcBorders>
      </w:tcPr>
    </w:tblStylePr>
  </w:style>
  <w:style w:type="table" w:styleId="LightGrid-Accent6">
    <w:name w:val="Light Grid Accent 6"/>
    <w:basedOn w:val="TableNormal"/>
    <w:uiPriority w:val="62"/>
    <w:locked/>
    <w:rsid w:val="00372E2B"/>
    <w:pPr>
      <w:spacing w:before="170" w:after="0"/>
    </w:pPr>
    <w:tblPr>
      <w:tblStyleRowBandSize w:val="1"/>
      <w:tblStyleColBandSize w:val="1"/>
      <w:tblBorders>
        <w:top w:val="single" w:sz="8" w:space="0" w:color="EB5D3E" w:themeColor="accent6"/>
        <w:left w:val="single" w:sz="8" w:space="0" w:color="EB5D3E" w:themeColor="accent6"/>
        <w:bottom w:val="single" w:sz="8" w:space="0" w:color="EB5D3E" w:themeColor="accent6"/>
        <w:right w:val="single" w:sz="8" w:space="0" w:color="EB5D3E" w:themeColor="accent6"/>
        <w:insideH w:val="single" w:sz="8" w:space="0" w:color="EB5D3E" w:themeColor="accent6"/>
        <w:insideV w:val="single" w:sz="8" w:space="0" w:color="EB5D3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B5D3E" w:themeColor="accent6"/>
          <w:left w:val="single" w:sz="8" w:space="0" w:color="EB5D3E" w:themeColor="accent6"/>
          <w:bottom w:val="single" w:sz="18" w:space="0" w:color="EB5D3E" w:themeColor="accent6"/>
          <w:right w:val="single" w:sz="8" w:space="0" w:color="EB5D3E" w:themeColor="accent6"/>
          <w:insideH w:val="nil"/>
          <w:insideV w:val="single" w:sz="8" w:space="0" w:color="EB5D3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B5D3E" w:themeColor="accent6"/>
          <w:left w:val="single" w:sz="8" w:space="0" w:color="EB5D3E" w:themeColor="accent6"/>
          <w:bottom w:val="single" w:sz="8" w:space="0" w:color="EB5D3E" w:themeColor="accent6"/>
          <w:right w:val="single" w:sz="8" w:space="0" w:color="EB5D3E" w:themeColor="accent6"/>
          <w:insideH w:val="nil"/>
          <w:insideV w:val="single" w:sz="8" w:space="0" w:color="EB5D3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B5D3E" w:themeColor="accent6"/>
          <w:left w:val="single" w:sz="8" w:space="0" w:color="EB5D3E" w:themeColor="accent6"/>
          <w:bottom w:val="single" w:sz="8" w:space="0" w:color="EB5D3E" w:themeColor="accent6"/>
          <w:right w:val="single" w:sz="8" w:space="0" w:color="EB5D3E" w:themeColor="accent6"/>
        </w:tcBorders>
      </w:tcPr>
    </w:tblStylePr>
    <w:tblStylePr w:type="band1Vert">
      <w:tblPr/>
      <w:tcPr>
        <w:tcBorders>
          <w:top w:val="single" w:sz="8" w:space="0" w:color="EB5D3E" w:themeColor="accent6"/>
          <w:left w:val="single" w:sz="8" w:space="0" w:color="EB5D3E" w:themeColor="accent6"/>
          <w:bottom w:val="single" w:sz="8" w:space="0" w:color="EB5D3E" w:themeColor="accent6"/>
          <w:right w:val="single" w:sz="8" w:space="0" w:color="EB5D3E" w:themeColor="accent6"/>
        </w:tcBorders>
        <w:shd w:val="clear" w:color="auto" w:fill="FAD6CF" w:themeFill="accent6" w:themeFillTint="3F"/>
      </w:tcPr>
    </w:tblStylePr>
    <w:tblStylePr w:type="band1Horz">
      <w:tblPr/>
      <w:tcPr>
        <w:tcBorders>
          <w:top w:val="single" w:sz="8" w:space="0" w:color="EB5D3E" w:themeColor="accent6"/>
          <w:left w:val="single" w:sz="8" w:space="0" w:color="EB5D3E" w:themeColor="accent6"/>
          <w:bottom w:val="single" w:sz="8" w:space="0" w:color="EB5D3E" w:themeColor="accent6"/>
          <w:right w:val="single" w:sz="8" w:space="0" w:color="EB5D3E" w:themeColor="accent6"/>
          <w:insideV w:val="single" w:sz="8" w:space="0" w:color="EB5D3E" w:themeColor="accent6"/>
        </w:tcBorders>
        <w:shd w:val="clear" w:color="auto" w:fill="FAD6CF" w:themeFill="accent6" w:themeFillTint="3F"/>
      </w:tcPr>
    </w:tblStylePr>
    <w:tblStylePr w:type="band2Horz">
      <w:tblPr/>
      <w:tcPr>
        <w:tcBorders>
          <w:top w:val="single" w:sz="8" w:space="0" w:color="EB5D3E" w:themeColor="accent6"/>
          <w:left w:val="single" w:sz="8" w:space="0" w:color="EB5D3E" w:themeColor="accent6"/>
          <w:bottom w:val="single" w:sz="8" w:space="0" w:color="EB5D3E" w:themeColor="accent6"/>
          <w:right w:val="single" w:sz="8" w:space="0" w:color="EB5D3E" w:themeColor="accent6"/>
          <w:insideV w:val="single" w:sz="8" w:space="0" w:color="EB5D3E" w:themeColor="accent6"/>
        </w:tcBorders>
      </w:tcPr>
    </w:tblStylePr>
  </w:style>
  <w:style w:type="table" w:styleId="LightList">
    <w:name w:val="Light List"/>
    <w:basedOn w:val="TableNormal"/>
    <w:uiPriority w:val="61"/>
    <w:locked/>
    <w:rsid w:val="00372E2B"/>
    <w:pPr>
      <w:spacing w:before="170" w:after="0"/>
    </w:pPr>
    <w:tblPr>
      <w:tblStyleRowBandSize w:val="1"/>
      <w:tblStyleColBandSize w:val="1"/>
      <w:tblBorders>
        <w:top w:val="single" w:sz="8" w:space="0" w:color="0088CB" w:themeColor="text1"/>
        <w:left w:val="single" w:sz="8" w:space="0" w:color="0088CB" w:themeColor="text1"/>
        <w:bottom w:val="single" w:sz="8" w:space="0" w:color="0088CB" w:themeColor="text1"/>
        <w:right w:val="single" w:sz="8" w:space="0" w:color="0088CB" w:themeColor="text1"/>
      </w:tblBorders>
    </w:tblPr>
    <w:tblStylePr w:type="firstRow">
      <w:pPr>
        <w:spacing w:before="0" w:after="0" w:line="240" w:lineRule="auto"/>
      </w:pPr>
      <w:rPr>
        <w:b/>
        <w:bCs/>
        <w:color w:val="FFFFFF" w:themeColor="background1"/>
      </w:rPr>
      <w:tblPr/>
      <w:tcPr>
        <w:shd w:val="clear" w:color="auto" w:fill="0088CB" w:themeFill="text1"/>
      </w:tcPr>
    </w:tblStylePr>
    <w:tblStylePr w:type="lastRow">
      <w:pPr>
        <w:spacing w:before="0" w:after="0" w:line="240" w:lineRule="auto"/>
      </w:pPr>
      <w:rPr>
        <w:b/>
        <w:bCs/>
      </w:rPr>
      <w:tblPr/>
      <w:tcPr>
        <w:tcBorders>
          <w:top w:val="double" w:sz="6" w:space="0" w:color="0088CB" w:themeColor="text1"/>
          <w:left w:val="single" w:sz="8" w:space="0" w:color="0088CB" w:themeColor="text1"/>
          <w:bottom w:val="single" w:sz="8" w:space="0" w:color="0088CB" w:themeColor="text1"/>
          <w:right w:val="single" w:sz="8" w:space="0" w:color="0088CB" w:themeColor="text1"/>
        </w:tcBorders>
      </w:tcPr>
    </w:tblStylePr>
    <w:tblStylePr w:type="firstCol">
      <w:rPr>
        <w:b/>
        <w:bCs/>
      </w:rPr>
    </w:tblStylePr>
    <w:tblStylePr w:type="lastCol">
      <w:rPr>
        <w:b/>
        <w:bCs/>
      </w:rPr>
    </w:tblStylePr>
    <w:tblStylePr w:type="band1Vert">
      <w:tblPr/>
      <w:tcPr>
        <w:tcBorders>
          <w:top w:val="single" w:sz="8" w:space="0" w:color="0088CB" w:themeColor="text1"/>
          <w:left w:val="single" w:sz="8" w:space="0" w:color="0088CB" w:themeColor="text1"/>
          <w:bottom w:val="single" w:sz="8" w:space="0" w:color="0088CB" w:themeColor="text1"/>
          <w:right w:val="single" w:sz="8" w:space="0" w:color="0088CB" w:themeColor="text1"/>
        </w:tcBorders>
      </w:tcPr>
    </w:tblStylePr>
    <w:tblStylePr w:type="band1Horz">
      <w:tblPr/>
      <w:tcPr>
        <w:tcBorders>
          <w:top w:val="single" w:sz="8" w:space="0" w:color="0088CB" w:themeColor="text1"/>
          <w:left w:val="single" w:sz="8" w:space="0" w:color="0088CB" w:themeColor="text1"/>
          <w:bottom w:val="single" w:sz="8" w:space="0" w:color="0088CB" w:themeColor="text1"/>
          <w:right w:val="single" w:sz="8" w:space="0" w:color="0088CB" w:themeColor="text1"/>
        </w:tcBorders>
      </w:tcPr>
    </w:tblStylePr>
  </w:style>
  <w:style w:type="table" w:styleId="LightList-Accent1">
    <w:name w:val="Light List Accent 1"/>
    <w:basedOn w:val="TableNormal"/>
    <w:uiPriority w:val="61"/>
    <w:locked/>
    <w:rsid w:val="00372E2B"/>
    <w:pPr>
      <w:spacing w:before="170" w:after="0"/>
    </w:pPr>
    <w:tblPr>
      <w:tblStyleRowBandSize w:val="1"/>
      <w:tblStyleColBandSize w:val="1"/>
      <w:tblBorders>
        <w:top w:val="single" w:sz="8" w:space="0" w:color="263174" w:themeColor="accent1"/>
        <w:left w:val="single" w:sz="8" w:space="0" w:color="263174" w:themeColor="accent1"/>
        <w:bottom w:val="single" w:sz="8" w:space="0" w:color="263174" w:themeColor="accent1"/>
        <w:right w:val="single" w:sz="8" w:space="0" w:color="263174" w:themeColor="accent1"/>
      </w:tblBorders>
    </w:tblPr>
    <w:tblStylePr w:type="firstRow">
      <w:pPr>
        <w:spacing w:before="0" w:after="0" w:line="240" w:lineRule="auto"/>
      </w:pPr>
      <w:rPr>
        <w:b/>
        <w:bCs/>
        <w:color w:val="FFFFFF" w:themeColor="background1"/>
      </w:rPr>
      <w:tblPr/>
      <w:tcPr>
        <w:shd w:val="clear" w:color="auto" w:fill="263174" w:themeFill="accent1"/>
      </w:tcPr>
    </w:tblStylePr>
    <w:tblStylePr w:type="lastRow">
      <w:pPr>
        <w:spacing w:before="0" w:after="0" w:line="240" w:lineRule="auto"/>
      </w:pPr>
      <w:rPr>
        <w:b/>
        <w:bCs/>
      </w:rPr>
      <w:tblPr/>
      <w:tcPr>
        <w:tcBorders>
          <w:top w:val="double" w:sz="6" w:space="0" w:color="263174" w:themeColor="accent1"/>
          <w:left w:val="single" w:sz="8" w:space="0" w:color="263174" w:themeColor="accent1"/>
          <w:bottom w:val="single" w:sz="8" w:space="0" w:color="263174" w:themeColor="accent1"/>
          <w:right w:val="single" w:sz="8" w:space="0" w:color="263174" w:themeColor="accent1"/>
        </w:tcBorders>
      </w:tcPr>
    </w:tblStylePr>
    <w:tblStylePr w:type="firstCol">
      <w:rPr>
        <w:b/>
        <w:bCs/>
      </w:rPr>
    </w:tblStylePr>
    <w:tblStylePr w:type="lastCol">
      <w:rPr>
        <w:b/>
        <w:bCs/>
      </w:rPr>
    </w:tblStylePr>
    <w:tblStylePr w:type="band1Vert">
      <w:tblPr/>
      <w:tcPr>
        <w:tcBorders>
          <w:top w:val="single" w:sz="8" w:space="0" w:color="263174" w:themeColor="accent1"/>
          <w:left w:val="single" w:sz="8" w:space="0" w:color="263174" w:themeColor="accent1"/>
          <w:bottom w:val="single" w:sz="8" w:space="0" w:color="263174" w:themeColor="accent1"/>
          <w:right w:val="single" w:sz="8" w:space="0" w:color="263174" w:themeColor="accent1"/>
        </w:tcBorders>
      </w:tcPr>
    </w:tblStylePr>
    <w:tblStylePr w:type="band1Horz">
      <w:tblPr/>
      <w:tcPr>
        <w:tcBorders>
          <w:top w:val="single" w:sz="8" w:space="0" w:color="263174" w:themeColor="accent1"/>
          <w:left w:val="single" w:sz="8" w:space="0" w:color="263174" w:themeColor="accent1"/>
          <w:bottom w:val="single" w:sz="8" w:space="0" w:color="263174" w:themeColor="accent1"/>
          <w:right w:val="single" w:sz="8" w:space="0" w:color="263174" w:themeColor="accent1"/>
        </w:tcBorders>
      </w:tcPr>
    </w:tblStylePr>
  </w:style>
  <w:style w:type="table" w:styleId="LightList-Accent2">
    <w:name w:val="Light List Accent 2"/>
    <w:basedOn w:val="TableNormal"/>
    <w:uiPriority w:val="61"/>
    <w:locked/>
    <w:rsid w:val="00372E2B"/>
    <w:pPr>
      <w:spacing w:before="170" w:after="0"/>
    </w:pPr>
    <w:tblPr>
      <w:tblStyleRowBandSize w:val="1"/>
      <w:tblStyleColBandSize w:val="1"/>
      <w:tblBorders>
        <w:top w:val="single" w:sz="8" w:space="0" w:color="1C519E" w:themeColor="accent2"/>
        <w:left w:val="single" w:sz="8" w:space="0" w:color="1C519E" w:themeColor="accent2"/>
        <w:bottom w:val="single" w:sz="8" w:space="0" w:color="1C519E" w:themeColor="accent2"/>
        <w:right w:val="single" w:sz="8" w:space="0" w:color="1C519E" w:themeColor="accent2"/>
      </w:tblBorders>
    </w:tblPr>
    <w:tblStylePr w:type="firstRow">
      <w:pPr>
        <w:spacing w:before="0" w:after="0" w:line="240" w:lineRule="auto"/>
      </w:pPr>
      <w:rPr>
        <w:b/>
        <w:bCs/>
        <w:color w:val="FFFFFF" w:themeColor="background1"/>
      </w:rPr>
      <w:tblPr/>
      <w:tcPr>
        <w:shd w:val="clear" w:color="auto" w:fill="1C519E" w:themeFill="accent2"/>
      </w:tcPr>
    </w:tblStylePr>
    <w:tblStylePr w:type="lastRow">
      <w:pPr>
        <w:spacing w:before="0" w:after="0" w:line="240" w:lineRule="auto"/>
      </w:pPr>
      <w:rPr>
        <w:b/>
        <w:bCs/>
      </w:rPr>
      <w:tblPr/>
      <w:tcPr>
        <w:tcBorders>
          <w:top w:val="double" w:sz="6" w:space="0" w:color="1C519E" w:themeColor="accent2"/>
          <w:left w:val="single" w:sz="8" w:space="0" w:color="1C519E" w:themeColor="accent2"/>
          <w:bottom w:val="single" w:sz="8" w:space="0" w:color="1C519E" w:themeColor="accent2"/>
          <w:right w:val="single" w:sz="8" w:space="0" w:color="1C519E" w:themeColor="accent2"/>
        </w:tcBorders>
      </w:tcPr>
    </w:tblStylePr>
    <w:tblStylePr w:type="firstCol">
      <w:rPr>
        <w:b/>
        <w:bCs/>
      </w:rPr>
    </w:tblStylePr>
    <w:tblStylePr w:type="lastCol">
      <w:rPr>
        <w:b/>
        <w:bCs/>
      </w:rPr>
    </w:tblStylePr>
    <w:tblStylePr w:type="band1Vert">
      <w:tblPr/>
      <w:tcPr>
        <w:tcBorders>
          <w:top w:val="single" w:sz="8" w:space="0" w:color="1C519E" w:themeColor="accent2"/>
          <w:left w:val="single" w:sz="8" w:space="0" w:color="1C519E" w:themeColor="accent2"/>
          <w:bottom w:val="single" w:sz="8" w:space="0" w:color="1C519E" w:themeColor="accent2"/>
          <w:right w:val="single" w:sz="8" w:space="0" w:color="1C519E" w:themeColor="accent2"/>
        </w:tcBorders>
      </w:tcPr>
    </w:tblStylePr>
    <w:tblStylePr w:type="band1Horz">
      <w:tblPr/>
      <w:tcPr>
        <w:tcBorders>
          <w:top w:val="single" w:sz="8" w:space="0" w:color="1C519E" w:themeColor="accent2"/>
          <w:left w:val="single" w:sz="8" w:space="0" w:color="1C519E" w:themeColor="accent2"/>
          <w:bottom w:val="single" w:sz="8" w:space="0" w:color="1C519E" w:themeColor="accent2"/>
          <w:right w:val="single" w:sz="8" w:space="0" w:color="1C519E" w:themeColor="accent2"/>
        </w:tcBorders>
      </w:tcPr>
    </w:tblStylePr>
  </w:style>
  <w:style w:type="table" w:styleId="LightList-Accent3">
    <w:name w:val="Light List Accent 3"/>
    <w:basedOn w:val="TableNormal"/>
    <w:uiPriority w:val="61"/>
    <w:locked/>
    <w:rsid w:val="00372E2B"/>
    <w:pPr>
      <w:spacing w:before="170" w:after="0"/>
    </w:pPr>
    <w:tblPr>
      <w:tblStyleRowBandSize w:val="1"/>
      <w:tblStyleColBandSize w:val="1"/>
      <w:tblBorders>
        <w:top w:val="single" w:sz="8" w:space="0" w:color="0088CB" w:themeColor="accent3"/>
        <w:left w:val="single" w:sz="8" w:space="0" w:color="0088CB" w:themeColor="accent3"/>
        <w:bottom w:val="single" w:sz="8" w:space="0" w:color="0088CB" w:themeColor="accent3"/>
        <w:right w:val="single" w:sz="8" w:space="0" w:color="0088CB" w:themeColor="accent3"/>
      </w:tblBorders>
    </w:tblPr>
    <w:tblStylePr w:type="firstRow">
      <w:pPr>
        <w:spacing w:before="0" w:after="0" w:line="240" w:lineRule="auto"/>
      </w:pPr>
      <w:rPr>
        <w:b/>
        <w:bCs/>
        <w:color w:val="FFFFFF" w:themeColor="background1"/>
      </w:rPr>
      <w:tblPr/>
      <w:tcPr>
        <w:shd w:val="clear" w:color="auto" w:fill="0088CB" w:themeFill="accent3"/>
      </w:tcPr>
    </w:tblStylePr>
    <w:tblStylePr w:type="lastRow">
      <w:pPr>
        <w:spacing w:before="0" w:after="0" w:line="240" w:lineRule="auto"/>
      </w:pPr>
      <w:rPr>
        <w:b/>
        <w:bCs/>
      </w:rPr>
      <w:tblPr/>
      <w:tcPr>
        <w:tcBorders>
          <w:top w:val="double" w:sz="6" w:space="0" w:color="0088CB" w:themeColor="accent3"/>
          <w:left w:val="single" w:sz="8" w:space="0" w:color="0088CB" w:themeColor="accent3"/>
          <w:bottom w:val="single" w:sz="8" w:space="0" w:color="0088CB" w:themeColor="accent3"/>
          <w:right w:val="single" w:sz="8" w:space="0" w:color="0088CB" w:themeColor="accent3"/>
        </w:tcBorders>
      </w:tcPr>
    </w:tblStylePr>
    <w:tblStylePr w:type="firstCol">
      <w:rPr>
        <w:b/>
        <w:bCs/>
      </w:rPr>
    </w:tblStylePr>
    <w:tblStylePr w:type="lastCol">
      <w:rPr>
        <w:b/>
        <w:bCs/>
      </w:rPr>
    </w:tblStylePr>
    <w:tblStylePr w:type="band1Vert">
      <w:tblPr/>
      <w:tcPr>
        <w:tcBorders>
          <w:top w:val="single" w:sz="8" w:space="0" w:color="0088CB" w:themeColor="accent3"/>
          <w:left w:val="single" w:sz="8" w:space="0" w:color="0088CB" w:themeColor="accent3"/>
          <w:bottom w:val="single" w:sz="8" w:space="0" w:color="0088CB" w:themeColor="accent3"/>
          <w:right w:val="single" w:sz="8" w:space="0" w:color="0088CB" w:themeColor="accent3"/>
        </w:tcBorders>
      </w:tcPr>
    </w:tblStylePr>
    <w:tblStylePr w:type="band1Horz">
      <w:tblPr/>
      <w:tcPr>
        <w:tcBorders>
          <w:top w:val="single" w:sz="8" w:space="0" w:color="0088CB" w:themeColor="accent3"/>
          <w:left w:val="single" w:sz="8" w:space="0" w:color="0088CB" w:themeColor="accent3"/>
          <w:bottom w:val="single" w:sz="8" w:space="0" w:color="0088CB" w:themeColor="accent3"/>
          <w:right w:val="single" w:sz="8" w:space="0" w:color="0088CB" w:themeColor="accent3"/>
        </w:tcBorders>
      </w:tcPr>
    </w:tblStylePr>
  </w:style>
  <w:style w:type="table" w:styleId="LightList-Accent4">
    <w:name w:val="Light List Accent 4"/>
    <w:basedOn w:val="TableNormal"/>
    <w:uiPriority w:val="61"/>
    <w:locked/>
    <w:rsid w:val="00372E2B"/>
    <w:pPr>
      <w:spacing w:before="170" w:after="0"/>
    </w:pPr>
    <w:tblPr>
      <w:tblStyleRowBandSize w:val="1"/>
      <w:tblStyleColBandSize w:val="1"/>
      <w:tblBorders>
        <w:top w:val="single" w:sz="8" w:space="0" w:color="00AA69" w:themeColor="accent4"/>
        <w:left w:val="single" w:sz="8" w:space="0" w:color="00AA69" w:themeColor="accent4"/>
        <w:bottom w:val="single" w:sz="8" w:space="0" w:color="00AA69" w:themeColor="accent4"/>
        <w:right w:val="single" w:sz="8" w:space="0" w:color="00AA69" w:themeColor="accent4"/>
      </w:tblBorders>
    </w:tblPr>
    <w:tblStylePr w:type="firstRow">
      <w:pPr>
        <w:spacing w:before="0" w:after="0" w:line="240" w:lineRule="auto"/>
      </w:pPr>
      <w:rPr>
        <w:b/>
        <w:bCs/>
        <w:color w:val="FFFFFF" w:themeColor="background1"/>
      </w:rPr>
      <w:tblPr/>
      <w:tcPr>
        <w:shd w:val="clear" w:color="auto" w:fill="00AA69" w:themeFill="accent4"/>
      </w:tcPr>
    </w:tblStylePr>
    <w:tblStylePr w:type="lastRow">
      <w:pPr>
        <w:spacing w:before="0" w:after="0" w:line="240" w:lineRule="auto"/>
      </w:pPr>
      <w:rPr>
        <w:b/>
        <w:bCs/>
      </w:rPr>
      <w:tblPr/>
      <w:tcPr>
        <w:tcBorders>
          <w:top w:val="double" w:sz="6" w:space="0" w:color="00AA69" w:themeColor="accent4"/>
          <w:left w:val="single" w:sz="8" w:space="0" w:color="00AA69" w:themeColor="accent4"/>
          <w:bottom w:val="single" w:sz="8" w:space="0" w:color="00AA69" w:themeColor="accent4"/>
          <w:right w:val="single" w:sz="8" w:space="0" w:color="00AA69" w:themeColor="accent4"/>
        </w:tcBorders>
      </w:tcPr>
    </w:tblStylePr>
    <w:tblStylePr w:type="firstCol">
      <w:rPr>
        <w:b/>
        <w:bCs/>
      </w:rPr>
    </w:tblStylePr>
    <w:tblStylePr w:type="lastCol">
      <w:rPr>
        <w:b/>
        <w:bCs/>
      </w:rPr>
    </w:tblStylePr>
    <w:tblStylePr w:type="band1Vert">
      <w:tblPr/>
      <w:tcPr>
        <w:tcBorders>
          <w:top w:val="single" w:sz="8" w:space="0" w:color="00AA69" w:themeColor="accent4"/>
          <w:left w:val="single" w:sz="8" w:space="0" w:color="00AA69" w:themeColor="accent4"/>
          <w:bottom w:val="single" w:sz="8" w:space="0" w:color="00AA69" w:themeColor="accent4"/>
          <w:right w:val="single" w:sz="8" w:space="0" w:color="00AA69" w:themeColor="accent4"/>
        </w:tcBorders>
      </w:tcPr>
    </w:tblStylePr>
    <w:tblStylePr w:type="band1Horz">
      <w:tblPr/>
      <w:tcPr>
        <w:tcBorders>
          <w:top w:val="single" w:sz="8" w:space="0" w:color="00AA69" w:themeColor="accent4"/>
          <w:left w:val="single" w:sz="8" w:space="0" w:color="00AA69" w:themeColor="accent4"/>
          <w:bottom w:val="single" w:sz="8" w:space="0" w:color="00AA69" w:themeColor="accent4"/>
          <w:right w:val="single" w:sz="8" w:space="0" w:color="00AA69" w:themeColor="accent4"/>
        </w:tcBorders>
      </w:tcPr>
    </w:tblStylePr>
  </w:style>
  <w:style w:type="table" w:styleId="LightList-Accent5">
    <w:name w:val="Light List Accent 5"/>
    <w:basedOn w:val="TableNormal"/>
    <w:uiPriority w:val="61"/>
    <w:locked/>
    <w:rsid w:val="00372E2B"/>
    <w:pPr>
      <w:spacing w:before="170" w:after="0"/>
    </w:pPr>
    <w:tblPr>
      <w:tblStyleRowBandSize w:val="1"/>
      <w:tblStyleColBandSize w:val="1"/>
      <w:tblBorders>
        <w:top w:val="single" w:sz="8" w:space="0" w:color="FCBF00" w:themeColor="accent5"/>
        <w:left w:val="single" w:sz="8" w:space="0" w:color="FCBF00" w:themeColor="accent5"/>
        <w:bottom w:val="single" w:sz="8" w:space="0" w:color="FCBF00" w:themeColor="accent5"/>
        <w:right w:val="single" w:sz="8" w:space="0" w:color="FCBF00" w:themeColor="accent5"/>
      </w:tblBorders>
    </w:tblPr>
    <w:tblStylePr w:type="firstRow">
      <w:pPr>
        <w:spacing w:before="0" w:after="0" w:line="240" w:lineRule="auto"/>
      </w:pPr>
      <w:rPr>
        <w:b/>
        <w:bCs/>
        <w:color w:val="FFFFFF" w:themeColor="background1"/>
      </w:rPr>
      <w:tblPr/>
      <w:tcPr>
        <w:shd w:val="clear" w:color="auto" w:fill="FCBF00" w:themeFill="accent5"/>
      </w:tcPr>
    </w:tblStylePr>
    <w:tblStylePr w:type="lastRow">
      <w:pPr>
        <w:spacing w:before="0" w:after="0" w:line="240" w:lineRule="auto"/>
      </w:pPr>
      <w:rPr>
        <w:b/>
        <w:bCs/>
      </w:rPr>
      <w:tblPr/>
      <w:tcPr>
        <w:tcBorders>
          <w:top w:val="double" w:sz="6" w:space="0" w:color="FCBF00" w:themeColor="accent5"/>
          <w:left w:val="single" w:sz="8" w:space="0" w:color="FCBF00" w:themeColor="accent5"/>
          <w:bottom w:val="single" w:sz="8" w:space="0" w:color="FCBF00" w:themeColor="accent5"/>
          <w:right w:val="single" w:sz="8" w:space="0" w:color="FCBF00" w:themeColor="accent5"/>
        </w:tcBorders>
      </w:tcPr>
    </w:tblStylePr>
    <w:tblStylePr w:type="firstCol">
      <w:rPr>
        <w:b/>
        <w:bCs/>
      </w:rPr>
    </w:tblStylePr>
    <w:tblStylePr w:type="lastCol">
      <w:rPr>
        <w:b/>
        <w:bCs/>
      </w:rPr>
    </w:tblStylePr>
    <w:tblStylePr w:type="band1Vert">
      <w:tblPr/>
      <w:tcPr>
        <w:tcBorders>
          <w:top w:val="single" w:sz="8" w:space="0" w:color="FCBF00" w:themeColor="accent5"/>
          <w:left w:val="single" w:sz="8" w:space="0" w:color="FCBF00" w:themeColor="accent5"/>
          <w:bottom w:val="single" w:sz="8" w:space="0" w:color="FCBF00" w:themeColor="accent5"/>
          <w:right w:val="single" w:sz="8" w:space="0" w:color="FCBF00" w:themeColor="accent5"/>
        </w:tcBorders>
      </w:tcPr>
    </w:tblStylePr>
    <w:tblStylePr w:type="band1Horz">
      <w:tblPr/>
      <w:tcPr>
        <w:tcBorders>
          <w:top w:val="single" w:sz="8" w:space="0" w:color="FCBF00" w:themeColor="accent5"/>
          <w:left w:val="single" w:sz="8" w:space="0" w:color="FCBF00" w:themeColor="accent5"/>
          <w:bottom w:val="single" w:sz="8" w:space="0" w:color="FCBF00" w:themeColor="accent5"/>
          <w:right w:val="single" w:sz="8" w:space="0" w:color="FCBF00" w:themeColor="accent5"/>
        </w:tcBorders>
      </w:tcPr>
    </w:tblStylePr>
  </w:style>
  <w:style w:type="table" w:styleId="LightList-Accent6">
    <w:name w:val="Light List Accent 6"/>
    <w:basedOn w:val="TableNormal"/>
    <w:uiPriority w:val="61"/>
    <w:locked/>
    <w:rsid w:val="00372E2B"/>
    <w:pPr>
      <w:spacing w:before="170" w:after="0"/>
    </w:pPr>
    <w:tblPr>
      <w:tblStyleRowBandSize w:val="1"/>
      <w:tblStyleColBandSize w:val="1"/>
      <w:tblBorders>
        <w:top w:val="single" w:sz="8" w:space="0" w:color="EB5D3E" w:themeColor="accent6"/>
        <w:left w:val="single" w:sz="8" w:space="0" w:color="EB5D3E" w:themeColor="accent6"/>
        <w:bottom w:val="single" w:sz="8" w:space="0" w:color="EB5D3E" w:themeColor="accent6"/>
        <w:right w:val="single" w:sz="8" w:space="0" w:color="EB5D3E" w:themeColor="accent6"/>
      </w:tblBorders>
    </w:tblPr>
    <w:tblStylePr w:type="firstRow">
      <w:pPr>
        <w:spacing w:before="0" w:after="0" w:line="240" w:lineRule="auto"/>
      </w:pPr>
      <w:rPr>
        <w:b/>
        <w:bCs/>
        <w:color w:val="FFFFFF" w:themeColor="background1"/>
      </w:rPr>
      <w:tblPr/>
      <w:tcPr>
        <w:shd w:val="clear" w:color="auto" w:fill="EB5D3E" w:themeFill="accent6"/>
      </w:tcPr>
    </w:tblStylePr>
    <w:tblStylePr w:type="lastRow">
      <w:pPr>
        <w:spacing w:before="0" w:after="0" w:line="240" w:lineRule="auto"/>
      </w:pPr>
      <w:rPr>
        <w:b/>
        <w:bCs/>
      </w:rPr>
      <w:tblPr/>
      <w:tcPr>
        <w:tcBorders>
          <w:top w:val="double" w:sz="6" w:space="0" w:color="EB5D3E" w:themeColor="accent6"/>
          <w:left w:val="single" w:sz="8" w:space="0" w:color="EB5D3E" w:themeColor="accent6"/>
          <w:bottom w:val="single" w:sz="8" w:space="0" w:color="EB5D3E" w:themeColor="accent6"/>
          <w:right w:val="single" w:sz="8" w:space="0" w:color="EB5D3E" w:themeColor="accent6"/>
        </w:tcBorders>
      </w:tcPr>
    </w:tblStylePr>
    <w:tblStylePr w:type="firstCol">
      <w:rPr>
        <w:b/>
        <w:bCs/>
      </w:rPr>
    </w:tblStylePr>
    <w:tblStylePr w:type="lastCol">
      <w:rPr>
        <w:b/>
        <w:bCs/>
      </w:rPr>
    </w:tblStylePr>
    <w:tblStylePr w:type="band1Vert">
      <w:tblPr/>
      <w:tcPr>
        <w:tcBorders>
          <w:top w:val="single" w:sz="8" w:space="0" w:color="EB5D3E" w:themeColor="accent6"/>
          <w:left w:val="single" w:sz="8" w:space="0" w:color="EB5D3E" w:themeColor="accent6"/>
          <w:bottom w:val="single" w:sz="8" w:space="0" w:color="EB5D3E" w:themeColor="accent6"/>
          <w:right w:val="single" w:sz="8" w:space="0" w:color="EB5D3E" w:themeColor="accent6"/>
        </w:tcBorders>
      </w:tcPr>
    </w:tblStylePr>
    <w:tblStylePr w:type="band1Horz">
      <w:tblPr/>
      <w:tcPr>
        <w:tcBorders>
          <w:top w:val="single" w:sz="8" w:space="0" w:color="EB5D3E" w:themeColor="accent6"/>
          <w:left w:val="single" w:sz="8" w:space="0" w:color="EB5D3E" w:themeColor="accent6"/>
          <w:bottom w:val="single" w:sz="8" w:space="0" w:color="EB5D3E" w:themeColor="accent6"/>
          <w:right w:val="single" w:sz="8" w:space="0" w:color="EB5D3E" w:themeColor="accent6"/>
        </w:tcBorders>
      </w:tcPr>
    </w:tblStylePr>
  </w:style>
  <w:style w:type="table" w:styleId="LightShading">
    <w:name w:val="Light Shading"/>
    <w:basedOn w:val="TableNormal"/>
    <w:uiPriority w:val="60"/>
    <w:locked/>
    <w:rsid w:val="00372E2B"/>
    <w:pPr>
      <w:spacing w:before="170" w:after="0"/>
    </w:pPr>
    <w:rPr>
      <w:color w:val="006598" w:themeColor="text1" w:themeShade="BF"/>
    </w:rPr>
    <w:tblPr>
      <w:tblStyleRowBandSize w:val="1"/>
      <w:tblStyleColBandSize w:val="1"/>
      <w:tblBorders>
        <w:top w:val="single" w:sz="8" w:space="0" w:color="0088CB" w:themeColor="text1"/>
        <w:bottom w:val="single" w:sz="8" w:space="0" w:color="0088CB" w:themeColor="text1"/>
      </w:tblBorders>
    </w:tblPr>
    <w:tblStylePr w:type="firstRow">
      <w:pPr>
        <w:spacing w:before="0" w:after="0" w:line="240" w:lineRule="auto"/>
      </w:pPr>
      <w:rPr>
        <w:b/>
        <w:bCs/>
      </w:rPr>
      <w:tblPr/>
      <w:tcPr>
        <w:tcBorders>
          <w:top w:val="single" w:sz="8" w:space="0" w:color="0088CB" w:themeColor="text1"/>
          <w:left w:val="nil"/>
          <w:bottom w:val="single" w:sz="8" w:space="0" w:color="0088CB" w:themeColor="text1"/>
          <w:right w:val="nil"/>
          <w:insideH w:val="nil"/>
          <w:insideV w:val="nil"/>
        </w:tcBorders>
      </w:tcPr>
    </w:tblStylePr>
    <w:tblStylePr w:type="lastRow">
      <w:pPr>
        <w:spacing w:before="0" w:after="0" w:line="240" w:lineRule="auto"/>
      </w:pPr>
      <w:rPr>
        <w:b/>
        <w:bCs/>
      </w:rPr>
      <w:tblPr/>
      <w:tcPr>
        <w:tcBorders>
          <w:top w:val="single" w:sz="8" w:space="0" w:color="0088CB" w:themeColor="text1"/>
          <w:left w:val="nil"/>
          <w:bottom w:val="single" w:sz="8" w:space="0" w:color="0088C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5FF" w:themeFill="text1" w:themeFillTint="3F"/>
      </w:tcPr>
    </w:tblStylePr>
    <w:tblStylePr w:type="band1Horz">
      <w:tblPr/>
      <w:tcPr>
        <w:tcBorders>
          <w:left w:val="nil"/>
          <w:right w:val="nil"/>
          <w:insideH w:val="nil"/>
          <w:insideV w:val="nil"/>
        </w:tcBorders>
        <w:shd w:val="clear" w:color="auto" w:fill="B3E5FF" w:themeFill="text1" w:themeFillTint="3F"/>
      </w:tcPr>
    </w:tblStylePr>
  </w:style>
  <w:style w:type="table" w:styleId="LightShading-Accent1">
    <w:name w:val="Light Shading Accent 1"/>
    <w:basedOn w:val="TableNormal"/>
    <w:uiPriority w:val="60"/>
    <w:locked/>
    <w:rsid w:val="00372E2B"/>
    <w:pPr>
      <w:spacing w:before="170" w:after="0"/>
    </w:pPr>
    <w:rPr>
      <w:color w:val="1C2456" w:themeColor="accent1" w:themeShade="BF"/>
    </w:rPr>
    <w:tblPr>
      <w:tblStyleRowBandSize w:val="1"/>
      <w:tblStyleColBandSize w:val="1"/>
      <w:tblBorders>
        <w:top w:val="single" w:sz="8" w:space="0" w:color="263174" w:themeColor="accent1"/>
        <w:bottom w:val="single" w:sz="8" w:space="0" w:color="263174" w:themeColor="accent1"/>
      </w:tblBorders>
    </w:tblPr>
    <w:tblStylePr w:type="firstRow">
      <w:pPr>
        <w:spacing w:before="0" w:after="0" w:line="240" w:lineRule="auto"/>
      </w:pPr>
      <w:rPr>
        <w:b/>
        <w:bCs/>
      </w:rPr>
      <w:tblPr/>
      <w:tcPr>
        <w:tcBorders>
          <w:top w:val="single" w:sz="8" w:space="0" w:color="263174" w:themeColor="accent1"/>
          <w:left w:val="nil"/>
          <w:bottom w:val="single" w:sz="8" w:space="0" w:color="263174" w:themeColor="accent1"/>
          <w:right w:val="nil"/>
          <w:insideH w:val="nil"/>
          <w:insideV w:val="nil"/>
        </w:tcBorders>
      </w:tcPr>
    </w:tblStylePr>
    <w:tblStylePr w:type="lastRow">
      <w:pPr>
        <w:spacing w:before="0" w:after="0" w:line="240" w:lineRule="auto"/>
      </w:pPr>
      <w:rPr>
        <w:b/>
        <w:bCs/>
      </w:rPr>
      <w:tblPr/>
      <w:tcPr>
        <w:tcBorders>
          <w:top w:val="single" w:sz="8" w:space="0" w:color="263174" w:themeColor="accent1"/>
          <w:left w:val="nil"/>
          <w:bottom w:val="single" w:sz="8" w:space="0" w:color="26317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C2E9" w:themeFill="accent1" w:themeFillTint="3F"/>
      </w:tcPr>
    </w:tblStylePr>
    <w:tblStylePr w:type="band1Horz">
      <w:tblPr/>
      <w:tcPr>
        <w:tcBorders>
          <w:left w:val="nil"/>
          <w:right w:val="nil"/>
          <w:insideH w:val="nil"/>
          <w:insideV w:val="nil"/>
        </w:tcBorders>
        <w:shd w:val="clear" w:color="auto" w:fill="BCC2E9" w:themeFill="accent1" w:themeFillTint="3F"/>
      </w:tcPr>
    </w:tblStylePr>
  </w:style>
  <w:style w:type="table" w:styleId="LightShading-Accent2">
    <w:name w:val="Light Shading Accent 2"/>
    <w:basedOn w:val="TableNormal"/>
    <w:uiPriority w:val="60"/>
    <w:locked/>
    <w:rsid w:val="00372E2B"/>
    <w:pPr>
      <w:spacing w:before="170" w:after="0"/>
    </w:pPr>
    <w:rPr>
      <w:color w:val="153C76" w:themeColor="accent2" w:themeShade="BF"/>
    </w:rPr>
    <w:tblPr>
      <w:tblStyleRowBandSize w:val="1"/>
      <w:tblStyleColBandSize w:val="1"/>
      <w:tblBorders>
        <w:top w:val="single" w:sz="8" w:space="0" w:color="1C519E" w:themeColor="accent2"/>
        <w:bottom w:val="single" w:sz="8" w:space="0" w:color="1C519E" w:themeColor="accent2"/>
      </w:tblBorders>
    </w:tblPr>
    <w:tblStylePr w:type="firstRow">
      <w:pPr>
        <w:spacing w:before="0" w:after="0" w:line="240" w:lineRule="auto"/>
      </w:pPr>
      <w:rPr>
        <w:b/>
        <w:bCs/>
      </w:rPr>
      <w:tblPr/>
      <w:tcPr>
        <w:tcBorders>
          <w:top w:val="single" w:sz="8" w:space="0" w:color="1C519E" w:themeColor="accent2"/>
          <w:left w:val="nil"/>
          <w:bottom w:val="single" w:sz="8" w:space="0" w:color="1C519E" w:themeColor="accent2"/>
          <w:right w:val="nil"/>
          <w:insideH w:val="nil"/>
          <w:insideV w:val="nil"/>
        </w:tcBorders>
      </w:tcPr>
    </w:tblStylePr>
    <w:tblStylePr w:type="lastRow">
      <w:pPr>
        <w:spacing w:before="0" w:after="0" w:line="240" w:lineRule="auto"/>
      </w:pPr>
      <w:rPr>
        <w:b/>
        <w:bCs/>
      </w:rPr>
      <w:tblPr/>
      <w:tcPr>
        <w:tcBorders>
          <w:top w:val="single" w:sz="8" w:space="0" w:color="1C519E" w:themeColor="accent2"/>
          <w:left w:val="nil"/>
          <w:bottom w:val="single" w:sz="8" w:space="0" w:color="1C519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1F3" w:themeFill="accent2" w:themeFillTint="3F"/>
      </w:tcPr>
    </w:tblStylePr>
    <w:tblStylePr w:type="band1Horz">
      <w:tblPr/>
      <w:tcPr>
        <w:tcBorders>
          <w:left w:val="nil"/>
          <w:right w:val="nil"/>
          <w:insideH w:val="nil"/>
          <w:insideV w:val="nil"/>
        </w:tcBorders>
        <w:shd w:val="clear" w:color="auto" w:fill="BAD1F3" w:themeFill="accent2" w:themeFillTint="3F"/>
      </w:tcPr>
    </w:tblStylePr>
  </w:style>
  <w:style w:type="table" w:styleId="LightShading-Accent3">
    <w:name w:val="Light Shading Accent 3"/>
    <w:basedOn w:val="TableNormal"/>
    <w:uiPriority w:val="60"/>
    <w:locked/>
    <w:rsid w:val="00372E2B"/>
    <w:pPr>
      <w:spacing w:before="170" w:after="0"/>
    </w:pPr>
    <w:rPr>
      <w:color w:val="006598" w:themeColor="accent3" w:themeShade="BF"/>
    </w:rPr>
    <w:tblPr>
      <w:tblStyleRowBandSize w:val="1"/>
      <w:tblStyleColBandSize w:val="1"/>
      <w:tblBorders>
        <w:top w:val="single" w:sz="8" w:space="0" w:color="0088CB" w:themeColor="accent3"/>
        <w:bottom w:val="single" w:sz="8" w:space="0" w:color="0088CB" w:themeColor="accent3"/>
      </w:tblBorders>
    </w:tblPr>
    <w:tblStylePr w:type="firstRow">
      <w:pPr>
        <w:spacing w:before="0" w:after="0" w:line="240" w:lineRule="auto"/>
      </w:pPr>
      <w:rPr>
        <w:b/>
        <w:bCs/>
      </w:rPr>
      <w:tblPr/>
      <w:tcPr>
        <w:tcBorders>
          <w:top w:val="single" w:sz="8" w:space="0" w:color="0088CB" w:themeColor="accent3"/>
          <w:left w:val="nil"/>
          <w:bottom w:val="single" w:sz="8" w:space="0" w:color="0088CB" w:themeColor="accent3"/>
          <w:right w:val="nil"/>
          <w:insideH w:val="nil"/>
          <w:insideV w:val="nil"/>
        </w:tcBorders>
      </w:tcPr>
    </w:tblStylePr>
    <w:tblStylePr w:type="lastRow">
      <w:pPr>
        <w:spacing w:before="0" w:after="0" w:line="240" w:lineRule="auto"/>
      </w:pPr>
      <w:rPr>
        <w:b/>
        <w:bCs/>
      </w:rPr>
      <w:tblPr/>
      <w:tcPr>
        <w:tcBorders>
          <w:top w:val="single" w:sz="8" w:space="0" w:color="0088CB" w:themeColor="accent3"/>
          <w:left w:val="nil"/>
          <w:bottom w:val="single" w:sz="8" w:space="0" w:color="0088C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5FF" w:themeFill="accent3" w:themeFillTint="3F"/>
      </w:tcPr>
    </w:tblStylePr>
    <w:tblStylePr w:type="band1Horz">
      <w:tblPr/>
      <w:tcPr>
        <w:tcBorders>
          <w:left w:val="nil"/>
          <w:right w:val="nil"/>
          <w:insideH w:val="nil"/>
          <w:insideV w:val="nil"/>
        </w:tcBorders>
        <w:shd w:val="clear" w:color="auto" w:fill="B3E5FF" w:themeFill="accent3" w:themeFillTint="3F"/>
      </w:tcPr>
    </w:tblStylePr>
  </w:style>
  <w:style w:type="table" w:styleId="LightShading-Accent4">
    <w:name w:val="Light Shading Accent 4"/>
    <w:basedOn w:val="TableNormal"/>
    <w:uiPriority w:val="60"/>
    <w:locked/>
    <w:rsid w:val="00372E2B"/>
    <w:pPr>
      <w:spacing w:before="170" w:after="0"/>
    </w:pPr>
    <w:rPr>
      <w:color w:val="007F4E" w:themeColor="accent4" w:themeShade="BF"/>
    </w:rPr>
    <w:tblPr>
      <w:tblStyleRowBandSize w:val="1"/>
      <w:tblStyleColBandSize w:val="1"/>
      <w:tblBorders>
        <w:top w:val="single" w:sz="8" w:space="0" w:color="00AA69" w:themeColor="accent4"/>
        <w:bottom w:val="single" w:sz="8" w:space="0" w:color="00AA69" w:themeColor="accent4"/>
      </w:tblBorders>
    </w:tblPr>
    <w:tblStylePr w:type="firstRow">
      <w:pPr>
        <w:spacing w:before="0" w:after="0" w:line="240" w:lineRule="auto"/>
      </w:pPr>
      <w:rPr>
        <w:b/>
        <w:bCs/>
      </w:rPr>
      <w:tblPr/>
      <w:tcPr>
        <w:tcBorders>
          <w:top w:val="single" w:sz="8" w:space="0" w:color="00AA69" w:themeColor="accent4"/>
          <w:left w:val="nil"/>
          <w:bottom w:val="single" w:sz="8" w:space="0" w:color="00AA69" w:themeColor="accent4"/>
          <w:right w:val="nil"/>
          <w:insideH w:val="nil"/>
          <w:insideV w:val="nil"/>
        </w:tcBorders>
      </w:tcPr>
    </w:tblStylePr>
    <w:tblStylePr w:type="lastRow">
      <w:pPr>
        <w:spacing w:before="0" w:after="0" w:line="240" w:lineRule="auto"/>
      </w:pPr>
      <w:rPr>
        <w:b/>
        <w:bCs/>
      </w:rPr>
      <w:tblPr/>
      <w:tcPr>
        <w:tcBorders>
          <w:top w:val="single" w:sz="8" w:space="0" w:color="00AA69" w:themeColor="accent4"/>
          <w:left w:val="nil"/>
          <w:bottom w:val="single" w:sz="8" w:space="0" w:color="00AA6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FFDE" w:themeFill="accent4" w:themeFillTint="3F"/>
      </w:tcPr>
    </w:tblStylePr>
    <w:tblStylePr w:type="band1Horz">
      <w:tblPr/>
      <w:tcPr>
        <w:tcBorders>
          <w:left w:val="nil"/>
          <w:right w:val="nil"/>
          <w:insideH w:val="nil"/>
          <w:insideV w:val="nil"/>
        </w:tcBorders>
        <w:shd w:val="clear" w:color="auto" w:fill="ABFFDE" w:themeFill="accent4" w:themeFillTint="3F"/>
      </w:tcPr>
    </w:tblStylePr>
  </w:style>
  <w:style w:type="table" w:styleId="LightShading-Accent5">
    <w:name w:val="Light Shading Accent 5"/>
    <w:basedOn w:val="TableNormal"/>
    <w:uiPriority w:val="60"/>
    <w:locked/>
    <w:rsid w:val="00372E2B"/>
    <w:pPr>
      <w:spacing w:before="170" w:after="0"/>
    </w:pPr>
    <w:rPr>
      <w:color w:val="BC8E00" w:themeColor="accent5" w:themeShade="BF"/>
    </w:rPr>
    <w:tblPr>
      <w:tblStyleRowBandSize w:val="1"/>
      <w:tblStyleColBandSize w:val="1"/>
      <w:tblBorders>
        <w:top w:val="single" w:sz="8" w:space="0" w:color="FCBF00" w:themeColor="accent5"/>
        <w:bottom w:val="single" w:sz="8" w:space="0" w:color="FCBF00" w:themeColor="accent5"/>
      </w:tblBorders>
    </w:tblPr>
    <w:tblStylePr w:type="firstRow">
      <w:pPr>
        <w:spacing w:before="0" w:after="0" w:line="240" w:lineRule="auto"/>
      </w:pPr>
      <w:rPr>
        <w:b/>
        <w:bCs/>
      </w:rPr>
      <w:tblPr/>
      <w:tcPr>
        <w:tcBorders>
          <w:top w:val="single" w:sz="8" w:space="0" w:color="FCBF00" w:themeColor="accent5"/>
          <w:left w:val="nil"/>
          <w:bottom w:val="single" w:sz="8" w:space="0" w:color="FCBF00" w:themeColor="accent5"/>
          <w:right w:val="nil"/>
          <w:insideH w:val="nil"/>
          <w:insideV w:val="nil"/>
        </w:tcBorders>
      </w:tcPr>
    </w:tblStylePr>
    <w:tblStylePr w:type="lastRow">
      <w:pPr>
        <w:spacing w:before="0" w:after="0" w:line="240" w:lineRule="auto"/>
      </w:pPr>
      <w:rPr>
        <w:b/>
        <w:bCs/>
      </w:rPr>
      <w:tblPr/>
      <w:tcPr>
        <w:tcBorders>
          <w:top w:val="single" w:sz="8" w:space="0" w:color="FCBF00" w:themeColor="accent5"/>
          <w:left w:val="nil"/>
          <w:bottom w:val="single" w:sz="8" w:space="0" w:color="FCBF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BF" w:themeFill="accent5" w:themeFillTint="3F"/>
      </w:tcPr>
    </w:tblStylePr>
    <w:tblStylePr w:type="band1Horz">
      <w:tblPr/>
      <w:tcPr>
        <w:tcBorders>
          <w:left w:val="nil"/>
          <w:right w:val="nil"/>
          <w:insideH w:val="nil"/>
          <w:insideV w:val="nil"/>
        </w:tcBorders>
        <w:shd w:val="clear" w:color="auto" w:fill="FFEFBF" w:themeFill="accent5" w:themeFillTint="3F"/>
      </w:tcPr>
    </w:tblStylePr>
  </w:style>
  <w:style w:type="table" w:styleId="LightShading-Accent6">
    <w:name w:val="Light Shading Accent 6"/>
    <w:basedOn w:val="TableNormal"/>
    <w:uiPriority w:val="60"/>
    <w:locked/>
    <w:rsid w:val="00372E2B"/>
    <w:pPr>
      <w:spacing w:before="170" w:after="0"/>
    </w:pPr>
    <w:rPr>
      <w:color w:val="C93415" w:themeColor="accent6" w:themeShade="BF"/>
    </w:rPr>
    <w:tblPr>
      <w:tblStyleRowBandSize w:val="1"/>
      <w:tblStyleColBandSize w:val="1"/>
      <w:tblBorders>
        <w:top w:val="single" w:sz="8" w:space="0" w:color="EB5D3E" w:themeColor="accent6"/>
        <w:bottom w:val="single" w:sz="8" w:space="0" w:color="EB5D3E" w:themeColor="accent6"/>
      </w:tblBorders>
    </w:tblPr>
    <w:tblStylePr w:type="firstRow">
      <w:pPr>
        <w:spacing w:before="0" w:after="0" w:line="240" w:lineRule="auto"/>
      </w:pPr>
      <w:rPr>
        <w:b/>
        <w:bCs/>
      </w:rPr>
      <w:tblPr/>
      <w:tcPr>
        <w:tcBorders>
          <w:top w:val="single" w:sz="8" w:space="0" w:color="EB5D3E" w:themeColor="accent6"/>
          <w:left w:val="nil"/>
          <w:bottom w:val="single" w:sz="8" w:space="0" w:color="EB5D3E" w:themeColor="accent6"/>
          <w:right w:val="nil"/>
          <w:insideH w:val="nil"/>
          <w:insideV w:val="nil"/>
        </w:tcBorders>
      </w:tcPr>
    </w:tblStylePr>
    <w:tblStylePr w:type="lastRow">
      <w:pPr>
        <w:spacing w:before="0" w:after="0" w:line="240" w:lineRule="auto"/>
      </w:pPr>
      <w:rPr>
        <w:b/>
        <w:bCs/>
      </w:rPr>
      <w:tblPr/>
      <w:tcPr>
        <w:tcBorders>
          <w:top w:val="single" w:sz="8" w:space="0" w:color="EB5D3E" w:themeColor="accent6"/>
          <w:left w:val="nil"/>
          <w:bottom w:val="single" w:sz="8" w:space="0" w:color="EB5D3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6CF" w:themeFill="accent6" w:themeFillTint="3F"/>
      </w:tcPr>
    </w:tblStylePr>
    <w:tblStylePr w:type="band1Horz">
      <w:tblPr/>
      <w:tcPr>
        <w:tcBorders>
          <w:left w:val="nil"/>
          <w:right w:val="nil"/>
          <w:insideH w:val="nil"/>
          <w:insideV w:val="nil"/>
        </w:tcBorders>
        <w:shd w:val="clear" w:color="auto" w:fill="FAD6CF" w:themeFill="accent6" w:themeFillTint="3F"/>
      </w:tcPr>
    </w:tblStylePr>
  </w:style>
  <w:style w:type="character" w:styleId="LineNumber">
    <w:name w:val="line number"/>
    <w:basedOn w:val="DefaultParagraphFont"/>
    <w:uiPriority w:val="7"/>
    <w:semiHidden/>
    <w:unhideWhenUsed/>
    <w:locked/>
    <w:rsid w:val="00372E2B"/>
    <w:rPr>
      <w:noProof w:val="0"/>
      <w:lang w:val="en-AU"/>
    </w:rPr>
  </w:style>
  <w:style w:type="paragraph" w:styleId="List">
    <w:name w:val="List"/>
    <w:basedOn w:val="Normal"/>
    <w:uiPriority w:val="11"/>
    <w:semiHidden/>
    <w:qFormat/>
    <w:rsid w:val="00372E2B"/>
    <w:pPr>
      <w:numPr>
        <w:numId w:val="4"/>
      </w:numPr>
      <w:spacing w:before="113"/>
    </w:pPr>
    <w:rPr>
      <w:sz w:val="16"/>
    </w:rPr>
  </w:style>
  <w:style w:type="paragraph" w:styleId="List2">
    <w:name w:val="List 2"/>
    <w:basedOn w:val="Normal"/>
    <w:uiPriority w:val="11"/>
    <w:semiHidden/>
    <w:qFormat/>
    <w:rsid w:val="00372E2B"/>
    <w:pPr>
      <w:numPr>
        <w:ilvl w:val="1"/>
        <w:numId w:val="4"/>
      </w:numPr>
      <w:spacing w:before="113"/>
    </w:pPr>
    <w:rPr>
      <w:sz w:val="16"/>
    </w:rPr>
  </w:style>
  <w:style w:type="paragraph" w:styleId="List3">
    <w:name w:val="List 3"/>
    <w:basedOn w:val="Normal"/>
    <w:uiPriority w:val="11"/>
    <w:semiHidden/>
    <w:qFormat/>
    <w:rsid w:val="00372E2B"/>
    <w:pPr>
      <w:numPr>
        <w:ilvl w:val="2"/>
        <w:numId w:val="4"/>
      </w:numPr>
      <w:spacing w:before="113"/>
    </w:pPr>
    <w:rPr>
      <w:sz w:val="16"/>
    </w:rPr>
  </w:style>
  <w:style w:type="paragraph" w:styleId="List4">
    <w:name w:val="List 4"/>
    <w:basedOn w:val="Normal"/>
    <w:uiPriority w:val="11"/>
    <w:semiHidden/>
    <w:unhideWhenUsed/>
    <w:locked/>
    <w:rsid w:val="00372E2B"/>
    <w:pPr>
      <w:ind w:left="1132" w:hanging="283"/>
      <w:contextualSpacing/>
    </w:pPr>
  </w:style>
  <w:style w:type="paragraph" w:styleId="List5">
    <w:name w:val="List 5"/>
    <w:basedOn w:val="Normal"/>
    <w:uiPriority w:val="11"/>
    <w:semiHidden/>
    <w:unhideWhenUsed/>
    <w:locked/>
    <w:rsid w:val="00372E2B"/>
    <w:pPr>
      <w:ind w:left="1415" w:hanging="283"/>
      <w:contextualSpacing/>
    </w:pPr>
  </w:style>
  <w:style w:type="paragraph" w:styleId="ListBullet5">
    <w:name w:val="List Bullet 5"/>
    <w:aliases w:val="Table Bullet 2"/>
    <w:basedOn w:val="Normal"/>
    <w:uiPriority w:val="18"/>
    <w:rsid w:val="00300242"/>
    <w:pPr>
      <w:numPr>
        <w:ilvl w:val="4"/>
        <w:numId w:val="5"/>
      </w:numPr>
      <w:contextualSpacing/>
    </w:pPr>
    <w:rPr>
      <w:sz w:val="20"/>
    </w:rPr>
  </w:style>
  <w:style w:type="paragraph" w:styleId="ListContinue">
    <w:name w:val="List Continue"/>
    <w:basedOn w:val="Normal"/>
    <w:uiPriority w:val="11"/>
    <w:semiHidden/>
    <w:unhideWhenUsed/>
    <w:locked/>
    <w:rsid w:val="00372E2B"/>
    <w:pPr>
      <w:ind w:left="283"/>
      <w:contextualSpacing/>
    </w:pPr>
  </w:style>
  <w:style w:type="paragraph" w:styleId="ListContinue2">
    <w:name w:val="List Continue 2"/>
    <w:basedOn w:val="Normal"/>
    <w:uiPriority w:val="11"/>
    <w:semiHidden/>
    <w:unhideWhenUsed/>
    <w:locked/>
    <w:rsid w:val="00372E2B"/>
    <w:pPr>
      <w:ind w:left="566"/>
      <w:contextualSpacing/>
    </w:pPr>
  </w:style>
  <w:style w:type="paragraph" w:styleId="ListContinue3">
    <w:name w:val="List Continue 3"/>
    <w:basedOn w:val="Normal"/>
    <w:uiPriority w:val="11"/>
    <w:semiHidden/>
    <w:unhideWhenUsed/>
    <w:locked/>
    <w:rsid w:val="00372E2B"/>
    <w:pPr>
      <w:ind w:left="849"/>
      <w:contextualSpacing/>
    </w:pPr>
  </w:style>
  <w:style w:type="paragraph" w:styleId="ListContinue4">
    <w:name w:val="List Continue 4"/>
    <w:basedOn w:val="Normal"/>
    <w:uiPriority w:val="11"/>
    <w:semiHidden/>
    <w:unhideWhenUsed/>
    <w:locked/>
    <w:rsid w:val="00372E2B"/>
    <w:pPr>
      <w:ind w:left="1132"/>
      <w:contextualSpacing/>
    </w:pPr>
  </w:style>
  <w:style w:type="paragraph" w:styleId="ListContinue5">
    <w:name w:val="List Continue 5"/>
    <w:basedOn w:val="Normal"/>
    <w:uiPriority w:val="11"/>
    <w:semiHidden/>
    <w:unhideWhenUsed/>
    <w:locked/>
    <w:rsid w:val="00372E2B"/>
    <w:pPr>
      <w:ind w:left="1415"/>
      <w:contextualSpacing/>
    </w:pPr>
  </w:style>
  <w:style w:type="paragraph" w:styleId="ListNumber5">
    <w:name w:val="List Number 5"/>
    <w:aliases w:val="Table Number List 2"/>
    <w:basedOn w:val="Normal"/>
    <w:uiPriority w:val="18"/>
    <w:rsid w:val="00372E2B"/>
    <w:pPr>
      <w:numPr>
        <w:ilvl w:val="5"/>
      </w:numPr>
      <w:contextualSpacing/>
    </w:pPr>
  </w:style>
  <w:style w:type="paragraph" w:styleId="ListParagraph">
    <w:name w:val="List Paragraph"/>
    <w:basedOn w:val="Normal"/>
    <w:link w:val="ListParagraphChar"/>
    <w:uiPriority w:val="34"/>
    <w:qFormat/>
    <w:rsid w:val="00627D81"/>
    <w:pPr>
      <w:spacing w:before="60" w:after="60"/>
    </w:pPr>
  </w:style>
  <w:style w:type="paragraph" w:styleId="MacroText">
    <w:name w:val="macro"/>
    <w:link w:val="MacroTextChar"/>
    <w:uiPriority w:val="99"/>
    <w:semiHidden/>
    <w:unhideWhenUsed/>
    <w:locked/>
    <w:rsid w:val="00372E2B"/>
    <w:pPr>
      <w:tabs>
        <w:tab w:val="left" w:pos="480"/>
        <w:tab w:val="left" w:pos="960"/>
        <w:tab w:val="left" w:pos="1440"/>
        <w:tab w:val="left" w:pos="1920"/>
        <w:tab w:val="left" w:pos="2400"/>
        <w:tab w:val="left" w:pos="2880"/>
        <w:tab w:val="left" w:pos="3360"/>
        <w:tab w:val="left" w:pos="3840"/>
        <w:tab w:val="left" w:pos="4320"/>
      </w:tabs>
      <w:spacing w:before="170" w:after="0"/>
    </w:pPr>
    <w:rPr>
      <w:rFonts w:ascii="Consolas" w:hAnsi="Consolas"/>
      <w:sz w:val="20"/>
      <w:szCs w:val="20"/>
    </w:rPr>
  </w:style>
  <w:style w:type="character" w:customStyle="1" w:styleId="MacroTextChar">
    <w:name w:val="Macro Text Char"/>
    <w:basedOn w:val="DefaultParagraphFont"/>
    <w:link w:val="MacroText"/>
    <w:uiPriority w:val="99"/>
    <w:semiHidden/>
    <w:rsid w:val="00372E2B"/>
    <w:rPr>
      <w:rFonts w:ascii="Consolas" w:hAnsi="Consolas"/>
      <w:sz w:val="20"/>
      <w:szCs w:val="20"/>
    </w:rPr>
  </w:style>
  <w:style w:type="table" w:styleId="MediumGrid1">
    <w:name w:val="Medium Grid 1"/>
    <w:basedOn w:val="TableNormal"/>
    <w:uiPriority w:val="67"/>
    <w:locked/>
    <w:rsid w:val="00372E2B"/>
    <w:pPr>
      <w:spacing w:before="170" w:after="0"/>
    </w:pPr>
    <w:tblPr>
      <w:tblStyleRowBandSize w:val="1"/>
      <w:tblStyleColBandSize w:val="1"/>
      <w:tblBorders>
        <w:top w:val="single" w:sz="8" w:space="0" w:color="19B2FF" w:themeColor="text1" w:themeTint="BF"/>
        <w:left w:val="single" w:sz="8" w:space="0" w:color="19B2FF" w:themeColor="text1" w:themeTint="BF"/>
        <w:bottom w:val="single" w:sz="8" w:space="0" w:color="19B2FF" w:themeColor="text1" w:themeTint="BF"/>
        <w:right w:val="single" w:sz="8" w:space="0" w:color="19B2FF" w:themeColor="text1" w:themeTint="BF"/>
        <w:insideH w:val="single" w:sz="8" w:space="0" w:color="19B2FF" w:themeColor="text1" w:themeTint="BF"/>
        <w:insideV w:val="single" w:sz="8" w:space="0" w:color="19B2FF" w:themeColor="text1" w:themeTint="BF"/>
      </w:tblBorders>
    </w:tblPr>
    <w:tcPr>
      <w:shd w:val="clear" w:color="auto" w:fill="B3E5FF" w:themeFill="text1" w:themeFillTint="3F"/>
    </w:tcPr>
    <w:tblStylePr w:type="firstRow">
      <w:rPr>
        <w:b/>
        <w:bCs/>
      </w:rPr>
    </w:tblStylePr>
    <w:tblStylePr w:type="lastRow">
      <w:rPr>
        <w:b/>
        <w:bCs/>
      </w:rPr>
      <w:tblPr/>
      <w:tcPr>
        <w:tcBorders>
          <w:top w:val="single" w:sz="18" w:space="0" w:color="19B2FF" w:themeColor="text1" w:themeTint="BF"/>
        </w:tcBorders>
      </w:tcPr>
    </w:tblStylePr>
    <w:tblStylePr w:type="firstCol">
      <w:rPr>
        <w:b/>
        <w:bCs/>
      </w:rPr>
    </w:tblStylePr>
    <w:tblStylePr w:type="lastCol">
      <w:rPr>
        <w:b/>
        <w:bCs/>
      </w:rPr>
    </w:tblStylePr>
    <w:tblStylePr w:type="band1Vert">
      <w:tblPr/>
      <w:tcPr>
        <w:shd w:val="clear" w:color="auto" w:fill="66CCFF" w:themeFill="text1" w:themeFillTint="7F"/>
      </w:tcPr>
    </w:tblStylePr>
    <w:tblStylePr w:type="band1Horz">
      <w:tblPr/>
      <w:tcPr>
        <w:shd w:val="clear" w:color="auto" w:fill="66CCFF" w:themeFill="text1" w:themeFillTint="7F"/>
      </w:tcPr>
    </w:tblStylePr>
  </w:style>
  <w:style w:type="table" w:styleId="MediumGrid1-Accent1">
    <w:name w:val="Medium Grid 1 Accent 1"/>
    <w:basedOn w:val="TableNormal"/>
    <w:uiPriority w:val="67"/>
    <w:locked/>
    <w:rsid w:val="00372E2B"/>
    <w:pPr>
      <w:spacing w:before="170" w:after="0"/>
    </w:pPr>
    <w:tblPr>
      <w:tblStyleRowBandSize w:val="1"/>
      <w:tblStyleColBandSize w:val="1"/>
      <w:tblBorders>
        <w:top w:val="single" w:sz="8" w:space="0" w:color="3C4DB7" w:themeColor="accent1" w:themeTint="BF"/>
        <w:left w:val="single" w:sz="8" w:space="0" w:color="3C4DB7" w:themeColor="accent1" w:themeTint="BF"/>
        <w:bottom w:val="single" w:sz="8" w:space="0" w:color="3C4DB7" w:themeColor="accent1" w:themeTint="BF"/>
        <w:right w:val="single" w:sz="8" w:space="0" w:color="3C4DB7" w:themeColor="accent1" w:themeTint="BF"/>
        <w:insideH w:val="single" w:sz="8" w:space="0" w:color="3C4DB7" w:themeColor="accent1" w:themeTint="BF"/>
        <w:insideV w:val="single" w:sz="8" w:space="0" w:color="3C4DB7" w:themeColor="accent1" w:themeTint="BF"/>
      </w:tblBorders>
    </w:tblPr>
    <w:tcPr>
      <w:shd w:val="clear" w:color="auto" w:fill="BCC2E9" w:themeFill="accent1" w:themeFillTint="3F"/>
    </w:tcPr>
    <w:tblStylePr w:type="firstRow">
      <w:rPr>
        <w:b/>
        <w:bCs/>
      </w:rPr>
    </w:tblStylePr>
    <w:tblStylePr w:type="lastRow">
      <w:rPr>
        <w:b/>
        <w:bCs/>
      </w:rPr>
      <w:tblPr/>
      <w:tcPr>
        <w:tcBorders>
          <w:top w:val="single" w:sz="18" w:space="0" w:color="3C4DB7" w:themeColor="accent1" w:themeTint="BF"/>
        </w:tcBorders>
      </w:tcPr>
    </w:tblStylePr>
    <w:tblStylePr w:type="firstCol">
      <w:rPr>
        <w:b/>
        <w:bCs/>
      </w:rPr>
    </w:tblStylePr>
    <w:tblStylePr w:type="lastCol">
      <w:rPr>
        <w:b/>
        <w:bCs/>
      </w:rPr>
    </w:tblStylePr>
    <w:tblStylePr w:type="band1Vert">
      <w:tblPr/>
      <w:tcPr>
        <w:shd w:val="clear" w:color="auto" w:fill="7985D3" w:themeFill="accent1" w:themeFillTint="7F"/>
      </w:tcPr>
    </w:tblStylePr>
    <w:tblStylePr w:type="band1Horz">
      <w:tblPr/>
      <w:tcPr>
        <w:shd w:val="clear" w:color="auto" w:fill="7985D3" w:themeFill="accent1" w:themeFillTint="7F"/>
      </w:tcPr>
    </w:tblStylePr>
  </w:style>
  <w:style w:type="table" w:styleId="MediumGrid1-Accent2">
    <w:name w:val="Medium Grid 1 Accent 2"/>
    <w:basedOn w:val="TableNormal"/>
    <w:uiPriority w:val="67"/>
    <w:locked/>
    <w:rsid w:val="00372E2B"/>
    <w:pPr>
      <w:spacing w:before="170" w:after="0"/>
    </w:pPr>
    <w:tblPr>
      <w:tblStyleRowBandSize w:val="1"/>
      <w:tblStyleColBandSize w:val="1"/>
      <w:tblBorders>
        <w:top w:val="single" w:sz="8" w:space="0" w:color="3075DA" w:themeColor="accent2" w:themeTint="BF"/>
        <w:left w:val="single" w:sz="8" w:space="0" w:color="3075DA" w:themeColor="accent2" w:themeTint="BF"/>
        <w:bottom w:val="single" w:sz="8" w:space="0" w:color="3075DA" w:themeColor="accent2" w:themeTint="BF"/>
        <w:right w:val="single" w:sz="8" w:space="0" w:color="3075DA" w:themeColor="accent2" w:themeTint="BF"/>
        <w:insideH w:val="single" w:sz="8" w:space="0" w:color="3075DA" w:themeColor="accent2" w:themeTint="BF"/>
        <w:insideV w:val="single" w:sz="8" w:space="0" w:color="3075DA" w:themeColor="accent2" w:themeTint="BF"/>
      </w:tblBorders>
    </w:tblPr>
    <w:tcPr>
      <w:shd w:val="clear" w:color="auto" w:fill="BAD1F3" w:themeFill="accent2" w:themeFillTint="3F"/>
    </w:tcPr>
    <w:tblStylePr w:type="firstRow">
      <w:rPr>
        <w:b/>
        <w:bCs/>
      </w:rPr>
    </w:tblStylePr>
    <w:tblStylePr w:type="lastRow">
      <w:rPr>
        <w:b/>
        <w:bCs/>
      </w:rPr>
      <w:tblPr/>
      <w:tcPr>
        <w:tcBorders>
          <w:top w:val="single" w:sz="18" w:space="0" w:color="3075DA" w:themeColor="accent2" w:themeTint="BF"/>
        </w:tcBorders>
      </w:tcPr>
    </w:tblStylePr>
    <w:tblStylePr w:type="firstCol">
      <w:rPr>
        <w:b/>
        <w:bCs/>
      </w:rPr>
    </w:tblStylePr>
    <w:tblStylePr w:type="lastCol">
      <w:rPr>
        <w:b/>
        <w:bCs/>
      </w:rPr>
    </w:tblStylePr>
    <w:tblStylePr w:type="band1Vert">
      <w:tblPr/>
      <w:tcPr>
        <w:shd w:val="clear" w:color="auto" w:fill="75A3E6" w:themeFill="accent2" w:themeFillTint="7F"/>
      </w:tcPr>
    </w:tblStylePr>
    <w:tblStylePr w:type="band1Horz">
      <w:tblPr/>
      <w:tcPr>
        <w:shd w:val="clear" w:color="auto" w:fill="75A3E6" w:themeFill="accent2" w:themeFillTint="7F"/>
      </w:tcPr>
    </w:tblStylePr>
  </w:style>
  <w:style w:type="table" w:styleId="MediumGrid1-Accent3">
    <w:name w:val="Medium Grid 1 Accent 3"/>
    <w:basedOn w:val="TableNormal"/>
    <w:uiPriority w:val="67"/>
    <w:locked/>
    <w:rsid w:val="00372E2B"/>
    <w:pPr>
      <w:spacing w:before="170" w:after="0"/>
    </w:pPr>
    <w:tblPr>
      <w:tblStyleRowBandSize w:val="1"/>
      <w:tblStyleColBandSize w:val="1"/>
      <w:tblBorders>
        <w:top w:val="single" w:sz="8" w:space="0" w:color="19B2FF" w:themeColor="accent3" w:themeTint="BF"/>
        <w:left w:val="single" w:sz="8" w:space="0" w:color="19B2FF" w:themeColor="accent3" w:themeTint="BF"/>
        <w:bottom w:val="single" w:sz="8" w:space="0" w:color="19B2FF" w:themeColor="accent3" w:themeTint="BF"/>
        <w:right w:val="single" w:sz="8" w:space="0" w:color="19B2FF" w:themeColor="accent3" w:themeTint="BF"/>
        <w:insideH w:val="single" w:sz="8" w:space="0" w:color="19B2FF" w:themeColor="accent3" w:themeTint="BF"/>
        <w:insideV w:val="single" w:sz="8" w:space="0" w:color="19B2FF" w:themeColor="accent3" w:themeTint="BF"/>
      </w:tblBorders>
    </w:tblPr>
    <w:tcPr>
      <w:shd w:val="clear" w:color="auto" w:fill="B3E5FF" w:themeFill="accent3" w:themeFillTint="3F"/>
    </w:tcPr>
    <w:tblStylePr w:type="firstRow">
      <w:rPr>
        <w:b/>
        <w:bCs/>
      </w:rPr>
    </w:tblStylePr>
    <w:tblStylePr w:type="lastRow">
      <w:rPr>
        <w:b/>
        <w:bCs/>
      </w:rPr>
      <w:tblPr/>
      <w:tcPr>
        <w:tcBorders>
          <w:top w:val="single" w:sz="18" w:space="0" w:color="19B2FF" w:themeColor="accent3" w:themeTint="BF"/>
        </w:tcBorders>
      </w:tcPr>
    </w:tblStylePr>
    <w:tblStylePr w:type="firstCol">
      <w:rPr>
        <w:b/>
        <w:bCs/>
      </w:rPr>
    </w:tblStylePr>
    <w:tblStylePr w:type="lastCol">
      <w:rPr>
        <w:b/>
        <w:bCs/>
      </w:rPr>
    </w:tblStylePr>
    <w:tblStylePr w:type="band1Vert">
      <w:tblPr/>
      <w:tcPr>
        <w:shd w:val="clear" w:color="auto" w:fill="66CCFF" w:themeFill="accent3" w:themeFillTint="7F"/>
      </w:tcPr>
    </w:tblStylePr>
    <w:tblStylePr w:type="band1Horz">
      <w:tblPr/>
      <w:tcPr>
        <w:shd w:val="clear" w:color="auto" w:fill="66CCFF" w:themeFill="accent3" w:themeFillTint="7F"/>
      </w:tcPr>
    </w:tblStylePr>
  </w:style>
  <w:style w:type="table" w:styleId="MediumGrid1-Accent4">
    <w:name w:val="Medium Grid 1 Accent 4"/>
    <w:basedOn w:val="TableNormal"/>
    <w:uiPriority w:val="67"/>
    <w:locked/>
    <w:rsid w:val="00372E2B"/>
    <w:pPr>
      <w:spacing w:before="170" w:after="0"/>
    </w:pPr>
    <w:tblPr>
      <w:tblStyleRowBandSize w:val="1"/>
      <w:tblStyleColBandSize w:val="1"/>
      <w:tblBorders>
        <w:top w:val="single" w:sz="8" w:space="0" w:color="00FF9D" w:themeColor="accent4" w:themeTint="BF"/>
        <w:left w:val="single" w:sz="8" w:space="0" w:color="00FF9D" w:themeColor="accent4" w:themeTint="BF"/>
        <w:bottom w:val="single" w:sz="8" w:space="0" w:color="00FF9D" w:themeColor="accent4" w:themeTint="BF"/>
        <w:right w:val="single" w:sz="8" w:space="0" w:color="00FF9D" w:themeColor="accent4" w:themeTint="BF"/>
        <w:insideH w:val="single" w:sz="8" w:space="0" w:color="00FF9D" w:themeColor="accent4" w:themeTint="BF"/>
        <w:insideV w:val="single" w:sz="8" w:space="0" w:color="00FF9D" w:themeColor="accent4" w:themeTint="BF"/>
      </w:tblBorders>
    </w:tblPr>
    <w:tcPr>
      <w:shd w:val="clear" w:color="auto" w:fill="ABFFDE" w:themeFill="accent4" w:themeFillTint="3F"/>
    </w:tcPr>
    <w:tblStylePr w:type="firstRow">
      <w:rPr>
        <w:b/>
        <w:bCs/>
      </w:rPr>
    </w:tblStylePr>
    <w:tblStylePr w:type="lastRow">
      <w:rPr>
        <w:b/>
        <w:bCs/>
      </w:rPr>
      <w:tblPr/>
      <w:tcPr>
        <w:tcBorders>
          <w:top w:val="single" w:sz="18" w:space="0" w:color="00FF9D" w:themeColor="accent4" w:themeTint="BF"/>
        </w:tcBorders>
      </w:tcPr>
    </w:tblStylePr>
    <w:tblStylePr w:type="firstCol">
      <w:rPr>
        <w:b/>
        <w:bCs/>
      </w:rPr>
    </w:tblStylePr>
    <w:tblStylePr w:type="lastCol">
      <w:rPr>
        <w:b/>
        <w:bCs/>
      </w:rPr>
    </w:tblStylePr>
    <w:tblStylePr w:type="band1Vert">
      <w:tblPr/>
      <w:tcPr>
        <w:shd w:val="clear" w:color="auto" w:fill="55FFBD" w:themeFill="accent4" w:themeFillTint="7F"/>
      </w:tcPr>
    </w:tblStylePr>
    <w:tblStylePr w:type="band1Horz">
      <w:tblPr/>
      <w:tcPr>
        <w:shd w:val="clear" w:color="auto" w:fill="55FFBD" w:themeFill="accent4" w:themeFillTint="7F"/>
      </w:tcPr>
    </w:tblStylePr>
  </w:style>
  <w:style w:type="table" w:styleId="MediumGrid1-Accent5">
    <w:name w:val="Medium Grid 1 Accent 5"/>
    <w:basedOn w:val="TableNormal"/>
    <w:uiPriority w:val="67"/>
    <w:locked/>
    <w:rsid w:val="00372E2B"/>
    <w:pPr>
      <w:spacing w:before="170" w:after="0"/>
    </w:pPr>
    <w:tblPr>
      <w:tblStyleRowBandSize w:val="1"/>
      <w:tblStyleColBandSize w:val="1"/>
      <w:tblBorders>
        <w:top w:val="single" w:sz="8" w:space="0" w:color="FFCF3D" w:themeColor="accent5" w:themeTint="BF"/>
        <w:left w:val="single" w:sz="8" w:space="0" w:color="FFCF3D" w:themeColor="accent5" w:themeTint="BF"/>
        <w:bottom w:val="single" w:sz="8" w:space="0" w:color="FFCF3D" w:themeColor="accent5" w:themeTint="BF"/>
        <w:right w:val="single" w:sz="8" w:space="0" w:color="FFCF3D" w:themeColor="accent5" w:themeTint="BF"/>
        <w:insideH w:val="single" w:sz="8" w:space="0" w:color="FFCF3D" w:themeColor="accent5" w:themeTint="BF"/>
        <w:insideV w:val="single" w:sz="8" w:space="0" w:color="FFCF3D" w:themeColor="accent5" w:themeTint="BF"/>
      </w:tblBorders>
    </w:tblPr>
    <w:tcPr>
      <w:shd w:val="clear" w:color="auto" w:fill="FFEFBF" w:themeFill="accent5" w:themeFillTint="3F"/>
    </w:tcPr>
    <w:tblStylePr w:type="firstRow">
      <w:rPr>
        <w:b/>
        <w:bCs/>
      </w:rPr>
    </w:tblStylePr>
    <w:tblStylePr w:type="lastRow">
      <w:rPr>
        <w:b/>
        <w:bCs/>
      </w:rPr>
      <w:tblPr/>
      <w:tcPr>
        <w:tcBorders>
          <w:top w:val="single" w:sz="18" w:space="0" w:color="FFCF3D" w:themeColor="accent5" w:themeTint="BF"/>
        </w:tcBorders>
      </w:tcPr>
    </w:tblStylePr>
    <w:tblStylePr w:type="firstCol">
      <w:rPr>
        <w:b/>
        <w:bCs/>
      </w:rPr>
    </w:tblStylePr>
    <w:tblStylePr w:type="lastCol">
      <w:rPr>
        <w:b/>
        <w:bCs/>
      </w:rPr>
    </w:tblStylePr>
    <w:tblStylePr w:type="band1Vert">
      <w:tblPr/>
      <w:tcPr>
        <w:shd w:val="clear" w:color="auto" w:fill="FFDF7E" w:themeFill="accent5" w:themeFillTint="7F"/>
      </w:tcPr>
    </w:tblStylePr>
    <w:tblStylePr w:type="band1Horz">
      <w:tblPr/>
      <w:tcPr>
        <w:shd w:val="clear" w:color="auto" w:fill="FFDF7E" w:themeFill="accent5" w:themeFillTint="7F"/>
      </w:tcPr>
    </w:tblStylePr>
  </w:style>
  <w:style w:type="table" w:styleId="MediumGrid1-Accent6">
    <w:name w:val="Medium Grid 1 Accent 6"/>
    <w:basedOn w:val="TableNormal"/>
    <w:uiPriority w:val="67"/>
    <w:locked/>
    <w:rsid w:val="00372E2B"/>
    <w:pPr>
      <w:spacing w:before="170" w:after="0"/>
    </w:pPr>
    <w:tblPr>
      <w:tblStyleRowBandSize w:val="1"/>
      <w:tblStyleColBandSize w:val="1"/>
      <w:tblBorders>
        <w:top w:val="single" w:sz="8" w:space="0" w:color="F0856E" w:themeColor="accent6" w:themeTint="BF"/>
        <w:left w:val="single" w:sz="8" w:space="0" w:color="F0856E" w:themeColor="accent6" w:themeTint="BF"/>
        <w:bottom w:val="single" w:sz="8" w:space="0" w:color="F0856E" w:themeColor="accent6" w:themeTint="BF"/>
        <w:right w:val="single" w:sz="8" w:space="0" w:color="F0856E" w:themeColor="accent6" w:themeTint="BF"/>
        <w:insideH w:val="single" w:sz="8" w:space="0" w:color="F0856E" w:themeColor="accent6" w:themeTint="BF"/>
        <w:insideV w:val="single" w:sz="8" w:space="0" w:color="F0856E" w:themeColor="accent6" w:themeTint="BF"/>
      </w:tblBorders>
    </w:tblPr>
    <w:tcPr>
      <w:shd w:val="clear" w:color="auto" w:fill="FAD6CF" w:themeFill="accent6" w:themeFillTint="3F"/>
    </w:tcPr>
    <w:tblStylePr w:type="firstRow">
      <w:rPr>
        <w:b/>
        <w:bCs/>
      </w:rPr>
    </w:tblStylePr>
    <w:tblStylePr w:type="lastRow">
      <w:rPr>
        <w:b/>
        <w:bCs/>
      </w:rPr>
      <w:tblPr/>
      <w:tcPr>
        <w:tcBorders>
          <w:top w:val="single" w:sz="18" w:space="0" w:color="F0856E" w:themeColor="accent6" w:themeTint="BF"/>
        </w:tcBorders>
      </w:tcPr>
    </w:tblStylePr>
    <w:tblStylePr w:type="firstCol">
      <w:rPr>
        <w:b/>
        <w:bCs/>
      </w:rPr>
    </w:tblStylePr>
    <w:tblStylePr w:type="lastCol">
      <w:rPr>
        <w:b/>
        <w:bCs/>
      </w:rPr>
    </w:tblStylePr>
    <w:tblStylePr w:type="band1Vert">
      <w:tblPr/>
      <w:tcPr>
        <w:shd w:val="clear" w:color="auto" w:fill="F5AD9E" w:themeFill="accent6" w:themeFillTint="7F"/>
      </w:tcPr>
    </w:tblStylePr>
    <w:tblStylePr w:type="band1Horz">
      <w:tblPr/>
      <w:tcPr>
        <w:shd w:val="clear" w:color="auto" w:fill="F5AD9E" w:themeFill="accent6" w:themeFillTint="7F"/>
      </w:tcPr>
    </w:tblStylePr>
  </w:style>
  <w:style w:type="table" w:styleId="MediumGrid2">
    <w:name w:val="Medium Grid 2"/>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88CB" w:themeColor="text1"/>
        <w:left w:val="single" w:sz="8" w:space="0" w:color="0088CB" w:themeColor="text1"/>
        <w:bottom w:val="single" w:sz="8" w:space="0" w:color="0088CB" w:themeColor="text1"/>
        <w:right w:val="single" w:sz="8" w:space="0" w:color="0088CB" w:themeColor="text1"/>
        <w:insideH w:val="single" w:sz="8" w:space="0" w:color="0088CB" w:themeColor="text1"/>
        <w:insideV w:val="single" w:sz="8" w:space="0" w:color="0088CB" w:themeColor="text1"/>
      </w:tblBorders>
    </w:tblPr>
    <w:tcPr>
      <w:shd w:val="clear" w:color="auto" w:fill="B3E5FF" w:themeFill="text1" w:themeFillTint="3F"/>
    </w:tcPr>
    <w:tblStylePr w:type="firstRow">
      <w:rPr>
        <w:b/>
        <w:bCs/>
        <w:color w:val="0088CB" w:themeColor="text1"/>
      </w:rPr>
      <w:tblPr/>
      <w:tcPr>
        <w:shd w:val="clear" w:color="auto" w:fill="E0F4FF" w:themeFill="text1" w:themeFillTint="19"/>
      </w:tcPr>
    </w:tblStylePr>
    <w:tblStylePr w:type="lastRow">
      <w:rPr>
        <w:b/>
        <w:bCs/>
        <w:color w:val="0088CB" w:themeColor="text1"/>
      </w:rPr>
      <w:tblPr/>
      <w:tcPr>
        <w:tcBorders>
          <w:top w:val="single" w:sz="12" w:space="0" w:color="0088CB" w:themeColor="text1"/>
          <w:left w:val="nil"/>
          <w:bottom w:val="nil"/>
          <w:right w:val="nil"/>
          <w:insideH w:val="nil"/>
          <w:insideV w:val="nil"/>
        </w:tcBorders>
        <w:shd w:val="clear" w:color="auto" w:fill="FFFFFF" w:themeFill="background1"/>
      </w:tcPr>
    </w:tblStylePr>
    <w:tblStylePr w:type="firstCol">
      <w:rPr>
        <w:b/>
        <w:bCs/>
        <w:color w:val="0088C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88CB" w:themeColor="text1"/>
      </w:rPr>
      <w:tblPr/>
      <w:tcPr>
        <w:tcBorders>
          <w:top w:val="nil"/>
          <w:left w:val="nil"/>
          <w:bottom w:val="nil"/>
          <w:right w:val="nil"/>
          <w:insideH w:val="nil"/>
          <w:insideV w:val="nil"/>
        </w:tcBorders>
        <w:shd w:val="clear" w:color="auto" w:fill="C1EAFF" w:themeFill="text1" w:themeFillTint="33"/>
      </w:tcPr>
    </w:tblStylePr>
    <w:tblStylePr w:type="band1Vert">
      <w:tblPr/>
      <w:tcPr>
        <w:shd w:val="clear" w:color="auto" w:fill="66CCFF" w:themeFill="text1" w:themeFillTint="7F"/>
      </w:tcPr>
    </w:tblStylePr>
    <w:tblStylePr w:type="band1Horz">
      <w:tblPr/>
      <w:tcPr>
        <w:tcBorders>
          <w:insideH w:val="single" w:sz="6" w:space="0" w:color="0088CB" w:themeColor="text1"/>
          <w:insideV w:val="single" w:sz="6" w:space="0" w:color="0088CB" w:themeColor="text1"/>
        </w:tcBorders>
        <w:shd w:val="clear" w:color="auto" w:fill="66CCF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263174" w:themeColor="accent1"/>
        <w:left w:val="single" w:sz="8" w:space="0" w:color="263174" w:themeColor="accent1"/>
        <w:bottom w:val="single" w:sz="8" w:space="0" w:color="263174" w:themeColor="accent1"/>
        <w:right w:val="single" w:sz="8" w:space="0" w:color="263174" w:themeColor="accent1"/>
        <w:insideH w:val="single" w:sz="8" w:space="0" w:color="263174" w:themeColor="accent1"/>
        <w:insideV w:val="single" w:sz="8" w:space="0" w:color="263174" w:themeColor="accent1"/>
      </w:tblBorders>
    </w:tblPr>
    <w:tcPr>
      <w:shd w:val="clear" w:color="auto" w:fill="BCC2E9" w:themeFill="accent1" w:themeFillTint="3F"/>
    </w:tcPr>
    <w:tblStylePr w:type="firstRow">
      <w:rPr>
        <w:b/>
        <w:bCs/>
        <w:color w:val="0088CB" w:themeColor="text1"/>
      </w:rPr>
      <w:tblPr/>
      <w:tcPr>
        <w:shd w:val="clear" w:color="auto" w:fill="E4E6F6" w:themeFill="accent1" w:themeFillTint="19"/>
      </w:tcPr>
    </w:tblStylePr>
    <w:tblStylePr w:type="lastRow">
      <w:rPr>
        <w:b/>
        <w:bCs/>
        <w:color w:val="0088CB" w:themeColor="text1"/>
      </w:rPr>
      <w:tblPr/>
      <w:tcPr>
        <w:tcBorders>
          <w:top w:val="single" w:sz="12" w:space="0" w:color="0088CB" w:themeColor="text1"/>
          <w:left w:val="nil"/>
          <w:bottom w:val="nil"/>
          <w:right w:val="nil"/>
          <w:insideH w:val="nil"/>
          <w:insideV w:val="nil"/>
        </w:tcBorders>
        <w:shd w:val="clear" w:color="auto" w:fill="FFFFFF" w:themeFill="background1"/>
      </w:tcPr>
    </w:tblStylePr>
    <w:tblStylePr w:type="firstCol">
      <w:rPr>
        <w:b/>
        <w:bCs/>
        <w:color w:val="0088C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88CB" w:themeColor="text1"/>
      </w:rPr>
      <w:tblPr/>
      <w:tcPr>
        <w:tcBorders>
          <w:top w:val="nil"/>
          <w:left w:val="nil"/>
          <w:bottom w:val="nil"/>
          <w:right w:val="nil"/>
          <w:insideH w:val="nil"/>
          <w:insideV w:val="nil"/>
        </w:tcBorders>
        <w:shd w:val="clear" w:color="auto" w:fill="C9CEED" w:themeFill="accent1" w:themeFillTint="33"/>
      </w:tcPr>
    </w:tblStylePr>
    <w:tblStylePr w:type="band1Vert">
      <w:tblPr/>
      <w:tcPr>
        <w:shd w:val="clear" w:color="auto" w:fill="7985D3" w:themeFill="accent1" w:themeFillTint="7F"/>
      </w:tcPr>
    </w:tblStylePr>
    <w:tblStylePr w:type="band1Horz">
      <w:tblPr/>
      <w:tcPr>
        <w:tcBorders>
          <w:insideH w:val="single" w:sz="6" w:space="0" w:color="263174" w:themeColor="accent1"/>
          <w:insideV w:val="single" w:sz="6" w:space="0" w:color="263174" w:themeColor="accent1"/>
        </w:tcBorders>
        <w:shd w:val="clear" w:color="auto" w:fill="7985D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1C519E" w:themeColor="accent2"/>
        <w:left w:val="single" w:sz="8" w:space="0" w:color="1C519E" w:themeColor="accent2"/>
        <w:bottom w:val="single" w:sz="8" w:space="0" w:color="1C519E" w:themeColor="accent2"/>
        <w:right w:val="single" w:sz="8" w:space="0" w:color="1C519E" w:themeColor="accent2"/>
        <w:insideH w:val="single" w:sz="8" w:space="0" w:color="1C519E" w:themeColor="accent2"/>
        <w:insideV w:val="single" w:sz="8" w:space="0" w:color="1C519E" w:themeColor="accent2"/>
      </w:tblBorders>
    </w:tblPr>
    <w:tcPr>
      <w:shd w:val="clear" w:color="auto" w:fill="BAD1F3" w:themeFill="accent2" w:themeFillTint="3F"/>
    </w:tcPr>
    <w:tblStylePr w:type="firstRow">
      <w:rPr>
        <w:b/>
        <w:bCs/>
        <w:color w:val="0088CB" w:themeColor="text1"/>
      </w:rPr>
      <w:tblPr/>
      <w:tcPr>
        <w:shd w:val="clear" w:color="auto" w:fill="E3ECFA" w:themeFill="accent2" w:themeFillTint="19"/>
      </w:tcPr>
    </w:tblStylePr>
    <w:tblStylePr w:type="lastRow">
      <w:rPr>
        <w:b/>
        <w:bCs/>
        <w:color w:val="0088CB" w:themeColor="text1"/>
      </w:rPr>
      <w:tblPr/>
      <w:tcPr>
        <w:tcBorders>
          <w:top w:val="single" w:sz="12" w:space="0" w:color="0088CB" w:themeColor="text1"/>
          <w:left w:val="nil"/>
          <w:bottom w:val="nil"/>
          <w:right w:val="nil"/>
          <w:insideH w:val="nil"/>
          <w:insideV w:val="nil"/>
        </w:tcBorders>
        <w:shd w:val="clear" w:color="auto" w:fill="FFFFFF" w:themeFill="background1"/>
      </w:tcPr>
    </w:tblStylePr>
    <w:tblStylePr w:type="firstCol">
      <w:rPr>
        <w:b/>
        <w:bCs/>
        <w:color w:val="0088C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88CB" w:themeColor="text1"/>
      </w:rPr>
      <w:tblPr/>
      <w:tcPr>
        <w:tcBorders>
          <w:top w:val="nil"/>
          <w:left w:val="nil"/>
          <w:bottom w:val="nil"/>
          <w:right w:val="nil"/>
          <w:insideH w:val="nil"/>
          <w:insideV w:val="nil"/>
        </w:tcBorders>
        <w:shd w:val="clear" w:color="auto" w:fill="C7DAF5" w:themeFill="accent2" w:themeFillTint="33"/>
      </w:tcPr>
    </w:tblStylePr>
    <w:tblStylePr w:type="band1Vert">
      <w:tblPr/>
      <w:tcPr>
        <w:shd w:val="clear" w:color="auto" w:fill="75A3E6" w:themeFill="accent2" w:themeFillTint="7F"/>
      </w:tcPr>
    </w:tblStylePr>
    <w:tblStylePr w:type="band1Horz">
      <w:tblPr/>
      <w:tcPr>
        <w:tcBorders>
          <w:insideH w:val="single" w:sz="6" w:space="0" w:color="1C519E" w:themeColor="accent2"/>
          <w:insideV w:val="single" w:sz="6" w:space="0" w:color="1C519E" w:themeColor="accent2"/>
        </w:tcBorders>
        <w:shd w:val="clear" w:color="auto" w:fill="75A3E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88CB" w:themeColor="accent3"/>
        <w:left w:val="single" w:sz="8" w:space="0" w:color="0088CB" w:themeColor="accent3"/>
        <w:bottom w:val="single" w:sz="8" w:space="0" w:color="0088CB" w:themeColor="accent3"/>
        <w:right w:val="single" w:sz="8" w:space="0" w:color="0088CB" w:themeColor="accent3"/>
        <w:insideH w:val="single" w:sz="8" w:space="0" w:color="0088CB" w:themeColor="accent3"/>
        <w:insideV w:val="single" w:sz="8" w:space="0" w:color="0088CB" w:themeColor="accent3"/>
      </w:tblBorders>
    </w:tblPr>
    <w:tcPr>
      <w:shd w:val="clear" w:color="auto" w:fill="B3E5FF" w:themeFill="accent3" w:themeFillTint="3F"/>
    </w:tcPr>
    <w:tblStylePr w:type="firstRow">
      <w:rPr>
        <w:b/>
        <w:bCs/>
        <w:color w:val="0088CB" w:themeColor="text1"/>
      </w:rPr>
      <w:tblPr/>
      <w:tcPr>
        <w:shd w:val="clear" w:color="auto" w:fill="E0F4FF" w:themeFill="accent3" w:themeFillTint="19"/>
      </w:tcPr>
    </w:tblStylePr>
    <w:tblStylePr w:type="lastRow">
      <w:rPr>
        <w:b/>
        <w:bCs/>
        <w:color w:val="0088CB" w:themeColor="text1"/>
      </w:rPr>
      <w:tblPr/>
      <w:tcPr>
        <w:tcBorders>
          <w:top w:val="single" w:sz="12" w:space="0" w:color="0088CB" w:themeColor="text1"/>
          <w:left w:val="nil"/>
          <w:bottom w:val="nil"/>
          <w:right w:val="nil"/>
          <w:insideH w:val="nil"/>
          <w:insideV w:val="nil"/>
        </w:tcBorders>
        <w:shd w:val="clear" w:color="auto" w:fill="FFFFFF" w:themeFill="background1"/>
      </w:tcPr>
    </w:tblStylePr>
    <w:tblStylePr w:type="firstCol">
      <w:rPr>
        <w:b/>
        <w:bCs/>
        <w:color w:val="0088C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88CB" w:themeColor="text1"/>
      </w:rPr>
      <w:tblPr/>
      <w:tcPr>
        <w:tcBorders>
          <w:top w:val="nil"/>
          <w:left w:val="nil"/>
          <w:bottom w:val="nil"/>
          <w:right w:val="nil"/>
          <w:insideH w:val="nil"/>
          <w:insideV w:val="nil"/>
        </w:tcBorders>
        <w:shd w:val="clear" w:color="auto" w:fill="C1EAFF" w:themeFill="accent3" w:themeFillTint="33"/>
      </w:tcPr>
    </w:tblStylePr>
    <w:tblStylePr w:type="band1Vert">
      <w:tblPr/>
      <w:tcPr>
        <w:shd w:val="clear" w:color="auto" w:fill="66CCFF" w:themeFill="accent3" w:themeFillTint="7F"/>
      </w:tcPr>
    </w:tblStylePr>
    <w:tblStylePr w:type="band1Horz">
      <w:tblPr/>
      <w:tcPr>
        <w:tcBorders>
          <w:insideH w:val="single" w:sz="6" w:space="0" w:color="0088CB" w:themeColor="accent3"/>
          <w:insideV w:val="single" w:sz="6" w:space="0" w:color="0088CB" w:themeColor="accent3"/>
        </w:tcBorders>
        <w:shd w:val="clear" w:color="auto" w:fill="66C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AA69" w:themeColor="accent4"/>
        <w:left w:val="single" w:sz="8" w:space="0" w:color="00AA69" w:themeColor="accent4"/>
        <w:bottom w:val="single" w:sz="8" w:space="0" w:color="00AA69" w:themeColor="accent4"/>
        <w:right w:val="single" w:sz="8" w:space="0" w:color="00AA69" w:themeColor="accent4"/>
        <w:insideH w:val="single" w:sz="8" w:space="0" w:color="00AA69" w:themeColor="accent4"/>
        <w:insideV w:val="single" w:sz="8" w:space="0" w:color="00AA69" w:themeColor="accent4"/>
      </w:tblBorders>
    </w:tblPr>
    <w:tcPr>
      <w:shd w:val="clear" w:color="auto" w:fill="ABFFDE" w:themeFill="accent4" w:themeFillTint="3F"/>
    </w:tcPr>
    <w:tblStylePr w:type="firstRow">
      <w:rPr>
        <w:b/>
        <w:bCs/>
        <w:color w:val="0088CB" w:themeColor="text1"/>
      </w:rPr>
      <w:tblPr/>
      <w:tcPr>
        <w:shd w:val="clear" w:color="auto" w:fill="DDFFF2" w:themeFill="accent4" w:themeFillTint="19"/>
      </w:tcPr>
    </w:tblStylePr>
    <w:tblStylePr w:type="lastRow">
      <w:rPr>
        <w:b/>
        <w:bCs/>
        <w:color w:val="0088CB" w:themeColor="text1"/>
      </w:rPr>
      <w:tblPr/>
      <w:tcPr>
        <w:tcBorders>
          <w:top w:val="single" w:sz="12" w:space="0" w:color="0088CB" w:themeColor="text1"/>
          <w:left w:val="nil"/>
          <w:bottom w:val="nil"/>
          <w:right w:val="nil"/>
          <w:insideH w:val="nil"/>
          <w:insideV w:val="nil"/>
        </w:tcBorders>
        <w:shd w:val="clear" w:color="auto" w:fill="FFFFFF" w:themeFill="background1"/>
      </w:tcPr>
    </w:tblStylePr>
    <w:tblStylePr w:type="firstCol">
      <w:rPr>
        <w:b/>
        <w:bCs/>
        <w:color w:val="0088C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88CB" w:themeColor="text1"/>
      </w:rPr>
      <w:tblPr/>
      <w:tcPr>
        <w:tcBorders>
          <w:top w:val="nil"/>
          <w:left w:val="nil"/>
          <w:bottom w:val="nil"/>
          <w:right w:val="nil"/>
          <w:insideH w:val="nil"/>
          <w:insideV w:val="nil"/>
        </w:tcBorders>
        <w:shd w:val="clear" w:color="auto" w:fill="BBFFE4" w:themeFill="accent4" w:themeFillTint="33"/>
      </w:tcPr>
    </w:tblStylePr>
    <w:tblStylePr w:type="band1Vert">
      <w:tblPr/>
      <w:tcPr>
        <w:shd w:val="clear" w:color="auto" w:fill="55FFBD" w:themeFill="accent4" w:themeFillTint="7F"/>
      </w:tcPr>
    </w:tblStylePr>
    <w:tblStylePr w:type="band1Horz">
      <w:tblPr/>
      <w:tcPr>
        <w:tcBorders>
          <w:insideH w:val="single" w:sz="6" w:space="0" w:color="00AA69" w:themeColor="accent4"/>
          <w:insideV w:val="single" w:sz="6" w:space="0" w:color="00AA69" w:themeColor="accent4"/>
        </w:tcBorders>
        <w:shd w:val="clear" w:color="auto" w:fill="55FFB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FCBF00" w:themeColor="accent5"/>
        <w:left w:val="single" w:sz="8" w:space="0" w:color="FCBF00" w:themeColor="accent5"/>
        <w:bottom w:val="single" w:sz="8" w:space="0" w:color="FCBF00" w:themeColor="accent5"/>
        <w:right w:val="single" w:sz="8" w:space="0" w:color="FCBF00" w:themeColor="accent5"/>
        <w:insideH w:val="single" w:sz="8" w:space="0" w:color="FCBF00" w:themeColor="accent5"/>
        <w:insideV w:val="single" w:sz="8" w:space="0" w:color="FCBF00" w:themeColor="accent5"/>
      </w:tblBorders>
    </w:tblPr>
    <w:tcPr>
      <w:shd w:val="clear" w:color="auto" w:fill="FFEFBF" w:themeFill="accent5" w:themeFillTint="3F"/>
    </w:tcPr>
    <w:tblStylePr w:type="firstRow">
      <w:rPr>
        <w:b/>
        <w:bCs/>
        <w:color w:val="0088CB" w:themeColor="text1"/>
      </w:rPr>
      <w:tblPr/>
      <w:tcPr>
        <w:shd w:val="clear" w:color="auto" w:fill="FFF8E5" w:themeFill="accent5" w:themeFillTint="19"/>
      </w:tcPr>
    </w:tblStylePr>
    <w:tblStylePr w:type="lastRow">
      <w:rPr>
        <w:b/>
        <w:bCs/>
        <w:color w:val="0088CB" w:themeColor="text1"/>
      </w:rPr>
      <w:tblPr/>
      <w:tcPr>
        <w:tcBorders>
          <w:top w:val="single" w:sz="12" w:space="0" w:color="0088CB" w:themeColor="text1"/>
          <w:left w:val="nil"/>
          <w:bottom w:val="nil"/>
          <w:right w:val="nil"/>
          <w:insideH w:val="nil"/>
          <w:insideV w:val="nil"/>
        </w:tcBorders>
        <w:shd w:val="clear" w:color="auto" w:fill="FFFFFF" w:themeFill="background1"/>
      </w:tcPr>
    </w:tblStylePr>
    <w:tblStylePr w:type="firstCol">
      <w:rPr>
        <w:b/>
        <w:bCs/>
        <w:color w:val="0088C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88CB" w:themeColor="text1"/>
      </w:rPr>
      <w:tblPr/>
      <w:tcPr>
        <w:tcBorders>
          <w:top w:val="nil"/>
          <w:left w:val="nil"/>
          <w:bottom w:val="nil"/>
          <w:right w:val="nil"/>
          <w:insideH w:val="nil"/>
          <w:insideV w:val="nil"/>
        </w:tcBorders>
        <w:shd w:val="clear" w:color="auto" w:fill="FFF2CB" w:themeFill="accent5" w:themeFillTint="33"/>
      </w:tcPr>
    </w:tblStylePr>
    <w:tblStylePr w:type="band1Vert">
      <w:tblPr/>
      <w:tcPr>
        <w:shd w:val="clear" w:color="auto" w:fill="FFDF7E" w:themeFill="accent5" w:themeFillTint="7F"/>
      </w:tcPr>
    </w:tblStylePr>
    <w:tblStylePr w:type="band1Horz">
      <w:tblPr/>
      <w:tcPr>
        <w:tcBorders>
          <w:insideH w:val="single" w:sz="6" w:space="0" w:color="FCBF00" w:themeColor="accent5"/>
          <w:insideV w:val="single" w:sz="6" w:space="0" w:color="FCBF00" w:themeColor="accent5"/>
        </w:tcBorders>
        <w:shd w:val="clear" w:color="auto" w:fill="FFDF7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EB5D3E" w:themeColor="accent6"/>
        <w:left w:val="single" w:sz="8" w:space="0" w:color="EB5D3E" w:themeColor="accent6"/>
        <w:bottom w:val="single" w:sz="8" w:space="0" w:color="EB5D3E" w:themeColor="accent6"/>
        <w:right w:val="single" w:sz="8" w:space="0" w:color="EB5D3E" w:themeColor="accent6"/>
        <w:insideH w:val="single" w:sz="8" w:space="0" w:color="EB5D3E" w:themeColor="accent6"/>
        <w:insideV w:val="single" w:sz="8" w:space="0" w:color="EB5D3E" w:themeColor="accent6"/>
      </w:tblBorders>
    </w:tblPr>
    <w:tcPr>
      <w:shd w:val="clear" w:color="auto" w:fill="FAD6CF" w:themeFill="accent6" w:themeFillTint="3F"/>
    </w:tcPr>
    <w:tblStylePr w:type="firstRow">
      <w:rPr>
        <w:b/>
        <w:bCs/>
        <w:color w:val="0088CB" w:themeColor="text1"/>
      </w:rPr>
      <w:tblPr/>
      <w:tcPr>
        <w:shd w:val="clear" w:color="auto" w:fill="FDEEEB" w:themeFill="accent6" w:themeFillTint="19"/>
      </w:tcPr>
    </w:tblStylePr>
    <w:tblStylePr w:type="lastRow">
      <w:rPr>
        <w:b/>
        <w:bCs/>
        <w:color w:val="0088CB" w:themeColor="text1"/>
      </w:rPr>
      <w:tblPr/>
      <w:tcPr>
        <w:tcBorders>
          <w:top w:val="single" w:sz="12" w:space="0" w:color="0088CB" w:themeColor="text1"/>
          <w:left w:val="nil"/>
          <w:bottom w:val="nil"/>
          <w:right w:val="nil"/>
          <w:insideH w:val="nil"/>
          <w:insideV w:val="nil"/>
        </w:tcBorders>
        <w:shd w:val="clear" w:color="auto" w:fill="FFFFFF" w:themeFill="background1"/>
      </w:tcPr>
    </w:tblStylePr>
    <w:tblStylePr w:type="firstCol">
      <w:rPr>
        <w:b/>
        <w:bCs/>
        <w:color w:val="0088C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88CB" w:themeColor="text1"/>
      </w:rPr>
      <w:tblPr/>
      <w:tcPr>
        <w:tcBorders>
          <w:top w:val="nil"/>
          <w:left w:val="nil"/>
          <w:bottom w:val="nil"/>
          <w:right w:val="nil"/>
          <w:insideH w:val="nil"/>
          <w:insideV w:val="nil"/>
        </w:tcBorders>
        <w:shd w:val="clear" w:color="auto" w:fill="FBDED8" w:themeFill="accent6" w:themeFillTint="33"/>
      </w:tcPr>
    </w:tblStylePr>
    <w:tblStylePr w:type="band1Vert">
      <w:tblPr/>
      <w:tcPr>
        <w:shd w:val="clear" w:color="auto" w:fill="F5AD9E" w:themeFill="accent6" w:themeFillTint="7F"/>
      </w:tcPr>
    </w:tblStylePr>
    <w:tblStylePr w:type="band1Horz">
      <w:tblPr/>
      <w:tcPr>
        <w:tcBorders>
          <w:insideH w:val="single" w:sz="6" w:space="0" w:color="EB5D3E" w:themeColor="accent6"/>
          <w:insideV w:val="single" w:sz="6" w:space="0" w:color="EB5D3E" w:themeColor="accent6"/>
        </w:tcBorders>
        <w:shd w:val="clear" w:color="auto" w:fill="F5AD9E"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5FF"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8CB"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8CB"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8CB"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8CB"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CCF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CCFF" w:themeFill="text1" w:themeFillTint="7F"/>
      </w:tcPr>
    </w:tblStylePr>
  </w:style>
  <w:style w:type="table" w:styleId="MediumGrid3-Accent1">
    <w:name w:val="Medium Grid 3 Accent 1"/>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C2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317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317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317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317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985D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985D3" w:themeFill="accent1" w:themeFillTint="7F"/>
      </w:tcPr>
    </w:tblStylePr>
  </w:style>
  <w:style w:type="table" w:styleId="MediumGrid3-Accent2">
    <w:name w:val="Medium Grid 3 Accent 2"/>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D1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C519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C519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C519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C519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A3E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A3E6" w:themeFill="accent2" w:themeFillTint="7F"/>
      </w:tcPr>
    </w:tblStylePr>
  </w:style>
  <w:style w:type="table" w:styleId="MediumGrid3-Accent3">
    <w:name w:val="Medium Grid 3 Accent 3"/>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5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8C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8C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8C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8C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C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CCFF" w:themeFill="accent3" w:themeFillTint="7F"/>
      </w:tcPr>
    </w:tblStylePr>
  </w:style>
  <w:style w:type="table" w:styleId="MediumGrid3-Accent4">
    <w:name w:val="Medium Grid 3 Accent 4"/>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BFFD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A6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A6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A6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A6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FFB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FFBD" w:themeFill="accent4" w:themeFillTint="7F"/>
      </w:tcPr>
    </w:tblStylePr>
  </w:style>
  <w:style w:type="table" w:styleId="MediumGrid3-Accent5">
    <w:name w:val="Medium Grid 3 Accent 5"/>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B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BF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BF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BF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BF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7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7E" w:themeFill="accent5" w:themeFillTint="7F"/>
      </w:tcPr>
    </w:tblStylePr>
  </w:style>
  <w:style w:type="table" w:styleId="MediumGrid3-Accent6">
    <w:name w:val="Medium Grid 3 Accent 6"/>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6C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B5D3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B5D3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B5D3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B5D3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AD9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AD9E" w:themeFill="accent6" w:themeFillTint="7F"/>
      </w:tcPr>
    </w:tblStylePr>
  </w:style>
  <w:style w:type="table" w:styleId="MediumList1">
    <w:name w:val="Medium List 1"/>
    <w:basedOn w:val="TableNormal"/>
    <w:uiPriority w:val="65"/>
    <w:locked/>
    <w:rsid w:val="00372E2B"/>
    <w:pPr>
      <w:spacing w:before="170" w:after="0"/>
    </w:pPr>
    <w:tblPr>
      <w:tblStyleRowBandSize w:val="1"/>
      <w:tblStyleColBandSize w:val="1"/>
      <w:tblBorders>
        <w:top w:val="single" w:sz="8" w:space="0" w:color="0088CB" w:themeColor="text1"/>
        <w:bottom w:val="single" w:sz="8" w:space="0" w:color="0088CB" w:themeColor="text1"/>
      </w:tblBorders>
    </w:tblPr>
    <w:tblStylePr w:type="firstRow">
      <w:rPr>
        <w:rFonts w:asciiTheme="majorHAnsi" w:eastAsiaTheme="majorEastAsia" w:hAnsiTheme="majorHAnsi" w:cstheme="majorBidi"/>
      </w:rPr>
      <w:tblPr/>
      <w:tcPr>
        <w:tcBorders>
          <w:top w:val="nil"/>
          <w:bottom w:val="single" w:sz="8" w:space="0" w:color="0088CB" w:themeColor="text1"/>
        </w:tcBorders>
      </w:tcPr>
    </w:tblStylePr>
    <w:tblStylePr w:type="lastRow">
      <w:rPr>
        <w:b/>
        <w:bCs/>
        <w:color w:val="263174" w:themeColor="text2"/>
      </w:rPr>
      <w:tblPr/>
      <w:tcPr>
        <w:tcBorders>
          <w:top w:val="single" w:sz="8" w:space="0" w:color="0088CB" w:themeColor="text1"/>
          <w:bottom w:val="single" w:sz="8" w:space="0" w:color="0088CB" w:themeColor="text1"/>
        </w:tcBorders>
      </w:tcPr>
    </w:tblStylePr>
    <w:tblStylePr w:type="firstCol">
      <w:rPr>
        <w:b/>
        <w:bCs/>
      </w:rPr>
    </w:tblStylePr>
    <w:tblStylePr w:type="lastCol">
      <w:rPr>
        <w:b/>
        <w:bCs/>
      </w:rPr>
      <w:tblPr/>
      <w:tcPr>
        <w:tcBorders>
          <w:top w:val="single" w:sz="8" w:space="0" w:color="0088CB" w:themeColor="text1"/>
          <w:bottom w:val="single" w:sz="8" w:space="0" w:color="0088CB" w:themeColor="text1"/>
        </w:tcBorders>
      </w:tcPr>
    </w:tblStylePr>
    <w:tblStylePr w:type="band1Vert">
      <w:tblPr/>
      <w:tcPr>
        <w:shd w:val="clear" w:color="auto" w:fill="B3E5FF" w:themeFill="text1" w:themeFillTint="3F"/>
      </w:tcPr>
    </w:tblStylePr>
    <w:tblStylePr w:type="band1Horz">
      <w:tblPr/>
      <w:tcPr>
        <w:shd w:val="clear" w:color="auto" w:fill="B3E5FF" w:themeFill="text1" w:themeFillTint="3F"/>
      </w:tcPr>
    </w:tblStylePr>
  </w:style>
  <w:style w:type="table" w:styleId="MediumList1-Accent1">
    <w:name w:val="Medium List 1 Accent 1"/>
    <w:basedOn w:val="TableNormal"/>
    <w:uiPriority w:val="65"/>
    <w:locked/>
    <w:rsid w:val="00372E2B"/>
    <w:pPr>
      <w:spacing w:before="170" w:after="0"/>
    </w:pPr>
    <w:tblPr>
      <w:tblStyleRowBandSize w:val="1"/>
      <w:tblStyleColBandSize w:val="1"/>
      <w:tblBorders>
        <w:top w:val="single" w:sz="8" w:space="0" w:color="263174" w:themeColor="accent1"/>
        <w:bottom w:val="single" w:sz="8" w:space="0" w:color="263174" w:themeColor="accent1"/>
      </w:tblBorders>
    </w:tblPr>
    <w:tblStylePr w:type="firstRow">
      <w:rPr>
        <w:rFonts w:asciiTheme="majorHAnsi" w:eastAsiaTheme="majorEastAsia" w:hAnsiTheme="majorHAnsi" w:cstheme="majorBidi"/>
      </w:rPr>
      <w:tblPr/>
      <w:tcPr>
        <w:tcBorders>
          <w:top w:val="nil"/>
          <w:bottom w:val="single" w:sz="8" w:space="0" w:color="263174" w:themeColor="accent1"/>
        </w:tcBorders>
      </w:tcPr>
    </w:tblStylePr>
    <w:tblStylePr w:type="lastRow">
      <w:rPr>
        <w:b/>
        <w:bCs/>
        <w:color w:val="263174" w:themeColor="text2"/>
      </w:rPr>
      <w:tblPr/>
      <w:tcPr>
        <w:tcBorders>
          <w:top w:val="single" w:sz="8" w:space="0" w:color="263174" w:themeColor="accent1"/>
          <w:bottom w:val="single" w:sz="8" w:space="0" w:color="263174" w:themeColor="accent1"/>
        </w:tcBorders>
      </w:tcPr>
    </w:tblStylePr>
    <w:tblStylePr w:type="firstCol">
      <w:rPr>
        <w:b/>
        <w:bCs/>
      </w:rPr>
    </w:tblStylePr>
    <w:tblStylePr w:type="lastCol">
      <w:rPr>
        <w:b/>
        <w:bCs/>
      </w:rPr>
      <w:tblPr/>
      <w:tcPr>
        <w:tcBorders>
          <w:top w:val="single" w:sz="8" w:space="0" w:color="263174" w:themeColor="accent1"/>
          <w:bottom w:val="single" w:sz="8" w:space="0" w:color="263174" w:themeColor="accent1"/>
        </w:tcBorders>
      </w:tcPr>
    </w:tblStylePr>
    <w:tblStylePr w:type="band1Vert">
      <w:tblPr/>
      <w:tcPr>
        <w:shd w:val="clear" w:color="auto" w:fill="BCC2E9" w:themeFill="accent1" w:themeFillTint="3F"/>
      </w:tcPr>
    </w:tblStylePr>
    <w:tblStylePr w:type="band1Horz">
      <w:tblPr/>
      <w:tcPr>
        <w:shd w:val="clear" w:color="auto" w:fill="BCC2E9" w:themeFill="accent1" w:themeFillTint="3F"/>
      </w:tcPr>
    </w:tblStylePr>
  </w:style>
  <w:style w:type="table" w:styleId="MediumList1-Accent2">
    <w:name w:val="Medium List 1 Accent 2"/>
    <w:basedOn w:val="TableNormal"/>
    <w:uiPriority w:val="65"/>
    <w:locked/>
    <w:rsid w:val="00372E2B"/>
    <w:pPr>
      <w:spacing w:before="170" w:after="0"/>
    </w:pPr>
    <w:tblPr>
      <w:tblStyleRowBandSize w:val="1"/>
      <w:tblStyleColBandSize w:val="1"/>
      <w:tblBorders>
        <w:top w:val="single" w:sz="8" w:space="0" w:color="1C519E" w:themeColor="accent2"/>
        <w:bottom w:val="single" w:sz="8" w:space="0" w:color="1C519E" w:themeColor="accent2"/>
      </w:tblBorders>
    </w:tblPr>
    <w:tblStylePr w:type="firstRow">
      <w:rPr>
        <w:rFonts w:asciiTheme="majorHAnsi" w:eastAsiaTheme="majorEastAsia" w:hAnsiTheme="majorHAnsi" w:cstheme="majorBidi"/>
      </w:rPr>
      <w:tblPr/>
      <w:tcPr>
        <w:tcBorders>
          <w:top w:val="nil"/>
          <w:bottom w:val="single" w:sz="8" w:space="0" w:color="1C519E" w:themeColor="accent2"/>
        </w:tcBorders>
      </w:tcPr>
    </w:tblStylePr>
    <w:tblStylePr w:type="lastRow">
      <w:rPr>
        <w:b/>
        <w:bCs/>
        <w:color w:val="263174" w:themeColor="text2"/>
      </w:rPr>
      <w:tblPr/>
      <w:tcPr>
        <w:tcBorders>
          <w:top w:val="single" w:sz="8" w:space="0" w:color="1C519E" w:themeColor="accent2"/>
          <w:bottom w:val="single" w:sz="8" w:space="0" w:color="1C519E" w:themeColor="accent2"/>
        </w:tcBorders>
      </w:tcPr>
    </w:tblStylePr>
    <w:tblStylePr w:type="firstCol">
      <w:rPr>
        <w:b/>
        <w:bCs/>
      </w:rPr>
    </w:tblStylePr>
    <w:tblStylePr w:type="lastCol">
      <w:rPr>
        <w:b/>
        <w:bCs/>
      </w:rPr>
      <w:tblPr/>
      <w:tcPr>
        <w:tcBorders>
          <w:top w:val="single" w:sz="8" w:space="0" w:color="1C519E" w:themeColor="accent2"/>
          <w:bottom w:val="single" w:sz="8" w:space="0" w:color="1C519E" w:themeColor="accent2"/>
        </w:tcBorders>
      </w:tcPr>
    </w:tblStylePr>
    <w:tblStylePr w:type="band1Vert">
      <w:tblPr/>
      <w:tcPr>
        <w:shd w:val="clear" w:color="auto" w:fill="BAD1F3" w:themeFill="accent2" w:themeFillTint="3F"/>
      </w:tcPr>
    </w:tblStylePr>
    <w:tblStylePr w:type="band1Horz">
      <w:tblPr/>
      <w:tcPr>
        <w:shd w:val="clear" w:color="auto" w:fill="BAD1F3" w:themeFill="accent2" w:themeFillTint="3F"/>
      </w:tcPr>
    </w:tblStylePr>
  </w:style>
  <w:style w:type="table" w:styleId="MediumList1-Accent3">
    <w:name w:val="Medium List 1 Accent 3"/>
    <w:basedOn w:val="TableNormal"/>
    <w:uiPriority w:val="65"/>
    <w:locked/>
    <w:rsid w:val="00372E2B"/>
    <w:pPr>
      <w:spacing w:before="170" w:after="0"/>
    </w:pPr>
    <w:tblPr>
      <w:tblStyleRowBandSize w:val="1"/>
      <w:tblStyleColBandSize w:val="1"/>
      <w:tblBorders>
        <w:top w:val="single" w:sz="8" w:space="0" w:color="0088CB" w:themeColor="accent3"/>
        <w:bottom w:val="single" w:sz="8" w:space="0" w:color="0088CB" w:themeColor="accent3"/>
      </w:tblBorders>
    </w:tblPr>
    <w:tblStylePr w:type="firstRow">
      <w:rPr>
        <w:rFonts w:asciiTheme="majorHAnsi" w:eastAsiaTheme="majorEastAsia" w:hAnsiTheme="majorHAnsi" w:cstheme="majorBidi"/>
      </w:rPr>
      <w:tblPr/>
      <w:tcPr>
        <w:tcBorders>
          <w:top w:val="nil"/>
          <w:bottom w:val="single" w:sz="8" w:space="0" w:color="0088CB" w:themeColor="accent3"/>
        </w:tcBorders>
      </w:tcPr>
    </w:tblStylePr>
    <w:tblStylePr w:type="lastRow">
      <w:rPr>
        <w:b/>
        <w:bCs/>
        <w:color w:val="263174" w:themeColor="text2"/>
      </w:rPr>
      <w:tblPr/>
      <w:tcPr>
        <w:tcBorders>
          <w:top w:val="single" w:sz="8" w:space="0" w:color="0088CB" w:themeColor="accent3"/>
          <w:bottom w:val="single" w:sz="8" w:space="0" w:color="0088CB" w:themeColor="accent3"/>
        </w:tcBorders>
      </w:tcPr>
    </w:tblStylePr>
    <w:tblStylePr w:type="firstCol">
      <w:rPr>
        <w:b/>
        <w:bCs/>
      </w:rPr>
    </w:tblStylePr>
    <w:tblStylePr w:type="lastCol">
      <w:rPr>
        <w:b/>
        <w:bCs/>
      </w:rPr>
      <w:tblPr/>
      <w:tcPr>
        <w:tcBorders>
          <w:top w:val="single" w:sz="8" w:space="0" w:color="0088CB" w:themeColor="accent3"/>
          <w:bottom w:val="single" w:sz="8" w:space="0" w:color="0088CB" w:themeColor="accent3"/>
        </w:tcBorders>
      </w:tcPr>
    </w:tblStylePr>
    <w:tblStylePr w:type="band1Vert">
      <w:tblPr/>
      <w:tcPr>
        <w:shd w:val="clear" w:color="auto" w:fill="B3E5FF" w:themeFill="accent3" w:themeFillTint="3F"/>
      </w:tcPr>
    </w:tblStylePr>
    <w:tblStylePr w:type="band1Horz">
      <w:tblPr/>
      <w:tcPr>
        <w:shd w:val="clear" w:color="auto" w:fill="B3E5FF" w:themeFill="accent3" w:themeFillTint="3F"/>
      </w:tcPr>
    </w:tblStylePr>
  </w:style>
  <w:style w:type="table" w:styleId="MediumList1-Accent4">
    <w:name w:val="Medium List 1 Accent 4"/>
    <w:basedOn w:val="TableNormal"/>
    <w:uiPriority w:val="65"/>
    <w:locked/>
    <w:rsid w:val="00372E2B"/>
    <w:pPr>
      <w:spacing w:before="170" w:after="0"/>
    </w:pPr>
    <w:tblPr>
      <w:tblStyleRowBandSize w:val="1"/>
      <w:tblStyleColBandSize w:val="1"/>
      <w:tblBorders>
        <w:top w:val="single" w:sz="8" w:space="0" w:color="00AA69" w:themeColor="accent4"/>
        <w:bottom w:val="single" w:sz="8" w:space="0" w:color="00AA69" w:themeColor="accent4"/>
      </w:tblBorders>
    </w:tblPr>
    <w:tblStylePr w:type="firstRow">
      <w:rPr>
        <w:rFonts w:asciiTheme="majorHAnsi" w:eastAsiaTheme="majorEastAsia" w:hAnsiTheme="majorHAnsi" w:cstheme="majorBidi"/>
      </w:rPr>
      <w:tblPr/>
      <w:tcPr>
        <w:tcBorders>
          <w:top w:val="nil"/>
          <w:bottom w:val="single" w:sz="8" w:space="0" w:color="00AA69" w:themeColor="accent4"/>
        </w:tcBorders>
      </w:tcPr>
    </w:tblStylePr>
    <w:tblStylePr w:type="lastRow">
      <w:rPr>
        <w:b/>
        <w:bCs/>
        <w:color w:val="263174" w:themeColor="text2"/>
      </w:rPr>
      <w:tblPr/>
      <w:tcPr>
        <w:tcBorders>
          <w:top w:val="single" w:sz="8" w:space="0" w:color="00AA69" w:themeColor="accent4"/>
          <w:bottom w:val="single" w:sz="8" w:space="0" w:color="00AA69" w:themeColor="accent4"/>
        </w:tcBorders>
      </w:tcPr>
    </w:tblStylePr>
    <w:tblStylePr w:type="firstCol">
      <w:rPr>
        <w:b/>
        <w:bCs/>
      </w:rPr>
    </w:tblStylePr>
    <w:tblStylePr w:type="lastCol">
      <w:rPr>
        <w:b/>
        <w:bCs/>
      </w:rPr>
      <w:tblPr/>
      <w:tcPr>
        <w:tcBorders>
          <w:top w:val="single" w:sz="8" w:space="0" w:color="00AA69" w:themeColor="accent4"/>
          <w:bottom w:val="single" w:sz="8" w:space="0" w:color="00AA69" w:themeColor="accent4"/>
        </w:tcBorders>
      </w:tcPr>
    </w:tblStylePr>
    <w:tblStylePr w:type="band1Vert">
      <w:tblPr/>
      <w:tcPr>
        <w:shd w:val="clear" w:color="auto" w:fill="ABFFDE" w:themeFill="accent4" w:themeFillTint="3F"/>
      </w:tcPr>
    </w:tblStylePr>
    <w:tblStylePr w:type="band1Horz">
      <w:tblPr/>
      <w:tcPr>
        <w:shd w:val="clear" w:color="auto" w:fill="ABFFDE" w:themeFill="accent4" w:themeFillTint="3F"/>
      </w:tcPr>
    </w:tblStylePr>
  </w:style>
  <w:style w:type="table" w:styleId="MediumList1-Accent5">
    <w:name w:val="Medium List 1 Accent 5"/>
    <w:basedOn w:val="TableNormal"/>
    <w:uiPriority w:val="65"/>
    <w:locked/>
    <w:rsid w:val="00372E2B"/>
    <w:pPr>
      <w:spacing w:before="170" w:after="0"/>
    </w:pPr>
    <w:tblPr>
      <w:tblStyleRowBandSize w:val="1"/>
      <w:tblStyleColBandSize w:val="1"/>
      <w:tblBorders>
        <w:top w:val="single" w:sz="8" w:space="0" w:color="FCBF00" w:themeColor="accent5"/>
        <w:bottom w:val="single" w:sz="8" w:space="0" w:color="FCBF00" w:themeColor="accent5"/>
      </w:tblBorders>
    </w:tblPr>
    <w:tblStylePr w:type="firstRow">
      <w:rPr>
        <w:rFonts w:asciiTheme="majorHAnsi" w:eastAsiaTheme="majorEastAsia" w:hAnsiTheme="majorHAnsi" w:cstheme="majorBidi"/>
      </w:rPr>
      <w:tblPr/>
      <w:tcPr>
        <w:tcBorders>
          <w:top w:val="nil"/>
          <w:bottom w:val="single" w:sz="8" w:space="0" w:color="FCBF00" w:themeColor="accent5"/>
        </w:tcBorders>
      </w:tcPr>
    </w:tblStylePr>
    <w:tblStylePr w:type="lastRow">
      <w:rPr>
        <w:b/>
        <w:bCs/>
        <w:color w:val="263174" w:themeColor="text2"/>
      </w:rPr>
      <w:tblPr/>
      <w:tcPr>
        <w:tcBorders>
          <w:top w:val="single" w:sz="8" w:space="0" w:color="FCBF00" w:themeColor="accent5"/>
          <w:bottom w:val="single" w:sz="8" w:space="0" w:color="FCBF00" w:themeColor="accent5"/>
        </w:tcBorders>
      </w:tcPr>
    </w:tblStylePr>
    <w:tblStylePr w:type="firstCol">
      <w:rPr>
        <w:b/>
        <w:bCs/>
      </w:rPr>
    </w:tblStylePr>
    <w:tblStylePr w:type="lastCol">
      <w:rPr>
        <w:b/>
        <w:bCs/>
      </w:rPr>
      <w:tblPr/>
      <w:tcPr>
        <w:tcBorders>
          <w:top w:val="single" w:sz="8" w:space="0" w:color="FCBF00" w:themeColor="accent5"/>
          <w:bottom w:val="single" w:sz="8" w:space="0" w:color="FCBF00" w:themeColor="accent5"/>
        </w:tcBorders>
      </w:tcPr>
    </w:tblStylePr>
    <w:tblStylePr w:type="band1Vert">
      <w:tblPr/>
      <w:tcPr>
        <w:shd w:val="clear" w:color="auto" w:fill="FFEFBF" w:themeFill="accent5" w:themeFillTint="3F"/>
      </w:tcPr>
    </w:tblStylePr>
    <w:tblStylePr w:type="band1Horz">
      <w:tblPr/>
      <w:tcPr>
        <w:shd w:val="clear" w:color="auto" w:fill="FFEFBF" w:themeFill="accent5" w:themeFillTint="3F"/>
      </w:tcPr>
    </w:tblStylePr>
  </w:style>
  <w:style w:type="table" w:styleId="MediumList1-Accent6">
    <w:name w:val="Medium List 1 Accent 6"/>
    <w:basedOn w:val="TableNormal"/>
    <w:uiPriority w:val="65"/>
    <w:locked/>
    <w:rsid w:val="00372E2B"/>
    <w:pPr>
      <w:spacing w:before="170" w:after="0"/>
    </w:pPr>
    <w:tblPr>
      <w:tblStyleRowBandSize w:val="1"/>
      <w:tblStyleColBandSize w:val="1"/>
      <w:tblBorders>
        <w:top w:val="single" w:sz="8" w:space="0" w:color="EB5D3E" w:themeColor="accent6"/>
        <w:bottom w:val="single" w:sz="8" w:space="0" w:color="EB5D3E" w:themeColor="accent6"/>
      </w:tblBorders>
    </w:tblPr>
    <w:tblStylePr w:type="firstRow">
      <w:rPr>
        <w:rFonts w:asciiTheme="majorHAnsi" w:eastAsiaTheme="majorEastAsia" w:hAnsiTheme="majorHAnsi" w:cstheme="majorBidi"/>
      </w:rPr>
      <w:tblPr/>
      <w:tcPr>
        <w:tcBorders>
          <w:top w:val="nil"/>
          <w:bottom w:val="single" w:sz="8" w:space="0" w:color="EB5D3E" w:themeColor="accent6"/>
        </w:tcBorders>
      </w:tcPr>
    </w:tblStylePr>
    <w:tblStylePr w:type="lastRow">
      <w:rPr>
        <w:b/>
        <w:bCs/>
        <w:color w:val="263174" w:themeColor="text2"/>
      </w:rPr>
      <w:tblPr/>
      <w:tcPr>
        <w:tcBorders>
          <w:top w:val="single" w:sz="8" w:space="0" w:color="EB5D3E" w:themeColor="accent6"/>
          <w:bottom w:val="single" w:sz="8" w:space="0" w:color="EB5D3E" w:themeColor="accent6"/>
        </w:tcBorders>
      </w:tcPr>
    </w:tblStylePr>
    <w:tblStylePr w:type="firstCol">
      <w:rPr>
        <w:b/>
        <w:bCs/>
      </w:rPr>
    </w:tblStylePr>
    <w:tblStylePr w:type="lastCol">
      <w:rPr>
        <w:b/>
        <w:bCs/>
      </w:rPr>
      <w:tblPr/>
      <w:tcPr>
        <w:tcBorders>
          <w:top w:val="single" w:sz="8" w:space="0" w:color="EB5D3E" w:themeColor="accent6"/>
          <w:bottom w:val="single" w:sz="8" w:space="0" w:color="EB5D3E" w:themeColor="accent6"/>
        </w:tcBorders>
      </w:tcPr>
    </w:tblStylePr>
    <w:tblStylePr w:type="band1Vert">
      <w:tblPr/>
      <w:tcPr>
        <w:shd w:val="clear" w:color="auto" w:fill="FAD6CF" w:themeFill="accent6" w:themeFillTint="3F"/>
      </w:tcPr>
    </w:tblStylePr>
    <w:tblStylePr w:type="band1Horz">
      <w:tblPr/>
      <w:tcPr>
        <w:shd w:val="clear" w:color="auto" w:fill="FAD6CF" w:themeFill="accent6" w:themeFillTint="3F"/>
      </w:tcPr>
    </w:tblStylePr>
  </w:style>
  <w:style w:type="table" w:styleId="MediumList2">
    <w:name w:val="Medium List 2"/>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88CB" w:themeColor="text1"/>
        <w:left w:val="single" w:sz="8" w:space="0" w:color="0088CB" w:themeColor="text1"/>
        <w:bottom w:val="single" w:sz="8" w:space="0" w:color="0088CB" w:themeColor="text1"/>
        <w:right w:val="single" w:sz="8" w:space="0" w:color="0088CB" w:themeColor="text1"/>
      </w:tblBorders>
    </w:tblPr>
    <w:tblStylePr w:type="firstRow">
      <w:rPr>
        <w:sz w:val="24"/>
        <w:szCs w:val="24"/>
      </w:rPr>
      <w:tblPr/>
      <w:tcPr>
        <w:tcBorders>
          <w:top w:val="nil"/>
          <w:left w:val="nil"/>
          <w:bottom w:val="single" w:sz="24" w:space="0" w:color="0088CB" w:themeColor="text1"/>
          <w:right w:val="nil"/>
          <w:insideH w:val="nil"/>
          <w:insideV w:val="nil"/>
        </w:tcBorders>
        <w:shd w:val="clear" w:color="auto" w:fill="FFFFFF" w:themeFill="background1"/>
      </w:tcPr>
    </w:tblStylePr>
    <w:tblStylePr w:type="lastRow">
      <w:tblPr/>
      <w:tcPr>
        <w:tcBorders>
          <w:top w:val="single" w:sz="8" w:space="0" w:color="0088CB"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8CB" w:themeColor="text1"/>
          <w:insideH w:val="nil"/>
          <w:insideV w:val="nil"/>
        </w:tcBorders>
        <w:shd w:val="clear" w:color="auto" w:fill="FFFFFF" w:themeFill="background1"/>
      </w:tcPr>
    </w:tblStylePr>
    <w:tblStylePr w:type="lastCol">
      <w:tblPr/>
      <w:tcPr>
        <w:tcBorders>
          <w:top w:val="nil"/>
          <w:left w:val="single" w:sz="8" w:space="0" w:color="0088CB"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5FF" w:themeFill="text1" w:themeFillTint="3F"/>
      </w:tcPr>
    </w:tblStylePr>
    <w:tblStylePr w:type="band1Horz">
      <w:tblPr/>
      <w:tcPr>
        <w:tcBorders>
          <w:top w:val="nil"/>
          <w:bottom w:val="nil"/>
          <w:insideH w:val="nil"/>
          <w:insideV w:val="nil"/>
        </w:tcBorders>
        <w:shd w:val="clear" w:color="auto" w:fill="B3E5F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263174" w:themeColor="accent1"/>
        <w:left w:val="single" w:sz="8" w:space="0" w:color="263174" w:themeColor="accent1"/>
        <w:bottom w:val="single" w:sz="8" w:space="0" w:color="263174" w:themeColor="accent1"/>
        <w:right w:val="single" w:sz="8" w:space="0" w:color="263174" w:themeColor="accent1"/>
      </w:tblBorders>
    </w:tblPr>
    <w:tblStylePr w:type="firstRow">
      <w:rPr>
        <w:sz w:val="24"/>
        <w:szCs w:val="24"/>
      </w:rPr>
      <w:tblPr/>
      <w:tcPr>
        <w:tcBorders>
          <w:top w:val="nil"/>
          <w:left w:val="nil"/>
          <w:bottom w:val="single" w:sz="24" w:space="0" w:color="263174" w:themeColor="accent1"/>
          <w:right w:val="nil"/>
          <w:insideH w:val="nil"/>
          <w:insideV w:val="nil"/>
        </w:tcBorders>
        <w:shd w:val="clear" w:color="auto" w:fill="FFFFFF" w:themeFill="background1"/>
      </w:tcPr>
    </w:tblStylePr>
    <w:tblStylePr w:type="lastRow">
      <w:tblPr/>
      <w:tcPr>
        <w:tcBorders>
          <w:top w:val="single" w:sz="8" w:space="0" w:color="26317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3174" w:themeColor="accent1"/>
          <w:insideH w:val="nil"/>
          <w:insideV w:val="nil"/>
        </w:tcBorders>
        <w:shd w:val="clear" w:color="auto" w:fill="FFFFFF" w:themeFill="background1"/>
      </w:tcPr>
    </w:tblStylePr>
    <w:tblStylePr w:type="lastCol">
      <w:tblPr/>
      <w:tcPr>
        <w:tcBorders>
          <w:top w:val="nil"/>
          <w:left w:val="single" w:sz="8" w:space="0" w:color="26317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C2E9" w:themeFill="accent1" w:themeFillTint="3F"/>
      </w:tcPr>
    </w:tblStylePr>
    <w:tblStylePr w:type="band1Horz">
      <w:tblPr/>
      <w:tcPr>
        <w:tcBorders>
          <w:top w:val="nil"/>
          <w:bottom w:val="nil"/>
          <w:insideH w:val="nil"/>
          <w:insideV w:val="nil"/>
        </w:tcBorders>
        <w:shd w:val="clear" w:color="auto" w:fill="BCC2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1C519E" w:themeColor="accent2"/>
        <w:left w:val="single" w:sz="8" w:space="0" w:color="1C519E" w:themeColor="accent2"/>
        <w:bottom w:val="single" w:sz="8" w:space="0" w:color="1C519E" w:themeColor="accent2"/>
        <w:right w:val="single" w:sz="8" w:space="0" w:color="1C519E" w:themeColor="accent2"/>
      </w:tblBorders>
    </w:tblPr>
    <w:tblStylePr w:type="firstRow">
      <w:rPr>
        <w:sz w:val="24"/>
        <w:szCs w:val="24"/>
      </w:rPr>
      <w:tblPr/>
      <w:tcPr>
        <w:tcBorders>
          <w:top w:val="nil"/>
          <w:left w:val="nil"/>
          <w:bottom w:val="single" w:sz="24" w:space="0" w:color="1C519E" w:themeColor="accent2"/>
          <w:right w:val="nil"/>
          <w:insideH w:val="nil"/>
          <w:insideV w:val="nil"/>
        </w:tcBorders>
        <w:shd w:val="clear" w:color="auto" w:fill="FFFFFF" w:themeFill="background1"/>
      </w:tcPr>
    </w:tblStylePr>
    <w:tblStylePr w:type="lastRow">
      <w:tblPr/>
      <w:tcPr>
        <w:tcBorders>
          <w:top w:val="single" w:sz="8" w:space="0" w:color="1C519E"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C519E" w:themeColor="accent2"/>
          <w:insideH w:val="nil"/>
          <w:insideV w:val="nil"/>
        </w:tcBorders>
        <w:shd w:val="clear" w:color="auto" w:fill="FFFFFF" w:themeFill="background1"/>
      </w:tcPr>
    </w:tblStylePr>
    <w:tblStylePr w:type="lastCol">
      <w:tblPr/>
      <w:tcPr>
        <w:tcBorders>
          <w:top w:val="nil"/>
          <w:left w:val="single" w:sz="8" w:space="0" w:color="1C519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D1F3" w:themeFill="accent2" w:themeFillTint="3F"/>
      </w:tcPr>
    </w:tblStylePr>
    <w:tblStylePr w:type="band1Horz">
      <w:tblPr/>
      <w:tcPr>
        <w:tcBorders>
          <w:top w:val="nil"/>
          <w:bottom w:val="nil"/>
          <w:insideH w:val="nil"/>
          <w:insideV w:val="nil"/>
        </w:tcBorders>
        <w:shd w:val="clear" w:color="auto" w:fill="BAD1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88CB" w:themeColor="accent3"/>
        <w:left w:val="single" w:sz="8" w:space="0" w:color="0088CB" w:themeColor="accent3"/>
        <w:bottom w:val="single" w:sz="8" w:space="0" w:color="0088CB" w:themeColor="accent3"/>
        <w:right w:val="single" w:sz="8" w:space="0" w:color="0088CB" w:themeColor="accent3"/>
      </w:tblBorders>
    </w:tblPr>
    <w:tblStylePr w:type="firstRow">
      <w:rPr>
        <w:sz w:val="24"/>
        <w:szCs w:val="24"/>
      </w:rPr>
      <w:tblPr/>
      <w:tcPr>
        <w:tcBorders>
          <w:top w:val="nil"/>
          <w:left w:val="nil"/>
          <w:bottom w:val="single" w:sz="24" w:space="0" w:color="0088CB" w:themeColor="accent3"/>
          <w:right w:val="nil"/>
          <w:insideH w:val="nil"/>
          <w:insideV w:val="nil"/>
        </w:tcBorders>
        <w:shd w:val="clear" w:color="auto" w:fill="FFFFFF" w:themeFill="background1"/>
      </w:tcPr>
    </w:tblStylePr>
    <w:tblStylePr w:type="lastRow">
      <w:tblPr/>
      <w:tcPr>
        <w:tcBorders>
          <w:top w:val="single" w:sz="8" w:space="0" w:color="0088C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8CB" w:themeColor="accent3"/>
          <w:insideH w:val="nil"/>
          <w:insideV w:val="nil"/>
        </w:tcBorders>
        <w:shd w:val="clear" w:color="auto" w:fill="FFFFFF" w:themeFill="background1"/>
      </w:tcPr>
    </w:tblStylePr>
    <w:tblStylePr w:type="lastCol">
      <w:tblPr/>
      <w:tcPr>
        <w:tcBorders>
          <w:top w:val="nil"/>
          <w:left w:val="single" w:sz="8" w:space="0" w:color="0088C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5FF" w:themeFill="accent3" w:themeFillTint="3F"/>
      </w:tcPr>
    </w:tblStylePr>
    <w:tblStylePr w:type="band1Horz">
      <w:tblPr/>
      <w:tcPr>
        <w:tcBorders>
          <w:top w:val="nil"/>
          <w:bottom w:val="nil"/>
          <w:insideH w:val="nil"/>
          <w:insideV w:val="nil"/>
        </w:tcBorders>
        <w:shd w:val="clear" w:color="auto" w:fill="B3E5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AA69" w:themeColor="accent4"/>
        <w:left w:val="single" w:sz="8" w:space="0" w:color="00AA69" w:themeColor="accent4"/>
        <w:bottom w:val="single" w:sz="8" w:space="0" w:color="00AA69" w:themeColor="accent4"/>
        <w:right w:val="single" w:sz="8" w:space="0" w:color="00AA69" w:themeColor="accent4"/>
      </w:tblBorders>
    </w:tblPr>
    <w:tblStylePr w:type="firstRow">
      <w:rPr>
        <w:sz w:val="24"/>
        <w:szCs w:val="24"/>
      </w:rPr>
      <w:tblPr/>
      <w:tcPr>
        <w:tcBorders>
          <w:top w:val="nil"/>
          <w:left w:val="nil"/>
          <w:bottom w:val="single" w:sz="24" w:space="0" w:color="00AA69" w:themeColor="accent4"/>
          <w:right w:val="nil"/>
          <w:insideH w:val="nil"/>
          <w:insideV w:val="nil"/>
        </w:tcBorders>
        <w:shd w:val="clear" w:color="auto" w:fill="FFFFFF" w:themeFill="background1"/>
      </w:tcPr>
    </w:tblStylePr>
    <w:tblStylePr w:type="lastRow">
      <w:tblPr/>
      <w:tcPr>
        <w:tcBorders>
          <w:top w:val="single" w:sz="8" w:space="0" w:color="00AA6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A69" w:themeColor="accent4"/>
          <w:insideH w:val="nil"/>
          <w:insideV w:val="nil"/>
        </w:tcBorders>
        <w:shd w:val="clear" w:color="auto" w:fill="FFFFFF" w:themeFill="background1"/>
      </w:tcPr>
    </w:tblStylePr>
    <w:tblStylePr w:type="lastCol">
      <w:tblPr/>
      <w:tcPr>
        <w:tcBorders>
          <w:top w:val="nil"/>
          <w:left w:val="single" w:sz="8" w:space="0" w:color="00AA6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BFFDE" w:themeFill="accent4" w:themeFillTint="3F"/>
      </w:tcPr>
    </w:tblStylePr>
    <w:tblStylePr w:type="band1Horz">
      <w:tblPr/>
      <w:tcPr>
        <w:tcBorders>
          <w:top w:val="nil"/>
          <w:bottom w:val="nil"/>
          <w:insideH w:val="nil"/>
          <w:insideV w:val="nil"/>
        </w:tcBorders>
        <w:shd w:val="clear" w:color="auto" w:fill="ABFFD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FCBF00" w:themeColor="accent5"/>
        <w:left w:val="single" w:sz="8" w:space="0" w:color="FCBF00" w:themeColor="accent5"/>
        <w:bottom w:val="single" w:sz="8" w:space="0" w:color="FCBF00" w:themeColor="accent5"/>
        <w:right w:val="single" w:sz="8" w:space="0" w:color="FCBF00" w:themeColor="accent5"/>
      </w:tblBorders>
    </w:tblPr>
    <w:tblStylePr w:type="firstRow">
      <w:rPr>
        <w:sz w:val="24"/>
        <w:szCs w:val="24"/>
      </w:rPr>
      <w:tblPr/>
      <w:tcPr>
        <w:tcBorders>
          <w:top w:val="nil"/>
          <w:left w:val="nil"/>
          <w:bottom w:val="single" w:sz="24" w:space="0" w:color="FCBF00" w:themeColor="accent5"/>
          <w:right w:val="nil"/>
          <w:insideH w:val="nil"/>
          <w:insideV w:val="nil"/>
        </w:tcBorders>
        <w:shd w:val="clear" w:color="auto" w:fill="FFFFFF" w:themeFill="background1"/>
      </w:tcPr>
    </w:tblStylePr>
    <w:tblStylePr w:type="lastRow">
      <w:tblPr/>
      <w:tcPr>
        <w:tcBorders>
          <w:top w:val="single" w:sz="8" w:space="0" w:color="FCBF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BF00" w:themeColor="accent5"/>
          <w:insideH w:val="nil"/>
          <w:insideV w:val="nil"/>
        </w:tcBorders>
        <w:shd w:val="clear" w:color="auto" w:fill="FFFFFF" w:themeFill="background1"/>
      </w:tcPr>
    </w:tblStylePr>
    <w:tblStylePr w:type="lastCol">
      <w:tblPr/>
      <w:tcPr>
        <w:tcBorders>
          <w:top w:val="nil"/>
          <w:left w:val="single" w:sz="8" w:space="0" w:color="FCBF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BF" w:themeFill="accent5" w:themeFillTint="3F"/>
      </w:tcPr>
    </w:tblStylePr>
    <w:tblStylePr w:type="band1Horz">
      <w:tblPr/>
      <w:tcPr>
        <w:tcBorders>
          <w:top w:val="nil"/>
          <w:bottom w:val="nil"/>
          <w:insideH w:val="nil"/>
          <w:insideV w:val="nil"/>
        </w:tcBorders>
        <w:shd w:val="clear" w:color="auto" w:fill="FFEFB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EB5D3E" w:themeColor="accent6"/>
        <w:left w:val="single" w:sz="8" w:space="0" w:color="EB5D3E" w:themeColor="accent6"/>
        <w:bottom w:val="single" w:sz="8" w:space="0" w:color="EB5D3E" w:themeColor="accent6"/>
        <w:right w:val="single" w:sz="8" w:space="0" w:color="EB5D3E" w:themeColor="accent6"/>
      </w:tblBorders>
    </w:tblPr>
    <w:tblStylePr w:type="firstRow">
      <w:rPr>
        <w:sz w:val="24"/>
        <w:szCs w:val="24"/>
      </w:rPr>
      <w:tblPr/>
      <w:tcPr>
        <w:tcBorders>
          <w:top w:val="nil"/>
          <w:left w:val="nil"/>
          <w:bottom w:val="single" w:sz="24" w:space="0" w:color="EB5D3E" w:themeColor="accent6"/>
          <w:right w:val="nil"/>
          <w:insideH w:val="nil"/>
          <w:insideV w:val="nil"/>
        </w:tcBorders>
        <w:shd w:val="clear" w:color="auto" w:fill="FFFFFF" w:themeFill="background1"/>
      </w:tcPr>
    </w:tblStylePr>
    <w:tblStylePr w:type="lastRow">
      <w:tblPr/>
      <w:tcPr>
        <w:tcBorders>
          <w:top w:val="single" w:sz="8" w:space="0" w:color="EB5D3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D3E" w:themeColor="accent6"/>
          <w:insideH w:val="nil"/>
          <w:insideV w:val="nil"/>
        </w:tcBorders>
        <w:shd w:val="clear" w:color="auto" w:fill="FFFFFF" w:themeFill="background1"/>
      </w:tcPr>
    </w:tblStylePr>
    <w:tblStylePr w:type="lastCol">
      <w:tblPr/>
      <w:tcPr>
        <w:tcBorders>
          <w:top w:val="nil"/>
          <w:left w:val="single" w:sz="8" w:space="0" w:color="EB5D3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CF" w:themeFill="accent6" w:themeFillTint="3F"/>
      </w:tcPr>
    </w:tblStylePr>
    <w:tblStylePr w:type="band1Horz">
      <w:tblPr/>
      <w:tcPr>
        <w:tcBorders>
          <w:top w:val="nil"/>
          <w:bottom w:val="nil"/>
          <w:insideH w:val="nil"/>
          <w:insideV w:val="nil"/>
        </w:tcBorders>
        <w:shd w:val="clear" w:color="auto" w:fill="FAD6C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372E2B"/>
    <w:pPr>
      <w:spacing w:before="170" w:after="0"/>
    </w:pPr>
    <w:tblPr>
      <w:tblStyleRowBandSize w:val="1"/>
      <w:tblStyleColBandSize w:val="1"/>
      <w:tblBorders>
        <w:top w:val="single" w:sz="8" w:space="0" w:color="19B2FF" w:themeColor="text1" w:themeTint="BF"/>
        <w:left w:val="single" w:sz="8" w:space="0" w:color="19B2FF" w:themeColor="text1" w:themeTint="BF"/>
        <w:bottom w:val="single" w:sz="8" w:space="0" w:color="19B2FF" w:themeColor="text1" w:themeTint="BF"/>
        <w:right w:val="single" w:sz="8" w:space="0" w:color="19B2FF" w:themeColor="text1" w:themeTint="BF"/>
        <w:insideH w:val="single" w:sz="8" w:space="0" w:color="19B2FF" w:themeColor="text1" w:themeTint="BF"/>
      </w:tblBorders>
    </w:tblPr>
    <w:tblStylePr w:type="firstRow">
      <w:pPr>
        <w:spacing w:before="0" w:after="0" w:line="240" w:lineRule="auto"/>
      </w:pPr>
      <w:rPr>
        <w:b/>
        <w:bCs/>
        <w:color w:val="FFFFFF" w:themeColor="background1"/>
      </w:rPr>
      <w:tblPr/>
      <w:tcPr>
        <w:tcBorders>
          <w:top w:val="single" w:sz="8" w:space="0" w:color="19B2FF" w:themeColor="text1" w:themeTint="BF"/>
          <w:left w:val="single" w:sz="8" w:space="0" w:color="19B2FF" w:themeColor="text1" w:themeTint="BF"/>
          <w:bottom w:val="single" w:sz="8" w:space="0" w:color="19B2FF" w:themeColor="text1" w:themeTint="BF"/>
          <w:right w:val="single" w:sz="8" w:space="0" w:color="19B2FF" w:themeColor="text1" w:themeTint="BF"/>
          <w:insideH w:val="nil"/>
          <w:insideV w:val="nil"/>
        </w:tcBorders>
        <w:shd w:val="clear" w:color="auto" w:fill="0088CB" w:themeFill="text1"/>
      </w:tcPr>
    </w:tblStylePr>
    <w:tblStylePr w:type="lastRow">
      <w:pPr>
        <w:spacing w:before="0" w:after="0" w:line="240" w:lineRule="auto"/>
      </w:pPr>
      <w:rPr>
        <w:b/>
        <w:bCs/>
      </w:rPr>
      <w:tblPr/>
      <w:tcPr>
        <w:tcBorders>
          <w:top w:val="double" w:sz="6" w:space="0" w:color="19B2FF" w:themeColor="text1" w:themeTint="BF"/>
          <w:left w:val="single" w:sz="8" w:space="0" w:color="19B2FF" w:themeColor="text1" w:themeTint="BF"/>
          <w:bottom w:val="single" w:sz="8" w:space="0" w:color="19B2FF" w:themeColor="text1" w:themeTint="BF"/>
          <w:right w:val="single" w:sz="8" w:space="0" w:color="19B2FF" w:themeColor="text1" w:themeTint="BF"/>
          <w:insideH w:val="nil"/>
          <w:insideV w:val="nil"/>
        </w:tcBorders>
      </w:tcPr>
    </w:tblStylePr>
    <w:tblStylePr w:type="firstCol">
      <w:rPr>
        <w:b/>
        <w:bCs/>
      </w:rPr>
    </w:tblStylePr>
    <w:tblStylePr w:type="lastCol">
      <w:rPr>
        <w:b/>
        <w:bCs/>
      </w:rPr>
    </w:tblStylePr>
    <w:tblStylePr w:type="band1Vert">
      <w:tblPr/>
      <w:tcPr>
        <w:shd w:val="clear" w:color="auto" w:fill="B3E5FF" w:themeFill="text1" w:themeFillTint="3F"/>
      </w:tcPr>
    </w:tblStylePr>
    <w:tblStylePr w:type="band1Horz">
      <w:tblPr/>
      <w:tcPr>
        <w:tcBorders>
          <w:insideH w:val="nil"/>
          <w:insideV w:val="nil"/>
        </w:tcBorders>
        <w:shd w:val="clear" w:color="auto" w:fill="B3E5FF"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372E2B"/>
    <w:pPr>
      <w:spacing w:before="170" w:after="0"/>
    </w:pPr>
    <w:tblPr>
      <w:tblStyleRowBandSize w:val="1"/>
      <w:tblStyleColBandSize w:val="1"/>
      <w:tblBorders>
        <w:top w:val="single" w:sz="8" w:space="0" w:color="3C4DB7" w:themeColor="accent1" w:themeTint="BF"/>
        <w:left w:val="single" w:sz="8" w:space="0" w:color="3C4DB7" w:themeColor="accent1" w:themeTint="BF"/>
        <w:bottom w:val="single" w:sz="8" w:space="0" w:color="3C4DB7" w:themeColor="accent1" w:themeTint="BF"/>
        <w:right w:val="single" w:sz="8" w:space="0" w:color="3C4DB7" w:themeColor="accent1" w:themeTint="BF"/>
        <w:insideH w:val="single" w:sz="8" w:space="0" w:color="3C4DB7" w:themeColor="accent1" w:themeTint="BF"/>
      </w:tblBorders>
    </w:tblPr>
    <w:tblStylePr w:type="firstRow">
      <w:pPr>
        <w:spacing w:before="0" w:after="0" w:line="240" w:lineRule="auto"/>
      </w:pPr>
      <w:rPr>
        <w:b/>
        <w:bCs/>
        <w:color w:val="FFFFFF" w:themeColor="background1"/>
      </w:rPr>
      <w:tblPr/>
      <w:tcPr>
        <w:tcBorders>
          <w:top w:val="single" w:sz="8" w:space="0" w:color="3C4DB7" w:themeColor="accent1" w:themeTint="BF"/>
          <w:left w:val="single" w:sz="8" w:space="0" w:color="3C4DB7" w:themeColor="accent1" w:themeTint="BF"/>
          <w:bottom w:val="single" w:sz="8" w:space="0" w:color="3C4DB7" w:themeColor="accent1" w:themeTint="BF"/>
          <w:right w:val="single" w:sz="8" w:space="0" w:color="3C4DB7" w:themeColor="accent1" w:themeTint="BF"/>
          <w:insideH w:val="nil"/>
          <w:insideV w:val="nil"/>
        </w:tcBorders>
        <w:shd w:val="clear" w:color="auto" w:fill="263174" w:themeFill="accent1"/>
      </w:tcPr>
    </w:tblStylePr>
    <w:tblStylePr w:type="lastRow">
      <w:pPr>
        <w:spacing w:before="0" w:after="0" w:line="240" w:lineRule="auto"/>
      </w:pPr>
      <w:rPr>
        <w:b/>
        <w:bCs/>
      </w:rPr>
      <w:tblPr/>
      <w:tcPr>
        <w:tcBorders>
          <w:top w:val="double" w:sz="6" w:space="0" w:color="3C4DB7" w:themeColor="accent1" w:themeTint="BF"/>
          <w:left w:val="single" w:sz="8" w:space="0" w:color="3C4DB7" w:themeColor="accent1" w:themeTint="BF"/>
          <w:bottom w:val="single" w:sz="8" w:space="0" w:color="3C4DB7" w:themeColor="accent1" w:themeTint="BF"/>
          <w:right w:val="single" w:sz="8" w:space="0" w:color="3C4DB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CC2E9" w:themeFill="accent1" w:themeFillTint="3F"/>
      </w:tcPr>
    </w:tblStylePr>
    <w:tblStylePr w:type="band1Horz">
      <w:tblPr/>
      <w:tcPr>
        <w:tcBorders>
          <w:insideH w:val="nil"/>
          <w:insideV w:val="nil"/>
        </w:tcBorders>
        <w:shd w:val="clear" w:color="auto" w:fill="BCC2E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372E2B"/>
    <w:pPr>
      <w:spacing w:before="170" w:after="0"/>
    </w:pPr>
    <w:tblPr>
      <w:tblStyleRowBandSize w:val="1"/>
      <w:tblStyleColBandSize w:val="1"/>
      <w:tblBorders>
        <w:top w:val="single" w:sz="8" w:space="0" w:color="3075DA" w:themeColor="accent2" w:themeTint="BF"/>
        <w:left w:val="single" w:sz="8" w:space="0" w:color="3075DA" w:themeColor="accent2" w:themeTint="BF"/>
        <w:bottom w:val="single" w:sz="8" w:space="0" w:color="3075DA" w:themeColor="accent2" w:themeTint="BF"/>
        <w:right w:val="single" w:sz="8" w:space="0" w:color="3075DA" w:themeColor="accent2" w:themeTint="BF"/>
        <w:insideH w:val="single" w:sz="8" w:space="0" w:color="3075DA" w:themeColor="accent2" w:themeTint="BF"/>
      </w:tblBorders>
    </w:tblPr>
    <w:tblStylePr w:type="firstRow">
      <w:pPr>
        <w:spacing w:before="0" w:after="0" w:line="240" w:lineRule="auto"/>
      </w:pPr>
      <w:rPr>
        <w:b/>
        <w:bCs/>
        <w:color w:val="FFFFFF" w:themeColor="background1"/>
      </w:rPr>
      <w:tblPr/>
      <w:tcPr>
        <w:tcBorders>
          <w:top w:val="single" w:sz="8" w:space="0" w:color="3075DA" w:themeColor="accent2" w:themeTint="BF"/>
          <w:left w:val="single" w:sz="8" w:space="0" w:color="3075DA" w:themeColor="accent2" w:themeTint="BF"/>
          <w:bottom w:val="single" w:sz="8" w:space="0" w:color="3075DA" w:themeColor="accent2" w:themeTint="BF"/>
          <w:right w:val="single" w:sz="8" w:space="0" w:color="3075DA" w:themeColor="accent2" w:themeTint="BF"/>
          <w:insideH w:val="nil"/>
          <w:insideV w:val="nil"/>
        </w:tcBorders>
        <w:shd w:val="clear" w:color="auto" w:fill="1C519E" w:themeFill="accent2"/>
      </w:tcPr>
    </w:tblStylePr>
    <w:tblStylePr w:type="lastRow">
      <w:pPr>
        <w:spacing w:before="0" w:after="0" w:line="240" w:lineRule="auto"/>
      </w:pPr>
      <w:rPr>
        <w:b/>
        <w:bCs/>
      </w:rPr>
      <w:tblPr/>
      <w:tcPr>
        <w:tcBorders>
          <w:top w:val="double" w:sz="6" w:space="0" w:color="3075DA" w:themeColor="accent2" w:themeTint="BF"/>
          <w:left w:val="single" w:sz="8" w:space="0" w:color="3075DA" w:themeColor="accent2" w:themeTint="BF"/>
          <w:bottom w:val="single" w:sz="8" w:space="0" w:color="3075DA" w:themeColor="accent2" w:themeTint="BF"/>
          <w:right w:val="single" w:sz="8" w:space="0" w:color="3075DA" w:themeColor="accent2" w:themeTint="BF"/>
          <w:insideH w:val="nil"/>
          <w:insideV w:val="nil"/>
        </w:tcBorders>
      </w:tcPr>
    </w:tblStylePr>
    <w:tblStylePr w:type="firstCol">
      <w:rPr>
        <w:b/>
        <w:bCs/>
      </w:rPr>
    </w:tblStylePr>
    <w:tblStylePr w:type="lastCol">
      <w:rPr>
        <w:b/>
        <w:bCs/>
      </w:rPr>
    </w:tblStylePr>
    <w:tblStylePr w:type="band1Vert">
      <w:tblPr/>
      <w:tcPr>
        <w:shd w:val="clear" w:color="auto" w:fill="BAD1F3" w:themeFill="accent2" w:themeFillTint="3F"/>
      </w:tcPr>
    </w:tblStylePr>
    <w:tblStylePr w:type="band1Horz">
      <w:tblPr/>
      <w:tcPr>
        <w:tcBorders>
          <w:insideH w:val="nil"/>
          <w:insideV w:val="nil"/>
        </w:tcBorders>
        <w:shd w:val="clear" w:color="auto" w:fill="BAD1F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372E2B"/>
    <w:pPr>
      <w:spacing w:before="170" w:after="0"/>
    </w:pPr>
    <w:tblPr>
      <w:tblStyleRowBandSize w:val="1"/>
      <w:tblStyleColBandSize w:val="1"/>
      <w:tblBorders>
        <w:top w:val="single" w:sz="8" w:space="0" w:color="19B2FF" w:themeColor="accent3" w:themeTint="BF"/>
        <w:left w:val="single" w:sz="8" w:space="0" w:color="19B2FF" w:themeColor="accent3" w:themeTint="BF"/>
        <w:bottom w:val="single" w:sz="8" w:space="0" w:color="19B2FF" w:themeColor="accent3" w:themeTint="BF"/>
        <w:right w:val="single" w:sz="8" w:space="0" w:color="19B2FF" w:themeColor="accent3" w:themeTint="BF"/>
        <w:insideH w:val="single" w:sz="8" w:space="0" w:color="19B2FF" w:themeColor="accent3" w:themeTint="BF"/>
      </w:tblBorders>
    </w:tblPr>
    <w:tblStylePr w:type="firstRow">
      <w:pPr>
        <w:spacing w:before="0" w:after="0" w:line="240" w:lineRule="auto"/>
      </w:pPr>
      <w:rPr>
        <w:b/>
        <w:bCs/>
        <w:color w:val="FFFFFF" w:themeColor="background1"/>
      </w:rPr>
      <w:tblPr/>
      <w:tcPr>
        <w:tcBorders>
          <w:top w:val="single" w:sz="8" w:space="0" w:color="19B2FF" w:themeColor="accent3" w:themeTint="BF"/>
          <w:left w:val="single" w:sz="8" w:space="0" w:color="19B2FF" w:themeColor="accent3" w:themeTint="BF"/>
          <w:bottom w:val="single" w:sz="8" w:space="0" w:color="19B2FF" w:themeColor="accent3" w:themeTint="BF"/>
          <w:right w:val="single" w:sz="8" w:space="0" w:color="19B2FF" w:themeColor="accent3" w:themeTint="BF"/>
          <w:insideH w:val="nil"/>
          <w:insideV w:val="nil"/>
        </w:tcBorders>
        <w:shd w:val="clear" w:color="auto" w:fill="0088CB" w:themeFill="accent3"/>
      </w:tcPr>
    </w:tblStylePr>
    <w:tblStylePr w:type="lastRow">
      <w:pPr>
        <w:spacing w:before="0" w:after="0" w:line="240" w:lineRule="auto"/>
      </w:pPr>
      <w:rPr>
        <w:b/>
        <w:bCs/>
      </w:rPr>
      <w:tblPr/>
      <w:tcPr>
        <w:tcBorders>
          <w:top w:val="double" w:sz="6" w:space="0" w:color="19B2FF" w:themeColor="accent3" w:themeTint="BF"/>
          <w:left w:val="single" w:sz="8" w:space="0" w:color="19B2FF" w:themeColor="accent3" w:themeTint="BF"/>
          <w:bottom w:val="single" w:sz="8" w:space="0" w:color="19B2FF" w:themeColor="accent3" w:themeTint="BF"/>
          <w:right w:val="single" w:sz="8" w:space="0" w:color="19B2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5FF" w:themeFill="accent3" w:themeFillTint="3F"/>
      </w:tcPr>
    </w:tblStylePr>
    <w:tblStylePr w:type="band1Horz">
      <w:tblPr/>
      <w:tcPr>
        <w:tcBorders>
          <w:insideH w:val="nil"/>
          <w:insideV w:val="nil"/>
        </w:tcBorders>
        <w:shd w:val="clear" w:color="auto" w:fill="B3E5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372E2B"/>
    <w:pPr>
      <w:spacing w:before="170" w:after="0"/>
    </w:pPr>
    <w:tblPr>
      <w:tblStyleRowBandSize w:val="1"/>
      <w:tblStyleColBandSize w:val="1"/>
      <w:tblBorders>
        <w:top w:val="single" w:sz="8" w:space="0" w:color="00FF9D" w:themeColor="accent4" w:themeTint="BF"/>
        <w:left w:val="single" w:sz="8" w:space="0" w:color="00FF9D" w:themeColor="accent4" w:themeTint="BF"/>
        <w:bottom w:val="single" w:sz="8" w:space="0" w:color="00FF9D" w:themeColor="accent4" w:themeTint="BF"/>
        <w:right w:val="single" w:sz="8" w:space="0" w:color="00FF9D" w:themeColor="accent4" w:themeTint="BF"/>
        <w:insideH w:val="single" w:sz="8" w:space="0" w:color="00FF9D" w:themeColor="accent4" w:themeTint="BF"/>
      </w:tblBorders>
    </w:tblPr>
    <w:tblStylePr w:type="firstRow">
      <w:pPr>
        <w:spacing w:before="0" w:after="0" w:line="240" w:lineRule="auto"/>
      </w:pPr>
      <w:rPr>
        <w:b/>
        <w:bCs/>
        <w:color w:val="FFFFFF" w:themeColor="background1"/>
      </w:rPr>
      <w:tblPr/>
      <w:tcPr>
        <w:tcBorders>
          <w:top w:val="single" w:sz="8" w:space="0" w:color="00FF9D" w:themeColor="accent4" w:themeTint="BF"/>
          <w:left w:val="single" w:sz="8" w:space="0" w:color="00FF9D" w:themeColor="accent4" w:themeTint="BF"/>
          <w:bottom w:val="single" w:sz="8" w:space="0" w:color="00FF9D" w:themeColor="accent4" w:themeTint="BF"/>
          <w:right w:val="single" w:sz="8" w:space="0" w:color="00FF9D" w:themeColor="accent4" w:themeTint="BF"/>
          <w:insideH w:val="nil"/>
          <w:insideV w:val="nil"/>
        </w:tcBorders>
        <w:shd w:val="clear" w:color="auto" w:fill="00AA69" w:themeFill="accent4"/>
      </w:tcPr>
    </w:tblStylePr>
    <w:tblStylePr w:type="lastRow">
      <w:pPr>
        <w:spacing w:before="0" w:after="0" w:line="240" w:lineRule="auto"/>
      </w:pPr>
      <w:rPr>
        <w:b/>
        <w:bCs/>
      </w:rPr>
      <w:tblPr/>
      <w:tcPr>
        <w:tcBorders>
          <w:top w:val="double" w:sz="6" w:space="0" w:color="00FF9D" w:themeColor="accent4" w:themeTint="BF"/>
          <w:left w:val="single" w:sz="8" w:space="0" w:color="00FF9D" w:themeColor="accent4" w:themeTint="BF"/>
          <w:bottom w:val="single" w:sz="8" w:space="0" w:color="00FF9D" w:themeColor="accent4" w:themeTint="BF"/>
          <w:right w:val="single" w:sz="8" w:space="0" w:color="00FF9D" w:themeColor="accent4" w:themeTint="BF"/>
          <w:insideH w:val="nil"/>
          <w:insideV w:val="nil"/>
        </w:tcBorders>
      </w:tcPr>
    </w:tblStylePr>
    <w:tblStylePr w:type="firstCol">
      <w:rPr>
        <w:b/>
        <w:bCs/>
      </w:rPr>
    </w:tblStylePr>
    <w:tblStylePr w:type="lastCol">
      <w:rPr>
        <w:b/>
        <w:bCs/>
      </w:rPr>
    </w:tblStylePr>
    <w:tblStylePr w:type="band1Vert">
      <w:tblPr/>
      <w:tcPr>
        <w:shd w:val="clear" w:color="auto" w:fill="ABFFDE" w:themeFill="accent4" w:themeFillTint="3F"/>
      </w:tcPr>
    </w:tblStylePr>
    <w:tblStylePr w:type="band1Horz">
      <w:tblPr/>
      <w:tcPr>
        <w:tcBorders>
          <w:insideH w:val="nil"/>
          <w:insideV w:val="nil"/>
        </w:tcBorders>
        <w:shd w:val="clear" w:color="auto" w:fill="ABFFD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372E2B"/>
    <w:pPr>
      <w:spacing w:before="170" w:after="0"/>
    </w:pPr>
    <w:tblPr>
      <w:tblStyleRowBandSize w:val="1"/>
      <w:tblStyleColBandSize w:val="1"/>
      <w:tblBorders>
        <w:top w:val="single" w:sz="8" w:space="0" w:color="FFCF3D" w:themeColor="accent5" w:themeTint="BF"/>
        <w:left w:val="single" w:sz="8" w:space="0" w:color="FFCF3D" w:themeColor="accent5" w:themeTint="BF"/>
        <w:bottom w:val="single" w:sz="8" w:space="0" w:color="FFCF3D" w:themeColor="accent5" w:themeTint="BF"/>
        <w:right w:val="single" w:sz="8" w:space="0" w:color="FFCF3D" w:themeColor="accent5" w:themeTint="BF"/>
        <w:insideH w:val="single" w:sz="8" w:space="0" w:color="FFCF3D" w:themeColor="accent5" w:themeTint="BF"/>
      </w:tblBorders>
    </w:tblPr>
    <w:tblStylePr w:type="firstRow">
      <w:pPr>
        <w:spacing w:before="0" w:after="0" w:line="240" w:lineRule="auto"/>
      </w:pPr>
      <w:rPr>
        <w:b/>
        <w:bCs/>
        <w:color w:val="FFFFFF" w:themeColor="background1"/>
      </w:rPr>
      <w:tblPr/>
      <w:tcPr>
        <w:tcBorders>
          <w:top w:val="single" w:sz="8" w:space="0" w:color="FFCF3D" w:themeColor="accent5" w:themeTint="BF"/>
          <w:left w:val="single" w:sz="8" w:space="0" w:color="FFCF3D" w:themeColor="accent5" w:themeTint="BF"/>
          <w:bottom w:val="single" w:sz="8" w:space="0" w:color="FFCF3D" w:themeColor="accent5" w:themeTint="BF"/>
          <w:right w:val="single" w:sz="8" w:space="0" w:color="FFCF3D" w:themeColor="accent5" w:themeTint="BF"/>
          <w:insideH w:val="nil"/>
          <w:insideV w:val="nil"/>
        </w:tcBorders>
        <w:shd w:val="clear" w:color="auto" w:fill="FCBF00" w:themeFill="accent5"/>
      </w:tcPr>
    </w:tblStylePr>
    <w:tblStylePr w:type="lastRow">
      <w:pPr>
        <w:spacing w:before="0" w:after="0" w:line="240" w:lineRule="auto"/>
      </w:pPr>
      <w:rPr>
        <w:b/>
        <w:bCs/>
      </w:rPr>
      <w:tblPr/>
      <w:tcPr>
        <w:tcBorders>
          <w:top w:val="double" w:sz="6" w:space="0" w:color="FFCF3D" w:themeColor="accent5" w:themeTint="BF"/>
          <w:left w:val="single" w:sz="8" w:space="0" w:color="FFCF3D" w:themeColor="accent5" w:themeTint="BF"/>
          <w:bottom w:val="single" w:sz="8" w:space="0" w:color="FFCF3D" w:themeColor="accent5" w:themeTint="BF"/>
          <w:right w:val="single" w:sz="8" w:space="0" w:color="FFCF3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FBF" w:themeFill="accent5" w:themeFillTint="3F"/>
      </w:tcPr>
    </w:tblStylePr>
    <w:tblStylePr w:type="band1Horz">
      <w:tblPr/>
      <w:tcPr>
        <w:tcBorders>
          <w:insideH w:val="nil"/>
          <w:insideV w:val="nil"/>
        </w:tcBorders>
        <w:shd w:val="clear" w:color="auto" w:fill="FFEFB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372E2B"/>
    <w:pPr>
      <w:spacing w:before="170" w:after="0"/>
    </w:pPr>
    <w:tblPr>
      <w:tblStyleRowBandSize w:val="1"/>
      <w:tblStyleColBandSize w:val="1"/>
      <w:tblBorders>
        <w:top w:val="single" w:sz="8" w:space="0" w:color="F0856E" w:themeColor="accent6" w:themeTint="BF"/>
        <w:left w:val="single" w:sz="8" w:space="0" w:color="F0856E" w:themeColor="accent6" w:themeTint="BF"/>
        <w:bottom w:val="single" w:sz="8" w:space="0" w:color="F0856E" w:themeColor="accent6" w:themeTint="BF"/>
        <w:right w:val="single" w:sz="8" w:space="0" w:color="F0856E" w:themeColor="accent6" w:themeTint="BF"/>
        <w:insideH w:val="single" w:sz="8" w:space="0" w:color="F0856E" w:themeColor="accent6" w:themeTint="BF"/>
      </w:tblBorders>
    </w:tblPr>
    <w:tblStylePr w:type="firstRow">
      <w:pPr>
        <w:spacing w:before="0" w:after="0" w:line="240" w:lineRule="auto"/>
      </w:pPr>
      <w:rPr>
        <w:b/>
        <w:bCs/>
        <w:color w:val="FFFFFF" w:themeColor="background1"/>
      </w:rPr>
      <w:tblPr/>
      <w:tcPr>
        <w:tcBorders>
          <w:top w:val="single" w:sz="8" w:space="0" w:color="F0856E" w:themeColor="accent6" w:themeTint="BF"/>
          <w:left w:val="single" w:sz="8" w:space="0" w:color="F0856E" w:themeColor="accent6" w:themeTint="BF"/>
          <w:bottom w:val="single" w:sz="8" w:space="0" w:color="F0856E" w:themeColor="accent6" w:themeTint="BF"/>
          <w:right w:val="single" w:sz="8" w:space="0" w:color="F0856E" w:themeColor="accent6" w:themeTint="BF"/>
          <w:insideH w:val="nil"/>
          <w:insideV w:val="nil"/>
        </w:tcBorders>
        <w:shd w:val="clear" w:color="auto" w:fill="EB5D3E" w:themeFill="accent6"/>
      </w:tcPr>
    </w:tblStylePr>
    <w:tblStylePr w:type="lastRow">
      <w:pPr>
        <w:spacing w:before="0" w:after="0" w:line="240" w:lineRule="auto"/>
      </w:pPr>
      <w:rPr>
        <w:b/>
        <w:bCs/>
      </w:rPr>
      <w:tblPr/>
      <w:tcPr>
        <w:tcBorders>
          <w:top w:val="double" w:sz="6" w:space="0" w:color="F0856E" w:themeColor="accent6" w:themeTint="BF"/>
          <w:left w:val="single" w:sz="8" w:space="0" w:color="F0856E" w:themeColor="accent6" w:themeTint="BF"/>
          <w:bottom w:val="single" w:sz="8" w:space="0" w:color="F0856E" w:themeColor="accent6" w:themeTint="BF"/>
          <w:right w:val="single" w:sz="8" w:space="0" w:color="F0856E" w:themeColor="accent6" w:themeTint="BF"/>
          <w:insideH w:val="nil"/>
          <w:insideV w:val="nil"/>
        </w:tcBorders>
      </w:tcPr>
    </w:tblStylePr>
    <w:tblStylePr w:type="firstCol">
      <w:rPr>
        <w:b/>
        <w:bCs/>
      </w:rPr>
    </w:tblStylePr>
    <w:tblStylePr w:type="lastCol">
      <w:rPr>
        <w:b/>
        <w:bCs/>
      </w:rPr>
    </w:tblStylePr>
    <w:tblStylePr w:type="band1Vert">
      <w:tblPr/>
      <w:tcPr>
        <w:shd w:val="clear" w:color="auto" w:fill="FAD6CF" w:themeFill="accent6" w:themeFillTint="3F"/>
      </w:tcPr>
    </w:tblStylePr>
    <w:tblStylePr w:type="band1Horz">
      <w:tblPr/>
      <w:tcPr>
        <w:tcBorders>
          <w:insideH w:val="nil"/>
          <w:insideV w:val="nil"/>
        </w:tcBorders>
        <w:shd w:val="clear" w:color="auto" w:fill="FAD6C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8CB"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8CB" w:themeFill="text1"/>
      </w:tcPr>
    </w:tblStylePr>
    <w:tblStylePr w:type="lastCol">
      <w:rPr>
        <w:b/>
        <w:bCs/>
        <w:color w:val="FFFFFF" w:themeColor="background1"/>
      </w:rPr>
      <w:tblPr/>
      <w:tcPr>
        <w:tcBorders>
          <w:left w:val="nil"/>
          <w:right w:val="nil"/>
          <w:insideH w:val="nil"/>
          <w:insideV w:val="nil"/>
        </w:tcBorders>
        <w:shd w:val="clear" w:color="auto" w:fill="0088CB"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317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63174" w:themeFill="accent1"/>
      </w:tcPr>
    </w:tblStylePr>
    <w:tblStylePr w:type="lastCol">
      <w:rPr>
        <w:b/>
        <w:bCs/>
        <w:color w:val="FFFFFF" w:themeColor="background1"/>
      </w:rPr>
      <w:tblPr/>
      <w:tcPr>
        <w:tcBorders>
          <w:left w:val="nil"/>
          <w:right w:val="nil"/>
          <w:insideH w:val="nil"/>
          <w:insideV w:val="nil"/>
        </w:tcBorders>
        <w:shd w:val="clear" w:color="auto" w:fill="26317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C519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C519E" w:themeFill="accent2"/>
      </w:tcPr>
    </w:tblStylePr>
    <w:tblStylePr w:type="lastCol">
      <w:rPr>
        <w:b/>
        <w:bCs/>
        <w:color w:val="FFFFFF" w:themeColor="background1"/>
      </w:rPr>
      <w:tblPr/>
      <w:tcPr>
        <w:tcBorders>
          <w:left w:val="nil"/>
          <w:right w:val="nil"/>
          <w:insideH w:val="nil"/>
          <w:insideV w:val="nil"/>
        </w:tcBorders>
        <w:shd w:val="clear" w:color="auto" w:fill="1C519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8C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8CB" w:themeFill="accent3"/>
      </w:tcPr>
    </w:tblStylePr>
    <w:tblStylePr w:type="lastCol">
      <w:rPr>
        <w:b/>
        <w:bCs/>
        <w:color w:val="FFFFFF" w:themeColor="background1"/>
      </w:rPr>
      <w:tblPr/>
      <w:tcPr>
        <w:tcBorders>
          <w:left w:val="nil"/>
          <w:right w:val="nil"/>
          <w:insideH w:val="nil"/>
          <w:insideV w:val="nil"/>
        </w:tcBorders>
        <w:shd w:val="clear" w:color="auto" w:fill="0088C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A6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A69" w:themeFill="accent4"/>
      </w:tcPr>
    </w:tblStylePr>
    <w:tblStylePr w:type="lastCol">
      <w:rPr>
        <w:b/>
        <w:bCs/>
        <w:color w:val="FFFFFF" w:themeColor="background1"/>
      </w:rPr>
      <w:tblPr/>
      <w:tcPr>
        <w:tcBorders>
          <w:left w:val="nil"/>
          <w:right w:val="nil"/>
          <w:insideH w:val="nil"/>
          <w:insideV w:val="nil"/>
        </w:tcBorders>
        <w:shd w:val="clear" w:color="auto" w:fill="00AA6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BF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BF00" w:themeFill="accent5"/>
      </w:tcPr>
    </w:tblStylePr>
    <w:tblStylePr w:type="lastCol">
      <w:rPr>
        <w:b/>
        <w:bCs/>
        <w:color w:val="FFFFFF" w:themeColor="background1"/>
      </w:rPr>
      <w:tblPr/>
      <w:tcPr>
        <w:tcBorders>
          <w:left w:val="nil"/>
          <w:right w:val="nil"/>
          <w:insideH w:val="nil"/>
          <w:insideV w:val="nil"/>
        </w:tcBorders>
        <w:shd w:val="clear" w:color="auto" w:fill="FCBF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B5D3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B5D3E" w:themeFill="accent6"/>
      </w:tcPr>
    </w:tblStylePr>
    <w:tblStylePr w:type="lastCol">
      <w:rPr>
        <w:b/>
        <w:bCs/>
        <w:color w:val="FFFFFF" w:themeColor="background1"/>
      </w:rPr>
      <w:tblPr/>
      <w:tcPr>
        <w:tcBorders>
          <w:left w:val="nil"/>
          <w:right w:val="nil"/>
          <w:insideH w:val="nil"/>
          <w:insideV w:val="nil"/>
        </w:tcBorders>
        <w:shd w:val="clear" w:color="auto" w:fill="EB5D3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7"/>
    <w:semiHidden/>
    <w:unhideWhenUsed/>
    <w:locked/>
    <w:rsid w:val="00372E2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7"/>
    <w:semiHidden/>
    <w:rsid w:val="00B60D19"/>
    <w:rPr>
      <w:rFonts w:asciiTheme="majorHAnsi" w:eastAsiaTheme="majorEastAsia" w:hAnsiTheme="majorHAnsi" w:cstheme="majorBidi"/>
      <w:shd w:val="pct20" w:color="auto" w:fill="auto"/>
    </w:rPr>
  </w:style>
  <w:style w:type="paragraph" w:styleId="NoSpacing">
    <w:name w:val="No Spacing"/>
    <w:locked/>
    <w:rsid w:val="00372E2B"/>
    <w:pPr>
      <w:spacing w:before="170" w:after="0"/>
    </w:pPr>
  </w:style>
  <w:style w:type="paragraph" w:styleId="NormalWeb">
    <w:name w:val="Normal (Web)"/>
    <w:basedOn w:val="Normal"/>
    <w:uiPriority w:val="99"/>
    <w:semiHidden/>
    <w:unhideWhenUsed/>
    <w:locked/>
    <w:rsid w:val="00372E2B"/>
    <w:rPr>
      <w:rFonts w:ascii="Times New Roman" w:hAnsi="Times New Roman" w:cs="Times New Roman"/>
    </w:rPr>
  </w:style>
  <w:style w:type="paragraph" w:styleId="NormalIndent">
    <w:name w:val="Normal Indent"/>
    <w:basedOn w:val="Normal"/>
    <w:uiPriority w:val="7"/>
    <w:semiHidden/>
    <w:unhideWhenUsed/>
    <w:locked/>
    <w:rsid w:val="00372E2B"/>
    <w:pPr>
      <w:ind w:left="720"/>
    </w:pPr>
  </w:style>
  <w:style w:type="paragraph" w:styleId="NoteHeading">
    <w:name w:val="Note Heading"/>
    <w:basedOn w:val="Normal"/>
    <w:next w:val="Normal"/>
    <w:link w:val="NoteHeadingChar"/>
    <w:uiPriority w:val="7"/>
    <w:semiHidden/>
    <w:unhideWhenUsed/>
    <w:locked/>
    <w:rsid w:val="00372E2B"/>
  </w:style>
  <w:style w:type="character" w:customStyle="1" w:styleId="NoteHeadingChar">
    <w:name w:val="Note Heading Char"/>
    <w:basedOn w:val="DefaultParagraphFont"/>
    <w:link w:val="NoteHeading"/>
    <w:uiPriority w:val="7"/>
    <w:semiHidden/>
    <w:rsid w:val="00B60D19"/>
  </w:style>
  <w:style w:type="character" w:styleId="PageNumber">
    <w:name w:val="page number"/>
    <w:basedOn w:val="DefaultParagraphFont"/>
    <w:uiPriority w:val="7"/>
    <w:unhideWhenUsed/>
    <w:locked/>
    <w:rsid w:val="00372E2B"/>
    <w:rPr>
      <w:noProof w:val="0"/>
      <w:lang w:val="en-AU"/>
    </w:rPr>
  </w:style>
  <w:style w:type="paragraph" w:styleId="PlainText">
    <w:name w:val="Plain Text"/>
    <w:basedOn w:val="Normal"/>
    <w:link w:val="PlainTextChar"/>
    <w:uiPriority w:val="7"/>
    <w:unhideWhenUsed/>
    <w:locked/>
    <w:rsid w:val="00372E2B"/>
    <w:rPr>
      <w:rFonts w:ascii="Consolas" w:hAnsi="Consolas"/>
      <w:sz w:val="21"/>
      <w:szCs w:val="21"/>
    </w:rPr>
  </w:style>
  <w:style w:type="character" w:customStyle="1" w:styleId="PlainTextChar">
    <w:name w:val="Plain Text Char"/>
    <w:basedOn w:val="DefaultParagraphFont"/>
    <w:link w:val="PlainText"/>
    <w:uiPriority w:val="7"/>
    <w:rsid w:val="00B60D19"/>
    <w:rPr>
      <w:rFonts w:ascii="Consolas" w:hAnsi="Consolas"/>
      <w:sz w:val="21"/>
      <w:szCs w:val="21"/>
    </w:rPr>
  </w:style>
  <w:style w:type="paragraph" w:styleId="Quote">
    <w:name w:val="Quote"/>
    <w:basedOn w:val="Normal"/>
    <w:next w:val="Normal"/>
    <w:link w:val="QuoteChar"/>
    <w:uiPriority w:val="18"/>
    <w:qFormat/>
    <w:rsid w:val="00272F8B"/>
    <w:pPr>
      <w:ind w:left="284" w:right="284"/>
    </w:pPr>
    <w:rPr>
      <w:iCs/>
      <w:sz w:val="20"/>
    </w:rPr>
  </w:style>
  <w:style w:type="character" w:customStyle="1" w:styleId="QuoteChar">
    <w:name w:val="Quote Char"/>
    <w:basedOn w:val="DefaultParagraphFont"/>
    <w:link w:val="Quote"/>
    <w:uiPriority w:val="18"/>
    <w:rsid w:val="00B30B0E"/>
    <w:rPr>
      <w:iCs/>
      <w:sz w:val="20"/>
    </w:rPr>
  </w:style>
  <w:style w:type="paragraph" w:styleId="Salutation">
    <w:name w:val="Salutation"/>
    <w:basedOn w:val="Normal"/>
    <w:next w:val="Normal"/>
    <w:link w:val="SalutationChar"/>
    <w:uiPriority w:val="7"/>
    <w:semiHidden/>
    <w:unhideWhenUsed/>
    <w:locked/>
    <w:rsid w:val="00372E2B"/>
  </w:style>
  <w:style w:type="character" w:customStyle="1" w:styleId="SalutationChar">
    <w:name w:val="Salutation Char"/>
    <w:basedOn w:val="DefaultParagraphFont"/>
    <w:link w:val="Salutation"/>
    <w:uiPriority w:val="7"/>
    <w:semiHidden/>
    <w:rsid w:val="00B60D19"/>
  </w:style>
  <w:style w:type="paragraph" w:styleId="Signature">
    <w:name w:val="Signature"/>
    <w:basedOn w:val="Normal"/>
    <w:link w:val="SignatureChar"/>
    <w:uiPriority w:val="7"/>
    <w:semiHidden/>
    <w:unhideWhenUsed/>
    <w:locked/>
    <w:rsid w:val="00372E2B"/>
    <w:pPr>
      <w:ind w:left="4252"/>
    </w:pPr>
  </w:style>
  <w:style w:type="character" w:customStyle="1" w:styleId="SignatureChar">
    <w:name w:val="Signature Char"/>
    <w:basedOn w:val="DefaultParagraphFont"/>
    <w:link w:val="Signature"/>
    <w:uiPriority w:val="7"/>
    <w:semiHidden/>
    <w:rsid w:val="00B60D19"/>
  </w:style>
  <w:style w:type="character" w:styleId="Strong">
    <w:name w:val="Strong"/>
    <w:basedOn w:val="DefaultParagraphFont"/>
    <w:uiPriority w:val="24"/>
    <w:qFormat/>
    <w:locked/>
    <w:rsid w:val="00372E2B"/>
    <w:rPr>
      <w:b/>
      <w:bCs/>
      <w:noProof w:val="0"/>
      <w:lang w:val="en-AU"/>
    </w:rPr>
  </w:style>
  <w:style w:type="paragraph" w:styleId="Subtitle">
    <w:name w:val="Subtitle"/>
    <w:next w:val="Normal"/>
    <w:link w:val="SubtitleChar"/>
    <w:uiPriority w:val="8"/>
    <w:qFormat/>
    <w:rsid w:val="0009133C"/>
    <w:pPr>
      <w:numPr>
        <w:ilvl w:val="1"/>
      </w:numPr>
      <w:spacing w:after="0"/>
      <w:contextualSpacing/>
    </w:pPr>
    <w:rPr>
      <w:rFonts w:asciiTheme="minorHAnsi" w:eastAsiaTheme="majorEastAsia" w:hAnsiTheme="minorHAnsi" w:cstheme="majorBidi"/>
      <w:b/>
      <w:iCs/>
      <w:color w:val="FFFFFF" w:themeColor="background1"/>
      <w:sz w:val="36"/>
    </w:rPr>
  </w:style>
  <w:style w:type="character" w:customStyle="1" w:styleId="SubtitleChar">
    <w:name w:val="Subtitle Char"/>
    <w:basedOn w:val="DefaultParagraphFont"/>
    <w:link w:val="Subtitle"/>
    <w:uiPriority w:val="8"/>
    <w:rsid w:val="0009133C"/>
    <w:rPr>
      <w:rFonts w:asciiTheme="minorHAnsi" w:eastAsiaTheme="majorEastAsia" w:hAnsiTheme="minorHAnsi" w:cstheme="majorBidi"/>
      <w:b/>
      <w:iCs/>
      <w:color w:val="FFFFFF" w:themeColor="background1"/>
      <w:sz w:val="36"/>
    </w:rPr>
  </w:style>
  <w:style w:type="character" w:styleId="SubtleEmphasis">
    <w:name w:val="Subtle Emphasis"/>
    <w:basedOn w:val="DefaultParagraphFont"/>
    <w:uiPriority w:val="19"/>
    <w:qFormat/>
    <w:locked/>
    <w:rsid w:val="00372E2B"/>
    <w:rPr>
      <w:i/>
      <w:iCs/>
      <w:noProof w:val="0"/>
      <w:color w:val="66CCFF" w:themeColor="text1" w:themeTint="7F"/>
      <w:lang w:val="en-AU"/>
    </w:rPr>
  </w:style>
  <w:style w:type="character" w:styleId="SubtleReference">
    <w:name w:val="Subtle Reference"/>
    <w:basedOn w:val="DefaultParagraphFont"/>
    <w:uiPriority w:val="31"/>
    <w:qFormat/>
    <w:locked/>
    <w:rsid w:val="00372E2B"/>
    <w:rPr>
      <w:smallCaps/>
      <w:noProof w:val="0"/>
      <w:color w:val="1C519E" w:themeColor="accent2"/>
      <w:u w:val="single"/>
      <w:lang w:val="en-AU"/>
    </w:rPr>
  </w:style>
  <w:style w:type="table" w:styleId="Table3Deffects1">
    <w:name w:val="Table 3D effects 1"/>
    <w:basedOn w:val="TableNormal"/>
    <w:semiHidden/>
    <w:unhideWhenUsed/>
    <w:locked/>
    <w:rsid w:val="00372E2B"/>
    <w:pPr>
      <w:spacing w:before="170" w:after="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locked/>
    <w:rsid w:val="00372E2B"/>
    <w:pPr>
      <w:spacing w:before="170" w:after="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locked/>
    <w:rsid w:val="00372E2B"/>
    <w:pPr>
      <w:spacing w:before="170" w:after="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locked/>
    <w:rsid w:val="00372E2B"/>
    <w:pPr>
      <w:spacing w:before="170" w:after="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locked/>
    <w:rsid w:val="00372E2B"/>
    <w:pPr>
      <w:spacing w:before="170" w:after="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locked/>
    <w:rsid w:val="00372E2B"/>
    <w:pPr>
      <w:spacing w:before="170" w:after="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locked/>
    <w:rsid w:val="00372E2B"/>
    <w:pPr>
      <w:spacing w:before="170" w:after="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locked/>
    <w:rsid w:val="00372E2B"/>
    <w:pPr>
      <w:spacing w:before="170" w:after="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locked/>
    <w:rsid w:val="00372E2B"/>
    <w:pPr>
      <w:spacing w:before="170" w:after="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locked/>
    <w:rsid w:val="00372E2B"/>
    <w:pPr>
      <w:spacing w:before="170" w:after="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locked/>
    <w:rsid w:val="00372E2B"/>
    <w:pPr>
      <w:spacing w:before="170" w:after="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locked/>
    <w:rsid w:val="00372E2B"/>
    <w:pPr>
      <w:spacing w:before="170" w:after="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locked/>
    <w:rsid w:val="00372E2B"/>
    <w:pPr>
      <w:spacing w:before="170" w:after="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locked/>
    <w:rsid w:val="00372E2B"/>
    <w:pPr>
      <w:spacing w:before="170" w:after="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locked/>
    <w:rsid w:val="00372E2B"/>
    <w:pPr>
      <w:spacing w:before="170" w:after="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locked/>
    <w:rsid w:val="00372E2B"/>
    <w:pPr>
      <w:spacing w:before="170" w:after="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locked/>
    <w:rsid w:val="00372E2B"/>
    <w:pPr>
      <w:spacing w:before="170" w:after="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locked/>
    <w:rsid w:val="00372E2B"/>
    <w:pPr>
      <w:spacing w:before="170"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locked/>
    <w:rsid w:val="00372E2B"/>
    <w:pPr>
      <w:spacing w:before="170" w:after="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locked/>
    <w:rsid w:val="00372E2B"/>
    <w:pPr>
      <w:spacing w:before="170" w:after="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locked/>
    <w:rsid w:val="00372E2B"/>
    <w:pPr>
      <w:spacing w:before="170" w:after="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locked/>
    <w:rsid w:val="00372E2B"/>
    <w:pPr>
      <w:spacing w:before="170" w:after="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locked/>
    <w:rsid w:val="00372E2B"/>
    <w:pPr>
      <w:spacing w:before="170" w:after="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locked/>
    <w:rsid w:val="00372E2B"/>
    <w:pPr>
      <w:spacing w:before="170" w:after="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locked/>
    <w:rsid w:val="00372E2B"/>
    <w:pPr>
      <w:spacing w:before="170" w:after="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locked/>
    <w:rsid w:val="00372E2B"/>
    <w:pPr>
      <w:spacing w:before="170" w:after="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locked/>
    <w:rsid w:val="00372E2B"/>
    <w:pPr>
      <w:spacing w:before="170" w:after="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locked/>
    <w:rsid w:val="00372E2B"/>
    <w:pPr>
      <w:spacing w:before="170" w:after="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locked/>
    <w:rsid w:val="00372E2B"/>
    <w:pPr>
      <w:spacing w:before="170" w:after="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locked/>
    <w:rsid w:val="00372E2B"/>
    <w:pPr>
      <w:spacing w:before="170" w:after="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372E2B"/>
    <w:pPr>
      <w:ind w:left="190" w:hanging="190"/>
    </w:pPr>
  </w:style>
  <w:style w:type="table" w:styleId="TableProfessional">
    <w:name w:val="Table Professional"/>
    <w:basedOn w:val="TableNormal"/>
    <w:semiHidden/>
    <w:unhideWhenUsed/>
    <w:locked/>
    <w:rsid w:val="00372E2B"/>
    <w:pPr>
      <w:spacing w:before="170"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locked/>
    <w:rsid w:val="00372E2B"/>
    <w:pPr>
      <w:spacing w:before="170" w:after="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locked/>
    <w:rsid w:val="00372E2B"/>
    <w:pPr>
      <w:spacing w:before="170" w:after="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locked/>
    <w:rsid w:val="00372E2B"/>
    <w:pPr>
      <w:spacing w:before="170" w:after="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locked/>
    <w:rsid w:val="00372E2B"/>
    <w:pPr>
      <w:spacing w:before="170" w:after="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locked/>
    <w:rsid w:val="00372E2B"/>
    <w:pPr>
      <w:spacing w:before="17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locked/>
    <w:rsid w:val="00372E2B"/>
    <w:pPr>
      <w:spacing w:before="170" w:after="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locked/>
    <w:rsid w:val="00372E2B"/>
    <w:pPr>
      <w:spacing w:before="170" w:after="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locked/>
    <w:rsid w:val="00372E2B"/>
    <w:pPr>
      <w:spacing w:before="170" w:after="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39"/>
    <w:rsid w:val="00911A08"/>
    <w:pPr>
      <w:spacing w:before="960" w:after="240" w:line="480" w:lineRule="atLeast"/>
    </w:pPr>
    <w:rPr>
      <w:rFonts w:asciiTheme="majorHAnsi" w:eastAsiaTheme="majorEastAsia" w:hAnsiTheme="majorHAnsi" w:cstheme="majorBidi"/>
      <w:b/>
      <w:bCs/>
      <w:color w:val="0088CB" w:themeColor="text1"/>
      <w:sz w:val="40"/>
      <w:szCs w:val="26"/>
    </w:rPr>
  </w:style>
  <w:style w:type="paragraph" w:styleId="TOC2">
    <w:name w:val="toc 2"/>
    <w:basedOn w:val="Normal"/>
    <w:next w:val="Normal"/>
    <w:autoRedefine/>
    <w:uiPriority w:val="39"/>
    <w:rsid w:val="00AF6DF3"/>
    <w:pPr>
      <w:tabs>
        <w:tab w:val="left" w:pos="1134"/>
        <w:tab w:val="right" w:pos="9027"/>
      </w:tabs>
      <w:spacing w:before="60" w:after="60"/>
      <w:ind w:left="567"/>
    </w:pPr>
    <w:rPr>
      <w:rFonts w:asciiTheme="minorHAnsi" w:eastAsiaTheme="majorEastAsia" w:hAnsiTheme="minorHAnsi" w:cstheme="majorBidi"/>
      <w:b/>
      <w:bCs/>
      <w:noProof/>
      <w:sz w:val="24"/>
    </w:rPr>
  </w:style>
  <w:style w:type="paragraph" w:styleId="TOC3">
    <w:name w:val="toc 3"/>
    <w:basedOn w:val="Normal"/>
    <w:next w:val="Normal"/>
    <w:autoRedefine/>
    <w:uiPriority w:val="39"/>
    <w:rsid w:val="00AF6DF3"/>
    <w:pPr>
      <w:tabs>
        <w:tab w:val="left" w:pos="1814"/>
        <w:tab w:val="right" w:pos="9027"/>
      </w:tabs>
      <w:spacing w:before="100" w:after="100"/>
      <w:ind w:left="1758" w:hanging="567"/>
    </w:pPr>
  </w:style>
  <w:style w:type="paragraph" w:styleId="TOC4">
    <w:name w:val="toc 4"/>
    <w:basedOn w:val="TOC1"/>
    <w:next w:val="Normal"/>
    <w:autoRedefine/>
    <w:uiPriority w:val="39"/>
    <w:semiHidden/>
    <w:rsid w:val="004F5844"/>
    <w:pPr>
      <w:ind w:left="0" w:firstLine="0"/>
    </w:pPr>
  </w:style>
  <w:style w:type="paragraph" w:styleId="TOC5">
    <w:name w:val="toc 5"/>
    <w:basedOn w:val="TOC2"/>
    <w:next w:val="Normal"/>
    <w:autoRedefine/>
    <w:uiPriority w:val="39"/>
    <w:semiHidden/>
    <w:locked/>
    <w:rsid w:val="00F8283D"/>
  </w:style>
  <w:style w:type="paragraph" w:styleId="TOC6">
    <w:name w:val="toc 6"/>
    <w:basedOn w:val="TableofFigures"/>
    <w:next w:val="Normal"/>
    <w:autoRedefine/>
    <w:uiPriority w:val="39"/>
    <w:rsid w:val="00D35B25"/>
    <w:pPr>
      <w:tabs>
        <w:tab w:val="right" w:pos="9027"/>
      </w:tabs>
    </w:pPr>
    <w:rPr>
      <w:noProof/>
    </w:rPr>
  </w:style>
  <w:style w:type="paragraph" w:styleId="TOC7">
    <w:name w:val="toc 7"/>
    <w:basedOn w:val="Normal"/>
    <w:next w:val="Normal"/>
    <w:autoRedefine/>
    <w:uiPriority w:val="39"/>
    <w:semiHidden/>
    <w:locked/>
    <w:rsid w:val="00372E2B"/>
    <w:pPr>
      <w:spacing w:after="100"/>
      <w:ind w:left="1140"/>
    </w:pPr>
  </w:style>
  <w:style w:type="paragraph" w:styleId="TOC8">
    <w:name w:val="toc 8"/>
    <w:basedOn w:val="Normal"/>
    <w:next w:val="Normal"/>
    <w:autoRedefine/>
    <w:uiPriority w:val="39"/>
    <w:semiHidden/>
    <w:locked/>
    <w:rsid w:val="00372E2B"/>
    <w:pPr>
      <w:spacing w:after="100"/>
      <w:ind w:left="1330"/>
    </w:pPr>
  </w:style>
  <w:style w:type="paragraph" w:styleId="TOC9">
    <w:name w:val="toc 9"/>
    <w:basedOn w:val="Normal"/>
    <w:next w:val="Normal"/>
    <w:autoRedefine/>
    <w:uiPriority w:val="39"/>
    <w:semiHidden/>
    <w:locked/>
    <w:rsid w:val="00372E2B"/>
    <w:pPr>
      <w:spacing w:after="100"/>
      <w:ind w:left="1520"/>
    </w:pPr>
  </w:style>
  <w:style w:type="paragraph" w:customStyle="1" w:styleId="Notes">
    <w:name w:val="Notes"/>
    <w:basedOn w:val="Normal"/>
    <w:uiPriority w:val="7"/>
    <w:semiHidden/>
    <w:qFormat/>
    <w:locked/>
    <w:rsid w:val="00503A51"/>
    <w:pPr>
      <w:spacing w:after="240"/>
      <w:jc w:val="both"/>
    </w:pPr>
    <w:rPr>
      <w:sz w:val="20"/>
    </w:rPr>
  </w:style>
  <w:style w:type="table" w:customStyle="1" w:styleId="BandedTable">
    <w:name w:val="Banded Table"/>
    <w:basedOn w:val="TableGrid"/>
    <w:uiPriority w:val="99"/>
    <w:rsid w:val="007B7136"/>
    <w:tblPr>
      <w:tblBorders>
        <w:top w:val="single" w:sz="4" w:space="0" w:color="D2DDF2"/>
        <w:bottom w:val="single" w:sz="4" w:space="0" w:color="D2DDF2"/>
        <w:insideH w:val="single" w:sz="4" w:space="0" w:color="D2DDF2"/>
      </w:tblBorders>
    </w:tblPr>
    <w:tcPr>
      <w:shd w:val="clear" w:color="auto" w:fill="auto"/>
    </w:tcPr>
    <w:tblStylePr w:type="firstRow">
      <w:pPr>
        <w:wordWrap/>
        <w:spacing w:beforeLines="0" w:before="60" w:beforeAutospacing="0" w:afterLines="0" w:after="60" w:afterAutospacing="0" w:line="240" w:lineRule="auto"/>
        <w:jc w:val="left"/>
      </w:pPr>
      <w:rPr>
        <w:b/>
        <w:color w:val="FFFFFF" w:themeColor="background1"/>
        <w:sz w:val="20"/>
      </w:rPr>
      <w:tblPr/>
      <w:trPr>
        <w:cantSplit/>
        <w:tblHeader/>
      </w:trPr>
      <w:tcPr>
        <w:shd w:val="clear" w:color="auto" w:fill="3C82C4"/>
      </w:tcPr>
    </w:tblStylePr>
    <w:tblStylePr w:type="lastRow">
      <w:rPr>
        <w:b w:val="0"/>
      </w:rPr>
      <w:tblPr/>
      <w:tcPr>
        <w:shd w:val="clear" w:color="auto" w:fill="D2DDF2"/>
      </w:tcPr>
    </w:tblStylePr>
    <w:tblStylePr w:type="firstCol">
      <w:rPr>
        <w:b w:val="0"/>
      </w:rPr>
    </w:tblStylePr>
    <w:tblStylePr w:type="lastCol">
      <w:pPr>
        <w:jc w:val="right"/>
      </w:pPr>
    </w:tblStylePr>
    <w:tblStylePr w:type="band2Horz">
      <w:tblPr/>
      <w:tcPr>
        <w:shd w:val="clear" w:color="auto" w:fill="D2DDF2"/>
      </w:tcPr>
    </w:tblStylePr>
  </w:style>
  <w:style w:type="paragraph" w:styleId="TableofFigures">
    <w:name w:val="table of figures"/>
    <w:basedOn w:val="Normal"/>
    <w:next w:val="Normal"/>
    <w:uiPriority w:val="99"/>
    <w:rsid w:val="003B6EB6"/>
    <w:pPr>
      <w:spacing w:before="100" w:after="100"/>
      <w:ind w:left="1077" w:hanging="1077"/>
    </w:pPr>
    <w:rPr>
      <w:sz w:val="24"/>
    </w:rPr>
  </w:style>
  <w:style w:type="paragraph" w:customStyle="1" w:styleId="Introduction">
    <w:name w:val="Introduction"/>
    <w:basedOn w:val="Normal"/>
    <w:next w:val="Normal"/>
    <w:uiPriority w:val="8"/>
    <w:qFormat/>
    <w:rsid w:val="00F51EBE"/>
    <w:pPr>
      <w:framePr w:wrap="around" w:vAnchor="page" w:hAnchor="text" w:y="2666"/>
      <w:numPr>
        <w:numId w:val="0"/>
      </w:numPr>
      <w:spacing w:after="240"/>
      <w:ind w:left="1134" w:right="1134"/>
    </w:pPr>
    <w:rPr>
      <w:rFonts w:asciiTheme="majorHAnsi" w:hAnsiTheme="majorHAnsi"/>
      <w:b/>
      <w:color w:val="007EBB"/>
      <w:sz w:val="41"/>
    </w:rPr>
  </w:style>
  <w:style w:type="paragraph" w:customStyle="1" w:styleId="Note">
    <w:name w:val="Note"/>
    <w:basedOn w:val="Normal"/>
    <w:autoRedefine/>
    <w:uiPriority w:val="79"/>
    <w:qFormat/>
    <w:rsid w:val="00AE7809"/>
    <w:pPr>
      <w:spacing w:before="60" w:after="60"/>
      <w:ind w:right="284"/>
    </w:pPr>
    <w:rPr>
      <w:sz w:val="18"/>
    </w:rPr>
  </w:style>
  <w:style w:type="paragraph" w:customStyle="1" w:styleId="Heading1Numbered">
    <w:name w:val="Heading 1 Numbered"/>
    <w:basedOn w:val="Heading1"/>
    <w:next w:val="Normal"/>
    <w:uiPriority w:val="7"/>
    <w:qFormat/>
    <w:rsid w:val="004714B0"/>
    <w:pPr>
      <w:numPr>
        <w:numId w:val="6"/>
      </w:numPr>
    </w:pPr>
    <w:rPr>
      <w:bCs w:val="0"/>
    </w:rPr>
  </w:style>
  <w:style w:type="paragraph" w:customStyle="1" w:styleId="Heading2Numbered">
    <w:name w:val="Heading 2 Numbered"/>
    <w:basedOn w:val="Heading2"/>
    <w:next w:val="Normal"/>
    <w:uiPriority w:val="7"/>
    <w:qFormat/>
    <w:rsid w:val="00855AF7"/>
    <w:pPr>
      <w:numPr>
        <w:ilvl w:val="1"/>
        <w:numId w:val="6"/>
      </w:numPr>
    </w:pPr>
    <w:rPr>
      <w:bCs w:val="0"/>
    </w:rPr>
  </w:style>
  <w:style w:type="paragraph" w:customStyle="1" w:styleId="Heading3Numbered">
    <w:name w:val="Heading 3 Numbered"/>
    <w:basedOn w:val="Heading3"/>
    <w:next w:val="Normal"/>
    <w:uiPriority w:val="7"/>
    <w:qFormat/>
    <w:rsid w:val="00704EB5"/>
    <w:pPr>
      <w:numPr>
        <w:ilvl w:val="2"/>
        <w:numId w:val="6"/>
      </w:numPr>
    </w:pPr>
  </w:style>
  <w:style w:type="numbering" w:styleId="ArticleSection">
    <w:name w:val="Outline List 3"/>
    <w:basedOn w:val="NoList"/>
    <w:semiHidden/>
    <w:unhideWhenUsed/>
    <w:rsid w:val="008059C0"/>
    <w:pPr>
      <w:numPr>
        <w:numId w:val="12"/>
      </w:numPr>
    </w:pPr>
  </w:style>
  <w:style w:type="paragraph" w:styleId="Revision">
    <w:name w:val="Revision"/>
    <w:hidden/>
    <w:uiPriority w:val="99"/>
    <w:semiHidden/>
    <w:rsid w:val="008059C0"/>
    <w:pPr>
      <w:spacing w:after="0"/>
    </w:pPr>
    <w:rPr>
      <w:rFonts w:asciiTheme="minorHAnsi" w:hAnsiTheme="minorHAnsi"/>
      <w:color w:val="auto"/>
    </w:rPr>
  </w:style>
  <w:style w:type="table" w:styleId="TableGridLight">
    <w:name w:val="Grid Table Light"/>
    <w:basedOn w:val="TableNormal"/>
    <w:uiPriority w:val="40"/>
    <w:locked/>
    <w:rsid w:val="00C376E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wordWrap/>
        <w:spacing w:beforeLines="20" w:before="20" w:beforeAutospacing="0" w:afterLines="0" w:after="0" w:afterAutospacing="0"/>
        <w:jc w:val="left"/>
      </w:pPr>
      <w:tblPr/>
      <w:tcPr>
        <w:vAlign w:val="center"/>
      </w:tcPr>
    </w:tblStylePr>
  </w:style>
  <w:style w:type="paragraph" w:customStyle="1" w:styleId="NormalHanging">
    <w:name w:val="Normal Hanging"/>
    <w:basedOn w:val="Normal"/>
    <w:uiPriority w:val="7"/>
    <w:semiHidden/>
    <w:rsid w:val="005E77F2"/>
    <w:pPr>
      <w:ind w:left="720" w:hanging="720"/>
    </w:pPr>
    <w:rPr>
      <w:rFonts w:eastAsia="Times New Roman" w:cs="Times New Roman"/>
      <w:color w:val="auto"/>
      <w:lang w:eastAsia="en-AU"/>
    </w:rPr>
  </w:style>
  <w:style w:type="paragraph" w:customStyle="1" w:styleId="Tablecolumnheading">
    <w:name w:val="Table column heading"/>
    <w:basedOn w:val="Normal"/>
    <w:link w:val="TablecolumnheadingChar"/>
    <w:uiPriority w:val="7"/>
    <w:semiHidden/>
    <w:rsid w:val="005E77F2"/>
    <w:pPr>
      <w:spacing w:line="240" w:lineRule="exact"/>
    </w:pPr>
    <w:rPr>
      <w:rFonts w:eastAsia="Times New Roman" w:cs="Times New Roman"/>
      <w:b/>
      <w:color w:val="auto"/>
      <w:sz w:val="16"/>
      <w:lang w:eastAsia="en-AU"/>
    </w:rPr>
  </w:style>
  <w:style w:type="paragraph" w:customStyle="1" w:styleId="Tablebody">
    <w:name w:val="Table body"/>
    <w:basedOn w:val="Normal"/>
    <w:uiPriority w:val="7"/>
    <w:semiHidden/>
    <w:rsid w:val="005E77F2"/>
    <w:pPr>
      <w:tabs>
        <w:tab w:val="left" w:pos="3828"/>
      </w:tabs>
      <w:spacing w:line="320" w:lineRule="exact"/>
    </w:pPr>
    <w:rPr>
      <w:rFonts w:eastAsia="Times New Roman" w:cs="Times New Roman"/>
      <w:color w:val="auto"/>
      <w:sz w:val="16"/>
      <w:lang w:eastAsia="en-AU"/>
    </w:rPr>
  </w:style>
  <w:style w:type="paragraph" w:customStyle="1" w:styleId="Table">
    <w:name w:val="Table"/>
    <w:basedOn w:val="Normal"/>
    <w:uiPriority w:val="7"/>
    <w:semiHidden/>
    <w:rsid w:val="005E77F2"/>
    <w:pPr>
      <w:keepNext/>
      <w:keepLines/>
    </w:pPr>
    <w:rPr>
      <w:rFonts w:eastAsia="Times New Roman" w:cs="Times New Roman"/>
      <w:b/>
      <w:color w:val="auto"/>
      <w:sz w:val="16"/>
    </w:rPr>
  </w:style>
  <w:style w:type="paragraph" w:customStyle="1" w:styleId="Table10">
    <w:name w:val="Table10"/>
    <w:basedOn w:val="Normal"/>
    <w:uiPriority w:val="7"/>
    <w:semiHidden/>
    <w:rsid w:val="005E77F2"/>
    <w:pPr>
      <w:keepNext/>
      <w:keepLines/>
      <w:spacing w:before="60"/>
      <w:jc w:val="center"/>
    </w:pPr>
    <w:rPr>
      <w:rFonts w:ascii="Times New Roman" w:eastAsia="Times New Roman" w:hAnsi="Times New Roman" w:cs="Times New Roman"/>
      <w:snapToGrid w:val="0"/>
      <w:color w:val="auto"/>
      <w:sz w:val="20"/>
    </w:rPr>
  </w:style>
  <w:style w:type="paragraph" w:customStyle="1" w:styleId="StyleTableofFiguresBefore0ptAfter0pt1">
    <w:name w:val="Style Table of Figures + Before:  0 pt After:  0 pt1"/>
    <w:basedOn w:val="TableofFigures"/>
    <w:uiPriority w:val="7"/>
    <w:semiHidden/>
    <w:rsid w:val="005E77F2"/>
    <w:pPr>
      <w:tabs>
        <w:tab w:val="right" w:leader="dot" w:pos="9072"/>
      </w:tabs>
      <w:spacing w:before="120" w:after="0"/>
      <w:ind w:left="1559" w:right="284" w:hanging="1559"/>
    </w:pPr>
    <w:rPr>
      <w:rFonts w:eastAsia="Times New Roman" w:cs="Times New Roman"/>
      <w:b/>
      <w:bCs/>
      <w:noProof/>
      <w:color w:val="auto"/>
      <w:sz w:val="22"/>
      <w:szCs w:val="20"/>
      <w:lang w:eastAsia="en-AU"/>
    </w:rPr>
  </w:style>
  <w:style w:type="character" w:customStyle="1" w:styleId="TablecolumnheadingChar">
    <w:name w:val="Table column heading Char"/>
    <w:basedOn w:val="DefaultParagraphFont"/>
    <w:link w:val="Tablecolumnheading"/>
    <w:uiPriority w:val="7"/>
    <w:semiHidden/>
    <w:rsid w:val="00B60D19"/>
    <w:rPr>
      <w:rFonts w:eastAsia="Times New Roman" w:cs="Times New Roman"/>
      <w:b/>
      <w:color w:val="auto"/>
      <w:sz w:val="16"/>
      <w:lang w:eastAsia="en-AU"/>
    </w:rPr>
  </w:style>
  <w:style w:type="paragraph" w:customStyle="1" w:styleId="TableTitle">
    <w:name w:val="Table Title"/>
    <w:basedOn w:val="Tablecolumnheading"/>
    <w:link w:val="TableTitleChar"/>
    <w:uiPriority w:val="18"/>
    <w:semiHidden/>
    <w:rsid w:val="005E77F2"/>
    <w:rPr>
      <w:szCs w:val="20"/>
    </w:rPr>
  </w:style>
  <w:style w:type="character" w:customStyle="1" w:styleId="TableTitleChar">
    <w:name w:val="Table Title Char"/>
    <w:basedOn w:val="TablecolumnheadingChar"/>
    <w:link w:val="TableTitle"/>
    <w:uiPriority w:val="18"/>
    <w:semiHidden/>
    <w:rsid w:val="00B60D19"/>
    <w:rPr>
      <w:rFonts w:eastAsia="Times New Roman" w:cs="Times New Roman"/>
      <w:b/>
      <w:color w:val="auto"/>
      <w:sz w:val="16"/>
      <w:szCs w:val="20"/>
      <w:lang w:eastAsia="en-AU"/>
    </w:rPr>
  </w:style>
  <w:style w:type="paragraph" w:customStyle="1" w:styleId="ProfileHeader2">
    <w:name w:val="Profile Header 2"/>
    <w:basedOn w:val="Normal"/>
    <w:next w:val="BodyText"/>
    <w:autoRedefine/>
    <w:uiPriority w:val="7"/>
    <w:semiHidden/>
    <w:rsid w:val="005E77F2"/>
    <w:pPr>
      <w:tabs>
        <w:tab w:val="left" w:pos="3240"/>
        <w:tab w:val="left" w:pos="6120"/>
      </w:tabs>
      <w:spacing w:after="0"/>
    </w:pPr>
    <w:rPr>
      <w:rFonts w:eastAsia="Times New Roman" w:cs="Arial"/>
      <w:noProof/>
      <w:color w:val="auto"/>
      <w:lang w:eastAsia="en-AU"/>
    </w:rPr>
  </w:style>
  <w:style w:type="paragraph" w:customStyle="1" w:styleId="NarrowProfileheadingLeft0cmFirstline0cmBotto">
    <w:name w:val="Narrow Profile heading + Left:  0 cm First line:  0 cm + Botto..."/>
    <w:basedOn w:val="Normal"/>
    <w:uiPriority w:val="7"/>
    <w:semiHidden/>
    <w:rsid w:val="005E77F2"/>
    <w:pPr>
      <w:keepNext/>
      <w:widowControl w:val="0"/>
      <w:pBdr>
        <w:bottom w:val="single" w:sz="12" w:space="1" w:color="C080FF"/>
      </w:pBdr>
      <w:outlineLvl w:val="1"/>
    </w:pPr>
    <w:rPr>
      <w:rFonts w:ascii="Arial Narrow" w:eastAsia="Times New Roman" w:hAnsi="Arial Narrow" w:cs="Times New Roman"/>
      <w:b/>
      <w:bCs/>
      <w:smallCaps/>
      <w:snapToGrid w:val="0"/>
      <w:color w:val="auto"/>
      <w:sz w:val="36"/>
      <w:szCs w:val="20"/>
      <w:lang w:eastAsia="en-AU"/>
    </w:rPr>
  </w:style>
  <w:style w:type="paragraph" w:customStyle="1" w:styleId="Appendix1heading">
    <w:name w:val="Appendix 1 heading"/>
    <w:basedOn w:val="Heading4"/>
    <w:uiPriority w:val="7"/>
    <w:semiHidden/>
    <w:rsid w:val="005E77F2"/>
    <w:pPr>
      <w:keepLines w:val="0"/>
      <w:spacing w:before="0" w:after="0" w:line="240" w:lineRule="auto"/>
    </w:pPr>
    <w:rPr>
      <w:rFonts w:ascii="Times New Roman" w:eastAsia="Times New Roman" w:hAnsi="Times New Roman" w:cs="Times New Roman"/>
      <w:b w:val="0"/>
      <w:i/>
      <w:color w:val="006598" w:themeColor="accent3" w:themeShade="BF"/>
      <w:sz w:val="24"/>
      <w:szCs w:val="20"/>
      <w:lang w:eastAsia="en-AU"/>
    </w:rPr>
  </w:style>
  <w:style w:type="paragraph" w:customStyle="1" w:styleId="structurehead">
    <w:name w:val="structure_head"/>
    <w:basedOn w:val="Heading4"/>
    <w:uiPriority w:val="7"/>
    <w:semiHidden/>
    <w:rsid w:val="005E77F2"/>
    <w:pPr>
      <w:keepLines w:val="0"/>
      <w:spacing w:before="0" w:after="0" w:line="240" w:lineRule="auto"/>
    </w:pPr>
    <w:rPr>
      <w:rFonts w:ascii="Times New Roman" w:eastAsia="Times New Roman" w:hAnsi="Times New Roman" w:cs="Times New Roman"/>
      <w:b w:val="0"/>
      <w:i/>
      <w:color w:val="006598" w:themeColor="accent3" w:themeShade="BF"/>
      <w:sz w:val="24"/>
      <w:szCs w:val="20"/>
      <w:lang w:eastAsia="en-AU"/>
    </w:rPr>
  </w:style>
  <w:style w:type="paragraph" w:customStyle="1" w:styleId="unitname">
    <w:name w:val="unit name"/>
    <w:basedOn w:val="Appendix1heading"/>
    <w:uiPriority w:val="7"/>
    <w:semiHidden/>
    <w:rsid w:val="005E77F2"/>
  </w:style>
  <w:style w:type="paragraph" w:customStyle="1" w:styleId="Recommendations">
    <w:name w:val="Recommendations"/>
    <w:basedOn w:val="Normal"/>
    <w:uiPriority w:val="7"/>
    <w:semiHidden/>
    <w:rsid w:val="005E77F2"/>
    <w:pPr>
      <w:numPr>
        <w:numId w:val="11"/>
      </w:numPr>
    </w:pPr>
    <w:rPr>
      <w:rFonts w:eastAsia="Times New Roman" w:cs="Arial"/>
      <w:color w:val="auto"/>
      <w:lang w:eastAsia="en-AU"/>
    </w:rPr>
  </w:style>
  <w:style w:type="paragraph" w:customStyle="1" w:styleId="Appendices">
    <w:name w:val="Appendices"/>
    <w:basedOn w:val="Heading1"/>
    <w:next w:val="Normal"/>
    <w:uiPriority w:val="8"/>
    <w:rsid w:val="00855AF7"/>
    <w:pPr>
      <w:keepLines w:val="0"/>
      <w:tabs>
        <w:tab w:val="left" w:pos="1620"/>
      </w:tabs>
      <w:spacing w:after="120" w:line="240" w:lineRule="auto"/>
    </w:pPr>
    <w:rPr>
      <w:rFonts w:eastAsia="Times New Roman" w:cs="Arial"/>
      <w:sz w:val="36"/>
      <w:lang w:eastAsia="en-AU"/>
    </w:rPr>
  </w:style>
  <w:style w:type="paragraph" w:customStyle="1" w:styleId="Tabletext">
    <w:name w:val="Table text"/>
    <w:basedOn w:val="BodyText"/>
    <w:uiPriority w:val="18"/>
    <w:rsid w:val="005E77F2"/>
    <w:pPr>
      <w:spacing w:before="60" w:after="60"/>
    </w:pPr>
    <w:rPr>
      <w:rFonts w:eastAsia="Times New Roman" w:cs="Times New Roman"/>
      <w:noProof w:val="0"/>
      <w:color w:val="auto"/>
      <w:sz w:val="20"/>
      <w:szCs w:val="20"/>
    </w:rPr>
  </w:style>
  <w:style w:type="paragraph" w:customStyle="1" w:styleId="Style1">
    <w:name w:val="Style1"/>
    <w:basedOn w:val="Normal"/>
    <w:uiPriority w:val="7"/>
    <w:semiHidden/>
    <w:rsid w:val="005E77F2"/>
    <w:pPr>
      <w:jc w:val="center"/>
    </w:pPr>
    <w:rPr>
      <w:rFonts w:ascii="Arial Narrow" w:eastAsia="Times New Roman" w:hAnsi="Arial Narrow" w:cs="Arial"/>
      <w:b/>
      <w:color w:val="auto"/>
      <w:sz w:val="28"/>
      <w:szCs w:val="28"/>
      <w:lang w:eastAsia="en-AU"/>
    </w:rPr>
  </w:style>
  <w:style w:type="paragraph" w:customStyle="1" w:styleId="ListNumbercontinued">
    <w:name w:val="List Number continued"/>
    <w:basedOn w:val="ListNumber"/>
    <w:uiPriority w:val="11"/>
    <w:semiHidden/>
    <w:rsid w:val="005E77F2"/>
    <w:pPr>
      <w:tabs>
        <w:tab w:val="left" w:pos="425"/>
      </w:tabs>
      <w:spacing w:before="100" w:beforeAutospacing="1"/>
      <w:ind w:left="425"/>
    </w:pPr>
    <w:rPr>
      <w:rFonts w:eastAsia="Times New Roman" w:cs="Times New Roman"/>
      <w:color w:val="auto"/>
      <w:lang w:eastAsia="en-AU"/>
    </w:rPr>
  </w:style>
  <w:style w:type="paragraph" w:customStyle="1" w:styleId="Tabletopheading">
    <w:name w:val="Table top heading"/>
    <w:basedOn w:val="Tabletext"/>
    <w:uiPriority w:val="18"/>
    <w:semiHidden/>
    <w:rsid w:val="005E3B1B"/>
    <w:pPr>
      <w:keepNext/>
    </w:pPr>
    <w:rPr>
      <w:rFonts w:ascii="Arial Bold" w:hAnsi="Arial Bold"/>
      <w:b/>
      <w:color w:val="F2F2F2" w:themeColor="background1" w:themeShade="F2"/>
    </w:rPr>
  </w:style>
  <w:style w:type="paragraph" w:customStyle="1" w:styleId="Tablecaption">
    <w:name w:val="Table caption"/>
    <w:basedOn w:val="BodyText"/>
    <w:link w:val="TablecaptionChar"/>
    <w:uiPriority w:val="20"/>
    <w:qFormat/>
    <w:rsid w:val="009B13DD"/>
    <w:pPr>
      <w:keepNext/>
      <w:keepLines/>
      <w:tabs>
        <w:tab w:val="left" w:pos="1134"/>
      </w:tabs>
      <w:spacing w:before="360"/>
      <w:ind w:left="1077" w:hanging="1077"/>
    </w:pPr>
    <w:rPr>
      <w:rFonts w:eastAsia="Times New Roman" w:cs="Arial"/>
      <w:b/>
      <w:noProof w:val="0"/>
      <w:color w:val="auto"/>
      <w:sz w:val="18"/>
      <w:szCs w:val="16"/>
      <w:lang w:eastAsia="en-AU"/>
    </w:rPr>
  </w:style>
  <w:style w:type="paragraph" w:customStyle="1" w:styleId="Tablefigure">
    <w:name w:val="Table figure"/>
    <w:basedOn w:val="Tabletext"/>
    <w:uiPriority w:val="18"/>
    <w:semiHidden/>
    <w:rsid w:val="005E77F2"/>
    <w:pPr>
      <w:jc w:val="right"/>
    </w:pPr>
  </w:style>
  <w:style w:type="paragraph" w:customStyle="1" w:styleId="References">
    <w:name w:val="References"/>
    <w:basedOn w:val="BodyText"/>
    <w:uiPriority w:val="24"/>
    <w:rsid w:val="005E77F2"/>
    <w:rPr>
      <w:rFonts w:eastAsia="Times New Roman" w:cs="Times New Roman"/>
      <w:noProof w:val="0"/>
      <w:color w:val="auto"/>
      <w:lang w:eastAsia="en-AU"/>
    </w:rPr>
  </w:style>
  <w:style w:type="paragraph" w:customStyle="1" w:styleId="Tablenumberlist">
    <w:name w:val="Table number list"/>
    <w:basedOn w:val="Tabletext"/>
    <w:uiPriority w:val="18"/>
    <w:semiHidden/>
    <w:rsid w:val="00627D81"/>
    <w:pPr>
      <w:numPr>
        <w:numId w:val="9"/>
      </w:numPr>
      <w:tabs>
        <w:tab w:val="left" w:pos="284"/>
      </w:tabs>
      <w:spacing w:before="20" w:after="20"/>
    </w:pPr>
    <w:rPr>
      <w:szCs w:val="18"/>
    </w:rPr>
  </w:style>
  <w:style w:type="paragraph" w:customStyle="1" w:styleId="Boxtext">
    <w:name w:val="Box text"/>
    <w:basedOn w:val="BodyText"/>
    <w:link w:val="BoxtextCharChar"/>
    <w:uiPriority w:val="24"/>
    <w:semiHidden/>
    <w:rsid w:val="005E77F2"/>
    <w:pPr>
      <w:pBdr>
        <w:top w:val="single" w:sz="4" w:space="3" w:color="auto"/>
        <w:left w:val="single" w:sz="4" w:space="3" w:color="auto"/>
        <w:bottom w:val="single" w:sz="4" w:space="3" w:color="auto"/>
        <w:right w:val="single" w:sz="4" w:space="3" w:color="auto"/>
      </w:pBdr>
      <w:shd w:val="clear" w:color="auto" w:fill="F3F3F3"/>
      <w:spacing w:after="60"/>
      <w:ind w:left="425" w:right="425"/>
    </w:pPr>
    <w:rPr>
      <w:rFonts w:eastAsia="Times New Roman" w:cs="Times New Roman"/>
      <w:color w:val="auto"/>
      <w:lang w:eastAsia="en-AU"/>
    </w:rPr>
  </w:style>
  <w:style w:type="character" w:customStyle="1" w:styleId="BoxtextCharChar">
    <w:name w:val="Box text Char Char"/>
    <w:basedOn w:val="BodyTextChar"/>
    <w:link w:val="Boxtext"/>
    <w:uiPriority w:val="24"/>
    <w:semiHidden/>
    <w:rsid w:val="00B30B0E"/>
    <w:rPr>
      <w:rFonts w:eastAsia="Times New Roman" w:cs="Times New Roman"/>
      <w:noProof/>
      <w:color w:val="auto"/>
      <w:shd w:val="clear" w:color="auto" w:fill="F3F3F3"/>
      <w:lang w:eastAsia="en-AU"/>
    </w:rPr>
  </w:style>
  <w:style w:type="character" w:customStyle="1" w:styleId="TablecaptionChar">
    <w:name w:val="Table caption Char"/>
    <w:basedOn w:val="DefaultParagraphFont"/>
    <w:link w:val="Tablecaption"/>
    <w:uiPriority w:val="20"/>
    <w:rsid w:val="009B13DD"/>
    <w:rPr>
      <w:rFonts w:eastAsia="Times New Roman" w:cs="Arial"/>
      <w:b/>
      <w:color w:val="auto"/>
      <w:sz w:val="18"/>
      <w:szCs w:val="16"/>
      <w:lang w:eastAsia="en-AU"/>
    </w:rPr>
  </w:style>
  <w:style w:type="paragraph" w:customStyle="1" w:styleId="Tabledotpointlist">
    <w:name w:val="Table dot point list"/>
    <w:basedOn w:val="Normal"/>
    <w:uiPriority w:val="18"/>
    <w:semiHidden/>
    <w:rsid w:val="0089257B"/>
    <w:pPr>
      <w:numPr>
        <w:numId w:val="10"/>
      </w:numPr>
      <w:tabs>
        <w:tab w:val="clear" w:pos="567"/>
        <w:tab w:val="left" w:pos="284"/>
      </w:tabs>
      <w:spacing w:before="20" w:after="20"/>
      <w:ind w:left="284" w:hanging="284"/>
    </w:pPr>
    <w:rPr>
      <w:rFonts w:eastAsia="Times New Roman" w:cs="Times New Roman"/>
      <w:color w:val="auto"/>
      <w:sz w:val="20"/>
      <w:szCs w:val="18"/>
      <w:lang w:eastAsia="en-AU"/>
    </w:rPr>
  </w:style>
  <w:style w:type="paragraph" w:customStyle="1" w:styleId="Pa24">
    <w:name w:val="Pa24"/>
    <w:basedOn w:val="Normal"/>
    <w:next w:val="Normal"/>
    <w:uiPriority w:val="99"/>
    <w:semiHidden/>
    <w:locked/>
    <w:rsid w:val="005E77F2"/>
    <w:pPr>
      <w:autoSpaceDE w:val="0"/>
      <w:autoSpaceDN w:val="0"/>
      <w:adjustRightInd w:val="0"/>
      <w:spacing w:after="0" w:line="201" w:lineRule="atLeast"/>
    </w:pPr>
    <w:rPr>
      <w:rFonts w:ascii="Gotham Bold" w:hAnsi="Gotham Bold"/>
      <w:color w:val="auto"/>
      <w:sz w:val="24"/>
      <w:szCs w:val="24"/>
    </w:rPr>
  </w:style>
  <w:style w:type="paragraph" w:customStyle="1" w:styleId="Pa1">
    <w:name w:val="Pa1"/>
    <w:basedOn w:val="Normal"/>
    <w:uiPriority w:val="99"/>
    <w:semiHidden/>
    <w:locked/>
    <w:rsid w:val="009A19DB"/>
    <w:pPr>
      <w:autoSpaceDE w:val="0"/>
      <w:autoSpaceDN w:val="0"/>
      <w:adjustRightInd w:val="0"/>
      <w:spacing w:after="0" w:line="241" w:lineRule="atLeast"/>
    </w:pPr>
    <w:rPr>
      <w:rFonts w:ascii="Gotham Bold" w:eastAsia="Times New Roman" w:hAnsi="Gotham Bold" w:cs="Times New Roman"/>
      <w:color w:val="auto"/>
      <w:sz w:val="24"/>
      <w:szCs w:val="24"/>
      <w:lang w:eastAsia="en-AU"/>
    </w:rPr>
  </w:style>
  <w:style w:type="paragraph" w:customStyle="1" w:styleId="Pa9">
    <w:name w:val="Pa9"/>
    <w:basedOn w:val="Normal"/>
    <w:uiPriority w:val="99"/>
    <w:semiHidden/>
    <w:locked/>
    <w:rsid w:val="009A19DB"/>
    <w:pPr>
      <w:autoSpaceDE w:val="0"/>
      <w:autoSpaceDN w:val="0"/>
      <w:adjustRightInd w:val="0"/>
      <w:spacing w:after="0" w:line="181" w:lineRule="atLeast"/>
    </w:pPr>
    <w:rPr>
      <w:rFonts w:ascii="Gotham Bold" w:eastAsia="Times New Roman" w:hAnsi="Gotham Bold" w:cs="Times New Roman"/>
      <w:color w:val="auto"/>
      <w:sz w:val="24"/>
      <w:szCs w:val="24"/>
      <w:lang w:eastAsia="en-AU"/>
    </w:rPr>
  </w:style>
  <w:style w:type="numbering" w:customStyle="1" w:styleId="NoList1">
    <w:name w:val="No List1"/>
    <w:next w:val="NoList"/>
    <w:uiPriority w:val="99"/>
    <w:semiHidden/>
    <w:unhideWhenUsed/>
    <w:rsid w:val="005E77F2"/>
  </w:style>
  <w:style w:type="character" w:customStyle="1" w:styleId="ListParagraphChar">
    <w:name w:val="List Paragraph Char"/>
    <w:basedOn w:val="DefaultParagraphFont"/>
    <w:link w:val="ListParagraph"/>
    <w:uiPriority w:val="34"/>
    <w:rsid w:val="00323C68"/>
  </w:style>
  <w:style w:type="paragraph" w:customStyle="1" w:styleId="Tablenormaltext">
    <w:name w:val="Table normal text"/>
    <w:basedOn w:val="Normal"/>
    <w:uiPriority w:val="18"/>
    <w:semiHidden/>
    <w:qFormat/>
    <w:rsid w:val="005E77F2"/>
    <w:pPr>
      <w:spacing w:before="60" w:after="60"/>
    </w:pPr>
    <w:rPr>
      <w:rFonts w:eastAsia="Times New Roman" w:cs="Arial"/>
      <w:bCs/>
      <w:color w:val="000000"/>
      <w:sz w:val="20"/>
      <w:szCs w:val="20"/>
      <w:lang w:eastAsia="en-AU"/>
    </w:rPr>
  </w:style>
  <w:style w:type="paragraph" w:customStyle="1" w:styleId="Tablenumeralright-aligned">
    <w:name w:val="Table numeral right-aligned"/>
    <w:basedOn w:val="Tablenormaltext"/>
    <w:uiPriority w:val="19"/>
    <w:qFormat/>
    <w:rsid w:val="005E77F2"/>
    <w:pPr>
      <w:jc w:val="right"/>
    </w:pPr>
  </w:style>
  <w:style w:type="paragraph" w:customStyle="1" w:styleId="Tabletotalbold">
    <w:name w:val="Table total bold"/>
    <w:basedOn w:val="Tabletext"/>
    <w:uiPriority w:val="18"/>
    <w:semiHidden/>
    <w:qFormat/>
    <w:rsid w:val="004E28F2"/>
    <w:rPr>
      <w:b/>
    </w:rPr>
  </w:style>
  <w:style w:type="paragraph" w:customStyle="1" w:styleId="Bodytextboldexeclist">
    <w:name w:val="Body text bold exec list"/>
    <w:basedOn w:val="Normal"/>
    <w:uiPriority w:val="17"/>
    <w:semiHidden/>
    <w:locked/>
    <w:rsid w:val="00B30B0E"/>
    <w:pPr>
      <w:spacing w:before="200" w:after="40"/>
    </w:pPr>
    <w:rPr>
      <w:rFonts w:eastAsia="Times New Roman" w:cs="Times New Roman"/>
      <w:b/>
      <w:color w:val="auto"/>
      <w:lang w:eastAsia="en-AU"/>
    </w:rPr>
  </w:style>
  <w:style w:type="paragraph" w:customStyle="1" w:styleId="Tablesecondaryheading">
    <w:name w:val="Table secondary heading"/>
    <w:basedOn w:val="Tabletopheading"/>
    <w:uiPriority w:val="18"/>
    <w:semiHidden/>
    <w:qFormat/>
    <w:rsid w:val="004B58D3"/>
    <w:rPr>
      <w:color w:val="auto"/>
    </w:rPr>
  </w:style>
  <w:style w:type="paragraph" w:customStyle="1" w:styleId="Tabletotalboldright-aligned">
    <w:name w:val="Table total bold right-aligned"/>
    <w:basedOn w:val="Tablenumeralright-aligned"/>
    <w:uiPriority w:val="18"/>
    <w:semiHidden/>
    <w:qFormat/>
    <w:rsid w:val="00813D9B"/>
    <w:rPr>
      <w:b/>
    </w:rPr>
  </w:style>
  <w:style w:type="paragraph" w:customStyle="1" w:styleId="Tabletopheadingright-aligned">
    <w:name w:val="Table top heading right-aligned"/>
    <w:basedOn w:val="Tabletopheading"/>
    <w:uiPriority w:val="18"/>
    <w:semiHidden/>
    <w:qFormat/>
    <w:rsid w:val="00CC796C"/>
    <w:pPr>
      <w:jc w:val="right"/>
    </w:pPr>
    <w:rPr>
      <w:rFonts w:eastAsia="Arial Unicode MS"/>
      <w:b w:val="0"/>
    </w:rPr>
  </w:style>
  <w:style w:type="paragraph" w:customStyle="1" w:styleId="Tableheadwhitefont">
    <w:name w:val="Table head white font"/>
    <w:basedOn w:val="Tabletext"/>
    <w:uiPriority w:val="18"/>
    <w:semiHidden/>
    <w:qFormat/>
    <w:rsid w:val="002601B7"/>
    <w:rPr>
      <w:b/>
      <w:color w:val="FFFFFF" w:themeColor="background1"/>
    </w:rPr>
  </w:style>
  <w:style w:type="paragraph" w:customStyle="1" w:styleId="Tabletopheadingcentred">
    <w:name w:val="Table top heading centred"/>
    <w:basedOn w:val="Tabletopheading"/>
    <w:uiPriority w:val="18"/>
    <w:semiHidden/>
    <w:qFormat/>
    <w:rsid w:val="002601B7"/>
    <w:pPr>
      <w:jc w:val="center"/>
    </w:pPr>
  </w:style>
  <w:style w:type="paragraph" w:styleId="BalloonText">
    <w:name w:val="Balloon Text"/>
    <w:basedOn w:val="Normal"/>
    <w:link w:val="BalloonTextChar"/>
    <w:uiPriority w:val="99"/>
    <w:semiHidden/>
    <w:unhideWhenUsed/>
    <w:locked/>
    <w:rsid w:val="000F3B4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3B46"/>
    <w:rPr>
      <w:rFonts w:ascii="Segoe UI" w:hAnsi="Segoe UI" w:cs="Segoe UI"/>
      <w:sz w:val="18"/>
      <w:szCs w:val="18"/>
    </w:rPr>
  </w:style>
  <w:style w:type="numbering" w:customStyle="1" w:styleId="Callout">
    <w:name w:val="Callout"/>
    <w:uiPriority w:val="99"/>
    <w:rsid w:val="00536D58"/>
    <w:pPr>
      <w:numPr>
        <w:numId w:val="15"/>
      </w:numPr>
    </w:pPr>
  </w:style>
  <w:style w:type="numbering" w:customStyle="1" w:styleId="CalloutBullets">
    <w:name w:val="Callout Bullets"/>
    <w:uiPriority w:val="99"/>
    <w:rsid w:val="004B3B67"/>
    <w:pPr>
      <w:numPr>
        <w:numId w:val="17"/>
      </w:numPr>
    </w:pPr>
  </w:style>
  <w:style w:type="paragraph" w:customStyle="1" w:styleId="Publishedby">
    <w:name w:val="Published by"/>
    <w:basedOn w:val="Normal"/>
    <w:uiPriority w:val="79"/>
    <w:semiHidden/>
    <w:qFormat/>
    <w:rsid w:val="003E1CBD"/>
    <w:pPr>
      <w:spacing w:before="480"/>
    </w:pPr>
  </w:style>
  <w:style w:type="paragraph" w:customStyle="1" w:styleId="Address">
    <w:name w:val="Address"/>
    <w:basedOn w:val="Normal"/>
    <w:uiPriority w:val="79"/>
    <w:semiHidden/>
    <w:qFormat/>
    <w:rsid w:val="003E1CBD"/>
    <w:pPr>
      <w:spacing w:before="0"/>
    </w:pPr>
  </w:style>
  <w:style w:type="paragraph" w:customStyle="1" w:styleId="EPATextQuote">
    <w:name w:val="EPA Text Quote"/>
    <w:basedOn w:val="BodyText"/>
    <w:uiPriority w:val="21"/>
    <w:qFormat/>
    <w:rsid w:val="009705C4"/>
    <w:pPr>
      <w:ind w:left="284" w:right="284"/>
    </w:pPr>
    <w:rPr>
      <w:b/>
    </w:rPr>
  </w:style>
  <w:style w:type="paragraph" w:customStyle="1" w:styleId="Pulloutquote">
    <w:name w:val="Pull out quote"/>
    <w:basedOn w:val="Normal"/>
    <w:uiPriority w:val="20"/>
    <w:qFormat/>
    <w:rsid w:val="00F51EBE"/>
    <w:pPr>
      <w:numPr>
        <w:numId w:val="0"/>
      </w:numPr>
      <w:pBdr>
        <w:top w:val="single" w:sz="48" w:space="5" w:color="007EBB"/>
        <w:bottom w:val="single" w:sz="48" w:space="5" w:color="007EBB"/>
      </w:pBdr>
    </w:pPr>
    <w:rPr>
      <w:rFonts w:asciiTheme="majorHAnsi" w:hAnsiTheme="majorHAnsi"/>
      <w:b/>
      <w:color w:val="007EBB"/>
      <w:sz w:val="30"/>
    </w:rPr>
  </w:style>
  <w:style w:type="paragraph" w:customStyle="1" w:styleId="Pulloutquotegreen">
    <w:name w:val="Pull out quote green"/>
    <w:basedOn w:val="Pulloutquote"/>
    <w:uiPriority w:val="20"/>
    <w:qFormat/>
    <w:rsid w:val="00855AF7"/>
    <w:pPr>
      <w:pBdr>
        <w:top w:val="single" w:sz="48" w:space="5" w:color="008850"/>
        <w:bottom w:val="single" w:sz="48" w:space="5" w:color="008850"/>
      </w:pBdr>
    </w:pPr>
    <w:rPr>
      <w:color w:val="008850"/>
    </w:rPr>
  </w:style>
  <w:style w:type="paragraph" w:customStyle="1" w:styleId="Heading1Green">
    <w:name w:val="Heading 1 Green"/>
    <w:basedOn w:val="Heading1"/>
    <w:uiPriority w:val="7"/>
    <w:qFormat/>
    <w:rsid w:val="00855AF7"/>
    <w:rPr>
      <w:color w:val="008850"/>
    </w:rPr>
  </w:style>
  <w:style w:type="paragraph" w:customStyle="1" w:styleId="Heading1NumberedGreen">
    <w:name w:val="Heading 1 Numbered Green"/>
    <w:basedOn w:val="Heading1Numbered"/>
    <w:uiPriority w:val="7"/>
    <w:qFormat/>
    <w:rsid w:val="00855AF7"/>
    <w:rPr>
      <w:color w:val="008850"/>
    </w:rPr>
  </w:style>
  <w:style w:type="paragraph" w:customStyle="1" w:styleId="Heading2Green">
    <w:name w:val="Heading 2 Green"/>
    <w:basedOn w:val="Heading2"/>
    <w:uiPriority w:val="7"/>
    <w:qFormat/>
    <w:rsid w:val="00855AF7"/>
    <w:rPr>
      <w:color w:val="008850"/>
    </w:rPr>
  </w:style>
  <w:style w:type="paragraph" w:customStyle="1" w:styleId="Heading2NumberedGreen">
    <w:name w:val="Heading 2 Numbered Green"/>
    <w:basedOn w:val="Heading2Numbered"/>
    <w:uiPriority w:val="7"/>
    <w:qFormat/>
    <w:rsid w:val="00855AF7"/>
    <w:rPr>
      <w:color w:val="008850"/>
    </w:rPr>
  </w:style>
  <w:style w:type="paragraph" w:customStyle="1" w:styleId="Heading3Green">
    <w:name w:val="Heading 3 Green"/>
    <w:basedOn w:val="Heading3"/>
    <w:uiPriority w:val="7"/>
    <w:qFormat/>
    <w:rsid w:val="00855AF7"/>
    <w:rPr>
      <w:color w:val="008850"/>
    </w:rPr>
  </w:style>
  <w:style w:type="paragraph" w:customStyle="1" w:styleId="Heading3NumberedGreen">
    <w:name w:val="Heading 3 Numbered Green"/>
    <w:basedOn w:val="Heading3Numbered"/>
    <w:uiPriority w:val="7"/>
    <w:qFormat/>
    <w:rsid w:val="00855AF7"/>
    <w:rPr>
      <w:color w:val="008850"/>
    </w:rPr>
  </w:style>
  <w:style w:type="paragraph" w:customStyle="1" w:styleId="SectionHeading">
    <w:name w:val="Section Heading"/>
    <w:uiPriority w:val="10"/>
    <w:qFormat/>
    <w:rsid w:val="004646AA"/>
    <w:pPr>
      <w:spacing w:before="0" w:after="0" w:line="216" w:lineRule="auto"/>
    </w:pPr>
    <w:rPr>
      <w:rFonts w:asciiTheme="minorHAnsi" w:hAnsiTheme="minorHAnsi"/>
      <w:b/>
      <w:color w:val="FFFFFF" w:themeColor="background1"/>
      <w:sz w:val="34"/>
    </w:rPr>
  </w:style>
  <w:style w:type="paragraph" w:customStyle="1" w:styleId="SectionTitle">
    <w:name w:val="Section Title"/>
    <w:uiPriority w:val="10"/>
    <w:qFormat/>
    <w:rsid w:val="00F51EBE"/>
    <w:pPr>
      <w:spacing w:before="0" w:after="0" w:line="216" w:lineRule="auto"/>
    </w:pPr>
    <w:rPr>
      <w:rFonts w:asciiTheme="majorHAnsi" w:hAnsiTheme="majorHAnsi"/>
      <w:b/>
      <w:noProof/>
      <w:color w:val="FFFFFF" w:themeColor="background1"/>
      <w:sz w:val="80"/>
    </w:rPr>
  </w:style>
  <w:style w:type="paragraph" w:customStyle="1" w:styleId="CoverWeb">
    <w:name w:val="Cover Web"/>
    <w:basedOn w:val="Subtitle"/>
    <w:uiPriority w:val="34"/>
    <w:qFormat/>
    <w:rsid w:val="009457FE"/>
    <w:pPr>
      <w:tabs>
        <w:tab w:val="right" w:pos="10660"/>
      </w:tabs>
      <w:spacing w:before="0"/>
    </w:pPr>
    <w:rPr>
      <w:rFonts w:asciiTheme="majorHAnsi" w:hAnsiTheme="majorHAnsi"/>
      <w:sz w:val="31"/>
    </w:rPr>
  </w:style>
  <w:style w:type="paragraph" w:customStyle="1" w:styleId="TitleLong">
    <w:name w:val="Title Long"/>
    <w:uiPriority w:val="10"/>
    <w:qFormat/>
    <w:rsid w:val="0045505C"/>
    <w:rPr>
      <w:rFonts w:asciiTheme="majorHAnsi" w:eastAsiaTheme="majorEastAsia" w:hAnsiTheme="majorHAnsi" w:cstheme="majorBidi"/>
      <w:color w:val="FFFFFF" w:themeColor="background1"/>
      <w:sz w:val="64"/>
      <w:szCs w:val="52"/>
    </w:rPr>
  </w:style>
  <w:style w:type="paragraph" w:customStyle="1" w:styleId="SubtitleLong">
    <w:name w:val="Subtitle Long"/>
    <w:uiPriority w:val="10"/>
    <w:qFormat/>
    <w:rsid w:val="0045505C"/>
    <w:rPr>
      <w:rFonts w:asciiTheme="minorHAnsi" w:eastAsiaTheme="majorEastAsia" w:hAnsiTheme="minorHAnsi" w:cstheme="majorBidi"/>
      <w:b/>
      <w:iCs/>
      <w:color w:val="FFFFFF" w:themeColor="background1"/>
      <w:sz w:val="28"/>
    </w:rPr>
  </w:style>
  <w:style w:type="character" w:customStyle="1" w:styleId="GreenText">
    <w:name w:val="Green Text"/>
    <w:basedOn w:val="DefaultParagraphFont"/>
    <w:uiPriority w:val="1"/>
    <w:qFormat/>
    <w:rsid w:val="000D6340"/>
    <w:rPr>
      <w:color w:val="008850"/>
    </w:rPr>
  </w:style>
  <w:style w:type="character" w:customStyle="1" w:styleId="BlueText">
    <w:name w:val="Blue Text"/>
    <w:basedOn w:val="DefaultParagraphFont"/>
    <w:uiPriority w:val="1"/>
    <w:qFormat/>
    <w:rsid w:val="00855AF7"/>
    <w:rPr>
      <w:color w:val="007EBB"/>
    </w:rPr>
  </w:style>
  <w:style w:type="paragraph" w:customStyle="1" w:styleId="Subtitlelarge">
    <w:name w:val="Subtitle large"/>
    <w:basedOn w:val="SubtitleLong"/>
    <w:uiPriority w:val="10"/>
    <w:qFormat/>
    <w:rsid w:val="003F3B27"/>
    <w:rPr>
      <w:sz w:val="36"/>
    </w:rPr>
  </w:style>
  <w:style w:type="paragraph" w:customStyle="1" w:styleId="TitleShort">
    <w:name w:val="Title Short"/>
    <w:basedOn w:val="TitleLong"/>
    <w:uiPriority w:val="10"/>
    <w:qFormat/>
    <w:rsid w:val="003F3B27"/>
    <w:rPr>
      <w:sz w:val="80"/>
    </w:rPr>
  </w:style>
  <w:style w:type="paragraph" w:customStyle="1" w:styleId="WebCallout">
    <w:name w:val="Web Callout"/>
    <w:uiPriority w:val="99"/>
    <w:rsid w:val="00D51F2B"/>
    <w:pPr>
      <w:framePr w:wrap="around" w:vAnchor="page" w:hAnchor="page" w:x="1441" w:y="15707"/>
      <w:shd w:val="clear" w:color="auto" w:fill="FFFFFF" w:themeFill="background1"/>
      <w:spacing w:before="0" w:after="0"/>
    </w:pPr>
    <w:rPr>
      <w:rFonts w:asciiTheme="majorHAnsi" w:hAnsiTheme="majorHAnsi"/>
      <w:sz w:val="20"/>
    </w:rPr>
  </w:style>
  <w:style w:type="character" w:styleId="UnresolvedMention">
    <w:name w:val="Unresolved Mention"/>
    <w:basedOn w:val="DefaultParagraphFont"/>
    <w:uiPriority w:val="99"/>
    <w:semiHidden/>
    <w:unhideWhenUsed/>
    <w:rsid w:val="00081CB6"/>
    <w:rPr>
      <w:color w:val="808080"/>
      <w:shd w:val="clear" w:color="auto" w:fill="E6E6E6"/>
    </w:rPr>
  </w:style>
  <w:style w:type="paragraph" w:customStyle="1" w:styleId="CalloutList1">
    <w:name w:val="Callout List 1"/>
    <w:basedOn w:val="Normal"/>
    <w:uiPriority w:val="22"/>
    <w:qFormat/>
    <w:rsid w:val="004C09DB"/>
    <w:pPr>
      <w:numPr>
        <w:numId w:val="0"/>
      </w:numPr>
      <w:pBdr>
        <w:top w:val="single" w:sz="36" w:space="9" w:color="D2DDF2"/>
        <w:left w:val="single" w:sz="36" w:space="9" w:color="D2DDF2"/>
        <w:bottom w:val="single" w:sz="36" w:space="11" w:color="D2DDF2"/>
        <w:right w:val="single" w:sz="36" w:space="9" w:color="D2DDF2"/>
      </w:pBdr>
      <w:shd w:val="clear" w:color="auto" w:fill="D2DDF2"/>
      <w:tabs>
        <w:tab w:val="num" w:pos="584"/>
      </w:tabs>
      <w:spacing w:before="0"/>
      <w:ind w:left="584" w:right="232" w:hanging="352"/>
    </w:pPr>
    <w:rPr>
      <w:rFonts w:ascii="Source Sans Pro" w:hAnsi="Source Sans Pro"/>
    </w:rPr>
  </w:style>
  <w:style w:type="paragraph" w:customStyle="1" w:styleId="CalloutList2">
    <w:name w:val="Callout List 2"/>
    <w:basedOn w:val="CalloutList1"/>
    <w:uiPriority w:val="22"/>
    <w:qFormat/>
    <w:rsid w:val="004C09DB"/>
    <w:pPr>
      <w:tabs>
        <w:tab w:val="clear" w:pos="584"/>
        <w:tab w:val="num" w:pos="1021"/>
      </w:tabs>
      <w:ind w:left="1021" w:hanging="789"/>
    </w:pPr>
  </w:style>
  <w:style w:type="paragraph" w:customStyle="1" w:styleId="CalloutList3">
    <w:name w:val="Callout List 3"/>
    <w:basedOn w:val="CalloutList2"/>
    <w:uiPriority w:val="22"/>
    <w:qFormat/>
    <w:rsid w:val="004C09DB"/>
    <w:pPr>
      <w:tabs>
        <w:tab w:val="clear" w:pos="1021"/>
        <w:tab w:val="num" w:pos="1361"/>
      </w:tabs>
      <w:ind w:left="1361" w:hanging="1129"/>
    </w:pPr>
  </w:style>
  <w:style w:type="table" w:styleId="GridTable1Light">
    <w:name w:val="Grid Table 1 Light"/>
    <w:basedOn w:val="TableNormal"/>
    <w:uiPriority w:val="46"/>
    <w:locked/>
    <w:rsid w:val="00794579"/>
    <w:pPr>
      <w:spacing w:after="0"/>
    </w:pPr>
    <w:rPr>
      <w:rFonts w:ascii="Source Sans Pro" w:hAnsi="Source Sans Pro"/>
    </w:rPr>
    <w:tblPr>
      <w:tblStyleRowBandSize w:val="1"/>
      <w:tblStyleColBandSize w:val="1"/>
      <w:tblBorders>
        <w:top w:val="single" w:sz="4" w:space="0" w:color="84D6FF" w:themeColor="text1" w:themeTint="66"/>
        <w:left w:val="single" w:sz="4" w:space="0" w:color="84D6FF" w:themeColor="text1" w:themeTint="66"/>
        <w:bottom w:val="single" w:sz="4" w:space="0" w:color="84D6FF" w:themeColor="text1" w:themeTint="66"/>
        <w:right w:val="single" w:sz="4" w:space="0" w:color="84D6FF" w:themeColor="text1" w:themeTint="66"/>
        <w:insideH w:val="single" w:sz="4" w:space="0" w:color="84D6FF" w:themeColor="text1" w:themeTint="66"/>
        <w:insideV w:val="single" w:sz="4" w:space="0" w:color="84D6FF" w:themeColor="text1" w:themeTint="66"/>
      </w:tblBorders>
    </w:tblPr>
    <w:tblStylePr w:type="firstRow">
      <w:rPr>
        <w:b/>
        <w:bCs/>
      </w:rPr>
      <w:tblPr/>
      <w:tcPr>
        <w:tcBorders>
          <w:bottom w:val="single" w:sz="12" w:space="0" w:color="46C1FF" w:themeColor="text1" w:themeTint="99"/>
        </w:tcBorders>
      </w:tcPr>
    </w:tblStylePr>
    <w:tblStylePr w:type="lastRow">
      <w:rPr>
        <w:b/>
        <w:bCs/>
      </w:rPr>
      <w:tblPr/>
      <w:tcPr>
        <w:tcBorders>
          <w:top w:val="double" w:sz="2" w:space="0" w:color="46C1FF" w:themeColor="text1" w:themeTint="99"/>
        </w:tcBorders>
      </w:tcPr>
    </w:tblStylePr>
    <w:tblStylePr w:type="firstCol">
      <w:rPr>
        <w:b/>
        <w:bCs/>
      </w:rPr>
    </w:tblStylePr>
    <w:tblStylePr w:type="lastCol">
      <w:rPr>
        <w:b/>
        <w:bCs/>
      </w:rPr>
    </w:tblStylePr>
  </w:style>
  <w:style w:type="paragraph" w:customStyle="1" w:styleId="SBBlueBorderHeading">
    <w:name w:val="SB Blue Border Heading"/>
    <w:basedOn w:val="Normal"/>
    <w:uiPriority w:val="22"/>
    <w:qFormat/>
    <w:rsid w:val="00794579"/>
    <w:pPr>
      <w:framePr w:w="2835" w:wrap="notBeside" w:vAnchor="text" w:hAnchor="page" w:x="1441" w:y="1"/>
      <w:numPr>
        <w:numId w:val="0"/>
      </w:numPr>
      <w:pBdr>
        <w:top w:val="single" w:sz="8" w:space="9" w:color="3C82C4"/>
        <w:left w:val="single" w:sz="8" w:space="10" w:color="3C82C4"/>
        <w:bottom w:val="single" w:sz="8" w:space="9" w:color="3C82C4"/>
        <w:right w:val="single" w:sz="8" w:space="10" w:color="3C82C4"/>
      </w:pBdr>
      <w:tabs>
        <w:tab w:val="num" w:pos="2716"/>
      </w:tabs>
      <w:spacing w:before="0"/>
      <w:ind w:left="227" w:right="227"/>
    </w:pPr>
    <w:rPr>
      <w:rFonts w:ascii="Klinic Slab Medium" w:hAnsi="Klinic Slab Medium"/>
      <w:b/>
      <w:color w:val="007EBB"/>
      <w:sz w:val="32"/>
    </w:rPr>
  </w:style>
  <w:style w:type="paragraph" w:customStyle="1" w:styleId="CalloutBody">
    <w:name w:val="Callout Body"/>
    <w:basedOn w:val="Normal"/>
    <w:uiPriority w:val="22"/>
    <w:qFormat/>
    <w:rsid w:val="00794579"/>
    <w:pPr>
      <w:numPr>
        <w:numId w:val="0"/>
      </w:numPr>
      <w:pBdr>
        <w:top w:val="single" w:sz="36" w:space="9" w:color="D2DDF2"/>
        <w:left w:val="single" w:sz="36" w:space="9" w:color="D2DDF2"/>
        <w:bottom w:val="single" w:sz="36" w:space="11" w:color="D2DDF2"/>
        <w:right w:val="single" w:sz="36" w:space="9" w:color="D2DDF2"/>
      </w:pBdr>
      <w:shd w:val="clear" w:color="auto" w:fill="D2DDF2"/>
      <w:tabs>
        <w:tab w:val="num" w:pos="2716"/>
      </w:tabs>
      <w:spacing w:before="0"/>
      <w:ind w:left="232" w:right="232"/>
    </w:pPr>
    <w:rPr>
      <w:rFonts w:ascii="Source Sans Pro" w:hAnsi="Source Sans Pro"/>
    </w:rPr>
  </w:style>
  <w:style w:type="paragraph" w:customStyle="1" w:styleId="SBBlueBoxHeading">
    <w:name w:val="SB Blue Box Heading"/>
    <w:basedOn w:val="Normal"/>
    <w:uiPriority w:val="20"/>
    <w:qFormat/>
    <w:rsid w:val="00794579"/>
    <w:pPr>
      <w:framePr w:w="2835" w:wrap="notBeside" w:vAnchor="text" w:hAnchor="page" w:x="1441" w:y="1"/>
      <w:numPr>
        <w:numId w:val="0"/>
      </w:numPr>
      <w:pBdr>
        <w:top w:val="single" w:sz="48" w:space="4" w:color="263174" w:themeColor="text2"/>
        <w:left w:val="single" w:sz="48" w:space="5" w:color="263174" w:themeColor="text2"/>
        <w:bottom w:val="single" w:sz="48" w:space="4" w:color="263174" w:themeColor="text2"/>
        <w:right w:val="single" w:sz="48" w:space="5" w:color="263174" w:themeColor="text2"/>
      </w:pBdr>
      <w:shd w:val="clear" w:color="auto" w:fill="263174" w:themeFill="text2"/>
      <w:tabs>
        <w:tab w:val="num" w:pos="2716"/>
      </w:tabs>
      <w:spacing w:before="0"/>
      <w:ind w:left="227" w:right="227"/>
    </w:pPr>
    <w:rPr>
      <w:rFonts w:asciiTheme="majorHAnsi" w:hAnsiTheme="majorHAnsi"/>
      <w:b/>
      <w:color w:val="FFFFFF"/>
      <w:sz w:val="32"/>
    </w:rPr>
  </w:style>
  <w:style w:type="paragraph" w:customStyle="1" w:styleId="SBBody">
    <w:name w:val="SB Body"/>
    <w:basedOn w:val="Normal"/>
    <w:uiPriority w:val="22"/>
    <w:qFormat/>
    <w:rsid w:val="003D30CD"/>
    <w:pPr>
      <w:framePr w:w="2835" w:wrap="notBeside" w:vAnchor="text" w:hAnchor="page" w:x="1441" w:y="1"/>
      <w:numPr>
        <w:numId w:val="0"/>
      </w:numPr>
      <w:tabs>
        <w:tab w:val="num" w:pos="2716"/>
      </w:tabs>
      <w:ind w:left="1276"/>
    </w:pPr>
    <w:rPr>
      <w:rFonts w:ascii="Source Sans Pro" w:hAnsi="Source Sans Pro"/>
    </w:rPr>
  </w:style>
  <w:style w:type="paragraph" w:customStyle="1" w:styleId="SBGreenBox">
    <w:name w:val="SB Green Box"/>
    <w:basedOn w:val="SBBody"/>
    <w:uiPriority w:val="22"/>
    <w:qFormat/>
    <w:rsid w:val="003D30CD"/>
    <w:pPr>
      <w:framePr w:wrap="notBeside"/>
      <w:pBdr>
        <w:top w:val="single" w:sz="48" w:space="4" w:color="00AA69" w:themeColor="accent4"/>
        <w:left w:val="single" w:sz="48" w:space="5" w:color="00AA69" w:themeColor="accent4"/>
        <w:bottom w:val="single" w:sz="48" w:space="4" w:color="00AA69" w:themeColor="accent4"/>
        <w:right w:val="single" w:sz="48" w:space="5" w:color="00AA69" w:themeColor="accent4"/>
      </w:pBdr>
      <w:shd w:val="clear" w:color="auto" w:fill="00AA69" w:themeFill="accent4"/>
      <w:spacing w:before="0" w:after="0"/>
      <w:ind w:left="227" w:right="227"/>
    </w:pPr>
    <w:rPr>
      <w:color w:val="FFFFFF"/>
    </w:rPr>
  </w:style>
  <w:style w:type="paragraph" w:customStyle="1" w:styleId="SBGreenBoxHeading">
    <w:name w:val="SB Green Box Heading"/>
    <w:basedOn w:val="SBGreenBox"/>
    <w:uiPriority w:val="22"/>
    <w:qFormat/>
    <w:rsid w:val="003D30CD"/>
    <w:pPr>
      <w:framePr w:wrap="notBeside"/>
      <w:spacing w:after="120"/>
    </w:pPr>
    <w:rPr>
      <w:b/>
      <w:sz w:val="32"/>
    </w:rPr>
  </w:style>
  <w:style w:type="paragraph" w:customStyle="1" w:styleId="SBBlueBorder">
    <w:name w:val="SB Blue Border"/>
    <w:basedOn w:val="SBGreenBox"/>
    <w:uiPriority w:val="22"/>
    <w:qFormat/>
    <w:rsid w:val="003D30CD"/>
    <w:pPr>
      <w:framePr w:wrap="notBeside"/>
      <w:pBdr>
        <w:top w:val="single" w:sz="8" w:space="9" w:color="3C82C4"/>
        <w:left w:val="single" w:sz="8" w:space="10" w:color="3C82C4"/>
        <w:bottom w:val="single" w:sz="8" w:space="9" w:color="3C82C4"/>
        <w:right w:val="single" w:sz="8" w:space="10" w:color="3C82C4"/>
      </w:pBdr>
      <w:shd w:val="clear" w:color="auto" w:fill="auto"/>
      <w:spacing w:after="120"/>
    </w:pPr>
    <w:rPr>
      <w:rFonts w:ascii="Klinic Slab Medium" w:hAnsi="Klinic Slab Medium"/>
      <w:color w:val="007EBB"/>
    </w:rPr>
  </w:style>
  <w:style w:type="paragraph" w:customStyle="1" w:styleId="PullQuote">
    <w:name w:val="Pull Quote"/>
    <w:basedOn w:val="SBBody"/>
    <w:uiPriority w:val="22"/>
    <w:qFormat/>
    <w:rsid w:val="003D30CD"/>
    <w:pPr>
      <w:framePr w:wrap="notBeside"/>
      <w:spacing w:before="0"/>
    </w:pPr>
    <w:rPr>
      <w:rFonts w:ascii="Klinic Slab Medium" w:hAnsi="Klinic Slab Medium"/>
      <w:color w:val="007EBB"/>
    </w:rPr>
  </w:style>
  <w:style w:type="paragraph" w:customStyle="1" w:styleId="CalloutHeading">
    <w:name w:val="Callout Heading"/>
    <w:basedOn w:val="Normal"/>
    <w:uiPriority w:val="22"/>
    <w:qFormat/>
    <w:rsid w:val="003D30CD"/>
    <w:pPr>
      <w:numPr>
        <w:numId w:val="0"/>
      </w:numPr>
      <w:pBdr>
        <w:top w:val="single" w:sz="36" w:space="9" w:color="D2DDF2"/>
        <w:left w:val="single" w:sz="36" w:space="9" w:color="D2DDF2"/>
        <w:bottom w:val="single" w:sz="36" w:space="11" w:color="D2DDF2"/>
        <w:right w:val="single" w:sz="36" w:space="9" w:color="D2DDF2"/>
      </w:pBdr>
      <w:shd w:val="clear" w:color="auto" w:fill="D2DDF2"/>
      <w:tabs>
        <w:tab w:val="num" w:pos="2716"/>
      </w:tabs>
      <w:spacing w:before="0"/>
      <w:ind w:left="232" w:right="232"/>
    </w:pPr>
    <w:rPr>
      <w:rFonts w:ascii="Source Sans Pro" w:hAnsi="Source Sans Pro"/>
      <w:b/>
      <w:color w:val="007EBB"/>
      <w:sz w:val="28"/>
    </w:rPr>
  </w:style>
  <w:style w:type="paragraph" w:customStyle="1" w:styleId="CalloutBullet1">
    <w:name w:val="Callout Bullet 1"/>
    <w:basedOn w:val="CalloutList1"/>
    <w:uiPriority w:val="22"/>
    <w:qFormat/>
    <w:rsid w:val="003D30CD"/>
    <w:pPr>
      <w:tabs>
        <w:tab w:val="clear" w:pos="584"/>
        <w:tab w:val="num" w:pos="624"/>
      </w:tabs>
      <w:ind w:left="624" w:hanging="392"/>
    </w:pPr>
  </w:style>
  <w:style w:type="paragraph" w:customStyle="1" w:styleId="CalloutBullet2">
    <w:name w:val="Callout Bullet 2"/>
    <w:basedOn w:val="CalloutBullet1"/>
    <w:uiPriority w:val="22"/>
    <w:qFormat/>
    <w:rsid w:val="003D30CD"/>
    <w:pPr>
      <w:tabs>
        <w:tab w:val="clear" w:pos="624"/>
        <w:tab w:val="num" w:pos="1021"/>
      </w:tabs>
      <w:ind w:left="1021" w:hanging="789"/>
    </w:pPr>
  </w:style>
  <w:style w:type="paragraph" w:customStyle="1" w:styleId="CalloutBullet3">
    <w:name w:val="Callout Bullet 3"/>
    <w:basedOn w:val="CalloutBullet2"/>
    <w:uiPriority w:val="22"/>
    <w:qFormat/>
    <w:rsid w:val="003D30CD"/>
    <w:pPr>
      <w:tabs>
        <w:tab w:val="clear" w:pos="1021"/>
        <w:tab w:val="num" w:pos="1361"/>
      </w:tabs>
      <w:ind w:left="1361" w:hanging="1129"/>
    </w:pPr>
  </w:style>
  <w:style w:type="paragraph" w:customStyle="1" w:styleId="WhiteCharacterforSB">
    <w:name w:val="White Character for SB"/>
    <w:basedOn w:val="BodyText"/>
    <w:uiPriority w:val="22"/>
    <w:qFormat/>
    <w:rsid w:val="003D30CD"/>
    <w:pPr>
      <w:numPr>
        <w:numId w:val="0"/>
      </w:numPr>
      <w:tabs>
        <w:tab w:val="num" w:pos="2716"/>
      </w:tabs>
      <w:ind w:left="1276"/>
      <w:jc w:val="center"/>
    </w:pPr>
    <w:rPr>
      <w:rFonts w:ascii="Source Sans Pro" w:hAnsi="Source Sans Pro"/>
      <w:b/>
      <w:color w:val="FFFFFF"/>
    </w:rPr>
  </w:style>
  <w:style w:type="paragraph" w:customStyle="1" w:styleId="CaptionPullOut">
    <w:name w:val="Caption Pull Out"/>
    <w:basedOn w:val="Caption"/>
    <w:uiPriority w:val="21"/>
    <w:qFormat/>
    <w:rsid w:val="003D30CD"/>
    <w:pPr>
      <w:framePr w:w="2835" w:wrap="notBeside" w:vAnchor="text" w:hAnchor="page" w:x="1441" w:y="1"/>
      <w:numPr>
        <w:numId w:val="0"/>
      </w:numPr>
      <w:tabs>
        <w:tab w:val="left" w:pos="851"/>
        <w:tab w:val="num" w:pos="2716"/>
      </w:tabs>
    </w:pPr>
    <w:rPr>
      <w:rFonts w:ascii="Source Sans Pro" w:hAnsi="Source Sans Pro"/>
      <w:sz w:val="20"/>
    </w:rPr>
  </w:style>
  <w:style w:type="paragraph" w:customStyle="1" w:styleId="SBBlueBox">
    <w:name w:val="SB Blue Box"/>
    <w:basedOn w:val="SBGreenBox"/>
    <w:uiPriority w:val="20"/>
    <w:qFormat/>
    <w:rsid w:val="003D30CD"/>
    <w:pPr>
      <w:framePr w:wrap="notBeside"/>
      <w:pBdr>
        <w:top w:val="single" w:sz="48" w:space="4" w:color="263174" w:themeColor="text2"/>
        <w:left w:val="single" w:sz="48" w:space="5" w:color="263174" w:themeColor="text2"/>
        <w:bottom w:val="single" w:sz="48" w:space="4" w:color="263174" w:themeColor="text2"/>
        <w:right w:val="single" w:sz="48" w:space="5" w:color="263174" w:themeColor="text2"/>
      </w:pBdr>
      <w:shd w:val="clear" w:color="auto" w:fill="263174" w:themeFill="text2"/>
    </w:pPr>
    <w:rPr>
      <w:rFonts w:ascii="Klinic Slab Book" w:hAnsi="Klinic Slab Book"/>
    </w:rPr>
  </w:style>
  <w:style w:type="table" w:customStyle="1" w:styleId="TableGrid10">
    <w:name w:val="Table Grid1"/>
    <w:basedOn w:val="TableNormal"/>
    <w:next w:val="TableGrid"/>
    <w:uiPriority w:val="59"/>
    <w:rsid w:val="003D30CD"/>
    <w:pPr>
      <w:spacing w:before="0" w:after="0"/>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59"/>
    <w:rsid w:val="003D30CD"/>
    <w:pPr>
      <w:spacing w:before="0" w:after="0"/>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D30CD"/>
    <w:pPr>
      <w:autoSpaceDE w:val="0"/>
      <w:autoSpaceDN w:val="0"/>
      <w:adjustRightInd w:val="0"/>
      <w:spacing w:before="0" w:after="0"/>
    </w:pPr>
    <w:rPr>
      <w:rFonts w:cs="Arial"/>
      <w:color w:val="000000"/>
      <w:sz w:val="24"/>
      <w:szCs w:val="24"/>
    </w:rPr>
  </w:style>
  <w:style w:type="table" w:customStyle="1" w:styleId="BandedTable1">
    <w:name w:val="Banded Table1"/>
    <w:basedOn w:val="TableGrid"/>
    <w:uiPriority w:val="99"/>
    <w:rsid w:val="003D30CD"/>
    <w:rPr>
      <w:rFonts w:ascii="Source Sans Pro" w:hAnsi="Source Sans Pro"/>
    </w:rPr>
    <w:tblPr>
      <w:tblBorders>
        <w:top w:val="single" w:sz="4" w:space="0" w:color="D2DDF2"/>
        <w:bottom w:val="single" w:sz="4" w:space="0" w:color="D2DDF2"/>
        <w:insideH w:val="single" w:sz="4" w:space="0" w:color="D2DDF2"/>
      </w:tblBorders>
    </w:tblPr>
    <w:tcPr>
      <w:shd w:val="clear" w:color="auto" w:fill="auto"/>
    </w:tcPr>
    <w:tblStylePr w:type="firstRow">
      <w:pPr>
        <w:wordWrap/>
        <w:spacing w:beforeLines="0" w:before="60" w:beforeAutospacing="0" w:afterLines="0" w:after="60" w:afterAutospacing="0" w:line="240" w:lineRule="auto"/>
        <w:jc w:val="left"/>
      </w:pPr>
      <w:rPr>
        <w:b/>
        <w:color w:val="FFFFFF"/>
        <w:sz w:val="20"/>
      </w:rPr>
      <w:tblPr/>
      <w:trPr>
        <w:cantSplit/>
        <w:tblHeader/>
      </w:trPr>
      <w:tcPr>
        <w:shd w:val="clear" w:color="auto" w:fill="3C82C4"/>
      </w:tcPr>
    </w:tblStylePr>
    <w:tblStylePr w:type="lastRow">
      <w:rPr>
        <w:b w:val="0"/>
      </w:rPr>
      <w:tblPr/>
      <w:tcPr>
        <w:shd w:val="clear" w:color="auto" w:fill="D2DDF2"/>
      </w:tcPr>
    </w:tblStylePr>
    <w:tblStylePr w:type="firstCol">
      <w:rPr>
        <w:b w:val="0"/>
      </w:rPr>
    </w:tblStylePr>
    <w:tblStylePr w:type="lastCol">
      <w:pPr>
        <w:jc w:val="right"/>
      </w:pPr>
    </w:tblStylePr>
    <w:tblStylePr w:type="band2Horz">
      <w:tblPr/>
      <w:tcPr>
        <w:shd w:val="clear" w:color="auto" w:fill="D2DDF2"/>
      </w:tcPr>
    </w:tblStylePr>
  </w:style>
  <w:style w:type="table" w:customStyle="1" w:styleId="TableGrid30">
    <w:name w:val="Table Grid3"/>
    <w:basedOn w:val="TableNormal"/>
    <w:next w:val="TableGrid"/>
    <w:uiPriority w:val="59"/>
    <w:rsid w:val="003D30CD"/>
    <w:pPr>
      <w:spacing w:before="0" w:after="0"/>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59"/>
    <w:rsid w:val="003D30CD"/>
    <w:pPr>
      <w:spacing w:before="0" w:after="0"/>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59"/>
    <w:rsid w:val="003D30CD"/>
    <w:pPr>
      <w:spacing w:before="0" w:after="0"/>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59"/>
    <w:rsid w:val="003D30CD"/>
    <w:pPr>
      <w:spacing w:before="0" w:after="0"/>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59"/>
    <w:rsid w:val="003D30CD"/>
    <w:pPr>
      <w:spacing w:before="0" w:after="0"/>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59"/>
    <w:rsid w:val="003D30CD"/>
    <w:pPr>
      <w:spacing w:before="0" w:after="0"/>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3D30CD"/>
    <w:pPr>
      <w:spacing w:before="0" w:after="0"/>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59"/>
    <w:rsid w:val="003D30CD"/>
    <w:pPr>
      <w:spacing w:before="0" w:after="0"/>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D30CD"/>
    <w:pPr>
      <w:spacing w:before="0" w:after="0"/>
    </w:pPr>
    <w:rPr>
      <w:rFonts w:asciiTheme="minorHAnsi" w:hAnsiTheme="minorHAns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3D30CD"/>
    <w:pPr>
      <w:spacing w:before="0" w:after="0"/>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3D30CD"/>
    <w:pPr>
      <w:spacing w:before="0" w:after="0"/>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0">
    <w:name w:val="Body Text3"/>
    <w:basedOn w:val="Normal"/>
    <w:qFormat/>
    <w:rsid w:val="003D30CD"/>
    <w:pPr>
      <w:numPr>
        <w:numId w:val="0"/>
      </w:numPr>
      <w:spacing w:before="0" w:after="240"/>
      <w:jc w:val="both"/>
    </w:pPr>
    <w:rPr>
      <w:rFonts w:eastAsia="Times New Roman" w:cs="Arial"/>
      <w:color w:val="auto"/>
      <w:sz w:val="20"/>
      <w:szCs w:val="20"/>
      <w:lang w:eastAsia="zh-TW"/>
    </w:rPr>
  </w:style>
  <w:style w:type="table" w:customStyle="1" w:styleId="TableGrid14">
    <w:name w:val="Table Grid14"/>
    <w:basedOn w:val="TableNormal"/>
    <w:next w:val="TableGrid"/>
    <w:uiPriority w:val="59"/>
    <w:rsid w:val="003D30CD"/>
    <w:pPr>
      <w:spacing w:before="0" w:after="0"/>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3D30CD"/>
    <w:pPr>
      <w:spacing w:before="0" w:after="0"/>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3D30CD"/>
    <w:pPr>
      <w:spacing w:before="0" w:after="0"/>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3D30CD"/>
    <w:pPr>
      <w:spacing w:before="0" w:after="0"/>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3D30CD"/>
    <w:pPr>
      <w:spacing w:before="0" w:after="0"/>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3D30CD"/>
    <w:pPr>
      <w:spacing w:before="0" w:after="0"/>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next w:val="TableGrid"/>
    <w:uiPriority w:val="59"/>
    <w:rsid w:val="003D30CD"/>
    <w:pPr>
      <w:spacing w:before="0" w:after="0"/>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locked/>
    <w:rsid w:val="003D30CD"/>
    <w:pPr>
      <w:spacing w:after="0"/>
    </w:pPr>
    <w:rPr>
      <w:rFonts w:ascii="Source Sans Pro" w:hAnsi="Source Sans Pro"/>
    </w:rPr>
    <w:tblPr>
      <w:tblStyleRowBandSize w:val="1"/>
      <w:tblStyleColBandSize w:val="1"/>
      <w:tblBorders>
        <w:top w:val="single" w:sz="4" w:space="0" w:color="939DDB" w:themeColor="accent1" w:themeTint="66"/>
        <w:left w:val="single" w:sz="4" w:space="0" w:color="939DDB" w:themeColor="accent1" w:themeTint="66"/>
        <w:bottom w:val="single" w:sz="4" w:space="0" w:color="939DDB" w:themeColor="accent1" w:themeTint="66"/>
        <w:right w:val="single" w:sz="4" w:space="0" w:color="939DDB" w:themeColor="accent1" w:themeTint="66"/>
        <w:insideH w:val="single" w:sz="4" w:space="0" w:color="939DDB" w:themeColor="accent1" w:themeTint="66"/>
        <w:insideV w:val="single" w:sz="4" w:space="0" w:color="939DDB" w:themeColor="accent1" w:themeTint="66"/>
      </w:tblBorders>
    </w:tblPr>
    <w:tblStylePr w:type="firstRow">
      <w:rPr>
        <w:b/>
        <w:bCs/>
      </w:rPr>
      <w:tblPr/>
      <w:tcPr>
        <w:tcBorders>
          <w:bottom w:val="single" w:sz="12" w:space="0" w:color="5E6CCA" w:themeColor="accent1" w:themeTint="99"/>
        </w:tcBorders>
      </w:tcPr>
    </w:tblStylePr>
    <w:tblStylePr w:type="lastRow">
      <w:rPr>
        <w:b/>
        <w:bCs/>
      </w:rPr>
      <w:tblPr/>
      <w:tcPr>
        <w:tcBorders>
          <w:top w:val="double" w:sz="2" w:space="0" w:color="5E6CCA" w:themeColor="accen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3D30CD"/>
    <w:rPr>
      <w:color w:val="808080"/>
      <w:shd w:val="clear" w:color="auto" w:fill="E6E6E6"/>
    </w:rPr>
  </w:style>
  <w:style w:type="table" w:styleId="GridTable1Light-Accent3">
    <w:name w:val="Grid Table 1 Light Accent 3"/>
    <w:basedOn w:val="TableNormal"/>
    <w:uiPriority w:val="46"/>
    <w:locked/>
    <w:rsid w:val="003D30CD"/>
    <w:pPr>
      <w:spacing w:after="0"/>
    </w:pPr>
    <w:rPr>
      <w:rFonts w:ascii="Source Sans Pro" w:hAnsi="Source Sans Pro"/>
    </w:rPr>
    <w:tblPr>
      <w:tblStyleRowBandSize w:val="1"/>
      <w:tblStyleColBandSize w:val="1"/>
      <w:tblBorders>
        <w:top w:val="single" w:sz="4" w:space="0" w:color="84D6FF" w:themeColor="accent3" w:themeTint="66"/>
        <w:left w:val="single" w:sz="4" w:space="0" w:color="84D6FF" w:themeColor="accent3" w:themeTint="66"/>
        <w:bottom w:val="single" w:sz="4" w:space="0" w:color="84D6FF" w:themeColor="accent3" w:themeTint="66"/>
        <w:right w:val="single" w:sz="4" w:space="0" w:color="84D6FF" w:themeColor="accent3" w:themeTint="66"/>
        <w:insideH w:val="single" w:sz="4" w:space="0" w:color="84D6FF" w:themeColor="accent3" w:themeTint="66"/>
        <w:insideV w:val="single" w:sz="4" w:space="0" w:color="84D6FF" w:themeColor="accent3" w:themeTint="66"/>
      </w:tblBorders>
    </w:tblPr>
    <w:tblStylePr w:type="firstRow">
      <w:rPr>
        <w:b/>
        <w:bCs/>
      </w:rPr>
      <w:tblPr/>
      <w:tcPr>
        <w:tcBorders>
          <w:bottom w:val="single" w:sz="12" w:space="0" w:color="46C1FF" w:themeColor="accent3" w:themeTint="99"/>
        </w:tcBorders>
      </w:tcPr>
    </w:tblStylePr>
    <w:tblStylePr w:type="lastRow">
      <w:rPr>
        <w:b/>
        <w:bCs/>
      </w:rPr>
      <w:tblPr/>
      <w:tcPr>
        <w:tcBorders>
          <w:top w:val="double" w:sz="2" w:space="0" w:color="46C1FF" w:themeColor="accent3" w:themeTint="99"/>
        </w:tcBorders>
      </w:tcPr>
    </w:tblStylePr>
    <w:tblStylePr w:type="firstCol">
      <w:rPr>
        <w:b/>
        <w:bCs/>
      </w:rPr>
    </w:tblStylePr>
    <w:tblStylePr w:type="lastCol">
      <w:rPr>
        <w:b/>
        <w:bCs/>
      </w:rPr>
    </w:tblStylePr>
  </w:style>
  <w:style w:type="paragraph" w:customStyle="1" w:styleId="Style10">
    <w:name w:val="Style 1"/>
    <w:basedOn w:val="Normal"/>
    <w:link w:val="Style1Char"/>
    <w:qFormat/>
    <w:rsid w:val="003D30CD"/>
    <w:pPr>
      <w:numPr>
        <w:numId w:val="0"/>
      </w:numPr>
      <w:spacing w:before="0" w:after="0"/>
      <w:ind w:left="540" w:hanging="540"/>
    </w:pPr>
    <w:rPr>
      <w:rFonts w:eastAsia="Times New Roman" w:cs="Times New Roman"/>
      <w:b/>
      <w:color w:val="auto"/>
      <w:sz w:val="24"/>
      <w:szCs w:val="24"/>
      <w:lang w:val="x-none" w:eastAsia="x-none"/>
    </w:rPr>
  </w:style>
  <w:style w:type="character" w:customStyle="1" w:styleId="Style1Char">
    <w:name w:val="Style 1 Char"/>
    <w:link w:val="Style10"/>
    <w:rsid w:val="003D30CD"/>
    <w:rPr>
      <w:rFonts w:eastAsia="Times New Roman" w:cs="Times New Roman"/>
      <w:b/>
      <w:color w:val="auto"/>
      <w:sz w:val="24"/>
      <w:szCs w:val="24"/>
      <w:lang w:val="x-none" w:eastAsia="x-none"/>
    </w:rPr>
  </w:style>
  <w:style w:type="paragraph" w:customStyle="1" w:styleId="Char">
    <w:name w:val="Char"/>
    <w:basedOn w:val="Normal"/>
    <w:rsid w:val="003D30CD"/>
    <w:pPr>
      <w:numPr>
        <w:numId w:val="0"/>
      </w:numPr>
      <w:spacing w:before="0" w:after="160" w:line="240" w:lineRule="exact"/>
    </w:pPr>
    <w:rPr>
      <w:rFonts w:ascii="Tahoma" w:eastAsia="Times New Roman" w:hAnsi="Tahoma" w:cs="Tahoma"/>
      <w:color w:val="auto"/>
      <w:sz w:val="20"/>
      <w:szCs w:val="20"/>
      <w:lang w:val="en-US"/>
    </w:rPr>
  </w:style>
  <w:style w:type="paragraph" w:customStyle="1" w:styleId="intro">
    <w:name w:val="intro"/>
    <w:basedOn w:val="Normal"/>
    <w:rsid w:val="003D30CD"/>
    <w:pPr>
      <w:numPr>
        <w:numId w:val="0"/>
      </w:numPr>
      <w:tabs>
        <w:tab w:val="left" w:pos="709"/>
      </w:tabs>
      <w:spacing w:before="0" w:line="280" w:lineRule="exact"/>
    </w:pPr>
    <w:rPr>
      <w:rFonts w:eastAsia="Times New Roman" w:cs="Arial"/>
      <w:b/>
      <w:bCs/>
      <w:color w:val="196B71"/>
      <w:lang w:val="en-US" w:eastAsia="en-AU"/>
    </w:rPr>
  </w:style>
  <w:style w:type="paragraph" w:customStyle="1" w:styleId="imprinttext">
    <w:name w:val="imprint text"/>
    <w:basedOn w:val="Normal"/>
    <w:rsid w:val="003D30CD"/>
    <w:pPr>
      <w:numPr>
        <w:numId w:val="0"/>
      </w:numPr>
      <w:tabs>
        <w:tab w:val="left" w:pos="709"/>
      </w:tabs>
      <w:spacing w:before="0" w:after="0" w:line="280" w:lineRule="exact"/>
    </w:pPr>
    <w:rPr>
      <w:rFonts w:eastAsia="Times New Roman" w:cs="Arial"/>
      <w:color w:val="000000"/>
      <w:lang w:val="en-US" w:eastAsia="en-AU"/>
    </w:rPr>
  </w:style>
  <w:style w:type="paragraph" w:customStyle="1" w:styleId="StyleHeading2Bold">
    <w:name w:val="Style Heading 2 + Bold"/>
    <w:basedOn w:val="Heading2"/>
    <w:link w:val="StyleHeading2BoldChar"/>
    <w:rsid w:val="003D30CD"/>
    <w:pPr>
      <w:keepLines w:val="0"/>
      <w:tabs>
        <w:tab w:val="left" w:pos="709"/>
      </w:tabs>
      <w:spacing w:before="100" w:beforeAutospacing="1" w:line="320" w:lineRule="exact"/>
    </w:pPr>
    <w:rPr>
      <w:rFonts w:ascii="Arial" w:eastAsia="Times New Roman" w:hAnsi="Arial" w:cs="Times New Roman"/>
      <w:i/>
      <w:iCs/>
      <w:color w:val="auto"/>
      <w:sz w:val="28"/>
      <w:szCs w:val="28"/>
      <w:lang w:val="x-none" w:eastAsia="x-none"/>
    </w:rPr>
  </w:style>
  <w:style w:type="character" w:customStyle="1" w:styleId="StyleHeading2BoldChar">
    <w:name w:val="Style Heading 2 + Bold Char"/>
    <w:link w:val="StyleHeading2Bold"/>
    <w:rsid w:val="003D30CD"/>
    <w:rPr>
      <w:rFonts w:eastAsia="Times New Roman" w:cs="Times New Roman"/>
      <w:b/>
      <w:bCs/>
      <w:i/>
      <w:iCs/>
      <w:color w:val="auto"/>
      <w:sz w:val="28"/>
      <w:szCs w:val="28"/>
      <w:lang w:val="x-none" w:eastAsia="x-none"/>
    </w:rPr>
  </w:style>
  <w:style w:type="paragraph" w:customStyle="1" w:styleId="whitefooter">
    <w:name w:val="whitefooter"/>
    <w:basedOn w:val="Normal"/>
    <w:rsid w:val="003D30CD"/>
    <w:pPr>
      <w:numPr>
        <w:numId w:val="0"/>
      </w:numPr>
      <w:tabs>
        <w:tab w:val="left" w:pos="709"/>
        <w:tab w:val="left" w:pos="1701"/>
        <w:tab w:val="left" w:pos="3402"/>
        <w:tab w:val="left" w:pos="4111"/>
      </w:tabs>
      <w:spacing w:before="0" w:after="0"/>
    </w:pPr>
    <w:rPr>
      <w:rFonts w:eastAsia="Times New Roman" w:cs="Arial"/>
      <w:bCs/>
      <w:color w:val="FFFFFF"/>
      <w:sz w:val="18"/>
      <w:szCs w:val="18"/>
      <w:lang w:val="en-US" w:eastAsia="en-AU"/>
    </w:rPr>
  </w:style>
  <w:style w:type="paragraph" w:customStyle="1" w:styleId="BPtableH1">
    <w:name w:val="BP_table H1"/>
    <w:basedOn w:val="Normal"/>
    <w:rsid w:val="003D30CD"/>
    <w:pPr>
      <w:widowControl w:val="0"/>
      <w:numPr>
        <w:numId w:val="0"/>
      </w:numPr>
      <w:tabs>
        <w:tab w:val="left" w:pos="283"/>
      </w:tabs>
      <w:autoSpaceDE w:val="0"/>
      <w:autoSpaceDN w:val="0"/>
      <w:adjustRightInd w:val="0"/>
      <w:spacing w:before="0" w:after="0"/>
      <w:textAlignment w:val="center"/>
    </w:pPr>
    <w:rPr>
      <w:rFonts w:eastAsia="Times New Roman" w:cs="Times New Roman"/>
      <w:b/>
      <w:color w:val="FFFFFF"/>
      <w:lang w:val="en-GB" w:eastAsia="en-AU"/>
    </w:rPr>
  </w:style>
  <w:style w:type="paragraph" w:customStyle="1" w:styleId="Char1">
    <w:name w:val="Char1"/>
    <w:basedOn w:val="Normal"/>
    <w:rsid w:val="003D30CD"/>
    <w:pPr>
      <w:numPr>
        <w:numId w:val="0"/>
      </w:numPr>
      <w:spacing w:before="0" w:after="160" w:line="240" w:lineRule="exact"/>
    </w:pPr>
    <w:rPr>
      <w:rFonts w:ascii="Tahoma" w:eastAsia="Times New Roman" w:hAnsi="Tahoma" w:cs="Tahoma"/>
      <w:color w:val="auto"/>
      <w:sz w:val="20"/>
      <w:szCs w:val="20"/>
      <w:lang w:val="en-US"/>
    </w:rPr>
  </w:style>
  <w:style w:type="paragraph" w:customStyle="1" w:styleId="CharCharCharCharCharCharChar">
    <w:name w:val="Char Char Char Char Char Char Char"/>
    <w:basedOn w:val="Normal"/>
    <w:rsid w:val="003D30CD"/>
    <w:pPr>
      <w:numPr>
        <w:numId w:val="0"/>
      </w:numPr>
      <w:spacing w:before="0" w:after="160" w:line="240" w:lineRule="exact"/>
    </w:pPr>
    <w:rPr>
      <w:rFonts w:ascii="Tahoma" w:eastAsia="Times New Roman" w:hAnsi="Tahoma" w:cs="Tahoma"/>
      <w:color w:val="auto"/>
      <w:sz w:val="20"/>
      <w:szCs w:val="20"/>
      <w:lang w:val="en-US"/>
    </w:rPr>
  </w:style>
  <w:style w:type="paragraph" w:customStyle="1" w:styleId="HourlyRates">
    <w:name w:val="Hourly Rates"/>
    <w:basedOn w:val="Normal"/>
    <w:link w:val="HourlyRatesChar"/>
    <w:rsid w:val="003D30CD"/>
    <w:pPr>
      <w:numPr>
        <w:numId w:val="0"/>
      </w:numPr>
      <w:spacing w:line="240" w:lineRule="atLeast"/>
    </w:pPr>
    <w:rPr>
      <w:rFonts w:eastAsia="Times New Roman" w:cs="Arial"/>
      <w:color w:val="auto"/>
      <w:sz w:val="18"/>
      <w:szCs w:val="18"/>
    </w:rPr>
  </w:style>
  <w:style w:type="character" w:customStyle="1" w:styleId="HourlyRatesChar">
    <w:name w:val="Hourly Rates Char"/>
    <w:link w:val="HourlyRates"/>
    <w:rsid w:val="003D30CD"/>
    <w:rPr>
      <w:rFonts w:eastAsia="Times New Roman" w:cs="Arial"/>
      <w:color w:val="aut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285897419">
      <w:bodyDiv w:val="1"/>
      <w:marLeft w:val="0"/>
      <w:marRight w:val="0"/>
      <w:marTop w:val="0"/>
      <w:marBottom w:val="0"/>
      <w:divBdr>
        <w:top w:val="none" w:sz="0" w:space="0" w:color="auto"/>
        <w:left w:val="none" w:sz="0" w:space="0" w:color="auto"/>
        <w:bottom w:val="none" w:sz="0" w:space="0" w:color="auto"/>
        <w:right w:val="none" w:sz="0" w:space="0" w:color="auto"/>
      </w:divBdr>
    </w:div>
    <w:div w:id="349185855">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004165808">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creativecommons.org/licenses/by/4.0/deed.en" TargetMode="External"/><Relationship Id="rId18" Type="http://schemas.openxmlformats.org/officeDocument/2006/relationships/hyperlink" Target="http://www.epa.nsw.gov.au"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mailto:industrial.ecology@epa.nsw.gov.au" TargetMode="External"/><Relationship Id="rId7" Type="http://schemas.openxmlformats.org/officeDocument/2006/relationships/endnotes" Target="endnotes.xml"/><Relationship Id="rId12" Type="http://schemas.openxmlformats.org/officeDocument/2006/relationships/hyperlink" Target="http://www.epa.nsw.gov.au" TargetMode="External"/><Relationship Id="rId17" Type="http://schemas.openxmlformats.org/officeDocument/2006/relationships/hyperlink" Target="mailto:info@epa.nsw.gov.au" TargetMode="External"/><Relationship Id="rId25" Type="http://schemas.openxmlformats.org/officeDocument/2006/relationships/hyperlink" Target="http://www.epa.nsw.gov.au/licensing-and-regulation/licensing/environment-protection-licences/guide-to-licensin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pa.nsw.gov.au" TargetMode="External"/><Relationship Id="rId20" Type="http://schemas.openxmlformats.org/officeDocument/2006/relationships/hyperlink" Target="https://www.ato.gov.au/Non-profit/Getting-started/Starting-an-NFP/" TargetMode="External"/><Relationship Id="rId29" Type="http://schemas.openxmlformats.org/officeDocument/2006/relationships/hyperlink" Target="http://www.epa.nsw.gov.au/-/media/EPA/Corporate-Site/Resources/wastegrants/160104-bin-trim-rebate-calculator.ash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footer" Target="footer2.xm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mailto:info@epa.nsw.gov.au" TargetMode="External"/><Relationship Id="rId23" Type="http://schemas.openxmlformats.org/officeDocument/2006/relationships/hyperlink" Target="http://www8.austlii.edu.au/cgi-bin/viewdb/au/legis/nsw/consol_act/giaa2009368/" TargetMode="External"/><Relationship Id="rId28" Type="http://schemas.openxmlformats.org/officeDocument/2006/relationships/hyperlink" Target="http://www.epa.nsw.gov.au/working-together/grants/business-recycling/bin-trim-rebates-program" TargetMode="External"/><Relationship Id="rId10" Type="http://schemas.openxmlformats.org/officeDocument/2006/relationships/hyperlink" Target="http://www.epa.nsw.gov.au" TargetMode="Externa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reativecommons.org/licenses/by/4.0/legalcode" TargetMode="External"/><Relationship Id="rId22" Type="http://schemas.openxmlformats.org/officeDocument/2006/relationships/hyperlink" Target="http://www.epa.nsw.gov.au/your-environment/waste/waste-facilities/energy-recovery" TargetMode="External"/><Relationship Id="rId27" Type="http://schemas.openxmlformats.org/officeDocument/2006/relationships/hyperlink" Target="http://www.epa.nsw.gov.au/working-together/grants/business-recycling/bin-trim-rebates-program" TargetMode="External"/><Relationship Id="rId30" Type="http://schemas.openxmlformats.org/officeDocument/2006/relationships/hyperlink" Target="http://www.epa.nsw.gov.au/working-together/grants/business-recycling/bin-trim-rebates-progra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B6207E4A9B145A5A0FE01D32DC03BCA"/>
        <w:category>
          <w:name w:val="General"/>
          <w:gallery w:val="placeholder"/>
        </w:category>
        <w:types>
          <w:type w:val="bbPlcHdr"/>
        </w:types>
        <w:behaviors>
          <w:behavior w:val="content"/>
        </w:behaviors>
        <w:guid w:val="{AB323D8C-9795-4AFC-A9C7-D06101B56431}"/>
      </w:docPartPr>
      <w:docPartBody>
        <w:p w:rsidR="00BF2462" w:rsidRDefault="00C73E7D" w:rsidP="00C73E7D">
          <w:pPr>
            <w:pStyle w:val="CB6207E4A9B145A5A0FE01D32DC03BCA17"/>
          </w:pPr>
          <w:r w:rsidRPr="00BD055F">
            <w:rPr>
              <w:rStyle w:val="PlaceholderText"/>
              <w:rFonts w:cstheme="minorHAnsi"/>
            </w:rPr>
            <w:t>Click or tap here to enter text.</w:t>
          </w:r>
        </w:p>
      </w:docPartBody>
    </w:docPart>
    <w:docPart>
      <w:docPartPr>
        <w:name w:val="741621CE99EF41B78505CC744F2E5CE5"/>
        <w:category>
          <w:name w:val="General"/>
          <w:gallery w:val="placeholder"/>
        </w:category>
        <w:types>
          <w:type w:val="bbPlcHdr"/>
        </w:types>
        <w:behaviors>
          <w:behavior w:val="content"/>
        </w:behaviors>
        <w:guid w:val="{3ABF95EC-7CA8-46FE-981C-21C7DCC852E4}"/>
      </w:docPartPr>
      <w:docPartBody>
        <w:p w:rsidR="00BF2462" w:rsidRDefault="00C73E7D" w:rsidP="00C73E7D">
          <w:pPr>
            <w:pStyle w:val="741621CE99EF41B78505CC744F2E5CE517"/>
          </w:pPr>
          <w:r w:rsidRPr="00BD055F">
            <w:rPr>
              <w:rStyle w:val="PlaceholderText"/>
              <w:rFonts w:cstheme="minorHAnsi"/>
            </w:rPr>
            <w:t>Click or tap here to enter text.</w:t>
          </w:r>
        </w:p>
      </w:docPartBody>
    </w:docPart>
    <w:docPart>
      <w:docPartPr>
        <w:name w:val="A3961482D88342CC9842A615650886A4"/>
        <w:category>
          <w:name w:val="General"/>
          <w:gallery w:val="placeholder"/>
        </w:category>
        <w:types>
          <w:type w:val="bbPlcHdr"/>
        </w:types>
        <w:behaviors>
          <w:behavior w:val="content"/>
        </w:behaviors>
        <w:guid w:val="{20601784-E6CF-43D1-87C5-7A321B38CA54}"/>
      </w:docPartPr>
      <w:docPartBody>
        <w:p w:rsidR="00BF2462" w:rsidRDefault="00C73E7D" w:rsidP="00C73E7D">
          <w:pPr>
            <w:pStyle w:val="A3961482D88342CC9842A615650886A417"/>
          </w:pPr>
          <w:r w:rsidRPr="00BD055F">
            <w:rPr>
              <w:rStyle w:val="PlaceholderText"/>
              <w:rFonts w:cstheme="minorHAnsi"/>
            </w:rPr>
            <w:t>Click or tap here to enter text.</w:t>
          </w:r>
        </w:p>
      </w:docPartBody>
    </w:docPart>
    <w:docPart>
      <w:docPartPr>
        <w:name w:val="A4090831E6DB43FCB2C9D72D29E18CF2"/>
        <w:category>
          <w:name w:val="General"/>
          <w:gallery w:val="placeholder"/>
        </w:category>
        <w:types>
          <w:type w:val="bbPlcHdr"/>
        </w:types>
        <w:behaviors>
          <w:behavior w:val="content"/>
        </w:behaviors>
        <w:guid w:val="{EBACEB03-0BF8-42ED-837D-A5BB3A8E5A6B}"/>
      </w:docPartPr>
      <w:docPartBody>
        <w:p w:rsidR="00BF2462" w:rsidRDefault="00C73E7D" w:rsidP="00C73E7D">
          <w:pPr>
            <w:pStyle w:val="A4090831E6DB43FCB2C9D72D29E18CF217"/>
          </w:pPr>
          <w:r w:rsidRPr="00BD055F">
            <w:rPr>
              <w:rStyle w:val="PlaceholderText"/>
              <w:rFonts w:cstheme="minorHAnsi"/>
            </w:rPr>
            <w:t>Click or tap here to enter text.</w:t>
          </w:r>
        </w:p>
      </w:docPartBody>
    </w:docPart>
    <w:docPart>
      <w:docPartPr>
        <w:name w:val="9E6721EE5E9B4FA78D59DB2F5CBE579F"/>
        <w:category>
          <w:name w:val="General"/>
          <w:gallery w:val="placeholder"/>
        </w:category>
        <w:types>
          <w:type w:val="bbPlcHdr"/>
        </w:types>
        <w:behaviors>
          <w:behavior w:val="content"/>
        </w:behaviors>
        <w:guid w:val="{5D0DDD4F-4135-4A2D-B520-CA3C2F5C7A5B}"/>
      </w:docPartPr>
      <w:docPartBody>
        <w:p w:rsidR="00C00ECA" w:rsidRDefault="00C73E7D" w:rsidP="00C73E7D">
          <w:pPr>
            <w:pStyle w:val="9E6721EE5E9B4FA78D59DB2F5CBE579F17"/>
          </w:pPr>
          <w:r w:rsidRPr="003C73C0">
            <w:rPr>
              <w:rStyle w:val="PlaceholderText"/>
            </w:rPr>
            <w:t>Click or tap here to enter text.</w:t>
          </w:r>
        </w:p>
      </w:docPartBody>
    </w:docPart>
    <w:docPart>
      <w:docPartPr>
        <w:name w:val="6AE34BEC42894EA5B896E4AE4C147959"/>
        <w:category>
          <w:name w:val="General"/>
          <w:gallery w:val="placeholder"/>
        </w:category>
        <w:types>
          <w:type w:val="bbPlcHdr"/>
        </w:types>
        <w:behaviors>
          <w:behavior w:val="content"/>
        </w:behaviors>
        <w:guid w:val="{C51DBEB5-55BB-4F99-8824-43FF03BB4965}"/>
      </w:docPartPr>
      <w:docPartBody>
        <w:p w:rsidR="00C00ECA" w:rsidRDefault="00C73E7D" w:rsidP="00C73E7D">
          <w:pPr>
            <w:pStyle w:val="6AE34BEC42894EA5B896E4AE4C14795917"/>
          </w:pPr>
          <w:r w:rsidRPr="007E0EAE">
            <w:rPr>
              <w:rStyle w:val="PlaceholderText"/>
            </w:rPr>
            <w:t>Click or tap here to enter text.</w:t>
          </w:r>
        </w:p>
      </w:docPartBody>
    </w:docPart>
    <w:docPart>
      <w:docPartPr>
        <w:name w:val="5A3C3AC81F5C45C1BF69DD902125B293"/>
        <w:category>
          <w:name w:val="General"/>
          <w:gallery w:val="placeholder"/>
        </w:category>
        <w:types>
          <w:type w:val="bbPlcHdr"/>
        </w:types>
        <w:behaviors>
          <w:behavior w:val="content"/>
        </w:behaviors>
        <w:guid w:val="{F42AFA4B-85FA-4C3F-B001-004E580A0678}"/>
      </w:docPartPr>
      <w:docPartBody>
        <w:p w:rsidR="00C00ECA" w:rsidRDefault="00C73E7D" w:rsidP="00C73E7D">
          <w:pPr>
            <w:pStyle w:val="5A3C3AC81F5C45C1BF69DD902125B29317"/>
          </w:pPr>
          <w:r w:rsidRPr="00E56738">
            <w:rPr>
              <w:rStyle w:val="PlaceholderText"/>
            </w:rPr>
            <w:t>Choose an item.</w:t>
          </w:r>
        </w:p>
      </w:docPartBody>
    </w:docPart>
    <w:docPart>
      <w:docPartPr>
        <w:name w:val="C7DF39FCC2004BD9829B2AFEF56A11FC"/>
        <w:category>
          <w:name w:val="General"/>
          <w:gallery w:val="placeholder"/>
        </w:category>
        <w:types>
          <w:type w:val="bbPlcHdr"/>
        </w:types>
        <w:behaviors>
          <w:behavior w:val="content"/>
        </w:behaviors>
        <w:guid w:val="{D5ADC2D5-8D5C-44A5-A50E-9F2ADA40313B}"/>
      </w:docPartPr>
      <w:docPartBody>
        <w:p w:rsidR="00C00ECA" w:rsidRDefault="00C73E7D" w:rsidP="00C73E7D">
          <w:pPr>
            <w:pStyle w:val="C7DF39FCC2004BD9829B2AFEF56A11FC16"/>
          </w:pPr>
          <w:r w:rsidRPr="007E0EAE">
            <w:rPr>
              <w:rStyle w:val="PlaceholderText"/>
            </w:rPr>
            <w:t>Click or tap here to enter text.</w:t>
          </w:r>
        </w:p>
      </w:docPartBody>
    </w:docPart>
    <w:docPart>
      <w:docPartPr>
        <w:name w:val="6671540997A04291A79A8D5C93F90672"/>
        <w:category>
          <w:name w:val="General"/>
          <w:gallery w:val="placeholder"/>
        </w:category>
        <w:types>
          <w:type w:val="bbPlcHdr"/>
        </w:types>
        <w:behaviors>
          <w:behavior w:val="content"/>
        </w:behaviors>
        <w:guid w:val="{00F237EC-2576-4A6F-B543-C949E7EF0FE2}"/>
      </w:docPartPr>
      <w:docPartBody>
        <w:p w:rsidR="00C00ECA" w:rsidRDefault="00C73E7D" w:rsidP="00C73E7D">
          <w:pPr>
            <w:pStyle w:val="6671540997A04291A79A8D5C93F9067215"/>
          </w:pPr>
          <w:r w:rsidRPr="00B220CE">
            <w:rPr>
              <w:rStyle w:val="PlaceholderText"/>
              <w:sz w:val="20"/>
              <w:szCs w:val="20"/>
            </w:rPr>
            <w:t>Click here.</w:t>
          </w:r>
        </w:p>
      </w:docPartBody>
    </w:docPart>
    <w:docPart>
      <w:docPartPr>
        <w:name w:val="F98DFCABB37E47CEAD9519DD4E019295"/>
        <w:category>
          <w:name w:val="General"/>
          <w:gallery w:val="placeholder"/>
        </w:category>
        <w:types>
          <w:type w:val="bbPlcHdr"/>
        </w:types>
        <w:behaviors>
          <w:behavior w:val="content"/>
        </w:behaviors>
        <w:guid w:val="{1C345A15-DB8F-45ED-BFC4-B8BB45E7218D}"/>
      </w:docPartPr>
      <w:docPartBody>
        <w:p w:rsidR="00C00ECA" w:rsidRDefault="00C73E7D" w:rsidP="00C73E7D">
          <w:pPr>
            <w:pStyle w:val="F98DFCABB37E47CEAD9519DD4E01929516"/>
          </w:pPr>
          <w:r w:rsidRPr="007112CE">
            <w:rPr>
              <w:rStyle w:val="PlaceholderText"/>
            </w:rPr>
            <w:t>Click or tap here to enter text.</w:t>
          </w:r>
        </w:p>
      </w:docPartBody>
    </w:docPart>
    <w:docPart>
      <w:docPartPr>
        <w:name w:val="BD7599FC4E344993908D1050BB6E90B9"/>
        <w:category>
          <w:name w:val="General"/>
          <w:gallery w:val="placeholder"/>
        </w:category>
        <w:types>
          <w:type w:val="bbPlcHdr"/>
        </w:types>
        <w:behaviors>
          <w:behavior w:val="content"/>
        </w:behaviors>
        <w:guid w:val="{A9639FCF-78B6-498F-8493-A3A69080554A}"/>
      </w:docPartPr>
      <w:docPartBody>
        <w:p w:rsidR="00C00ECA" w:rsidRDefault="00C73E7D" w:rsidP="00C73E7D">
          <w:pPr>
            <w:pStyle w:val="BD7599FC4E344993908D1050BB6E90B916"/>
          </w:pPr>
          <w:r w:rsidRPr="00BE0A1A">
            <w:rPr>
              <w:rStyle w:val="PlaceholderText"/>
            </w:rPr>
            <w:t>Click or tap here to enter text.</w:t>
          </w:r>
        </w:p>
      </w:docPartBody>
    </w:docPart>
    <w:docPart>
      <w:docPartPr>
        <w:name w:val="B3E287268E6B4567B2F465BE78821764"/>
        <w:category>
          <w:name w:val="General"/>
          <w:gallery w:val="placeholder"/>
        </w:category>
        <w:types>
          <w:type w:val="bbPlcHdr"/>
        </w:types>
        <w:behaviors>
          <w:behavior w:val="content"/>
        </w:behaviors>
        <w:guid w:val="{244EC922-8D4C-4CB0-AF14-95553F1B3CC6}"/>
      </w:docPartPr>
      <w:docPartBody>
        <w:p w:rsidR="00C00ECA" w:rsidRDefault="00C73E7D" w:rsidP="00C73E7D">
          <w:pPr>
            <w:pStyle w:val="B3E287268E6B4567B2F465BE7882176416"/>
          </w:pPr>
          <w:r w:rsidRPr="00BE0A1A">
            <w:rPr>
              <w:rStyle w:val="PlaceholderText"/>
            </w:rPr>
            <w:t>Click or tap here to enter text.</w:t>
          </w:r>
        </w:p>
      </w:docPartBody>
    </w:docPart>
    <w:docPart>
      <w:docPartPr>
        <w:name w:val="1D5DC3918A8F4D2DA4E3188E09904DF2"/>
        <w:category>
          <w:name w:val="General"/>
          <w:gallery w:val="placeholder"/>
        </w:category>
        <w:types>
          <w:type w:val="bbPlcHdr"/>
        </w:types>
        <w:behaviors>
          <w:behavior w:val="content"/>
        </w:behaviors>
        <w:guid w:val="{696D1E38-818F-4611-B207-F16B9A67794D}"/>
      </w:docPartPr>
      <w:docPartBody>
        <w:p w:rsidR="00C00ECA" w:rsidRDefault="00C73E7D" w:rsidP="00C73E7D">
          <w:pPr>
            <w:pStyle w:val="1D5DC3918A8F4D2DA4E3188E09904DF216"/>
          </w:pPr>
          <w:r w:rsidRPr="00BE0A1A">
            <w:rPr>
              <w:rStyle w:val="PlaceholderText"/>
            </w:rPr>
            <w:t>Click or tap here to enter text.</w:t>
          </w:r>
        </w:p>
      </w:docPartBody>
    </w:docPart>
    <w:docPart>
      <w:docPartPr>
        <w:name w:val="C38778DB9F2644C185EDE3076CBD73B6"/>
        <w:category>
          <w:name w:val="General"/>
          <w:gallery w:val="placeholder"/>
        </w:category>
        <w:types>
          <w:type w:val="bbPlcHdr"/>
        </w:types>
        <w:behaviors>
          <w:behavior w:val="content"/>
        </w:behaviors>
        <w:guid w:val="{95FB758B-1B73-45D4-94BE-F81A50AC1829}"/>
      </w:docPartPr>
      <w:docPartBody>
        <w:p w:rsidR="00C00ECA" w:rsidRDefault="00C73E7D" w:rsidP="00C73E7D">
          <w:pPr>
            <w:pStyle w:val="C38778DB9F2644C185EDE3076CBD73B616"/>
          </w:pPr>
          <w:r w:rsidRPr="00BE0A1A">
            <w:rPr>
              <w:rStyle w:val="PlaceholderText"/>
            </w:rPr>
            <w:t>Click or tap here to enter text.</w:t>
          </w:r>
        </w:p>
      </w:docPartBody>
    </w:docPart>
    <w:docPart>
      <w:docPartPr>
        <w:name w:val="492453BB97E14F959FDC83A757E1433B"/>
        <w:category>
          <w:name w:val="General"/>
          <w:gallery w:val="placeholder"/>
        </w:category>
        <w:types>
          <w:type w:val="bbPlcHdr"/>
        </w:types>
        <w:behaviors>
          <w:behavior w:val="content"/>
        </w:behaviors>
        <w:guid w:val="{85FF6B2A-AA96-4079-8D70-FA42D0EAD132}"/>
      </w:docPartPr>
      <w:docPartBody>
        <w:p w:rsidR="00C00ECA" w:rsidRDefault="00C73E7D" w:rsidP="00C73E7D">
          <w:pPr>
            <w:pStyle w:val="492453BB97E14F959FDC83A757E1433B16"/>
          </w:pPr>
          <w:r w:rsidRPr="00BE0A1A">
            <w:rPr>
              <w:rStyle w:val="PlaceholderText"/>
            </w:rPr>
            <w:t>Click or tap here to enter text.</w:t>
          </w:r>
        </w:p>
      </w:docPartBody>
    </w:docPart>
    <w:docPart>
      <w:docPartPr>
        <w:name w:val="507F18AD2F024BF6A4EBC82DBD58E3F4"/>
        <w:category>
          <w:name w:val="General"/>
          <w:gallery w:val="placeholder"/>
        </w:category>
        <w:types>
          <w:type w:val="bbPlcHdr"/>
        </w:types>
        <w:behaviors>
          <w:behavior w:val="content"/>
        </w:behaviors>
        <w:guid w:val="{6B0AA99A-8180-45E9-964A-7D69B43AA4A2}"/>
      </w:docPartPr>
      <w:docPartBody>
        <w:p w:rsidR="00C00ECA" w:rsidRDefault="00C73E7D" w:rsidP="00C73E7D">
          <w:pPr>
            <w:pStyle w:val="507F18AD2F024BF6A4EBC82DBD58E3F416"/>
          </w:pPr>
          <w:r w:rsidRPr="00BE0A1A">
            <w:rPr>
              <w:rStyle w:val="PlaceholderText"/>
            </w:rPr>
            <w:t>Click or tap here to enter text.</w:t>
          </w:r>
        </w:p>
      </w:docPartBody>
    </w:docPart>
    <w:docPart>
      <w:docPartPr>
        <w:name w:val="3D794FC3A6324639899C84BA00C74A31"/>
        <w:category>
          <w:name w:val="General"/>
          <w:gallery w:val="placeholder"/>
        </w:category>
        <w:types>
          <w:type w:val="bbPlcHdr"/>
        </w:types>
        <w:behaviors>
          <w:behavior w:val="content"/>
        </w:behaviors>
        <w:guid w:val="{90217C22-0658-4EDA-94BD-F45623F441C4}"/>
      </w:docPartPr>
      <w:docPartBody>
        <w:p w:rsidR="00C00ECA" w:rsidRDefault="00C73E7D" w:rsidP="00C73E7D">
          <w:pPr>
            <w:pStyle w:val="3D794FC3A6324639899C84BA00C74A3116"/>
          </w:pPr>
          <w:r w:rsidRPr="00BE0A1A">
            <w:rPr>
              <w:rStyle w:val="PlaceholderText"/>
            </w:rPr>
            <w:t>Click or tap here to enter text.</w:t>
          </w:r>
        </w:p>
      </w:docPartBody>
    </w:docPart>
    <w:docPart>
      <w:docPartPr>
        <w:name w:val="1B03061C165C41549F9423C22536B671"/>
        <w:category>
          <w:name w:val="General"/>
          <w:gallery w:val="placeholder"/>
        </w:category>
        <w:types>
          <w:type w:val="bbPlcHdr"/>
        </w:types>
        <w:behaviors>
          <w:behavior w:val="content"/>
        </w:behaviors>
        <w:guid w:val="{783DEB92-9052-4668-A3DB-DB4E1C85B9FB}"/>
      </w:docPartPr>
      <w:docPartBody>
        <w:p w:rsidR="00C00ECA" w:rsidRDefault="00C73E7D" w:rsidP="00C73E7D">
          <w:pPr>
            <w:pStyle w:val="1B03061C165C41549F9423C22536B67116"/>
          </w:pPr>
          <w:r w:rsidRPr="00BE0A1A">
            <w:rPr>
              <w:rStyle w:val="PlaceholderText"/>
            </w:rPr>
            <w:t>Click or tap here to enter text.</w:t>
          </w:r>
        </w:p>
      </w:docPartBody>
    </w:docPart>
    <w:docPart>
      <w:docPartPr>
        <w:name w:val="3549E03FD5EC40FA822F6B6DC4BC96ED"/>
        <w:category>
          <w:name w:val="General"/>
          <w:gallery w:val="placeholder"/>
        </w:category>
        <w:types>
          <w:type w:val="bbPlcHdr"/>
        </w:types>
        <w:behaviors>
          <w:behavior w:val="content"/>
        </w:behaviors>
        <w:guid w:val="{898BF70A-C7C2-4378-9C80-66A376D6958D}"/>
      </w:docPartPr>
      <w:docPartBody>
        <w:p w:rsidR="00C00ECA" w:rsidRDefault="00C73E7D" w:rsidP="00C73E7D">
          <w:pPr>
            <w:pStyle w:val="3549E03FD5EC40FA822F6B6DC4BC96ED16"/>
          </w:pPr>
          <w:r w:rsidRPr="007E0EAE">
            <w:rPr>
              <w:rStyle w:val="PlaceholderText"/>
            </w:rPr>
            <w:t>Click or tap here to enter text.</w:t>
          </w:r>
        </w:p>
      </w:docPartBody>
    </w:docPart>
    <w:docPart>
      <w:docPartPr>
        <w:name w:val="B27BA9D39C0848AD87AA71BFC30B7407"/>
        <w:category>
          <w:name w:val="General"/>
          <w:gallery w:val="placeholder"/>
        </w:category>
        <w:types>
          <w:type w:val="bbPlcHdr"/>
        </w:types>
        <w:behaviors>
          <w:behavior w:val="content"/>
        </w:behaviors>
        <w:guid w:val="{6E30111F-67E4-44AD-86BE-AD499872098D}"/>
      </w:docPartPr>
      <w:docPartBody>
        <w:p w:rsidR="00C00ECA" w:rsidRDefault="00C73E7D" w:rsidP="00C73E7D">
          <w:pPr>
            <w:pStyle w:val="B27BA9D39C0848AD87AA71BFC30B740716"/>
          </w:pPr>
          <w:r w:rsidRPr="007E0EAE">
            <w:rPr>
              <w:rStyle w:val="PlaceholderText"/>
            </w:rPr>
            <w:t>Click or tap here to enter text.</w:t>
          </w:r>
        </w:p>
      </w:docPartBody>
    </w:docPart>
    <w:docPart>
      <w:docPartPr>
        <w:name w:val="E1767AA5BAC443B2904EF0CB29D35080"/>
        <w:category>
          <w:name w:val="General"/>
          <w:gallery w:val="placeholder"/>
        </w:category>
        <w:types>
          <w:type w:val="bbPlcHdr"/>
        </w:types>
        <w:behaviors>
          <w:behavior w:val="content"/>
        </w:behaviors>
        <w:guid w:val="{ACC14EE0-D959-4D87-9D43-8F26D2324C10}"/>
      </w:docPartPr>
      <w:docPartBody>
        <w:p w:rsidR="00C00ECA" w:rsidRDefault="00C73E7D" w:rsidP="00C73E7D">
          <w:pPr>
            <w:pStyle w:val="E1767AA5BAC443B2904EF0CB29D3508016"/>
          </w:pPr>
          <w:r w:rsidRPr="007E0EAE">
            <w:rPr>
              <w:rStyle w:val="PlaceholderText"/>
            </w:rPr>
            <w:t>Click or tap here to enter text.</w:t>
          </w:r>
        </w:p>
      </w:docPartBody>
    </w:docPart>
    <w:docPart>
      <w:docPartPr>
        <w:name w:val="BC63D3D25409430297273569B3CCBFEA"/>
        <w:category>
          <w:name w:val="General"/>
          <w:gallery w:val="placeholder"/>
        </w:category>
        <w:types>
          <w:type w:val="bbPlcHdr"/>
        </w:types>
        <w:behaviors>
          <w:behavior w:val="content"/>
        </w:behaviors>
        <w:guid w:val="{AB04F9AB-562C-4A5A-9114-FB7D7F7B8341}"/>
      </w:docPartPr>
      <w:docPartBody>
        <w:p w:rsidR="00C00ECA" w:rsidRDefault="00C73E7D" w:rsidP="00C73E7D">
          <w:pPr>
            <w:pStyle w:val="BC63D3D25409430297273569B3CCBFEA16"/>
          </w:pPr>
          <w:r w:rsidRPr="007E0EAE">
            <w:rPr>
              <w:rStyle w:val="PlaceholderText"/>
            </w:rPr>
            <w:t>Click or tap here to enter text.</w:t>
          </w:r>
        </w:p>
      </w:docPartBody>
    </w:docPart>
    <w:docPart>
      <w:docPartPr>
        <w:name w:val="DAE3EA9B28F54088B14D6097A85B4066"/>
        <w:category>
          <w:name w:val="General"/>
          <w:gallery w:val="placeholder"/>
        </w:category>
        <w:types>
          <w:type w:val="bbPlcHdr"/>
        </w:types>
        <w:behaviors>
          <w:behavior w:val="content"/>
        </w:behaviors>
        <w:guid w:val="{BB6C46AB-5F8C-41F6-B5F9-30D57BFCDB7D}"/>
      </w:docPartPr>
      <w:docPartBody>
        <w:p w:rsidR="00C00ECA" w:rsidRDefault="00C73E7D" w:rsidP="00C73E7D">
          <w:pPr>
            <w:pStyle w:val="DAE3EA9B28F54088B14D6097A85B406616"/>
          </w:pPr>
          <w:r w:rsidRPr="007E0EAE">
            <w:rPr>
              <w:rStyle w:val="PlaceholderText"/>
            </w:rPr>
            <w:t>Click or tap here to enter text.</w:t>
          </w:r>
        </w:p>
      </w:docPartBody>
    </w:docPart>
    <w:docPart>
      <w:docPartPr>
        <w:name w:val="9F8F1EE65FD344E8A03730397EDC1918"/>
        <w:category>
          <w:name w:val="General"/>
          <w:gallery w:val="placeholder"/>
        </w:category>
        <w:types>
          <w:type w:val="bbPlcHdr"/>
        </w:types>
        <w:behaviors>
          <w:behavior w:val="content"/>
        </w:behaviors>
        <w:guid w:val="{94F9FAD9-93C2-4A3C-8E52-3C19788F03F2}"/>
      </w:docPartPr>
      <w:docPartBody>
        <w:p w:rsidR="00C00ECA" w:rsidRDefault="00C73E7D" w:rsidP="00C73E7D">
          <w:pPr>
            <w:pStyle w:val="9F8F1EE65FD344E8A03730397EDC191816"/>
          </w:pPr>
          <w:r w:rsidRPr="007112CE">
            <w:rPr>
              <w:rStyle w:val="PlaceholderText"/>
            </w:rPr>
            <w:t>Click or tap here to enter text.</w:t>
          </w:r>
        </w:p>
      </w:docPartBody>
    </w:docPart>
    <w:docPart>
      <w:docPartPr>
        <w:name w:val="0F9512EA59224FB1AAE7A790DFF14C92"/>
        <w:category>
          <w:name w:val="General"/>
          <w:gallery w:val="placeholder"/>
        </w:category>
        <w:types>
          <w:type w:val="bbPlcHdr"/>
        </w:types>
        <w:behaviors>
          <w:behavior w:val="content"/>
        </w:behaviors>
        <w:guid w:val="{86098347-3359-4D7C-AF83-85996D6D668E}"/>
      </w:docPartPr>
      <w:docPartBody>
        <w:p w:rsidR="00C00ECA" w:rsidRDefault="00C73E7D" w:rsidP="00C73E7D">
          <w:pPr>
            <w:pStyle w:val="0F9512EA59224FB1AAE7A790DFF14C9216"/>
          </w:pPr>
          <w:r w:rsidRPr="007112CE">
            <w:rPr>
              <w:rStyle w:val="PlaceholderText"/>
            </w:rPr>
            <w:t>Click or tap here to enter text.</w:t>
          </w:r>
        </w:p>
      </w:docPartBody>
    </w:docPart>
    <w:docPart>
      <w:docPartPr>
        <w:name w:val="C222399EFEA34583A14C4A99CF4BDF91"/>
        <w:category>
          <w:name w:val="General"/>
          <w:gallery w:val="placeholder"/>
        </w:category>
        <w:types>
          <w:type w:val="bbPlcHdr"/>
        </w:types>
        <w:behaviors>
          <w:behavior w:val="content"/>
        </w:behaviors>
        <w:guid w:val="{B1669CB7-C991-4A2C-B47C-B22EC7A51FDD}"/>
      </w:docPartPr>
      <w:docPartBody>
        <w:p w:rsidR="00C00ECA" w:rsidRDefault="00C73E7D" w:rsidP="00C73E7D">
          <w:pPr>
            <w:pStyle w:val="C222399EFEA34583A14C4A99CF4BDF9116"/>
          </w:pPr>
          <w:r w:rsidRPr="007E0EAE">
            <w:rPr>
              <w:rStyle w:val="PlaceholderText"/>
            </w:rPr>
            <w:t>Click or tap here to enter text.</w:t>
          </w:r>
        </w:p>
      </w:docPartBody>
    </w:docPart>
    <w:docPart>
      <w:docPartPr>
        <w:name w:val="28F3E4A4404C4098B62256BBF1BFD41A"/>
        <w:category>
          <w:name w:val="General"/>
          <w:gallery w:val="placeholder"/>
        </w:category>
        <w:types>
          <w:type w:val="bbPlcHdr"/>
        </w:types>
        <w:behaviors>
          <w:behavior w:val="content"/>
        </w:behaviors>
        <w:guid w:val="{6D6B49E8-812F-46A0-9596-956490129505}"/>
      </w:docPartPr>
      <w:docPartBody>
        <w:p w:rsidR="00C00ECA" w:rsidRDefault="00C73E7D" w:rsidP="00C73E7D">
          <w:pPr>
            <w:pStyle w:val="28F3E4A4404C4098B62256BBF1BFD41A16"/>
          </w:pPr>
          <w:r w:rsidRPr="007E0EAE">
            <w:rPr>
              <w:rStyle w:val="PlaceholderText"/>
            </w:rPr>
            <w:t>Click or tap here to enter text.</w:t>
          </w:r>
        </w:p>
      </w:docPartBody>
    </w:docPart>
    <w:docPart>
      <w:docPartPr>
        <w:name w:val="16D38F5DCA584B15B874F5AABB1DDE49"/>
        <w:category>
          <w:name w:val="General"/>
          <w:gallery w:val="placeholder"/>
        </w:category>
        <w:types>
          <w:type w:val="bbPlcHdr"/>
        </w:types>
        <w:behaviors>
          <w:behavior w:val="content"/>
        </w:behaviors>
        <w:guid w:val="{F242137B-A948-4FF1-9408-B7FE8A83E83E}"/>
      </w:docPartPr>
      <w:docPartBody>
        <w:p w:rsidR="00C00ECA" w:rsidRDefault="00C73E7D" w:rsidP="00C73E7D">
          <w:pPr>
            <w:pStyle w:val="16D38F5DCA584B15B874F5AABB1DDE4916"/>
          </w:pPr>
          <w:r w:rsidRPr="007E0EAE">
            <w:rPr>
              <w:rStyle w:val="PlaceholderText"/>
            </w:rPr>
            <w:t>Click or tap here to enter text.</w:t>
          </w:r>
        </w:p>
      </w:docPartBody>
    </w:docPart>
    <w:docPart>
      <w:docPartPr>
        <w:name w:val="E41286E0519D4D04B31CCF44F6ED6D3E"/>
        <w:category>
          <w:name w:val="General"/>
          <w:gallery w:val="placeholder"/>
        </w:category>
        <w:types>
          <w:type w:val="bbPlcHdr"/>
        </w:types>
        <w:behaviors>
          <w:behavior w:val="content"/>
        </w:behaviors>
        <w:guid w:val="{6256DBD7-47FC-4834-8914-5141708D2738}"/>
      </w:docPartPr>
      <w:docPartBody>
        <w:p w:rsidR="00C00ECA" w:rsidRDefault="00C73E7D" w:rsidP="00C73E7D">
          <w:pPr>
            <w:pStyle w:val="E41286E0519D4D04B31CCF44F6ED6D3E16"/>
          </w:pPr>
          <w:r w:rsidRPr="007E0EAE">
            <w:rPr>
              <w:rStyle w:val="PlaceholderText"/>
            </w:rPr>
            <w:t>Click or tap here to enter text.</w:t>
          </w:r>
        </w:p>
      </w:docPartBody>
    </w:docPart>
    <w:docPart>
      <w:docPartPr>
        <w:name w:val="FC8AD9E722EE48E99D0F8D69B1839B12"/>
        <w:category>
          <w:name w:val="General"/>
          <w:gallery w:val="placeholder"/>
        </w:category>
        <w:types>
          <w:type w:val="bbPlcHdr"/>
        </w:types>
        <w:behaviors>
          <w:behavior w:val="content"/>
        </w:behaviors>
        <w:guid w:val="{B7BD8FB5-FA5B-43F3-BA8F-697FB4F2F997}"/>
      </w:docPartPr>
      <w:docPartBody>
        <w:p w:rsidR="00C00ECA" w:rsidRDefault="00C73E7D" w:rsidP="00C73E7D">
          <w:pPr>
            <w:pStyle w:val="FC8AD9E722EE48E99D0F8D69B1839B1216"/>
          </w:pPr>
          <w:r w:rsidRPr="007112CE">
            <w:rPr>
              <w:rStyle w:val="PlaceholderText"/>
            </w:rPr>
            <w:t>Click or tap to enter a date.</w:t>
          </w:r>
        </w:p>
      </w:docPartBody>
    </w:docPart>
    <w:docPart>
      <w:docPartPr>
        <w:name w:val="880FC7197C52494288C46EE8B5C1AC6D"/>
        <w:category>
          <w:name w:val="General"/>
          <w:gallery w:val="placeholder"/>
        </w:category>
        <w:types>
          <w:type w:val="bbPlcHdr"/>
        </w:types>
        <w:behaviors>
          <w:behavior w:val="content"/>
        </w:behaviors>
        <w:guid w:val="{9B263E18-E604-4738-9191-3AC1FED8CAA4}"/>
      </w:docPartPr>
      <w:docPartBody>
        <w:p w:rsidR="00C00ECA" w:rsidRDefault="00C73E7D" w:rsidP="00C73E7D">
          <w:pPr>
            <w:pStyle w:val="880FC7197C52494288C46EE8B5C1AC6D16"/>
          </w:pPr>
          <w:r w:rsidRPr="007112CE">
            <w:rPr>
              <w:rStyle w:val="PlaceholderText"/>
            </w:rPr>
            <w:t>Click or tap to enter a date.</w:t>
          </w:r>
        </w:p>
      </w:docPartBody>
    </w:docPart>
    <w:docPart>
      <w:docPartPr>
        <w:name w:val="7E8FF845103340AE8B563A1F91A1619A"/>
        <w:category>
          <w:name w:val="General"/>
          <w:gallery w:val="placeholder"/>
        </w:category>
        <w:types>
          <w:type w:val="bbPlcHdr"/>
        </w:types>
        <w:behaviors>
          <w:behavior w:val="content"/>
        </w:behaviors>
        <w:guid w:val="{C8307831-AC44-485E-9AF0-2B3B41DEC345}"/>
      </w:docPartPr>
      <w:docPartBody>
        <w:p w:rsidR="00C00ECA" w:rsidRDefault="00C73E7D" w:rsidP="00C73E7D">
          <w:pPr>
            <w:pStyle w:val="7E8FF845103340AE8B563A1F91A1619A16"/>
          </w:pPr>
          <w:r w:rsidRPr="007112CE">
            <w:rPr>
              <w:rStyle w:val="PlaceholderText"/>
            </w:rPr>
            <w:t>Click or tap here to enter text.</w:t>
          </w:r>
        </w:p>
      </w:docPartBody>
    </w:docPart>
    <w:docPart>
      <w:docPartPr>
        <w:name w:val="078FB946BB5445798C718DC9238C694D"/>
        <w:category>
          <w:name w:val="General"/>
          <w:gallery w:val="placeholder"/>
        </w:category>
        <w:types>
          <w:type w:val="bbPlcHdr"/>
        </w:types>
        <w:behaviors>
          <w:behavior w:val="content"/>
        </w:behaviors>
        <w:guid w:val="{6A7F992E-4CA3-48EE-BEB1-2281F1ABE084}"/>
      </w:docPartPr>
      <w:docPartBody>
        <w:p w:rsidR="00C00ECA" w:rsidRDefault="00C73E7D" w:rsidP="00C73E7D">
          <w:pPr>
            <w:pStyle w:val="078FB946BB5445798C718DC9238C694D16"/>
          </w:pPr>
          <w:r w:rsidRPr="007112CE">
            <w:rPr>
              <w:rStyle w:val="PlaceholderText"/>
            </w:rPr>
            <w:t>Click or tap here to enter text.</w:t>
          </w:r>
        </w:p>
      </w:docPartBody>
    </w:docPart>
    <w:docPart>
      <w:docPartPr>
        <w:name w:val="1F63B8B2F0AF4B4581C360D59316C9D7"/>
        <w:category>
          <w:name w:val="General"/>
          <w:gallery w:val="placeholder"/>
        </w:category>
        <w:types>
          <w:type w:val="bbPlcHdr"/>
        </w:types>
        <w:behaviors>
          <w:behavior w:val="content"/>
        </w:behaviors>
        <w:guid w:val="{F9CBC7ED-C7B0-47C5-9BA7-DF25C256306D}"/>
      </w:docPartPr>
      <w:docPartBody>
        <w:p w:rsidR="00C00ECA" w:rsidRDefault="00C73E7D" w:rsidP="00C73E7D">
          <w:pPr>
            <w:pStyle w:val="1F63B8B2F0AF4B4581C360D59316C9D716"/>
          </w:pPr>
          <w:r w:rsidRPr="003C7E69">
            <w:rPr>
              <w:color w:val="FF0000"/>
              <w:sz w:val="20"/>
              <w:szCs w:val="20"/>
            </w:rPr>
            <w:t>E</w:t>
          </w:r>
          <w:r w:rsidRPr="003C7E69">
            <w:rPr>
              <w:rStyle w:val="PlaceholderText"/>
              <w:sz w:val="20"/>
              <w:szCs w:val="20"/>
            </w:rPr>
            <w:t>nter type</w:t>
          </w:r>
        </w:p>
      </w:docPartBody>
    </w:docPart>
    <w:docPart>
      <w:docPartPr>
        <w:name w:val="04744670B64F4066AB614AAF65DFC28E"/>
        <w:category>
          <w:name w:val="General"/>
          <w:gallery w:val="placeholder"/>
        </w:category>
        <w:types>
          <w:type w:val="bbPlcHdr"/>
        </w:types>
        <w:behaviors>
          <w:behavior w:val="content"/>
        </w:behaviors>
        <w:guid w:val="{C5B0E5DF-D0FF-4741-94A4-BE40980C2C2C}"/>
      </w:docPartPr>
      <w:docPartBody>
        <w:p w:rsidR="00C00ECA" w:rsidRDefault="00C73E7D" w:rsidP="00C73E7D">
          <w:pPr>
            <w:pStyle w:val="04744670B64F4066AB614AAF65DFC28E16"/>
          </w:pPr>
          <w:r w:rsidRPr="00036E15">
            <w:rPr>
              <w:rStyle w:val="PlaceholderText"/>
              <w:sz w:val="20"/>
              <w:szCs w:val="20"/>
            </w:rPr>
            <w:t>Enter type</w:t>
          </w:r>
        </w:p>
      </w:docPartBody>
    </w:docPart>
    <w:docPart>
      <w:docPartPr>
        <w:name w:val="7BF9E0A7E1884F0C800EE26EADDA4F9C"/>
        <w:category>
          <w:name w:val="General"/>
          <w:gallery w:val="placeholder"/>
        </w:category>
        <w:types>
          <w:type w:val="bbPlcHdr"/>
        </w:types>
        <w:behaviors>
          <w:behavior w:val="content"/>
        </w:behaviors>
        <w:guid w:val="{4684A4B4-86FE-4197-B6A9-3539F3362AFE}"/>
      </w:docPartPr>
      <w:docPartBody>
        <w:p w:rsidR="00C00ECA" w:rsidRDefault="00C73E7D" w:rsidP="00C73E7D">
          <w:pPr>
            <w:pStyle w:val="7BF9E0A7E1884F0C800EE26EADDA4F9C16"/>
          </w:pPr>
          <w:r w:rsidRPr="00036E15">
            <w:rPr>
              <w:color w:val="FF0000"/>
              <w:sz w:val="20"/>
              <w:szCs w:val="20"/>
            </w:rPr>
            <w:t>E</w:t>
          </w:r>
          <w:r w:rsidRPr="00036E15">
            <w:rPr>
              <w:rStyle w:val="PlaceholderText"/>
              <w:sz w:val="20"/>
              <w:szCs w:val="20"/>
            </w:rPr>
            <w:t>nter type.</w:t>
          </w:r>
        </w:p>
      </w:docPartBody>
    </w:docPart>
    <w:docPart>
      <w:docPartPr>
        <w:name w:val="6375EF76FCF24D15BC4F956BADC408BB"/>
        <w:category>
          <w:name w:val="General"/>
          <w:gallery w:val="placeholder"/>
        </w:category>
        <w:types>
          <w:type w:val="bbPlcHdr"/>
        </w:types>
        <w:behaviors>
          <w:behavior w:val="content"/>
        </w:behaviors>
        <w:guid w:val="{22B7473B-4B06-47BC-A8B8-9003B72F571E}"/>
      </w:docPartPr>
      <w:docPartBody>
        <w:p w:rsidR="00C00ECA" w:rsidRDefault="00C73E7D" w:rsidP="00C73E7D">
          <w:pPr>
            <w:pStyle w:val="6375EF76FCF24D15BC4F956BADC408BB16"/>
          </w:pPr>
          <w:r w:rsidRPr="007E0EAE">
            <w:rPr>
              <w:rStyle w:val="PlaceholderText"/>
            </w:rPr>
            <w:t>Click or tap here to enter text.</w:t>
          </w:r>
        </w:p>
      </w:docPartBody>
    </w:docPart>
    <w:docPart>
      <w:docPartPr>
        <w:name w:val="D8B11322B16044ADA5025E80B6951AD2"/>
        <w:category>
          <w:name w:val="General"/>
          <w:gallery w:val="placeholder"/>
        </w:category>
        <w:types>
          <w:type w:val="bbPlcHdr"/>
        </w:types>
        <w:behaviors>
          <w:behavior w:val="content"/>
        </w:behaviors>
        <w:guid w:val="{2B751B38-DB45-455F-8D82-EC5C53E26A7F}"/>
      </w:docPartPr>
      <w:docPartBody>
        <w:p w:rsidR="00C00ECA" w:rsidRDefault="00C73E7D" w:rsidP="00C73E7D">
          <w:pPr>
            <w:pStyle w:val="D8B11322B16044ADA5025E80B6951AD216"/>
          </w:pPr>
          <w:r w:rsidRPr="007E0EAE">
            <w:rPr>
              <w:rStyle w:val="PlaceholderText"/>
            </w:rPr>
            <w:t>Click or tap here to enter text.</w:t>
          </w:r>
        </w:p>
      </w:docPartBody>
    </w:docPart>
    <w:docPart>
      <w:docPartPr>
        <w:name w:val="513534BDA8CF4446ACC85C0DBE406C30"/>
        <w:category>
          <w:name w:val="General"/>
          <w:gallery w:val="placeholder"/>
        </w:category>
        <w:types>
          <w:type w:val="bbPlcHdr"/>
        </w:types>
        <w:behaviors>
          <w:behavior w:val="content"/>
        </w:behaviors>
        <w:guid w:val="{8D4F9FA8-0B28-46CC-81EC-EE643AAF5F31}"/>
      </w:docPartPr>
      <w:docPartBody>
        <w:p w:rsidR="00C00ECA" w:rsidRDefault="00C73E7D" w:rsidP="00C73E7D">
          <w:pPr>
            <w:pStyle w:val="513534BDA8CF4446ACC85C0DBE406C3016"/>
          </w:pPr>
          <w:r w:rsidRPr="007E0EAE">
            <w:rPr>
              <w:rStyle w:val="PlaceholderText"/>
            </w:rPr>
            <w:t>Click or tap here to enter text.</w:t>
          </w:r>
        </w:p>
      </w:docPartBody>
    </w:docPart>
    <w:docPart>
      <w:docPartPr>
        <w:name w:val="960ED47D927043E39D6A0CE96A3DC31C"/>
        <w:category>
          <w:name w:val="General"/>
          <w:gallery w:val="placeholder"/>
        </w:category>
        <w:types>
          <w:type w:val="bbPlcHdr"/>
        </w:types>
        <w:behaviors>
          <w:behavior w:val="content"/>
        </w:behaviors>
        <w:guid w:val="{37FFAA9C-25D5-483E-9267-68CE7BF55C8E}"/>
      </w:docPartPr>
      <w:docPartBody>
        <w:p w:rsidR="00C00ECA" w:rsidRDefault="00C73E7D" w:rsidP="00C73E7D">
          <w:pPr>
            <w:pStyle w:val="960ED47D927043E39D6A0CE96A3DC31C16"/>
          </w:pPr>
          <w:r w:rsidRPr="007E0EAE">
            <w:rPr>
              <w:rStyle w:val="PlaceholderText"/>
            </w:rPr>
            <w:t>Click or tap here to enter text.</w:t>
          </w:r>
        </w:p>
      </w:docPartBody>
    </w:docPart>
    <w:docPart>
      <w:docPartPr>
        <w:name w:val="160D0CEE984F401FAE262547CA74CEF5"/>
        <w:category>
          <w:name w:val="General"/>
          <w:gallery w:val="placeholder"/>
        </w:category>
        <w:types>
          <w:type w:val="bbPlcHdr"/>
        </w:types>
        <w:behaviors>
          <w:behavior w:val="content"/>
        </w:behaviors>
        <w:guid w:val="{A9B6A5C9-C9D7-4CB7-8170-B1EFA9B52DF7}"/>
      </w:docPartPr>
      <w:docPartBody>
        <w:p w:rsidR="00C00ECA" w:rsidRDefault="00C73E7D" w:rsidP="00C73E7D">
          <w:pPr>
            <w:pStyle w:val="160D0CEE984F401FAE262547CA74CEF516"/>
          </w:pPr>
          <w:r w:rsidRPr="007E0EAE">
            <w:rPr>
              <w:rStyle w:val="PlaceholderText"/>
            </w:rPr>
            <w:t>Click or tap here to enter text.</w:t>
          </w:r>
        </w:p>
      </w:docPartBody>
    </w:docPart>
    <w:docPart>
      <w:docPartPr>
        <w:name w:val="1613A621C73B4D4F8E44BFE015F662F9"/>
        <w:category>
          <w:name w:val="General"/>
          <w:gallery w:val="placeholder"/>
        </w:category>
        <w:types>
          <w:type w:val="bbPlcHdr"/>
        </w:types>
        <w:behaviors>
          <w:behavior w:val="content"/>
        </w:behaviors>
        <w:guid w:val="{D99E4B79-B104-4D7A-85EC-D4F77A54B796}"/>
      </w:docPartPr>
      <w:docPartBody>
        <w:p w:rsidR="00C00ECA" w:rsidRDefault="00C73E7D" w:rsidP="00C73E7D">
          <w:pPr>
            <w:pStyle w:val="1613A621C73B4D4F8E44BFE015F662F916"/>
          </w:pPr>
          <w:r w:rsidRPr="007E0EAE">
            <w:rPr>
              <w:rStyle w:val="PlaceholderText"/>
            </w:rPr>
            <w:t>Click or tap here to enter text.</w:t>
          </w:r>
        </w:p>
      </w:docPartBody>
    </w:docPart>
    <w:docPart>
      <w:docPartPr>
        <w:name w:val="D5F87093EE4440A0A6FCB0FCC4AA6EC8"/>
        <w:category>
          <w:name w:val="General"/>
          <w:gallery w:val="placeholder"/>
        </w:category>
        <w:types>
          <w:type w:val="bbPlcHdr"/>
        </w:types>
        <w:behaviors>
          <w:behavior w:val="content"/>
        </w:behaviors>
        <w:guid w:val="{4E586066-96B5-49F6-A681-F1FBEF9D6E5A}"/>
      </w:docPartPr>
      <w:docPartBody>
        <w:p w:rsidR="00C00ECA" w:rsidRDefault="00C73E7D" w:rsidP="00C73E7D">
          <w:pPr>
            <w:pStyle w:val="D5F87093EE4440A0A6FCB0FCC4AA6EC816"/>
          </w:pPr>
          <w:r w:rsidRPr="007E0EAE">
            <w:rPr>
              <w:rStyle w:val="PlaceholderText"/>
            </w:rPr>
            <w:t>Click or tap here to enter text.</w:t>
          </w:r>
        </w:p>
      </w:docPartBody>
    </w:docPart>
    <w:docPart>
      <w:docPartPr>
        <w:name w:val="CB3CFB7CBA004477AC50B5CE30C2786C"/>
        <w:category>
          <w:name w:val="General"/>
          <w:gallery w:val="placeholder"/>
        </w:category>
        <w:types>
          <w:type w:val="bbPlcHdr"/>
        </w:types>
        <w:behaviors>
          <w:behavior w:val="content"/>
        </w:behaviors>
        <w:guid w:val="{1A434ED3-8470-4713-89A1-69288CA1013C}"/>
      </w:docPartPr>
      <w:docPartBody>
        <w:p w:rsidR="00C00ECA" w:rsidRDefault="00C73E7D" w:rsidP="00C73E7D">
          <w:pPr>
            <w:pStyle w:val="CB3CFB7CBA004477AC50B5CE30C2786C16"/>
          </w:pPr>
          <w:r w:rsidRPr="007E0EAE">
            <w:rPr>
              <w:rStyle w:val="PlaceholderText"/>
            </w:rPr>
            <w:t>Click or tap here to enter text.</w:t>
          </w:r>
        </w:p>
      </w:docPartBody>
    </w:docPart>
    <w:docPart>
      <w:docPartPr>
        <w:name w:val="E9C3095008DF47D5B33E9A22699B8A66"/>
        <w:category>
          <w:name w:val="General"/>
          <w:gallery w:val="placeholder"/>
        </w:category>
        <w:types>
          <w:type w:val="bbPlcHdr"/>
        </w:types>
        <w:behaviors>
          <w:behavior w:val="content"/>
        </w:behaviors>
        <w:guid w:val="{F97AA774-75E3-4BD8-80B3-F70E71B5426F}"/>
      </w:docPartPr>
      <w:docPartBody>
        <w:p w:rsidR="00C00ECA" w:rsidRDefault="00C73E7D" w:rsidP="00C73E7D">
          <w:pPr>
            <w:pStyle w:val="E9C3095008DF47D5B33E9A22699B8A6616"/>
          </w:pPr>
          <w:r w:rsidRPr="007E0EAE">
            <w:rPr>
              <w:rStyle w:val="PlaceholderText"/>
            </w:rPr>
            <w:t>Click or tap here to enter text.</w:t>
          </w:r>
        </w:p>
      </w:docPartBody>
    </w:docPart>
    <w:docPart>
      <w:docPartPr>
        <w:name w:val="E3974098169742DB84AB07E33BA25D8C"/>
        <w:category>
          <w:name w:val="General"/>
          <w:gallery w:val="placeholder"/>
        </w:category>
        <w:types>
          <w:type w:val="bbPlcHdr"/>
        </w:types>
        <w:behaviors>
          <w:behavior w:val="content"/>
        </w:behaviors>
        <w:guid w:val="{76205E82-0B17-43FE-9166-4E71AB1F21FE}"/>
      </w:docPartPr>
      <w:docPartBody>
        <w:p w:rsidR="00C00ECA" w:rsidRDefault="00C73E7D" w:rsidP="00C73E7D">
          <w:pPr>
            <w:pStyle w:val="E3974098169742DB84AB07E33BA25D8C16"/>
          </w:pPr>
          <w:r w:rsidRPr="007E0EAE">
            <w:rPr>
              <w:rStyle w:val="PlaceholderText"/>
            </w:rPr>
            <w:t>Click or tap here to enter text.</w:t>
          </w:r>
        </w:p>
      </w:docPartBody>
    </w:docPart>
    <w:docPart>
      <w:docPartPr>
        <w:name w:val="8AE0254B64DE4B0196BCA1F52B385FE2"/>
        <w:category>
          <w:name w:val="General"/>
          <w:gallery w:val="placeholder"/>
        </w:category>
        <w:types>
          <w:type w:val="bbPlcHdr"/>
        </w:types>
        <w:behaviors>
          <w:behavior w:val="content"/>
        </w:behaviors>
        <w:guid w:val="{1D48EEA4-6AD2-45AB-9981-F43AF2FEDA05}"/>
      </w:docPartPr>
      <w:docPartBody>
        <w:p w:rsidR="00C00ECA" w:rsidRDefault="00C73E7D" w:rsidP="00C73E7D">
          <w:pPr>
            <w:pStyle w:val="8AE0254B64DE4B0196BCA1F52B385FE216"/>
          </w:pPr>
          <w:r>
            <w:rPr>
              <w:rStyle w:val="PlaceholderText"/>
            </w:rPr>
            <w:t>En</w:t>
          </w:r>
          <w:r w:rsidRPr="007E0EAE">
            <w:rPr>
              <w:rStyle w:val="PlaceholderText"/>
            </w:rPr>
            <w:t>ter text.</w:t>
          </w:r>
        </w:p>
      </w:docPartBody>
    </w:docPart>
    <w:docPart>
      <w:docPartPr>
        <w:name w:val="B423152EFB0A4553AE6189CE36E5D7C4"/>
        <w:category>
          <w:name w:val="General"/>
          <w:gallery w:val="placeholder"/>
        </w:category>
        <w:types>
          <w:type w:val="bbPlcHdr"/>
        </w:types>
        <w:behaviors>
          <w:behavior w:val="content"/>
        </w:behaviors>
        <w:guid w:val="{53E1F543-C4AC-441A-860B-DEBC28712B84}"/>
      </w:docPartPr>
      <w:docPartBody>
        <w:p w:rsidR="00C00ECA" w:rsidRDefault="00C73E7D" w:rsidP="00C73E7D">
          <w:pPr>
            <w:pStyle w:val="B423152EFB0A4553AE6189CE36E5D7C416"/>
          </w:pPr>
          <w:r>
            <w:rPr>
              <w:rStyle w:val="PlaceholderText"/>
            </w:rPr>
            <w:t>En</w:t>
          </w:r>
          <w:r w:rsidRPr="007E0EAE">
            <w:rPr>
              <w:rStyle w:val="PlaceholderText"/>
            </w:rPr>
            <w:t>ter text.</w:t>
          </w:r>
        </w:p>
      </w:docPartBody>
    </w:docPart>
    <w:docPart>
      <w:docPartPr>
        <w:name w:val="6D1D732F54094489B38C97D1D3341DF3"/>
        <w:category>
          <w:name w:val="General"/>
          <w:gallery w:val="placeholder"/>
        </w:category>
        <w:types>
          <w:type w:val="bbPlcHdr"/>
        </w:types>
        <w:behaviors>
          <w:behavior w:val="content"/>
        </w:behaviors>
        <w:guid w:val="{659C9DB9-2DBC-466C-88C2-B51EDA99A676}"/>
      </w:docPartPr>
      <w:docPartBody>
        <w:p w:rsidR="00C00ECA" w:rsidRDefault="00C73E7D" w:rsidP="00C73E7D">
          <w:pPr>
            <w:pStyle w:val="6D1D732F54094489B38C97D1D3341DF316"/>
          </w:pPr>
          <w:r>
            <w:rPr>
              <w:rStyle w:val="PlaceholderText"/>
            </w:rPr>
            <w:t>En</w:t>
          </w:r>
          <w:r w:rsidRPr="007E0EAE">
            <w:rPr>
              <w:rStyle w:val="PlaceholderText"/>
            </w:rPr>
            <w:t>ter text.</w:t>
          </w:r>
        </w:p>
      </w:docPartBody>
    </w:docPart>
    <w:docPart>
      <w:docPartPr>
        <w:name w:val="5FDDE167F63245A3B2B4DD798F896C8B"/>
        <w:category>
          <w:name w:val="General"/>
          <w:gallery w:val="placeholder"/>
        </w:category>
        <w:types>
          <w:type w:val="bbPlcHdr"/>
        </w:types>
        <w:behaviors>
          <w:behavior w:val="content"/>
        </w:behaviors>
        <w:guid w:val="{E1E3DCCD-D34F-44BF-9DCC-A1DB9F1CA585}"/>
      </w:docPartPr>
      <w:docPartBody>
        <w:p w:rsidR="00C00ECA" w:rsidRDefault="00C73E7D" w:rsidP="00C73E7D">
          <w:pPr>
            <w:pStyle w:val="5FDDE167F63245A3B2B4DD798F896C8B16"/>
          </w:pPr>
          <w:r>
            <w:rPr>
              <w:rStyle w:val="PlaceholderText"/>
            </w:rPr>
            <w:t>En</w:t>
          </w:r>
          <w:r w:rsidRPr="007E0EAE">
            <w:rPr>
              <w:rStyle w:val="PlaceholderText"/>
            </w:rPr>
            <w:t>ter text.</w:t>
          </w:r>
        </w:p>
      </w:docPartBody>
    </w:docPart>
    <w:docPart>
      <w:docPartPr>
        <w:name w:val="59223E254F224581BFD9593EA26CC17C"/>
        <w:category>
          <w:name w:val="General"/>
          <w:gallery w:val="placeholder"/>
        </w:category>
        <w:types>
          <w:type w:val="bbPlcHdr"/>
        </w:types>
        <w:behaviors>
          <w:behavior w:val="content"/>
        </w:behaviors>
        <w:guid w:val="{CDE2AEE5-BE37-4591-9AA6-3FFDD6CE0AA8}"/>
      </w:docPartPr>
      <w:docPartBody>
        <w:p w:rsidR="00C00ECA" w:rsidRDefault="00C73E7D" w:rsidP="00C73E7D">
          <w:pPr>
            <w:pStyle w:val="59223E254F224581BFD9593EA26CC17C16"/>
          </w:pPr>
          <w:r>
            <w:rPr>
              <w:rStyle w:val="PlaceholderText"/>
            </w:rPr>
            <w:t>En</w:t>
          </w:r>
          <w:r w:rsidRPr="007E0EAE">
            <w:rPr>
              <w:rStyle w:val="PlaceholderText"/>
            </w:rPr>
            <w:t>ter text.</w:t>
          </w:r>
        </w:p>
      </w:docPartBody>
    </w:docPart>
    <w:docPart>
      <w:docPartPr>
        <w:name w:val="BFF916D9DDE94F9DAF8AE8484D838E20"/>
        <w:category>
          <w:name w:val="General"/>
          <w:gallery w:val="placeholder"/>
        </w:category>
        <w:types>
          <w:type w:val="bbPlcHdr"/>
        </w:types>
        <w:behaviors>
          <w:behavior w:val="content"/>
        </w:behaviors>
        <w:guid w:val="{F8EB20B6-BE65-4171-AB90-F73A8997B260}"/>
      </w:docPartPr>
      <w:docPartBody>
        <w:p w:rsidR="00C00ECA" w:rsidRDefault="00C73E7D" w:rsidP="00C73E7D">
          <w:pPr>
            <w:pStyle w:val="BFF916D9DDE94F9DAF8AE8484D838E2016"/>
          </w:pPr>
          <w:r>
            <w:rPr>
              <w:rStyle w:val="PlaceholderText"/>
            </w:rPr>
            <w:t>En</w:t>
          </w:r>
          <w:r w:rsidRPr="007E0EAE">
            <w:rPr>
              <w:rStyle w:val="PlaceholderText"/>
            </w:rPr>
            <w:t>ter text.</w:t>
          </w:r>
        </w:p>
      </w:docPartBody>
    </w:docPart>
    <w:docPart>
      <w:docPartPr>
        <w:name w:val="9F587159C06D41C29C833920D05F6BF1"/>
        <w:category>
          <w:name w:val="General"/>
          <w:gallery w:val="placeholder"/>
        </w:category>
        <w:types>
          <w:type w:val="bbPlcHdr"/>
        </w:types>
        <w:behaviors>
          <w:behavior w:val="content"/>
        </w:behaviors>
        <w:guid w:val="{A2A2F7FA-FCC5-4DD8-86AA-9141CC8471C6}"/>
      </w:docPartPr>
      <w:docPartBody>
        <w:p w:rsidR="00C00ECA" w:rsidRDefault="00C73E7D" w:rsidP="00C73E7D">
          <w:pPr>
            <w:pStyle w:val="9F587159C06D41C29C833920D05F6BF116"/>
          </w:pPr>
          <w:r w:rsidRPr="005F016E">
            <w:rPr>
              <w:rStyle w:val="PlaceholderText"/>
              <w:sz w:val="18"/>
            </w:rPr>
            <w:t>Click or tap here to enter text.</w:t>
          </w:r>
        </w:p>
      </w:docPartBody>
    </w:docPart>
    <w:docPart>
      <w:docPartPr>
        <w:name w:val="BF22CAABE24A44558B84D3F97281D7E6"/>
        <w:category>
          <w:name w:val="General"/>
          <w:gallery w:val="placeholder"/>
        </w:category>
        <w:types>
          <w:type w:val="bbPlcHdr"/>
        </w:types>
        <w:behaviors>
          <w:behavior w:val="content"/>
        </w:behaviors>
        <w:guid w:val="{ECED7A69-1388-4BF9-A2BC-25AC5AE6F4C6}"/>
      </w:docPartPr>
      <w:docPartBody>
        <w:p w:rsidR="00C00ECA" w:rsidRDefault="00C73E7D" w:rsidP="00C73E7D">
          <w:pPr>
            <w:pStyle w:val="BF22CAABE24A44558B84D3F97281D7E616"/>
          </w:pPr>
          <w:r w:rsidRPr="005F016E">
            <w:rPr>
              <w:rStyle w:val="PlaceholderText"/>
              <w:sz w:val="18"/>
            </w:rPr>
            <w:t>Click or tap here to enter text.</w:t>
          </w:r>
        </w:p>
      </w:docPartBody>
    </w:docPart>
    <w:docPart>
      <w:docPartPr>
        <w:name w:val="E93EDA810DE547C58F38A4C6FBC1C238"/>
        <w:category>
          <w:name w:val="General"/>
          <w:gallery w:val="placeholder"/>
        </w:category>
        <w:types>
          <w:type w:val="bbPlcHdr"/>
        </w:types>
        <w:behaviors>
          <w:behavior w:val="content"/>
        </w:behaviors>
        <w:guid w:val="{8738E6EE-4898-4EE9-AEFA-84515ED7936B}"/>
      </w:docPartPr>
      <w:docPartBody>
        <w:p w:rsidR="00C00ECA" w:rsidRDefault="00C73E7D" w:rsidP="00C73E7D">
          <w:pPr>
            <w:pStyle w:val="E93EDA810DE547C58F38A4C6FBC1C23816"/>
          </w:pPr>
          <w:r w:rsidRPr="005F016E">
            <w:rPr>
              <w:rStyle w:val="PlaceholderText"/>
              <w:sz w:val="20"/>
            </w:rPr>
            <w:t>Click or tap to enter a date.</w:t>
          </w:r>
        </w:p>
      </w:docPartBody>
    </w:docPart>
    <w:docPart>
      <w:docPartPr>
        <w:name w:val="99192E4E7F94449BACB28CCFCF95A40D"/>
        <w:category>
          <w:name w:val="General"/>
          <w:gallery w:val="placeholder"/>
        </w:category>
        <w:types>
          <w:type w:val="bbPlcHdr"/>
        </w:types>
        <w:behaviors>
          <w:behavior w:val="content"/>
        </w:behaviors>
        <w:guid w:val="{511C1B5D-F0D2-4E0D-81B8-2C8B5150B262}"/>
      </w:docPartPr>
      <w:docPartBody>
        <w:p w:rsidR="00C00ECA" w:rsidRDefault="00C73E7D" w:rsidP="00C73E7D">
          <w:pPr>
            <w:pStyle w:val="99192E4E7F94449BACB28CCFCF95A40D16"/>
          </w:pPr>
          <w:r w:rsidRPr="005F016E">
            <w:rPr>
              <w:rStyle w:val="PlaceholderText"/>
              <w:sz w:val="20"/>
            </w:rPr>
            <w:t>Click or tap to enter a date.</w:t>
          </w:r>
        </w:p>
      </w:docPartBody>
    </w:docPart>
    <w:docPart>
      <w:docPartPr>
        <w:name w:val="28DCF7D872104B6C9C10814271D13398"/>
        <w:category>
          <w:name w:val="General"/>
          <w:gallery w:val="placeholder"/>
        </w:category>
        <w:types>
          <w:type w:val="bbPlcHdr"/>
        </w:types>
        <w:behaviors>
          <w:behavior w:val="content"/>
        </w:behaviors>
        <w:guid w:val="{3D991A40-D0B8-48C5-A3E3-5C3EAE4BE3A8}"/>
      </w:docPartPr>
      <w:docPartBody>
        <w:p w:rsidR="00C00ECA" w:rsidRDefault="00C73E7D" w:rsidP="00C73E7D">
          <w:pPr>
            <w:pStyle w:val="28DCF7D872104B6C9C10814271D1339816"/>
          </w:pPr>
          <w:r w:rsidRPr="005F016E">
            <w:rPr>
              <w:rStyle w:val="PlaceholderText"/>
              <w:sz w:val="18"/>
            </w:rPr>
            <w:t>Click or tap here to enter text.</w:t>
          </w:r>
        </w:p>
      </w:docPartBody>
    </w:docPart>
    <w:docPart>
      <w:docPartPr>
        <w:name w:val="024383DACA9E420D94780228797439FD"/>
        <w:category>
          <w:name w:val="General"/>
          <w:gallery w:val="placeholder"/>
        </w:category>
        <w:types>
          <w:type w:val="bbPlcHdr"/>
        </w:types>
        <w:behaviors>
          <w:behavior w:val="content"/>
        </w:behaviors>
        <w:guid w:val="{50714F9D-EFC8-4E9B-82F5-644CBAA1A538}"/>
      </w:docPartPr>
      <w:docPartBody>
        <w:p w:rsidR="00C00ECA" w:rsidRDefault="00C73E7D" w:rsidP="00C73E7D">
          <w:pPr>
            <w:pStyle w:val="024383DACA9E420D94780228797439FD16"/>
          </w:pPr>
          <w:r w:rsidRPr="005F016E">
            <w:rPr>
              <w:rStyle w:val="PlaceholderText"/>
              <w:sz w:val="18"/>
            </w:rPr>
            <w:t>Click or tap here to enter text.</w:t>
          </w:r>
        </w:p>
      </w:docPartBody>
    </w:docPart>
    <w:docPart>
      <w:docPartPr>
        <w:name w:val="C13B389268BD4E1E8709C9E866E3733D"/>
        <w:category>
          <w:name w:val="General"/>
          <w:gallery w:val="placeholder"/>
        </w:category>
        <w:types>
          <w:type w:val="bbPlcHdr"/>
        </w:types>
        <w:behaviors>
          <w:behavior w:val="content"/>
        </w:behaviors>
        <w:guid w:val="{9BD59D48-3A67-4B0C-90A9-F1C6E91B0955}"/>
      </w:docPartPr>
      <w:docPartBody>
        <w:p w:rsidR="00C00ECA" w:rsidRDefault="00C73E7D" w:rsidP="00C73E7D">
          <w:pPr>
            <w:pStyle w:val="C13B389268BD4E1E8709C9E866E3733D16"/>
          </w:pPr>
          <w:r w:rsidRPr="005F016E">
            <w:rPr>
              <w:rStyle w:val="PlaceholderText"/>
              <w:sz w:val="18"/>
            </w:rPr>
            <w:t>Click or tap here to enter text.</w:t>
          </w:r>
        </w:p>
      </w:docPartBody>
    </w:docPart>
    <w:docPart>
      <w:docPartPr>
        <w:name w:val="19D6CC7247C24CC6932A589E1CB48F50"/>
        <w:category>
          <w:name w:val="General"/>
          <w:gallery w:val="placeholder"/>
        </w:category>
        <w:types>
          <w:type w:val="bbPlcHdr"/>
        </w:types>
        <w:behaviors>
          <w:behavior w:val="content"/>
        </w:behaviors>
        <w:guid w:val="{8C0EEA54-3A98-40B9-8F2B-E75F417150E6}"/>
      </w:docPartPr>
      <w:docPartBody>
        <w:p w:rsidR="00C00ECA" w:rsidRDefault="00C73E7D" w:rsidP="00C73E7D">
          <w:pPr>
            <w:pStyle w:val="19D6CC7247C24CC6932A589E1CB48F5016"/>
          </w:pPr>
          <w:r w:rsidRPr="005F016E">
            <w:rPr>
              <w:rStyle w:val="PlaceholderText"/>
              <w:sz w:val="18"/>
            </w:rPr>
            <w:t>Click or tap here to enter text.</w:t>
          </w:r>
        </w:p>
      </w:docPartBody>
    </w:docPart>
    <w:docPart>
      <w:docPartPr>
        <w:name w:val="31931B48456842E4B8143401343B4977"/>
        <w:category>
          <w:name w:val="General"/>
          <w:gallery w:val="placeholder"/>
        </w:category>
        <w:types>
          <w:type w:val="bbPlcHdr"/>
        </w:types>
        <w:behaviors>
          <w:behavior w:val="content"/>
        </w:behaviors>
        <w:guid w:val="{099948CC-581C-4525-8517-4FC9450A2FB1}"/>
      </w:docPartPr>
      <w:docPartBody>
        <w:p w:rsidR="00C00ECA" w:rsidRDefault="00C73E7D" w:rsidP="00C73E7D">
          <w:pPr>
            <w:pStyle w:val="31931B48456842E4B8143401343B497716"/>
          </w:pPr>
          <w:r w:rsidRPr="005F016E">
            <w:rPr>
              <w:rStyle w:val="PlaceholderText"/>
              <w:sz w:val="18"/>
            </w:rPr>
            <w:t>Click or tap here to enter text.</w:t>
          </w:r>
        </w:p>
      </w:docPartBody>
    </w:docPart>
    <w:docPart>
      <w:docPartPr>
        <w:name w:val="A7AFB68F3DAF42A88D13F639227F934F"/>
        <w:category>
          <w:name w:val="General"/>
          <w:gallery w:val="placeholder"/>
        </w:category>
        <w:types>
          <w:type w:val="bbPlcHdr"/>
        </w:types>
        <w:behaviors>
          <w:behavior w:val="content"/>
        </w:behaviors>
        <w:guid w:val="{7B817641-BAA6-422D-9805-9ABE52202288}"/>
      </w:docPartPr>
      <w:docPartBody>
        <w:p w:rsidR="00C00ECA" w:rsidRDefault="00C73E7D" w:rsidP="00C73E7D">
          <w:pPr>
            <w:pStyle w:val="A7AFB68F3DAF42A88D13F639227F934F16"/>
          </w:pPr>
          <w:r w:rsidRPr="005F016E">
            <w:rPr>
              <w:rStyle w:val="PlaceholderText"/>
              <w:sz w:val="18"/>
            </w:rPr>
            <w:t>Click or tap here to enter text.</w:t>
          </w:r>
        </w:p>
      </w:docPartBody>
    </w:docPart>
    <w:docPart>
      <w:docPartPr>
        <w:name w:val="B690701E2BB440BDB5578802B4EE6767"/>
        <w:category>
          <w:name w:val="General"/>
          <w:gallery w:val="placeholder"/>
        </w:category>
        <w:types>
          <w:type w:val="bbPlcHdr"/>
        </w:types>
        <w:behaviors>
          <w:behavior w:val="content"/>
        </w:behaviors>
        <w:guid w:val="{F0A0439F-D666-429D-99BF-A0D8030FA67B}"/>
      </w:docPartPr>
      <w:docPartBody>
        <w:p w:rsidR="00C00ECA" w:rsidRDefault="00C73E7D" w:rsidP="00C73E7D">
          <w:pPr>
            <w:pStyle w:val="B690701E2BB440BDB5578802B4EE676716"/>
          </w:pPr>
          <w:r w:rsidRPr="005F016E">
            <w:rPr>
              <w:rStyle w:val="PlaceholderText"/>
              <w:sz w:val="18"/>
            </w:rPr>
            <w:t>Click or tap here to enter text.</w:t>
          </w:r>
        </w:p>
      </w:docPartBody>
    </w:docPart>
    <w:docPart>
      <w:docPartPr>
        <w:name w:val="590B1038527C428BB5B4C91B4F856A0A"/>
        <w:category>
          <w:name w:val="General"/>
          <w:gallery w:val="placeholder"/>
        </w:category>
        <w:types>
          <w:type w:val="bbPlcHdr"/>
        </w:types>
        <w:behaviors>
          <w:behavior w:val="content"/>
        </w:behaviors>
        <w:guid w:val="{F9FFA71C-2633-4EAE-9908-9971274368AE}"/>
      </w:docPartPr>
      <w:docPartBody>
        <w:p w:rsidR="00C00ECA" w:rsidRDefault="00C73E7D" w:rsidP="00C73E7D">
          <w:pPr>
            <w:pStyle w:val="590B1038527C428BB5B4C91B4F856A0A16"/>
          </w:pPr>
          <w:r w:rsidRPr="005F016E">
            <w:rPr>
              <w:rFonts w:asciiTheme="minorHAnsi" w:eastAsia="Calibri" w:hAnsiTheme="minorHAnsi" w:cs="Times New Roman"/>
              <w:color w:val="FF0000"/>
              <w:sz w:val="18"/>
            </w:rPr>
            <w:t>Yes/No</w:t>
          </w:r>
        </w:p>
      </w:docPartBody>
    </w:docPart>
    <w:docPart>
      <w:docPartPr>
        <w:name w:val="098FCD390A964EA18C32B99561B247AC"/>
        <w:category>
          <w:name w:val="General"/>
          <w:gallery w:val="placeholder"/>
        </w:category>
        <w:types>
          <w:type w:val="bbPlcHdr"/>
        </w:types>
        <w:behaviors>
          <w:behavior w:val="content"/>
        </w:behaviors>
        <w:guid w:val="{BF2B2888-6B61-4677-BF5B-4FC7BA3CAAF4}"/>
      </w:docPartPr>
      <w:docPartBody>
        <w:p w:rsidR="00C00ECA" w:rsidRDefault="00C73E7D" w:rsidP="00C73E7D">
          <w:pPr>
            <w:pStyle w:val="098FCD390A964EA18C32B99561B247AC16"/>
          </w:pPr>
          <w:r w:rsidRPr="005F016E">
            <w:rPr>
              <w:rStyle w:val="PlaceholderText"/>
              <w:sz w:val="18"/>
              <w:szCs w:val="18"/>
            </w:rPr>
            <w:t>Click or tap here to enter text.</w:t>
          </w:r>
        </w:p>
      </w:docPartBody>
    </w:docPart>
    <w:docPart>
      <w:docPartPr>
        <w:name w:val="E90EC6970B03477EA4263CD07385DE8E"/>
        <w:category>
          <w:name w:val="General"/>
          <w:gallery w:val="placeholder"/>
        </w:category>
        <w:types>
          <w:type w:val="bbPlcHdr"/>
        </w:types>
        <w:behaviors>
          <w:behavior w:val="content"/>
        </w:behaviors>
        <w:guid w:val="{513D86BF-0800-446D-A743-248A7ED2EEE9}"/>
      </w:docPartPr>
      <w:docPartBody>
        <w:p w:rsidR="00C00ECA" w:rsidRDefault="00C73E7D" w:rsidP="00C73E7D">
          <w:pPr>
            <w:pStyle w:val="E90EC6970B03477EA4263CD07385DE8E16"/>
          </w:pPr>
          <w:r w:rsidRPr="005F016E">
            <w:rPr>
              <w:rStyle w:val="PlaceholderText"/>
              <w:sz w:val="18"/>
              <w:szCs w:val="18"/>
            </w:rPr>
            <w:t>Click or tap here to enter text.</w:t>
          </w:r>
        </w:p>
      </w:docPartBody>
    </w:docPart>
    <w:docPart>
      <w:docPartPr>
        <w:name w:val="6F13AE721FBE40939323A1011571BAFA"/>
        <w:category>
          <w:name w:val="General"/>
          <w:gallery w:val="placeholder"/>
        </w:category>
        <w:types>
          <w:type w:val="bbPlcHdr"/>
        </w:types>
        <w:behaviors>
          <w:behavior w:val="content"/>
        </w:behaviors>
        <w:guid w:val="{AA6D1054-0443-4074-A881-5BC78A128642}"/>
      </w:docPartPr>
      <w:docPartBody>
        <w:p w:rsidR="00C00ECA" w:rsidRDefault="00C73E7D" w:rsidP="00C73E7D">
          <w:pPr>
            <w:pStyle w:val="6F13AE721FBE40939323A1011571BAFA16"/>
          </w:pPr>
          <w:r w:rsidRPr="005F016E">
            <w:rPr>
              <w:rStyle w:val="PlaceholderText"/>
              <w:sz w:val="18"/>
              <w:szCs w:val="18"/>
            </w:rPr>
            <w:t>Click or tap here to enter text.</w:t>
          </w:r>
        </w:p>
      </w:docPartBody>
    </w:docPart>
    <w:docPart>
      <w:docPartPr>
        <w:name w:val="CB46A475255447BA9D0EFD0E73D13690"/>
        <w:category>
          <w:name w:val="General"/>
          <w:gallery w:val="placeholder"/>
        </w:category>
        <w:types>
          <w:type w:val="bbPlcHdr"/>
        </w:types>
        <w:behaviors>
          <w:behavior w:val="content"/>
        </w:behaviors>
        <w:guid w:val="{7B8BE3BD-12E2-4492-9B9A-E647858C3CCF}"/>
      </w:docPartPr>
      <w:docPartBody>
        <w:p w:rsidR="00C00ECA" w:rsidRDefault="00C73E7D" w:rsidP="00C73E7D">
          <w:pPr>
            <w:pStyle w:val="CB46A475255447BA9D0EFD0E73D1369016"/>
          </w:pPr>
          <w:r w:rsidRPr="005F016E">
            <w:rPr>
              <w:rStyle w:val="PlaceholderText"/>
              <w:sz w:val="20"/>
            </w:rPr>
            <w:t>Click or tap here to enter text.</w:t>
          </w:r>
        </w:p>
      </w:docPartBody>
    </w:docPart>
    <w:docPart>
      <w:docPartPr>
        <w:name w:val="BF1CF21A33824930A1FE4C6DEE5F4D9A"/>
        <w:category>
          <w:name w:val="General"/>
          <w:gallery w:val="placeholder"/>
        </w:category>
        <w:types>
          <w:type w:val="bbPlcHdr"/>
        </w:types>
        <w:behaviors>
          <w:behavior w:val="content"/>
        </w:behaviors>
        <w:guid w:val="{B9A369C8-5818-4212-A885-B16F140671AA}"/>
      </w:docPartPr>
      <w:docPartBody>
        <w:p w:rsidR="00C00ECA" w:rsidRDefault="00C73E7D" w:rsidP="00C73E7D">
          <w:pPr>
            <w:pStyle w:val="BF1CF21A33824930A1FE4C6DEE5F4D9A16"/>
          </w:pPr>
          <w:r w:rsidRPr="005F016E">
            <w:rPr>
              <w:rStyle w:val="PlaceholderText"/>
              <w:sz w:val="20"/>
            </w:rPr>
            <w:t>Click or tap here to enter text.</w:t>
          </w:r>
        </w:p>
      </w:docPartBody>
    </w:docPart>
    <w:docPart>
      <w:docPartPr>
        <w:name w:val="65BE850EAB334BE6B142CD997128D460"/>
        <w:category>
          <w:name w:val="General"/>
          <w:gallery w:val="placeholder"/>
        </w:category>
        <w:types>
          <w:type w:val="bbPlcHdr"/>
        </w:types>
        <w:behaviors>
          <w:behavior w:val="content"/>
        </w:behaviors>
        <w:guid w:val="{972576E1-B002-4B44-8371-C2554EEE19DF}"/>
      </w:docPartPr>
      <w:docPartBody>
        <w:p w:rsidR="00C00ECA" w:rsidRDefault="00C73E7D" w:rsidP="00C73E7D">
          <w:pPr>
            <w:pStyle w:val="65BE850EAB334BE6B142CD997128D46016"/>
          </w:pPr>
          <w:r w:rsidRPr="005F016E">
            <w:rPr>
              <w:rStyle w:val="PlaceholderText"/>
              <w:sz w:val="20"/>
            </w:rPr>
            <w:t>Click or tap to enter a date.</w:t>
          </w:r>
        </w:p>
      </w:docPartBody>
    </w:docPart>
    <w:docPart>
      <w:docPartPr>
        <w:name w:val="4980BBDCAAB04B9BBA1EE5765F5BA3B1"/>
        <w:category>
          <w:name w:val="General"/>
          <w:gallery w:val="placeholder"/>
        </w:category>
        <w:types>
          <w:type w:val="bbPlcHdr"/>
        </w:types>
        <w:behaviors>
          <w:behavior w:val="content"/>
        </w:behaviors>
        <w:guid w:val="{346C92F7-06E3-4CC5-8BFF-F8E673E4DE9E}"/>
      </w:docPartPr>
      <w:docPartBody>
        <w:p w:rsidR="00C00ECA" w:rsidRDefault="00C73E7D" w:rsidP="00C73E7D">
          <w:pPr>
            <w:pStyle w:val="4980BBDCAAB04B9BBA1EE5765F5BA3B116"/>
          </w:pPr>
          <w:r w:rsidRPr="005F016E">
            <w:rPr>
              <w:rStyle w:val="PlaceholderText"/>
              <w:sz w:val="20"/>
            </w:rPr>
            <w:t>Click or tap to enter a date.</w:t>
          </w:r>
        </w:p>
      </w:docPartBody>
    </w:docPart>
    <w:docPart>
      <w:docPartPr>
        <w:name w:val="7119BD0D3A8144729EBA558579DE1193"/>
        <w:category>
          <w:name w:val="General"/>
          <w:gallery w:val="placeholder"/>
        </w:category>
        <w:types>
          <w:type w:val="bbPlcHdr"/>
        </w:types>
        <w:behaviors>
          <w:behavior w:val="content"/>
        </w:behaviors>
        <w:guid w:val="{939570A7-DFB5-4AAF-AABB-F1179A6A2375}"/>
      </w:docPartPr>
      <w:docPartBody>
        <w:p w:rsidR="00C00ECA" w:rsidRDefault="00C73E7D" w:rsidP="00C73E7D">
          <w:pPr>
            <w:pStyle w:val="7119BD0D3A8144729EBA558579DE119316"/>
          </w:pPr>
          <w:r w:rsidRPr="005F016E">
            <w:rPr>
              <w:rStyle w:val="PlaceholderText"/>
              <w:sz w:val="20"/>
            </w:rPr>
            <w:t>Click or tap here to enter text.</w:t>
          </w:r>
        </w:p>
      </w:docPartBody>
    </w:docPart>
    <w:docPart>
      <w:docPartPr>
        <w:name w:val="4967D9E53AB645E19EECD0034FF984FD"/>
        <w:category>
          <w:name w:val="General"/>
          <w:gallery w:val="placeholder"/>
        </w:category>
        <w:types>
          <w:type w:val="bbPlcHdr"/>
        </w:types>
        <w:behaviors>
          <w:behavior w:val="content"/>
        </w:behaviors>
        <w:guid w:val="{25E12FC4-EFB4-4336-972F-F48E2BD70A76}"/>
      </w:docPartPr>
      <w:docPartBody>
        <w:p w:rsidR="00C00ECA" w:rsidRDefault="00C73E7D" w:rsidP="00C73E7D">
          <w:pPr>
            <w:pStyle w:val="4967D9E53AB645E19EECD0034FF984FD16"/>
          </w:pPr>
          <w:r w:rsidRPr="005F016E">
            <w:rPr>
              <w:rStyle w:val="PlaceholderText"/>
              <w:sz w:val="20"/>
            </w:rPr>
            <w:t>Click or tap here to enter text.</w:t>
          </w:r>
        </w:p>
      </w:docPartBody>
    </w:docPart>
    <w:docPart>
      <w:docPartPr>
        <w:name w:val="2D0114F2FFFF4C47BD6C84644A9FE4D3"/>
        <w:category>
          <w:name w:val="General"/>
          <w:gallery w:val="placeholder"/>
        </w:category>
        <w:types>
          <w:type w:val="bbPlcHdr"/>
        </w:types>
        <w:behaviors>
          <w:behavior w:val="content"/>
        </w:behaviors>
        <w:guid w:val="{8AE057B8-FC36-443E-8A79-24EC85F6836A}"/>
      </w:docPartPr>
      <w:docPartBody>
        <w:p w:rsidR="00C00ECA" w:rsidRDefault="00C73E7D" w:rsidP="00C73E7D">
          <w:pPr>
            <w:pStyle w:val="2D0114F2FFFF4C47BD6C84644A9FE4D316"/>
          </w:pPr>
          <w:r w:rsidRPr="005F016E">
            <w:rPr>
              <w:rStyle w:val="PlaceholderText"/>
              <w:sz w:val="20"/>
            </w:rPr>
            <w:t>Click or tap here to enter text.</w:t>
          </w:r>
        </w:p>
      </w:docPartBody>
    </w:docPart>
    <w:docPart>
      <w:docPartPr>
        <w:name w:val="005FBC3FEBD94CF39185841737FD2E32"/>
        <w:category>
          <w:name w:val="General"/>
          <w:gallery w:val="placeholder"/>
        </w:category>
        <w:types>
          <w:type w:val="bbPlcHdr"/>
        </w:types>
        <w:behaviors>
          <w:behavior w:val="content"/>
        </w:behaviors>
        <w:guid w:val="{9B405C97-F3FE-4A57-B82B-4A76173D119F}"/>
      </w:docPartPr>
      <w:docPartBody>
        <w:p w:rsidR="00C00ECA" w:rsidRDefault="00C73E7D" w:rsidP="00C73E7D">
          <w:pPr>
            <w:pStyle w:val="005FBC3FEBD94CF39185841737FD2E3216"/>
          </w:pPr>
          <w:r w:rsidRPr="005F016E">
            <w:rPr>
              <w:rStyle w:val="PlaceholderText"/>
              <w:sz w:val="20"/>
            </w:rPr>
            <w:t>Click or tap here to enter text.</w:t>
          </w:r>
        </w:p>
      </w:docPartBody>
    </w:docPart>
    <w:docPart>
      <w:docPartPr>
        <w:name w:val="76B2A7310EAA464686883F7E055FF819"/>
        <w:category>
          <w:name w:val="General"/>
          <w:gallery w:val="placeholder"/>
        </w:category>
        <w:types>
          <w:type w:val="bbPlcHdr"/>
        </w:types>
        <w:behaviors>
          <w:behavior w:val="content"/>
        </w:behaviors>
        <w:guid w:val="{CB6FD713-FB33-4EED-9450-8004F6E2E1FC}"/>
      </w:docPartPr>
      <w:docPartBody>
        <w:p w:rsidR="00C00ECA" w:rsidRDefault="00C73E7D" w:rsidP="00C73E7D">
          <w:pPr>
            <w:pStyle w:val="76B2A7310EAA464686883F7E055FF81916"/>
          </w:pPr>
          <w:r w:rsidRPr="005F016E">
            <w:rPr>
              <w:rStyle w:val="PlaceholderText"/>
              <w:sz w:val="20"/>
            </w:rPr>
            <w:t>Click or tap here to enter text.</w:t>
          </w:r>
        </w:p>
      </w:docPartBody>
    </w:docPart>
    <w:docPart>
      <w:docPartPr>
        <w:name w:val="E3B565F870BC4106854DF119BF668B07"/>
        <w:category>
          <w:name w:val="General"/>
          <w:gallery w:val="placeholder"/>
        </w:category>
        <w:types>
          <w:type w:val="bbPlcHdr"/>
        </w:types>
        <w:behaviors>
          <w:behavior w:val="content"/>
        </w:behaviors>
        <w:guid w:val="{E50EC7C1-3877-462E-A978-9AB47522D6D3}"/>
      </w:docPartPr>
      <w:docPartBody>
        <w:p w:rsidR="00C00ECA" w:rsidRDefault="00C73E7D" w:rsidP="00C73E7D">
          <w:pPr>
            <w:pStyle w:val="E3B565F870BC4106854DF119BF668B0716"/>
          </w:pPr>
          <w:r w:rsidRPr="005F016E">
            <w:rPr>
              <w:rStyle w:val="PlaceholderText"/>
              <w:sz w:val="20"/>
            </w:rPr>
            <w:t>Click or tap here to enter text.</w:t>
          </w:r>
        </w:p>
      </w:docPartBody>
    </w:docPart>
    <w:docPart>
      <w:docPartPr>
        <w:name w:val="033CF98F35F34D1481B3ED3A677012B6"/>
        <w:category>
          <w:name w:val="General"/>
          <w:gallery w:val="placeholder"/>
        </w:category>
        <w:types>
          <w:type w:val="bbPlcHdr"/>
        </w:types>
        <w:behaviors>
          <w:behavior w:val="content"/>
        </w:behaviors>
        <w:guid w:val="{2784D248-DF72-4060-BCB5-E7F3DD3B460B}"/>
      </w:docPartPr>
      <w:docPartBody>
        <w:p w:rsidR="00C00ECA" w:rsidRDefault="00C73E7D" w:rsidP="00C73E7D">
          <w:pPr>
            <w:pStyle w:val="033CF98F35F34D1481B3ED3A677012B616"/>
          </w:pPr>
          <w:r w:rsidRPr="005F016E">
            <w:rPr>
              <w:rStyle w:val="PlaceholderText"/>
              <w:sz w:val="20"/>
            </w:rPr>
            <w:t>Click or tap here to enter text.</w:t>
          </w:r>
        </w:p>
      </w:docPartBody>
    </w:docPart>
    <w:docPart>
      <w:docPartPr>
        <w:name w:val="5763C5B56FCD478EA133D9D34267AA57"/>
        <w:category>
          <w:name w:val="General"/>
          <w:gallery w:val="placeholder"/>
        </w:category>
        <w:types>
          <w:type w:val="bbPlcHdr"/>
        </w:types>
        <w:behaviors>
          <w:behavior w:val="content"/>
        </w:behaviors>
        <w:guid w:val="{2833B039-CCFC-468F-BE37-1EAF7FE7BFC8}"/>
      </w:docPartPr>
      <w:docPartBody>
        <w:p w:rsidR="00C00ECA" w:rsidRDefault="00C73E7D" w:rsidP="00C73E7D">
          <w:pPr>
            <w:pStyle w:val="5763C5B56FCD478EA133D9D34267AA5716"/>
          </w:pPr>
          <w:r w:rsidRPr="005F016E">
            <w:rPr>
              <w:rFonts w:asciiTheme="minorHAnsi" w:eastAsia="Calibri" w:hAnsiTheme="minorHAnsi" w:cs="Times New Roman"/>
              <w:color w:val="FF0000"/>
              <w:sz w:val="18"/>
            </w:rPr>
            <w:t>Yes/No</w:t>
          </w:r>
        </w:p>
      </w:docPartBody>
    </w:docPart>
    <w:docPart>
      <w:docPartPr>
        <w:name w:val="38CE1147C77C408F91724098FCBE5B40"/>
        <w:category>
          <w:name w:val="General"/>
          <w:gallery w:val="placeholder"/>
        </w:category>
        <w:types>
          <w:type w:val="bbPlcHdr"/>
        </w:types>
        <w:behaviors>
          <w:behavior w:val="content"/>
        </w:behaviors>
        <w:guid w:val="{D85F956E-C834-4F38-9764-D209E4A7F7E5}"/>
      </w:docPartPr>
      <w:docPartBody>
        <w:p w:rsidR="00C00ECA" w:rsidRDefault="00C73E7D" w:rsidP="00C73E7D">
          <w:pPr>
            <w:pStyle w:val="38CE1147C77C408F91724098FCBE5B4016"/>
          </w:pPr>
          <w:r w:rsidRPr="005F016E">
            <w:rPr>
              <w:rStyle w:val="PlaceholderText"/>
              <w:sz w:val="18"/>
            </w:rPr>
            <w:t>Click or tap here to enter text.</w:t>
          </w:r>
        </w:p>
      </w:docPartBody>
    </w:docPart>
    <w:docPart>
      <w:docPartPr>
        <w:name w:val="65B7DFB161D949E897C685992F76B62B"/>
        <w:category>
          <w:name w:val="General"/>
          <w:gallery w:val="placeholder"/>
        </w:category>
        <w:types>
          <w:type w:val="bbPlcHdr"/>
        </w:types>
        <w:behaviors>
          <w:behavior w:val="content"/>
        </w:behaviors>
        <w:guid w:val="{7D811DAF-41BA-4CD7-BCB5-6B85A60450D4}"/>
      </w:docPartPr>
      <w:docPartBody>
        <w:p w:rsidR="00C00ECA" w:rsidRDefault="00C73E7D" w:rsidP="00C73E7D">
          <w:pPr>
            <w:pStyle w:val="65B7DFB161D949E897C685992F76B62B16"/>
          </w:pPr>
          <w:r w:rsidRPr="005F016E">
            <w:rPr>
              <w:rStyle w:val="PlaceholderText"/>
              <w:sz w:val="18"/>
            </w:rPr>
            <w:t>Click or tap here to enter text.</w:t>
          </w:r>
        </w:p>
      </w:docPartBody>
    </w:docPart>
    <w:docPart>
      <w:docPartPr>
        <w:name w:val="A743AB7269494B09B14213FD5E280E19"/>
        <w:category>
          <w:name w:val="General"/>
          <w:gallery w:val="placeholder"/>
        </w:category>
        <w:types>
          <w:type w:val="bbPlcHdr"/>
        </w:types>
        <w:behaviors>
          <w:behavior w:val="content"/>
        </w:behaviors>
        <w:guid w:val="{BC28D6A7-26CB-464E-A0BC-7B91E38C1C7B}"/>
      </w:docPartPr>
      <w:docPartBody>
        <w:p w:rsidR="00C00ECA" w:rsidRDefault="00C73E7D" w:rsidP="00C73E7D">
          <w:pPr>
            <w:pStyle w:val="A743AB7269494B09B14213FD5E280E1916"/>
          </w:pPr>
          <w:r w:rsidRPr="005F016E">
            <w:rPr>
              <w:rStyle w:val="PlaceholderText"/>
              <w:sz w:val="20"/>
            </w:rPr>
            <w:t>Click or tap here to enter text.</w:t>
          </w:r>
        </w:p>
      </w:docPartBody>
    </w:docPart>
    <w:docPart>
      <w:docPartPr>
        <w:name w:val="A41D6CE0818346139085F999BA98702E"/>
        <w:category>
          <w:name w:val="General"/>
          <w:gallery w:val="placeholder"/>
        </w:category>
        <w:types>
          <w:type w:val="bbPlcHdr"/>
        </w:types>
        <w:behaviors>
          <w:behavior w:val="content"/>
        </w:behaviors>
        <w:guid w:val="{A55D2959-8255-4FB6-BC68-94F00C5C07F7}"/>
      </w:docPartPr>
      <w:docPartBody>
        <w:p w:rsidR="00C00ECA" w:rsidRDefault="00C73E7D" w:rsidP="00C73E7D">
          <w:pPr>
            <w:pStyle w:val="A41D6CE0818346139085F999BA98702E16"/>
          </w:pPr>
          <w:r w:rsidRPr="005F016E">
            <w:rPr>
              <w:rStyle w:val="PlaceholderText"/>
              <w:sz w:val="20"/>
            </w:rPr>
            <w:t>Click or tap here to enter text.</w:t>
          </w:r>
        </w:p>
      </w:docPartBody>
    </w:docPart>
    <w:docPart>
      <w:docPartPr>
        <w:name w:val="23FE6F1C280545369235935408E6B502"/>
        <w:category>
          <w:name w:val="General"/>
          <w:gallery w:val="placeholder"/>
        </w:category>
        <w:types>
          <w:type w:val="bbPlcHdr"/>
        </w:types>
        <w:behaviors>
          <w:behavior w:val="content"/>
        </w:behaviors>
        <w:guid w:val="{8AA2F085-14AC-4752-8278-06BC7F453A95}"/>
      </w:docPartPr>
      <w:docPartBody>
        <w:p w:rsidR="00C00ECA" w:rsidRDefault="00C73E7D" w:rsidP="00C73E7D">
          <w:pPr>
            <w:pStyle w:val="23FE6F1C280545369235935408E6B50216"/>
          </w:pPr>
          <w:r w:rsidRPr="005F016E">
            <w:rPr>
              <w:rStyle w:val="PlaceholderText"/>
              <w:sz w:val="20"/>
            </w:rPr>
            <w:t>Click or tap to enter a date.</w:t>
          </w:r>
        </w:p>
      </w:docPartBody>
    </w:docPart>
    <w:docPart>
      <w:docPartPr>
        <w:name w:val="64D69E9DF3184B9197FBB3ACBE54A002"/>
        <w:category>
          <w:name w:val="General"/>
          <w:gallery w:val="placeholder"/>
        </w:category>
        <w:types>
          <w:type w:val="bbPlcHdr"/>
        </w:types>
        <w:behaviors>
          <w:behavior w:val="content"/>
        </w:behaviors>
        <w:guid w:val="{D7704137-0BBC-40D9-8332-69F4FA12792F}"/>
      </w:docPartPr>
      <w:docPartBody>
        <w:p w:rsidR="00C00ECA" w:rsidRDefault="00C73E7D" w:rsidP="00C73E7D">
          <w:pPr>
            <w:pStyle w:val="64D69E9DF3184B9197FBB3ACBE54A00216"/>
          </w:pPr>
          <w:r w:rsidRPr="005F016E">
            <w:rPr>
              <w:rFonts w:asciiTheme="minorHAnsi" w:eastAsia="Calibri" w:hAnsiTheme="minorHAnsi" w:cs="Times New Roman"/>
              <w:color w:val="FF0000"/>
              <w:sz w:val="18"/>
            </w:rPr>
            <w:t>Yes/No</w:t>
          </w:r>
        </w:p>
      </w:docPartBody>
    </w:docPart>
    <w:docPart>
      <w:docPartPr>
        <w:name w:val="09571634056F4A5D90D681F5E58F5CB1"/>
        <w:category>
          <w:name w:val="General"/>
          <w:gallery w:val="placeholder"/>
        </w:category>
        <w:types>
          <w:type w:val="bbPlcHdr"/>
        </w:types>
        <w:behaviors>
          <w:behavior w:val="content"/>
        </w:behaviors>
        <w:guid w:val="{68E51990-1D86-4750-8BBF-FCB2F884A596}"/>
      </w:docPartPr>
      <w:docPartBody>
        <w:p w:rsidR="00C00ECA" w:rsidRDefault="00C73E7D" w:rsidP="00C73E7D">
          <w:pPr>
            <w:pStyle w:val="09571634056F4A5D90D681F5E58F5CB116"/>
          </w:pPr>
          <w:r w:rsidRPr="007E0EAE">
            <w:rPr>
              <w:rStyle w:val="PlaceholderText"/>
            </w:rPr>
            <w:t>Click or tap here to enter text.</w:t>
          </w:r>
        </w:p>
      </w:docPartBody>
    </w:docPart>
    <w:docPart>
      <w:docPartPr>
        <w:name w:val="AAF18A9695F04AE3BE1F4463B3749171"/>
        <w:category>
          <w:name w:val="General"/>
          <w:gallery w:val="placeholder"/>
        </w:category>
        <w:types>
          <w:type w:val="bbPlcHdr"/>
        </w:types>
        <w:behaviors>
          <w:behavior w:val="content"/>
        </w:behaviors>
        <w:guid w:val="{27234647-2551-41D0-843B-B35781859B91}"/>
      </w:docPartPr>
      <w:docPartBody>
        <w:p w:rsidR="00C00ECA" w:rsidRDefault="00C73E7D" w:rsidP="00C73E7D">
          <w:pPr>
            <w:pStyle w:val="AAF18A9695F04AE3BE1F4463B374917116"/>
          </w:pPr>
          <w:r w:rsidRPr="007E0EAE">
            <w:rPr>
              <w:rStyle w:val="PlaceholderText"/>
            </w:rPr>
            <w:t>Click or tap here to enter text.</w:t>
          </w:r>
        </w:p>
      </w:docPartBody>
    </w:docPart>
    <w:docPart>
      <w:docPartPr>
        <w:name w:val="9D65B78034A845D78B6D61EA7B56C26E"/>
        <w:category>
          <w:name w:val="General"/>
          <w:gallery w:val="placeholder"/>
        </w:category>
        <w:types>
          <w:type w:val="bbPlcHdr"/>
        </w:types>
        <w:behaviors>
          <w:behavior w:val="content"/>
        </w:behaviors>
        <w:guid w:val="{DD77DB49-781E-4BE9-87BF-28E1E9DEFA64}"/>
      </w:docPartPr>
      <w:docPartBody>
        <w:p w:rsidR="00C00ECA" w:rsidRDefault="00C73E7D" w:rsidP="00C73E7D">
          <w:pPr>
            <w:pStyle w:val="9D65B78034A845D78B6D61EA7B56C26E16"/>
          </w:pPr>
          <w:r w:rsidRPr="007E0EAE">
            <w:rPr>
              <w:rStyle w:val="PlaceholderText"/>
            </w:rPr>
            <w:t>Click or tap here to enter text.</w:t>
          </w:r>
        </w:p>
      </w:docPartBody>
    </w:docPart>
    <w:docPart>
      <w:docPartPr>
        <w:name w:val="BDB25BA4D8874AA39CD0F3018515DFA4"/>
        <w:category>
          <w:name w:val="General"/>
          <w:gallery w:val="placeholder"/>
        </w:category>
        <w:types>
          <w:type w:val="bbPlcHdr"/>
        </w:types>
        <w:behaviors>
          <w:behavior w:val="content"/>
        </w:behaviors>
        <w:guid w:val="{FD687E0E-EEFD-4E73-9752-9EE4909494FA}"/>
      </w:docPartPr>
      <w:docPartBody>
        <w:p w:rsidR="00C00ECA" w:rsidRDefault="00C73E7D" w:rsidP="00C73E7D">
          <w:pPr>
            <w:pStyle w:val="BDB25BA4D8874AA39CD0F3018515DFA416"/>
          </w:pPr>
          <w:r w:rsidRPr="007E0EAE">
            <w:rPr>
              <w:rStyle w:val="PlaceholderText"/>
            </w:rPr>
            <w:t>Click or tap here to enter text.</w:t>
          </w:r>
        </w:p>
      </w:docPartBody>
    </w:docPart>
    <w:docPart>
      <w:docPartPr>
        <w:name w:val="2A5191C82F2D4FC483068FB02AAF7EB4"/>
        <w:category>
          <w:name w:val="General"/>
          <w:gallery w:val="placeholder"/>
        </w:category>
        <w:types>
          <w:type w:val="bbPlcHdr"/>
        </w:types>
        <w:behaviors>
          <w:behavior w:val="content"/>
        </w:behaviors>
        <w:guid w:val="{6394762B-7879-4D60-837A-EED2D674E733}"/>
      </w:docPartPr>
      <w:docPartBody>
        <w:p w:rsidR="00C00ECA" w:rsidRDefault="00C73E7D" w:rsidP="00C73E7D">
          <w:pPr>
            <w:pStyle w:val="2A5191C82F2D4FC483068FB02AAF7EB416"/>
          </w:pPr>
          <w:r w:rsidRPr="007E0EAE">
            <w:rPr>
              <w:rStyle w:val="PlaceholderText"/>
            </w:rPr>
            <w:t>Click or tap here to enter text.</w:t>
          </w:r>
        </w:p>
      </w:docPartBody>
    </w:docPart>
    <w:docPart>
      <w:docPartPr>
        <w:name w:val="84B559AAFBA943AE8DEF727F3124BEA8"/>
        <w:category>
          <w:name w:val="General"/>
          <w:gallery w:val="placeholder"/>
        </w:category>
        <w:types>
          <w:type w:val="bbPlcHdr"/>
        </w:types>
        <w:behaviors>
          <w:behavior w:val="content"/>
        </w:behaviors>
        <w:guid w:val="{E990E15B-F65B-4A83-A9D5-2A6560986463}"/>
      </w:docPartPr>
      <w:docPartBody>
        <w:p w:rsidR="00C00ECA" w:rsidRDefault="00C73E7D" w:rsidP="00C73E7D">
          <w:pPr>
            <w:pStyle w:val="84B559AAFBA943AE8DEF727F3124BEA816"/>
          </w:pPr>
          <w:r w:rsidRPr="007E0EAE">
            <w:rPr>
              <w:rStyle w:val="PlaceholderText"/>
            </w:rPr>
            <w:t>Click or tap here to enter text.</w:t>
          </w:r>
        </w:p>
      </w:docPartBody>
    </w:docPart>
    <w:docPart>
      <w:docPartPr>
        <w:name w:val="375D5204C44B4DAFB4F5B71041C09628"/>
        <w:category>
          <w:name w:val="General"/>
          <w:gallery w:val="placeholder"/>
        </w:category>
        <w:types>
          <w:type w:val="bbPlcHdr"/>
        </w:types>
        <w:behaviors>
          <w:behavior w:val="content"/>
        </w:behaviors>
        <w:guid w:val="{14549AE1-6DE8-4B20-923D-CCCA5B87547D}"/>
      </w:docPartPr>
      <w:docPartBody>
        <w:p w:rsidR="00C00ECA" w:rsidRDefault="00C73E7D" w:rsidP="00C73E7D">
          <w:pPr>
            <w:pStyle w:val="375D5204C44B4DAFB4F5B71041C0962816"/>
          </w:pPr>
          <w:r w:rsidRPr="007E0EAE">
            <w:rPr>
              <w:rStyle w:val="PlaceholderText"/>
            </w:rPr>
            <w:t>Click or tap here to enter text.</w:t>
          </w:r>
        </w:p>
      </w:docPartBody>
    </w:docPart>
    <w:docPart>
      <w:docPartPr>
        <w:name w:val="F08D7A076712486F8B32B28874F7406C"/>
        <w:category>
          <w:name w:val="General"/>
          <w:gallery w:val="placeholder"/>
        </w:category>
        <w:types>
          <w:type w:val="bbPlcHdr"/>
        </w:types>
        <w:behaviors>
          <w:behavior w:val="content"/>
        </w:behaviors>
        <w:guid w:val="{5570BD83-C19E-48A4-BBAA-17ABA18AA6D2}"/>
      </w:docPartPr>
      <w:docPartBody>
        <w:p w:rsidR="00C00ECA" w:rsidRDefault="00C73E7D" w:rsidP="00C73E7D">
          <w:pPr>
            <w:pStyle w:val="F08D7A076712486F8B32B28874F7406C16"/>
          </w:pPr>
          <w:r w:rsidRPr="007E0EAE">
            <w:rPr>
              <w:rStyle w:val="PlaceholderText"/>
            </w:rPr>
            <w:t>Click or tap here to enter text.</w:t>
          </w:r>
        </w:p>
      </w:docPartBody>
    </w:docPart>
    <w:docPart>
      <w:docPartPr>
        <w:name w:val="9D182339793343428AEB670885994C9B"/>
        <w:category>
          <w:name w:val="General"/>
          <w:gallery w:val="placeholder"/>
        </w:category>
        <w:types>
          <w:type w:val="bbPlcHdr"/>
        </w:types>
        <w:behaviors>
          <w:behavior w:val="content"/>
        </w:behaviors>
        <w:guid w:val="{68476CEA-937C-49C7-AA6B-B03D657B09F6}"/>
      </w:docPartPr>
      <w:docPartBody>
        <w:p w:rsidR="00C00ECA" w:rsidRDefault="00C73E7D" w:rsidP="00C73E7D">
          <w:pPr>
            <w:pStyle w:val="9D182339793343428AEB670885994C9B16"/>
          </w:pPr>
          <w:r w:rsidRPr="007E0EAE">
            <w:rPr>
              <w:rStyle w:val="PlaceholderText"/>
            </w:rPr>
            <w:t>Click or tap here to enter text.</w:t>
          </w:r>
        </w:p>
      </w:docPartBody>
    </w:docPart>
    <w:docPart>
      <w:docPartPr>
        <w:name w:val="BF4DAD1FD9F1417CB719BD3370B5BD41"/>
        <w:category>
          <w:name w:val="General"/>
          <w:gallery w:val="placeholder"/>
        </w:category>
        <w:types>
          <w:type w:val="bbPlcHdr"/>
        </w:types>
        <w:behaviors>
          <w:behavior w:val="content"/>
        </w:behaviors>
        <w:guid w:val="{70357F1C-D142-4B1D-88FA-F32E6AEF7AD2}"/>
      </w:docPartPr>
      <w:docPartBody>
        <w:p w:rsidR="00C00ECA" w:rsidRDefault="00C73E7D" w:rsidP="00C73E7D">
          <w:pPr>
            <w:pStyle w:val="BF4DAD1FD9F1417CB719BD3370B5BD4116"/>
          </w:pPr>
          <w:r w:rsidRPr="007E0EAE">
            <w:rPr>
              <w:rStyle w:val="PlaceholderText"/>
            </w:rPr>
            <w:t>Click or tap here to enter text.</w:t>
          </w:r>
        </w:p>
      </w:docPartBody>
    </w:docPart>
    <w:docPart>
      <w:docPartPr>
        <w:name w:val="EA3F343335A0441AA116C54280B44FEE"/>
        <w:category>
          <w:name w:val="General"/>
          <w:gallery w:val="placeholder"/>
        </w:category>
        <w:types>
          <w:type w:val="bbPlcHdr"/>
        </w:types>
        <w:behaviors>
          <w:behavior w:val="content"/>
        </w:behaviors>
        <w:guid w:val="{701B4E77-BBAB-485C-95AF-B599FE3C4C1A}"/>
      </w:docPartPr>
      <w:docPartBody>
        <w:p w:rsidR="00C00ECA" w:rsidRDefault="00C73E7D" w:rsidP="00C73E7D">
          <w:pPr>
            <w:pStyle w:val="EA3F343335A0441AA116C54280B44FEE16"/>
          </w:pPr>
          <w:r w:rsidRPr="007E0EAE">
            <w:rPr>
              <w:rStyle w:val="PlaceholderText"/>
            </w:rPr>
            <w:t>Choose an item.</w:t>
          </w:r>
        </w:p>
      </w:docPartBody>
    </w:docPart>
    <w:docPart>
      <w:docPartPr>
        <w:name w:val="02678253423E4A68A45DBFA55DFB8B07"/>
        <w:category>
          <w:name w:val="General"/>
          <w:gallery w:val="placeholder"/>
        </w:category>
        <w:types>
          <w:type w:val="bbPlcHdr"/>
        </w:types>
        <w:behaviors>
          <w:behavior w:val="content"/>
        </w:behaviors>
        <w:guid w:val="{F2AF94F2-2780-4F80-8FD7-A7EAC8CE4C12}"/>
      </w:docPartPr>
      <w:docPartBody>
        <w:p w:rsidR="00C00ECA" w:rsidRDefault="00C73E7D" w:rsidP="00C73E7D">
          <w:pPr>
            <w:pStyle w:val="02678253423E4A68A45DBFA55DFB8B0716"/>
          </w:pPr>
          <w:r w:rsidRPr="007E0EAE">
            <w:rPr>
              <w:rStyle w:val="PlaceholderText"/>
            </w:rPr>
            <w:t>Click or tap here to enter text.</w:t>
          </w:r>
        </w:p>
      </w:docPartBody>
    </w:docPart>
    <w:docPart>
      <w:docPartPr>
        <w:name w:val="0011948DDFD6419AB59361072EC7C012"/>
        <w:category>
          <w:name w:val="General"/>
          <w:gallery w:val="placeholder"/>
        </w:category>
        <w:types>
          <w:type w:val="bbPlcHdr"/>
        </w:types>
        <w:behaviors>
          <w:behavior w:val="content"/>
        </w:behaviors>
        <w:guid w:val="{22D3C9ED-8E15-43A4-8E88-F121D7BF8236}"/>
      </w:docPartPr>
      <w:docPartBody>
        <w:p w:rsidR="00C00ECA" w:rsidRDefault="00C73E7D" w:rsidP="00C73E7D">
          <w:pPr>
            <w:pStyle w:val="0011948DDFD6419AB59361072EC7C01216"/>
          </w:pPr>
          <w:r w:rsidRPr="007E0EAE">
            <w:rPr>
              <w:rStyle w:val="PlaceholderText"/>
            </w:rPr>
            <w:t>Choose an item.</w:t>
          </w:r>
        </w:p>
      </w:docPartBody>
    </w:docPart>
    <w:docPart>
      <w:docPartPr>
        <w:name w:val="D1623E80B95F46A899524ED8956D8A30"/>
        <w:category>
          <w:name w:val="General"/>
          <w:gallery w:val="placeholder"/>
        </w:category>
        <w:types>
          <w:type w:val="bbPlcHdr"/>
        </w:types>
        <w:behaviors>
          <w:behavior w:val="content"/>
        </w:behaviors>
        <w:guid w:val="{9F1CBAB4-6C7E-4287-A52A-EC0B74BE8327}"/>
      </w:docPartPr>
      <w:docPartBody>
        <w:p w:rsidR="00C00ECA" w:rsidRDefault="00C73E7D" w:rsidP="00C73E7D">
          <w:pPr>
            <w:pStyle w:val="D1623E80B95F46A899524ED8956D8A3016"/>
          </w:pPr>
          <w:r w:rsidRPr="007E0EAE">
            <w:rPr>
              <w:rStyle w:val="PlaceholderText"/>
            </w:rPr>
            <w:t>Click or tap here to enter text.</w:t>
          </w:r>
        </w:p>
      </w:docPartBody>
    </w:docPart>
    <w:docPart>
      <w:docPartPr>
        <w:name w:val="3D6D81BF2F1541F8938C5BF8BAEA991B"/>
        <w:category>
          <w:name w:val="General"/>
          <w:gallery w:val="placeholder"/>
        </w:category>
        <w:types>
          <w:type w:val="bbPlcHdr"/>
        </w:types>
        <w:behaviors>
          <w:behavior w:val="content"/>
        </w:behaviors>
        <w:guid w:val="{C3E024D0-46D4-427C-B651-73D262E5A05D}"/>
      </w:docPartPr>
      <w:docPartBody>
        <w:p w:rsidR="00C00ECA" w:rsidRDefault="00C73E7D" w:rsidP="00C73E7D">
          <w:pPr>
            <w:pStyle w:val="3D6D81BF2F1541F8938C5BF8BAEA991B16"/>
          </w:pPr>
          <w:r w:rsidRPr="007E0EAE">
            <w:rPr>
              <w:rStyle w:val="PlaceholderText"/>
            </w:rPr>
            <w:t>Click or tap here to enter text.</w:t>
          </w:r>
        </w:p>
      </w:docPartBody>
    </w:docPart>
    <w:docPart>
      <w:docPartPr>
        <w:name w:val="F7DC6D6BAE0644CD8F977F941331F6E2"/>
        <w:category>
          <w:name w:val="General"/>
          <w:gallery w:val="placeholder"/>
        </w:category>
        <w:types>
          <w:type w:val="bbPlcHdr"/>
        </w:types>
        <w:behaviors>
          <w:behavior w:val="content"/>
        </w:behaviors>
        <w:guid w:val="{DA0C74C1-3227-41A5-B564-BD4A3FE44751}"/>
      </w:docPartPr>
      <w:docPartBody>
        <w:p w:rsidR="00C00ECA" w:rsidRDefault="00C73E7D" w:rsidP="00C73E7D">
          <w:pPr>
            <w:pStyle w:val="F7DC6D6BAE0644CD8F977F941331F6E216"/>
          </w:pPr>
          <w:r w:rsidRPr="007E0EAE">
            <w:rPr>
              <w:rStyle w:val="PlaceholderText"/>
            </w:rPr>
            <w:t>Click or tap here to enter text.</w:t>
          </w:r>
        </w:p>
      </w:docPartBody>
    </w:docPart>
    <w:docPart>
      <w:docPartPr>
        <w:name w:val="56B71312EE6F4B538D21FEFB1B2EA511"/>
        <w:category>
          <w:name w:val="General"/>
          <w:gallery w:val="placeholder"/>
        </w:category>
        <w:types>
          <w:type w:val="bbPlcHdr"/>
        </w:types>
        <w:behaviors>
          <w:behavior w:val="content"/>
        </w:behaviors>
        <w:guid w:val="{2D6B8114-B5A3-4676-9D44-2692369A8096}"/>
      </w:docPartPr>
      <w:docPartBody>
        <w:p w:rsidR="00C00ECA" w:rsidRDefault="00C73E7D" w:rsidP="00C73E7D">
          <w:pPr>
            <w:pStyle w:val="56B71312EE6F4B538D21FEFB1B2EA51116"/>
          </w:pPr>
          <w:r w:rsidRPr="007E0EAE">
            <w:rPr>
              <w:rStyle w:val="PlaceholderText"/>
            </w:rPr>
            <w:t>Click or tap here to enter text.</w:t>
          </w:r>
        </w:p>
      </w:docPartBody>
    </w:docPart>
    <w:docPart>
      <w:docPartPr>
        <w:name w:val="798D168145AD477E9CAF1662D810CDCF"/>
        <w:category>
          <w:name w:val="General"/>
          <w:gallery w:val="placeholder"/>
        </w:category>
        <w:types>
          <w:type w:val="bbPlcHdr"/>
        </w:types>
        <w:behaviors>
          <w:behavior w:val="content"/>
        </w:behaviors>
        <w:guid w:val="{DA49A1B3-E2C0-4F79-940D-D7BE5F44D9A8}"/>
      </w:docPartPr>
      <w:docPartBody>
        <w:p w:rsidR="00C00ECA" w:rsidRDefault="00C73E7D" w:rsidP="00C73E7D">
          <w:pPr>
            <w:pStyle w:val="798D168145AD477E9CAF1662D810CDCF16"/>
          </w:pPr>
          <w:r w:rsidRPr="007E0EAE">
            <w:rPr>
              <w:rStyle w:val="PlaceholderText"/>
            </w:rPr>
            <w:t>Click or tap here to enter text.</w:t>
          </w:r>
        </w:p>
      </w:docPartBody>
    </w:docPart>
    <w:docPart>
      <w:docPartPr>
        <w:name w:val="AF3AF8DEE98E4C2DA4D796239C15EA7F"/>
        <w:category>
          <w:name w:val="General"/>
          <w:gallery w:val="placeholder"/>
        </w:category>
        <w:types>
          <w:type w:val="bbPlcHdr"/>
        </w:types>
        <w:behaviors>
          <w:behavior w:val="content"/>
        </w:behaviors>
        <w:guid w:val="{1417D64E-6201-4D64-AC3D-E5EFFB828F1D}"/>
      </w:docPartPr>
      <w:docPartBody>
        <w:p w:rsidR="00C00ECA" w:rsidRDefault="00C73E7D" w:rsidP="00C73E7D">
          <w:pPr>
            <w:pStyle w:val="AF3AF8DEE98E4C2DA4D796239C15EA7F16"/>
          </w:pPr>
          <w:r w:rsidRPr="007E0EAE">
            <w:rPr>
              <w:rStyle w:val="PlaceholderText"/>
            </w:rPr>
            <w:t>Click or tap here to enter text.</w:t>
          </w:r>
        </w:p>
      </w:docPartBody>
    </w:docPart>
    <w:docPart>
      <w:docPartPr>
        <w:name w:val="1D8C442ED53E47A8A6F06AA0C7F0B74C"/>
        <w:category>
          <w:name w:val="General"/>
          <w:gallery w:val="placeholder"/>
        </w:category>
        <w:types>
          <w:type w:val="bbPlcHdr"/>
        </w:types>
        <w:behaviors>
          <w:behavior w:val="content"/>
        </w:behaviors>
        <w:guid w:val="{0BDA25A2-2D63-4A3D-BA94-23F46E9D384A}"/>
      </w:docPartPr>
      <w:docPartBody>
        <w:p w:rsidR="00C00ECA" w:rsidRDefault="00C73E7D" w:rsidP="00C73E7D">
          <w:pPr>
            <w:pStyle w:val="1D8C442ED53E47A8A6F06AA0C7F0B74C16"/>
          </w:pPr>
          <w:r w:rsidRPr="007112CE">
            <w:rPr>
              <w:rStyle w:val="PlaceholderText"/>
            </w:rPr>
            <w:t>Click or tap here to enter text.</w:t>
          </w:r>
        </w:p>
      </w:docPartBody>
    </w:docPart>
    <w:docPart>
      <w:docPartPr>
        <w:name w:val="4BC364AA939A4DFCAEDEE22981E67E31"/>
        <w:category>
          <w:name w:val="General"/>
          <w:gallery w:val="placeholder"/>
        </w:category>
        <w:types>
          <w:type w:val="bbPlcHdr"/>
        </w:types>
        <w:behaviors>
          <w:behavior w:val="content"/>
        </w:behaviors>
        <w:guid w:val="{D18D1D93-95A7-4B87-96A6-006EFF5A38F9}"/>
      </w:docPartPr>
      <w:docPartBody>
        <w:p w:rsidR="00C00ECA" w:rsidRDefault="00C73E7D" w:rsidP="00C73E7D">
          <w:pPr>
            <w:pStyle w:val="4BC364AA939A4DFCAEDEE22981E67E3116"/>
          </w:pPr>
          <w:r w:rsidRPr="007112CE">
            <w:rPr>
              <w:rStyle w:val="PlaceholderText"/>
            </w:rPr>
            <w:t>Click or tap here to enter text.</w:t>
          </w:r>
        </w:p>
      </w:docPartBody>
    </w:docPart>
    <w:docPart>
      <w:docPartPr>
        <w:name w:val="353D8A99E59949969989C9AC76464EA8"/>
        <w:category>
          <w:name w:val="General"/>
          <w:gallery w:val="placeholder"/>
        </w:category>
        <w:types>
          <w:type w:val="bbPlcHdr"/>
        </w:types>
        <w:behaviors>
          <w:behavior w:val="content"/>
        </w:behaviors>
        <w:guid w:val="{A4244AAF-FCED-4D1E-A641-E7DF9C6D20DF}"/>
      </w:docPartPr>
      <w:docPartBody>
        <w:p w:rsidR="00C00ECA" w:rsidRDefault="00C73E7D" w:rsidP="00C73E7D">
          <w:pPr>
            <w:pStyle w:val="353D8A99E59949969989C9AC76464EA816"/>
          </w:pPr>
          <w:r w:rsidRPr="007E0EAE">
            <w:rPr>
              <w:rStyle w:val="PlaceholderText"/>
            </w:rPr>
            <w:t>Click or tap here to enter text.</w:t>
          </w:r>
        </w:p>
      </w:docPartBody>
    </w:docPart>
    <w:docPart>
      <w:docPartPr>
        <w:name w:val="193163235EA34F118E242A69BB1D45D2"/>
        <w:category>
          <w:name w:val="General"/>
          <w:gallery w:val="placeholder"/>
        </w:category>
        <w:types>
          <w:type w:val="bbPlcHdr"/>
        </w:types>
        <w:behaviors>
          <w:behavior w:val="content"/>
        </w:behaviors>
        <w:guid w:val="{B07CBB29-5CF2-4515-8C3D-7F1F156A23F2}"/>
      </w:docPartPr>
      <w:docPartBody>
        <w:p w:rsidR="00C00ECA" w:rsidRDefault="00C73E7D" w:rsidP="00C73E7D">
          <w:pPr>
            <w:pStyle w:val="193163235EA34F118E242A69BB1D45D216"/>
          </w:pPr>
          <w:r w:rsidRPr="007E0EAE">
            <w:rPr>
              <w:rStyle w:val="PlaceholderText"/>
            </w:rPr>
            <w:t>Click or tap here to enter text.</w:t>
          </w:r>
        </w:p>
      </w:docPartBody>
    </w:docPart>
    <w:docPart>
      <w:docPartPr>
        <w:name w:val="DC5C7DDFFBB6459793AF9A61893A25EE"/>
        <w:category>
          <w:name w:val="General"/>
          <w:gallery w:val="placeholder"/>
        </w:category>
        <w:types>
          <w:type w:val="bbPlcHdr"/>
        </w:types>
        <w:behaviors>
          <w:behavior w:val="content"/>
        </w:behaviors>
        <w:guid w:val="{057F369C-A262-4D34-8737-D931F31FF24F}"/>
      </w:docPartPr>
      <w:docPartBody>
        <w:p w:rsidR="00C00ECA" w:rsidRDefault="00C73E7D" w:rsidP="00C73E7D">
          <w:pPr>
            <w:pStyle w:val="DC5C7DDFFBB6459793AF9A61893A25EE16"/>
          </w:pPr>
          <w:r w:rsidRPr="007E0EAE">
            <w:rPr>
              <w:rStyle w:val="PlaceholderText"/>
            </w:rPr>
            <w:t>Click or tap here to enter text.</w:t>
          </w:r>
        </w:p>
      </w:docPartBody>
    </w:docPart>
    <w:docPart>
      <w:docPartPr>
        <w:name w:val="1F6D823B029240A89595DBD48E3E3720"/>
        <w:category>
          <w:name w:val="General"/>
          <w:gallery w:val="placeholder"/>
        </w:category>
        <w:types>
          <w:type w:val="bbPlcHdr"/>
        </w:types>
        <w:behaviors>
          <w:behavior w:val="content"/>
        </w:behaviors>
        <w:guid w:val="{F97C1224-938C-44BE-AB3A-5A17798B6267}"/>
      </w:docPartPr>
      <w:docPartBody>
        <w:p w:rsidR="00C00ECA" w:rsidRDefault="00C73E7D" w:rsidP="00C73E7D">
          <w:pPr>
            <w:pStyle w:val="1F6D823B029240A89595DBD48E3E372016"/>
          </w:pPr>
          <w:r w:rsidRPr="007112CE">
            <w:rPr>
              <w:rStyle w:val="PlaceholderText"/>
            </w:rPr>
            <w:t>Click or tap here to enter text.</w:t>
          </w:r>
        </w:p>
      </w:docPartBody>
    </w:docPart>
    <w:docPart>
      <w:docPartPr>
        <w:name w:val="66B0D0BB7A194BCE868CEDAF3619943E"/>
        <w:category>
          <w:name w:val="General"/>
          <w:gallery w:val="placeholder"/>
        </w:category>
        <w:types>
          <w:type w:val="bbPlcHdr"/>
        </w:types>
        <w:behaviors>
          <w:behavior w:val="content"/>
        </w:behaviors>
        <w:guid w:val="{ED3E350D-B633-4F4E-813B-6FFC506E9440}"/>
      </w:docPartPr>
      <w:docPartBody>
        <w:p w:rsidR="00C00ECA" w:rsidRDefault="00C73E7D" w:rsidP="00C73E7D">
          <w:pPr>
            <w:pStyle w:val="66B0D0BB7A194BCE868CEDAF3619943E16"/>
          </w:pPr>
          <w:r w:rsidRPr="007112CE">
            <w:rPr>
              <w:rStyle w:val="PlaceholderText"/>
            </w:rPr>
            <w:t>Click or tap here to enter text.</w:t>
          </w:r>
        </w:p>
      </w:docPartBody>
    </w:docPart>
    <w:docPart>
      <w:docPartPr>
        <w:name w:val="89730021FA2A499194E7D8954600190C"/>
        <w:category>
          <w:name w:val="General"/>
          <w:gallery w:val="placeholder"/>
        </w:category>
        <w:types>
          <w:type w:val="bbPlcHdr"/>
        </w:types>
        <w:behaviors>
          <w:behavior w:val="content"/>
        </w:behaviors>
        <w:guid w:val="{CC6A4297-C6D6-44BF-BC51-40EC46023BFC}"/>
      </w:docPartPr>
      <w:docPartBody>
        <w:p w:rsidR="00C00ECA" w:rsidRDefault="00C73E7D" w:rsidP="00C73E7D">
          <w:pPr>
            <w:pStyle w:val="89730021FA2A499194E7D8954600190C16"/>
          </w:pPr>
          <w:r w:rsidRPr="00177014">
            <w:rPr>
              <w:rStyle w:val="PlaceholderText"/>
            </w:rPr>
            <w:t>Click or tap to enter a date.</w:t>
          </w:r>
        </w:p>
      </w:docPartBody>
    </w:docPart>
    <w:docPart>
      <w:docPartPr>
        <w:name w:val="B43A593DD96245D7A87B359554113637"/>
        <w:category>
          <w:name w:val="General"/>
          <w:gallery w:val="placeholder"/>
        </w:category>
        <w:types>
          <w:type w:val="bbPlcHdr"/>
        </w:types>
        <w:behaviors>
          <w:behavior w:val="content"/>
        </w:behaviors>
        <w:guid w:val="{473BC5DC-928B-4ADF-B6AA-1D80C5F665C7}"/>
      </w:docPartPr>
      <w:docPartBody>
        <w:p w:rsidR="005675F2" w:rsidRDefault="00C73E7D" w:rsidP="00C73E7D">
          <w:pPr>
            <w:pStyle w:val="B43A593DD96245D7A87B35955411363716"/>
          </w:pPr>
          <w:r>
            <w:rPr>
              <w:rStyle w:val="PlaceholderText"/>
            </w:rPr>
            <w:t>En</w:t>
          </w:r>
          <w:r w:rsidRPr="007E0EAE">
            <w:rPr>
              <w:rStyle w:val="PlaceholderText"/>
            </w:rPr>
            <w:t>ter text.</w:t>
          </w:r>
        </w:p>
      </w:docPartBody>
    </w:docPart>
    <w:docPart>
      <w:docPartPr>
        <w:name w:val="351B1763EBED45068E5161818B7D75CE"/>
        <w:category>
          <w:name w:val="General"/>
          <w:gallery w:val="placeholder"/>
        </w:category>
        <w:types>
          <w:type w:val="bbPlcHdr"/>
        </w:types>
        <w:behaviors>
          <w:behavior w:val="content"/>
        </w:behaviors>
        <w:guid w:val="{35396E82-BD7A-48B1-A330-644BF3DEB338}"/>
      </w:docPartPr>
      <w:docPartBody>
        <w:p w:rsidR="005675F2" w:rsidRDefault="00C73E7D" w:rsidP="00C73E7D">
          <w:pPr>
            <w:pStyle w:val="351B1763EBED45068E5161818B7D75CE16"/>
          </w:pPr>
          <w:r>
            <w:rPr>
              <w:rStyle w:val="PlaceholderText"/>
            </w:rPr>
            <w:t>En</w:t>
          </w:r>
          <w:r w:rsidRPr="007E0EAE">
            <w:rPr>
              <w:rStyle w:val="PlaceholderText"/>
            </w:rPr>
            <w:t>ter text.</w:t>
          </w:r>
        </w:p>
      </w:docPartBody>
    </w:docPart>
    <w:docPart>
      <w:docPartPr>
        <w:name w:val="AF1B7ACE6E0D431D8508D38E83D1D0B2"/>
        <w:category>
          <w:name w:val="General"/>
          <w:gallery w:val="placeholder"/>
        </w:category>
        <w:types>
          <w:type w:val="bbPlcHdr"/>
        </w:types>
        <w:behaviors>
          <w:behavior w:val="content"/>
        </w:behaviors>
        <w:guid w:val="{7CE94B41-F873-4908-97BD-E7ECFC3CAE3A}"/>
      </w:docPartPr>
      <w:docPartBody>
        <w:p w:rsidR="005675F2" w:rsidRDefault="00C73E7D" w:rsidP="00C73E7D">
          <w:pPr>
            <w:pStyle w:val="AF1B7ACE6E0D431D8508D38E83D1D0B216"/>
          </w:pPr>
          <w:r>
            <w:rPr>
              <w:rStyle w:val="PlaceholderText"/>
            </w:rPr>
            <w:t>En</w:t>
          </w:r>
          <w:r w:rsidRPr="007E0EAE">
            <w:rPr>
              <w:rStyle w:val="PlaceholderText"/>
            </w:rPr>
            <w:t>ter text.</w:t>
          </w:r>
        </w:p>
      </w:docPartBody>
    </w:docPart>
    <w:docPart>
      <w:docPartPr>
        <w:name w:val="7CBEA8DF40794FA286C8D496A42E7F08"/>
        <w:category>
          <w:name w:val="General"/>
          <w:gallery w:val="placeholder"/>
        </w:category>
        <w:types>
          <w:type w:val="bbPlcHdr"/>
        </w:types>
        <w:behaviors>
          <w:behavior w:val="content"/>
        </w:behaviors>
        <w:guid w:val="{5FA56448-739E-421D-B9F1-17BBF66AB9CE}"/>
      </w:docPartPr>
      <w:docPartBody>
        <w:p w:rsidR="005675F2" w:rsidRDefault="00C73E7D" w:rsidP="00C73E7D">
          <w:pPr>
            <w:pStyle w:val="7CBEA8DF40794FA286C8D496A42E7F0816"/>
          </w:pPr>
          <w:r>
            <w:rPr>
              <w:rStyle w:val="PlaceholderText"/>
            </w:rPr>
            <w:t>En</w:t>
          </w:r>
          <w:r w:rsidRPr="007E0EAE">
            <w:rPr>
              <w:rStyle w:val="PlaceholderText"/>
            </w:rPr>
            <w:t>ter text.</w:t>
          </w:r>
        </w:p>
      </w:docPartBody>
    </w:docPart>
    <w:docPart>
      <w:docPartPr>
        <w:name w:val="0C2CC2CDE2AB49F3A3A8D5BE2166A76C"/>
        <w:category>
          <w:name w:val="General"/>
          <w:gallery w:val="placeholder"/>
        </w:category>
        <w:types>
          <w:type w:val="bbPlcHdr"/>
        </w:types>
        <w:behaviors>
          <w:behavior w:val="content"/>
        </w:behaviors>
        <w:guid w:val="{7AB4DB06-C642-4E1E-AF80-7032C7F5D231}"/>
      </w:docPartPr>
      <w:docPartBody>
        <w:p w:rsidR="005675F2" w:rsidRDefault="00C73E7D" w:rsidP="00C73E7D">
          <w:pPr>
            <w:pStyle w:val="0C2CC2CDE2AB49F3A3A8D5BE2166A76C16"/>
          </w:pPr>
          <w:r>
            <w:rPr>
              <w:rStyle w:val="PlaceholderText"/>
            </w:rPr>
            <w:t>En</w:t>
          </w:r>
          <w:r w:rsidRPr="007E0EAE">
            <w:rPr>
              <w:rStyle w:val="PlaceholderText"/>
            </w:rPr>
            <w:t>ter text.</w:t>
          </w:r>
        </w:p>
      </w:docPartBody>
    </w:docPart>
    <w:docPart>
      <w:docPartPr>
        <w:name w:val="17832A31684A4355B02064B89BDD91B3"/>
        <w:category>
          <w:name w:val="General"/>
          <w:gallery w:val="placeholder"/>
        </w:category>
        <w:types>
          <w:type w:val="bbPlcHdr"/>
        </w:types>
        <w:behaviors>
          <w:behavior w:val="content"/>
        </w:behaviors>
        <w:guid w:val="{5D846E73-BF05-4234-B699-95079CCBC7FE}"/>
      </w:docPartPr>
      <w:docPartBody>
        <w:p w:rsidR="005675F2" w:rsidRDefault="00C73E7D" w:rsidP="00C73E7D">
          <w:pPr>
            <w:pStyle w:val="17832A31684A4355B02064B89BDD91B316"/>
          </w:pPr>
          <w:r>
            <w:rPr>
              <w:rStyle w:val="PlaceholderText"/>
            </w:rPr>
            <w:t>En</w:t>
          </w:r>
          <w:r w:rsidRPr="007E0EAE">
            <w:rPr>
              <w:rStyle w:val="PlaceholderText"/>
            </w:rPr>
            <w:t>ter text.</w:t>
          </w:r>
        </w:p>
      </w:docPartBody>
    </w:docPart>
    <w:docPart>
      <w:docPartPr>
        <w:name w:val="54C3BCF019944E8B98832B2DC5796856"/>
        <w:category>
          <w:name w:val="General"/>
          <w:gallery w:val="placeholder"/>
        </w:category>
        <w:types>
          <w:type w:val="bbPlcHdr"/>
        </w:types>
        <w:behaviors>
          <w:behavior w:val="content"/>
        </w:behaviors>
        <w:guid w:val="{9AA51D9D-B060-4EA0-B500-77BB2C4879B7}"/>
      </w:docPartPr>
      <w:docPartBody>
        <w:p w:rsidR="005675F2" w:rsidRDefault="00C73E7D" w:rsidP="00C73E7D">
          <w:pPr>
            <w:pStyle w:val="54C3BCF019944E8B98832B2DC579685616"/>
          </w:pPr>
          <w:r>
            <w:rPr>
              <w:rStyle w:val="PlaceholderText"/>
            </w:rPr>
            <w:t>En</w:t>
          </w:r>
          <w:r w:rsidRPr="007E0EAE">
            <w:rPr>
              <w:rStyle w:val="PlaceholderText"/>
            </w:rPr>
            <w:t>ter text.</w:t>
          </w:r>
        </w:p>
      </w:docPartBody>
    </w:docPart>
    <w:docPart>
      <w:docPartPr>
        <w:name w:val="E41DDFDB7AB94F4B907A8CC63D17A8AA"/>
        <w:category>
          <w:name w:val="General"/>
          <w:gallery w:val="placeholder"/>
        </w:category>
        <w:types>
          <w:type w:val="bbPlcHdr"/>
        </w:types>
        <w:behaviors>
          <w:behavior w:val="content"/>
        </w:behaviors>
        <w:guid w:val="{89A610A9-47E2-4C28-AE2C-A5E4B5C12178}"/>
      </w:docPartPr>
      <w:docPartBody>
        <w:p w:rsidR="005675F2" w:rsidRDefault="00C73E7D" w:rsidP="00C73E7D">
          <w:pPr>
            <w:pStyle w:val="E41DDFDB7AB94F4B907A8CC63D17A8AA16"/>
          </w:pPr>
          <w:r>
            <w:rPr>
              <w:rStyle w:val="PlaceholderText"/>
            </w:rPr>
            <w:t>En</w:t>
          </w:r>
          <w:r w:rsidRPr="007E0EAE">
            <w:rPr>
              <w:rStyle w:val="PlaceholderText"/>
            </w:rPr>
            <w:t>ter text.</w:t>
          </w:r>
        </w:p>
      </w:docPartBody>
    </w:docPart>
    <w:docPart>
      <w:docPartPr>
        <w:name w:val="CB53BF1A40FF4B8596BF65625C0E720E"/>
        <w:category>
          <w:name w:val="General"/>
          <w:gallery w:val="placeholder"/>
        </w:category>
        <w:types>
          <w:type w:val="bbPlcHdr"/>
        </w:types>
        <w:behaviors>
          <w:behavior w:val="content"/>
        </w:behaviors>
        <w:guid w:val="{C5784841-60C5-4EA7-9825-26792B6022D6}"/>
      </w:docPartPr>
      <w:docPartBody>
        <w:p w:rsidR="005675F2" w:rsidRDefault="00C73E7D" w:rsidP="00C73E7D">
          <w:pPr>
            <w:pStyle w:val="CB53BF1A40FF4B8596BF65625C0E720E16"/>
          </w:pPr>
          <w:r>
            <w:rPr>
              <w:rStyle w:val="PlaceholderText"/>
            </w:rPr>
            <w:t>En</w:t>
          </w:r>
          <w:r w:rsidRPr="007E0EAE">
            <w:rPr>
              <w:rStyle w:val="PlaceholderText"/>
            </w:rPr>
            <w:t>ter text.</w:t>
          </w:r>
        </w:p>
      </w:docPartBody>
    </w:docPart>
    <w:docPart>
      <w:docPartPr>
        <w:name w:val="F6AFE88782444F3399B29F87F07763D0"/>
        <w:category>
          <w:name w:val="General"/>
          <w:gallery w:val="placeholder"/>
        </w:category>
        <w:types>
          <w:type w:val="bbPlcHdr"/>
        </w:types>
        <w:behaviors>
          <w:behavior w:val="content"/>
        </w:behaviors>
        <w:guid w:val="{A5E6FBCA-8327-4977-94BC-39C8DC8C5A2E}"/>
      </w:docPartPr>
      <w:docPartBody>
        <w:p w:rsidR="005675F2" w:rsidRDefault="00C73E7D" w:rsidP="00C73E7D">
          <w:pPr>
            <w:pStyle w:val="F6AFE88782444F3399B29F87F07763D016"/>
          </w:pPr>
          <w:r>
            <w:rPr>
              <w:rStyle w:val="PlaceholderText"/>
            </w:rPr>
            <w:t>En</w:t>
          </w:r>
          <w:r w:rsidRPr="007E0EAE">
            <w:rPr>
              <w:rStyle w:val="PlaceholderText"/>
            </w:rPr>
            <w:t>ter text.</w:t>
          </w:r>
        </w:p>
      </w:docPartBody>
    </w:docPart>
    <w:docPart>
      <w:docPartPr>
        <w:name w:val="AE7E530D5D9D48F58E5104C6236B168D"/>
        <w:category>
          <w:name w:val="General"/>
          <w:gallery w:val="placeholder"/>
        </w:category>
        <w:types>
          <w:type w:val="bbPlcHdr"/>
        </w:types>
        <w:behaviors>
          <w:behavior w:val="content"/>
        </w:behaviors>
        <w:guid w:val="{49227EA4-909F-4882-9FE7-80D2750D8F4F}"/>
      </w:docPartPr>
      <w:docPartBody>
        <w:p w:rsidR="005675F2" w:rsidRDefault="00C73E7D" w:rsidP="00C73E7D">
          <w:pPr>
            <w:pStyle w:val="AE7E530D5D9D48F58E5104C6236B168D16"/>
          </w:pPr>
          <w:r>
            <w:rPr>
              <w:rStyle w:val="PlaceholderText"/>
            </w:rPr>
            <w:t>En</w:t>
          </w:r>
          <w:r w:rsidRPr="007E0EAE">
            <w:rPr>
              <w:rStyle w:val="PlaceholderText"/>
            </w:rPr>
            <w:t>ter text.</w:t>
          </w:r>
        </w:p>
      </w:docPartBody>
    </w:docPart>
    <w:docPart>
      <w:docPartPr>
        <w:name w:val="B1F271CE72EC43B1846BF374D07816CD"/>
        <w:category>
          <w:name w:val="General"/>
          <w:gallery w:val="placeholder"/>
        </w:category>
        <w:types>
          <w:type w:val="bbPlcHdr"/>
        </w:types>
        <w:behaviors>
          <w:behavior w:val="content"/>
        </w:behaviors>
        <w:guid w:val="{27844DA7-3DFA-435A-8631-64913EA4423D}"/>
      </w:docPartPr>
      <w:docPartBody>
        <w:p w:rsidR="005675F2" w:rsidRDefault="00C73E7D" w:rsidP="00C73E7D">
          <w:pPr>
            <w:pStyle w:val="B1F271CE72EC43B1846BF374D07816CD16"/>
          </w:pPr>
          <w:r>
            <w:rPr>
              <w:rStyle w:val="PlaceholderText"/>
            </w:rPr>
            <w:t>En</w:t>
          </w:r>
          <w:r w:rsidRPr="007E0EAE">
            <w:rPr>
              <w:rStyle w:val="PlaceholderText"/>
            </w:rPr>
            <w:t>ter text.</w:t>
          </w:r>
        </w:p>
      </w:docPartBody>
    </w:docPart>
    <w:docPart>
      <w:docPartPr>
        <w:name w:val="5924C4A714A1448A965BB0C52A5F2C73"/>
        <w:category>
          <w:name w:val="General"/>
          <w:gallery w:val="placeholder"/>
        </w:category>
        <w:types>
          <w:type w:val="bbPlcHdr"/>
        </w:types>
        <w:behaviors>
          <w:behavior w:val="content"/>
        </w:behaviors>
        <w:guid w:val="{7C49057A-15ED-4F74-AD93-AC171F31E30B}"/>
      </w:docPartPr>
      <w:docPartBody>
        <w:p w:rsidR="005675F2" w:rsidRDefault="00C73E7D" w:rsidP="00C73E7D">
          <w:pPr>
            <w:pStyle w:val="5924C4A714A1448A965BB0C52A5F2C7316"/>
          </w:pPr>
          <w:r w:rsidRPr="006941D5">
            <w:rPr>
              <w:rFonts w:asciiTheme="minorHAnsi" w:hAnsiTheme="minorHAnsi"/>
              <w:color w:val="FF0000"/>
            </w:rPr>
            <w:t>Click or tap here to enter text.</w:t>
          </w:r>
        </w:p>
      </w:docPartBody>
    </w:docPart>
    <w:docPart>
      <w:docPartPr>
        <w:name w:val="39D7FC4E8F83428FA90EE9563CB37AB8"/>
        <w:category>
          <w:name w:val="General"/>
          <w:gallery w:val="placeholder"/>
        </w:category>
        <w:types>
          <w:type w:val="bbPlcHdr"/>
        </w:types>
        <w:behaviors>
          <w:behavior w:val="content"/>
        </w:behaviors>
        <w:guid w:val="{93A61504-5EF0-41CE-B780-DB3F530D1B1B}"/>
      </w:docPartPr>
      <w:docPartBody>
        <w:p w:rsidR="005675F2" w:rsidRDefault="00C73E7D" w:rsidP="00C73E7D">
          <w:pPr>
            <w:pStyle w:val="39D7FC4E8F83428FA90EE9563CB37AB816"/>
          </w:pPr>
          <w:r w:rsidRPr="006941D5">
            <w:rPr>
              <w:rFonts w:asciiTheme="minorHAnsi" w:hAnsiTheme="minorHAnsi"/>
              <w:color w:val="FF0000"/>
            </w:rPr>
            <w:t>Click or tap here to enter text.</w:t>
          </w:r>
        </w:p>
      </w:docPartBody>
    </w:docPart>
    <w:docPart>
      <w:docPartPr>
        <w:name w:val="2F1DB0C2C8E346F7A41C7C1CEA0C0940"/>
        <w:category>
          <w:name w:val="General"/>
          <w:gallery w:val="placeholder"/>
        </w:category>
        <w:types>
          <w:type w:val="bbPlcHdr"/>
        </w:types>
        <w:behaviors>
          <w:behavior w:val="content"/>
        </w:behaviors>
        <w:guid w:val="{402F1B64-A8CF-4F87-881D-10587F1A75E6}"/>
      </w:docPartPr>
      <w:docPartBody>
        <w:p w:rsidR="005675F2" w:rsidRDefault="00C73E7D" w:rsidP="00C73E7D">
          <w:pPr>
            <w:pStyle w:val="2F1DB0C2C8E346F7A41C7C1CEA0C094016"/>
          </w:pPr>
          <w:r w:rsidRPr="006941D5">
            <w:rPr>
              <w:rFonts w:asciiTheme="minorHAnsi" w:hAnsiTheme="minorHAnsi"/>
              <w:color w:val="FF0000"/>
            </w:rPr>
            <w:t>Click or tap here to enter text.</w:t>
          </w:r>
        </w:p>
      </w:docPartBody>
    </w:docPart>
    <w:docPart>
      <w:docPartPr>
        <w:name w:val="864F1B6125B248F5970BB34FDD36F2F3"/>
        <w:category>
          <w:name w:val="General"/>
          <w:gallery w:val="placeholder"/>
        </w:category>
        <w:types>
          <w:type w:val="bbPlcHdr"/>
        </w:types>
        <w:behaviors>
          <w:behavior w:val="content"/>
        </w:behaviors>
        <w:guid w:val="{C1E52696-C39E-4551-9CE6-1EE6011F40CA}"/>
      </w:docPartPr>
      <w:docPartBody>
        <w:p w:rsidR="005675F2" w:rsidRDefault="00C73E7D" w:rsidP="00C73E7D">
          <w:pPr>
            <w:pStyle w:val="864F1B6125B248F5970BB34FDD36F2F316"/>
          </w:pPr>
          <w:r w:rsidRPr="006941D5">
            <w:rPr>
              <w:rFonts w:asciiTheme="minorHAnsi" w:hAnsiTheme="minorHAnsi"/>
              <w:color w:val="FF0000"/>
            </w:rPr>
            <w:t>Click or tap here to enter text.</w:t>
          </w:r>
        </w:p>
      </w:docPartBody>
    </w:docPart>
    <w:docPart>
      <w:docPartPr>
        <w:name w:val="711E3B06749E4904B4EE67D5998E697F"/>
        <w:category>
          <w:name w:val="General"/>
          <w:gallery w:val="placeholder"/>
        </w:category>
        <w:types>
          <w:type w:val="bbPlcHdr"/>
        </w:types>
        <w:behaviors>
          <w:behavior w:val="content"/>
        </w:behaviors>
        <w:guid w:val="{10C739A5-5529-4AAA-9A64-1B638E559221}"/>
      </w:docPartPr>
      <w:docPartBody>
        <w:p w:rsidR="005675F2" w:rsidRDefault="00C73E7D" w:rsidP="00C73E7D">
          <w:pPr>
            <w:pStyle w:val="711E3B06749E4904B4EE67D5998E697F16"/>
          </w:pPr>
          <w:r w:rsidRPr="006941D5">
            <w:rPr>
              <w:rFonts w:asciiTheme="minorHAnsi" w:hAnsiTheme="minorHAnsi"/>
              <w:color w:val="FF0000"/>
            </w:rPr>
            <w:t>Click or tap here to enter text.</w:t>
          </w:r>
        </w:p>
      </w:docPartBody>
    </w:docPart>
    <w:docPart>
      <w:docPartPr>
        <w:name w:val="4B24850B3723445E87F9FC10B6AF6FD6"/>
        <w:category>
          <w:name w:val="General"/>
          <w:gallery w:val="placeholder"/>
        </w:category>
        <w:types>
          <w:type w:val="bbPlcHdr"/>
        </w:types>
        <w:behaviors>
          <w:behavior w:val="content"/>
        </w:behaviors>
        <w:guid w:val="{787E9DAB-A1F5-4E54-845F-F80521C1E191}"/>
      </w:docPartPr>
      <w:docPartBody>
        <w:p w:rsidR="005675F2" w:rsidRDefault="00C73E7D" w:rsidP="00C73E7D">
          <w:pPr>
            <w:pStyle w:val="4B24850B3723445E87F9FC10B6AF6FD616"/>
          </w:pPr>
          <w:r w:rsidRPr="006941D5">
            <w:rPr>
              <w:rFonts w:asciiTheme="minorHAnsi" w:hAnsiTheme="minorHAnsi"/>
              <w:color w:val="FF0000"/>
            </w:rPr>
            <w:t>Click or tap here to enter text.</w:t>
          </w:r>
        </w:p>
      </w:docPartBody>
    </w:docPart>
    <w:docPart>
      <w:docPartPr>
        <w:name w:val="5F90BE7F8A6140CA8914652A0F725BF3"/>
        <w:category>
          <w:name w:val="General"/>
          <w:gallery w:val="placeholder"/>
        </w:category>
        <w:types>
          <w:type w:val="bbPlcHdr"/>
        </w:types>
        <w:behaviors>
          <w:behavior w:val="content"/>
        </w:behaviors>
        <w:guid w:val="{4D9CF8C5-7F1D-4E86-9519-4DAD135A36B3}"/>
      </w:docPartPr>
      <w:docPartBody>
        <w:p w:rsidR="005675F2" w:rsidRDefault="00C73E7D" w:rsidP="00C73E7D">
          <w:pPr>
            <w:pStyle w:val="5F90BE7F8A6140CA8914652A0F725BF316"/>
          </w:pPr>
          <w:r w:rsidRPr="006941D5">
            <w:rPr>
              <w:rFonts w:asciiTheme="minorHAnsi" w:hAnsiTheme="minorHAnsi"/>
              <w:color w:val="FF0000"/>
            </w:rPr>
            <w:t>Click or tap here to enter text.</w:t>
          </w:r>
        </w:p>
      </w:docPartBody>
    </w:docPart>
    <w:docPart>
      <w:docPartPr>
        <w:name w:val="8F7DC6D38E6B4E27B6D625659B003CB3"/>
        <w:category>
          <w:name w:val="General"/>
          <w:gallery w:val="placeholder"/>
        </w:category>
        <w:types>
          <w:type w:val="bbPlcHdr"/>
        </w:types>
        <w:behaviors>
          <w:behavior w:val="content"/>
        </w:behaviors>
        <w:guid w:val="{BDF35965-7EBF-419B-8FC1-278AA5220740}"/>
      </w:docPartPr>
      <w:docPartBody>
        <w:p w:rsidR="005675F2" w:rsidRDefault="00C73E7D" w:rsidP="00C73E7D">
          <w:pPr>
            <w:pStyle w:val="8F7DC6D38E6B4E27B6D625659B003CB316"/>
          </w:pPr>
          <w:r w:rsidRPr="006941D5">
            <w:rPr>
              <w:rFonts w:asciiTheme="minorHAnsi" w:hAnsiTheme="minorHAnsi"/>
              <w:color w:val="FF0000"/>
            </w:rPr>
            <w:t>Click or tap here to enter text.</w:t>
          </w:r>
        </w:p>
      </w:docPartBody>
    </w:docPart>
    <w:docPart>
      <w:docPartPr>
        <w:name w:val="EBB800CD501046AEAE2833767FBDFEDA"/>
        <w:category>
          <w:name w:val="General"/>
          <w:gallery w:val="placeholder"/>
        </w:category>
        <w:types>
          <w:type w:val="bbPlcHdr"/>
        </w:types>
        <w:behaviors>
          <w:behavior w:val="content"/>
        </w:behaviors>
        <w:guid w:val="{662DD8F8-AB02-4002-8F77-C436ADDDF14A}"/>
      </w:docPartPr>
      <w:docPartBody>
        <w:p w:rsidR="005675F2" w:rsidRDefault="00C73E7D" w:rsidP="00C73E7D">
          <w:pPr>
            <w:pStyle w:val="EBB800CD501046AEAE2833767FBDFEDA16"/>
          </w:pPr>
          <w:r w:rsidRPr="006941D5">
            <w:rPr>
              <w:rFonts w:asciiTheme="minorHAnsi" w:hAnsiTheme="minorHAnsi"/>
              <w:color w:val="FF0000"/>
            </w:rPr>
            <w:t>Click or tap here to enter text.</w:t>
          </w:r>
        </w:p>
      </w:docPartBody>
    </w:docPart>
    <w:docPart>
      <w:docPartPr>
        <w:name w:val="E72341D5E1074AE5A7C6F55C8BC44E9F"/>
        <w:category>
          <w:name w:val="General"/>
          <w:gallery w:val="placeholder"/>
        </w:category>
        <w:types>
          <w:type w:val="bbPlcHdr"/>
        </w:types>
        <w:behaviors>
          <w:behavior w:val="content"/>
        </w:behaviors>
        <w:guid w:val="{45EEF136-2F77-4285-B9B6-1EB93E2A7481}"/>
      </w:docPartPr>
      <w:docPartBody>
        <w:p w:rsidR="005675F2" w:rsidRDefault="00C73E7D" w:rsidP="00C73E7D">
          <w:pPr>
            <w:pStyle w:val="E72341D5E1074AE5A7C6F55C8BC44E9F16"/>
          </w:pPr>
          <w:r w:rsidRPr="006941D5">
            <w:rPr>
              <w:rFonts w:asciiTheme="minorHAnsi" w:hAnsiTheme="minorHAnsi"/>
              <w:color w:val="FF0000"/>
            </w:rPr>
            <w:t>Click or tap here to enter text.</w:t>
          </w:r>
        </w:p>
      </w:docPartBody>
    </w:docPart>
    <w:docPart>
      <w:docPartPr>
        <w:name w:val="F4DB193CD1EA4992824231E4604067D0"/>
        <w:category>
          <w:name w:val="General"/>
          <w:gallery w:val="placeholder"/>
        </w:category>
        <w:types>
          <w:type w:val="bbPlcHdr"/>
        </w:types>
        <w:behaviors>
          <w:behavior w:val="content"/>
        </w:behaviors>
        <w:guid w:val="{3A565E72-1AAD-4F04-9418-3E0C9E3F6F04}"/>
      </w:docPartPr>
      <w:docPartBody>
        <w:p w:rsidR="005675F2" w:rsidRDefault="00C73E7D" w:rsidP="00C73E7D">
          <w:pPr>
            <w:pStyle w:val="F4DB193CD1EA4992824231E4604067D016"/>
          </w:pPr>
          <w:r w:rsidRPr="006941D5">
            <w:rPr>
              <w:rFonts w:asciiTheme="minorHAnsi" w:hAnsiTheme="minorHAnsi"/>
              <w:color w:val="FF0000"/>
            </w:rPr>
            <w:t>Click or tap here to enter text.</w:t>
          </w:r>
        </w:p>
      </w:docPartBody>
    </w:docPart>
    <w:docPart>
      <w:docPartPr>
        <w:name w:val="374E71D945BF4E8998EBDC65BAFD038E"/>
        <w:category>
          <w:name w:val="General"/>
          <w:gallery w:val="placeholder"/>
        </w:category>
        <w:types>
          <w:type w:val="bbPlcHdr"/>
        </w:types>
        <w:behaviors>
          <w:behavior w:val="content"/>
        </w:behaviors>
        <w:guid w:val="{2839FA8F-8A3E-4B0A-BF1B-C2F8E9F317A9}"/>
      </w:docPartPr>
      <w:docPartBody>
        <w:p w:rsidR="005675F2" w:rsidRDefault="00C73E7D" w:rsidP="00C73E7D">
          <w:pPr>
            <w:pStyle w:val="374E71D945BF4E8998EBDC65BAFD038E16"/>
          </w:pPr>
          <w:r w:rsidRPr="006941D5">
            <w:rPr>
              <w:rFonts w:asciiTheme="minorHAnsi" w:hAnsiTheme="minorHAnsi"/>
              <w:color w:val="FF0000"/>
            </w:rPr>
            <w:t>Click or tap here to enter text.</w:t>
          </w:r>
        </w:p>
      </w:docPartBody>
    </w:docPart>
    <w:docPart>
      <w:docPartPr>
        <w:name w:val="E705C7C08ECF4281B3CEB619929605AE"/>
        <w:category>
          <w:name w:val="General"/>
          <w:gallery w:val="placeholder"/>
        </w:category>
        <w:types>
          <w:type w:val="bbPlcHdr"/>
        </w:types>
        <w:behaviors>
          <w:behavior w:val="content"/>
        </w:behaviors>
        <w:guid w:val="{0EBBE711-8197-495D-A20D-7FAA69155C69}"/>
      </w:docPartPr>
      <w:docPartBody>
        <w:p w:rsidR="005675F2" w:rsidRDefault="00C73E7D" w:rsidP="00C73E7D">
          <w:pPr>
            <w:pStyle w:val="E705C7C08ECF4281B3CEB619929605AE16"/>
          </w:pPr>
          <w:r w:rsidRPr="006941D5">
            <w:rPr>
              <w:rFonts w:asciiTheme="minorHAnsi" w:hAnsiTheme="minorHAnsi"/>
              <w:color w:val="FF0000"/>
            </w:rPr>
            <w:t>Click or tap here to enter text.</w:t>
          </w:r>
        </w:p>
      </w:docPartBody>
    </w:docPart>
    <w:docPart>
      <w:docPartPr>
        <w:name w:val="780C2B41B743444D8A4E00B7BC56B80B"/>
        <w:category>
          <w:name w:val="General"/>
          <w:gallery w:val="placeholder"/>
        </w:category>
        <w:types>
          <w:type w:val="bbPlcHdr"/>
        </w:types>
        <w:behaviors>
          <w:behavior w:val="content"/>
        </w:behaviors>
        <w:guid w:val="{4F81F93D-B2BE-46C5-9A11-6D33D28E9E1F}"/>
      </w:docPartPr>
      <w:docPartBody>
        <w:p w:rsidR="005675F2" w:rsidRDefault="00C73E7D" w:rsidP="00C73E7D">
          <w:pPr>
            <w:pStyle w:val="780C2B41B743444D8A4E00B7BC56B80B16"/>
          </w:pPr>
          <w:r w:rsidRPr="006941D5">
            <w:rPr>
              <w:rFonts w:asciiTheme="minorHAnsi" w:hAnsiTheme="minorHAnsi"/>
              <w:color w:val="FF0000"/>
            </w:rPr>
            <w:t>Click or tap here to enter text.</w:t>
          </w:r>
        </w:p>
      </w:docPartBody>
    </w:docPart>
    <w:docPart>
      <w:docPartPr>
        <w:name w:val="43CAF211BA9D4355B105207122AC02A8"/>
        <w:category>
          <w:name w:val="General"/>
          <w:gallery w:val="placeholder"/>
        </w:category>
        <w:types>
          <w:type w:val="bbPlcHdr"/>
        </w:types>
        <w:behaviors>
          <w:behavior w:val="content"/>
        </w:behaviors>
        <w:guid w:val="{B21E52B7-4A9A-4B42-946C-444359D4A1AA}"/>
      </w:docPartPr>
      <w:docPartBody>
        <w:p w:rsidR="005675F2" w:rsidRDefault="00C73E7D" w:rsidP="00C73E7D">
          <w:pPr>
            <w:pStyle w:val="43CAF211BA9D4355B105207122AC02A816"/>
          </w:pPr>
          <w:r w:rsidRPr="006941D5">
            <w:rPr>
              <w:rFonts w:asciiTheme="minorHAnsi" w:hAnsiTheme="minorHAnsi"/>
              <w:color w:val="FF0000"/>
            </w:rPr>
            <w:t>Click or tap here to enter text.</w:t>
          </w:r>
        </w:p>
      </w:docPartBody>
    </w:docPart>
    <w:docPart>
      <w:docPartPr>
        <w:name w:val="A50D4A884E174345B5157BDA825C15D7"/>
        <w:category>
          <w:name w:val="General"/>
          <w:gallery w:val="placeholder"/>
        </w:category>
        <w:types>
          <w:type w:val="bbPlcHdr"/>
        </w:types>
        <w:behaviors>
          <w:behavior w:val="content"/>
        </w:behaviors>
        <w:guid w:val="{2C54572F-88F1-4514-82FD-400EE6479978}"/>
      </w:docPartPr>
      <w:docPartBody>
        <w:p w:rsidR="005675F2" w:rsidRDefault="00C73E7D" w:rsidP="00C73E7D">
          <w:pPr>
            <w:pStyle w:val="A50D4A884E174345B5157BDA825C15D716"/>
          </w:pPr>
          <w:r w:rsidRPr="006941D5">
            <w:rPr>
              <w:rFonts w:asciiTheme="minorHAnsi" w:hAnsiTheme="minorHAnsi"/>
              <w:color w:val="FF0000"/>
            </w:rPr>
            <w:t>Click or tap here to enter text.</w:t>
          </w:r>
        </w:p>
      </w:docPartBody>
    </w:docPart>
    <w:docPart>
      <w:docPartPr>
        <w:name w:val="E8DD28330FFB46B8BCED52EEF25AB01E"/>
        <w:category>
          <w:name w:val="General"/>
          <w:gallery w:val="placeholder"/>
        </w:category>
        <w:types>
          <w:type w:val="bbPlcHdr"/>
        </w:types>
        <w:behaviors>
          <w:behavior w:val="content"/>
        </w:behaviors>
        <w:guid w:val="{51C0D51E-8630-43A2-92D1-C5A6A6E5E7E2}"/>
      </w:docPartPr>
      <w:docPartBody>
        <w:p w:rsidR="005675F2" w:rsidRDefault="00C73E7D" w:rsidP="00C73E7D">
          <w:pPr>
            <w:pStyle w:val="E8DD28330FFB46B8BCED52EEF25AB01E16"/>
          </w:pPr>
          <w:r w:rsidRPr="006941D5">
            <w:rPr>
              <w:rFonts w:asciiTheme="minorHAnsi" w:hAnsiTheme="minorHAnsi"/>
              <w:color w:val="FF0000"/>
            </w:rPr>
            <w:t>Click or tap here to enter text.</w:t>
          </w:r>
        </w:p>
      </w:docPartBody>
    </w:docPart>
    <w:docPart>
      <w:docPartPr>
        <w:name w:val="A0BF452EEA594560B4839D7F0AB57CC3"/>
        <w:category>
          <w:name w:val="General"/>
          <w:gallery w:val="placeholder"/>
        </w:category>
        <w:types>
          <w:type w:val="bbPlcHdr"/>
        </w:types>
        <w:behaviors>
          <w:behavior w:val="content"/>
        </w:behaviors>
        <w:guid w:val="{E06CD764-6526-4099-98B5-0FD60F13DD30}"/>
      </w:docPartPr>
      <w:docPartBody>
        <w:p w:rsidR="005675F2" w:rsidRDefault="005675F2" w:rsidP="005675F2">
          <w:pPr>
            <w:pStyle w:val="A0BF452EEA594560B4839D7F0AB57CC3"/>
          </w:pPr>
          <w:r w:rsidRPr="00E56738">
            <w:rPr>
              <w:rStyle w:val="PlaceholderText"/>
            </w:rPr>
            <w:t>Enter any content that you want to repeat, including other content controls. You can also insert this control around table rows in order to repeat parts of a table.</w:t>
          </w:r>
        </w:p>
      </w:docPartBody>
    </w:docPart>
    <w:docPart>
      <w:docPartPr>
        <w:name w:val="75C4149448324BBCA885492A4DEF3EE5"/>
        <w:category>
          <w:name w:val="General"/>
          <w:gallery w:val="placeholder"/>
        </w:category>
        <w:types>
          <w:type w:val="bbPlcHdr"/>
        </w:types>
        <w:behaviors>
          <w:behavior w:val="content"/>
        </w:behaviors>
        <w:guid w:val="{8CB1ACA8-FEAA-423B-87D5-6DB241130B8C}"/>
      </w:docPartPr>
      <w:docPartBody>
        <w:p w:rsidR="005675F2" w:rsidRDefault="00C73E7D" w:rsidP="00C73E7D">
          <w:pPr>
            <w:pStyle w:val="75C4149448324BBCA885492A4DEF3EE516"/>
          </w:pPr>
          <w:r w:rsidRPr="006941D5">
            <w:rPr>
              <w:rFonts w:asciiTheme="minorHAnsi" w:hAnsiTheme="minorHAnsi"/>
              <w:color w:val="FF0000"/>
            </w:rPr>
            <w:t>Click here</w:t>
          </w:r>
        </w:p>
      </w:docPartBody>
    </w:docPart>
    <w:docPart>
      <w:docPartPr>
        <w:name w:val="2FACD3DEE22A43F98B1D9108597D1777"/>
        <w:category>
          <w:name w:val="General"/>
          <w:gallery w:val="placeholder"/>
        </w:category>
        <w:types>
          <w:type w:val="bbPlcHdr"/>
        </w:types>
        <w:behaviors>
          <w:behavior w:val="content"/>
        </w:behaviors>
        <w:guid w:val="{733D52FE-8853-41E8-93B9-A1BFB2C7E553}"/>
      </w:docPartPr>
      <w:docPartBody>
        <w:p w:rsidR="005675F2" w:rsidRDefault="00C73E7D" w:rsidP="00C73E7D">
          <w:pPr>
            <w:pStyle w:val="2FACD3DEE22A43F98B1D9108597D177716"/>
          </w:pPr>
          <w:r w:rsidRPr="006941D5">
            <w:rPr>
              <w:rFonts w:asciiTheme="minorHAnsi" w:hAnsiTheme="minorHAnsi"/>
              <w:color w:val="FF0000"/>
            </w:rPr>
            <w:t>Click here</w:t>
          </w:r>
        </w:p>
      </w:docPartBody>
    </w:docPart>
    <w:docPart>
      <w:docPartPr>
        <w:name w:val="CDBF55713F51419AB0B70A3F35A94D32"/>
        <w:category>
          <w:name w:val="General"/>
          <w:gallery w:val="placeholder"/>
        </w:category>
        <w:types>
          <w:type w:val="bbPlcHdr"/>
        </w:types>
        <w:behaviors>
          <w:behavior w:val="content"/>
        </w:behaviors>
        <w:guid w:val="{1A4C06D7-2871-4332-A839-68B73530C6B4}"/>
      </w:docPartPr>
      <w:docPartBody>
        <w:p w:rsidR="005675F2" w:rsidRDefault="00C73E7D" w:rsidP="00C73E7D">
          <w:pPr>
            <w:pStyle w:val="CDBF55713F51419AB0B70A3F35A94D3216"/>
          </w:pPr>
          <w:r w:rsidRPr="006941D5">
            <w:rPr>
              <w:rFonts w:asciiTheme="minorHAnsi" w:hAnsiTheme="minorHAnsi"/>
              <w:color w:val="FF0000"/>
            </w:rPr>
            <w:t>Click here</w:t>
          </w:r>
        </w:p>
      </w:docPartBody>
    </w:docPart>
    <w:docPart>
      <w:docPartPr>
        <w:name w:val="4DC28A0399DF4613836A08DF34C34D58"/>
        <w:category>
          <w:name w:val="General"/>
          <w:gallery w:val="placeholder"/>
        </w:category>
        <w:types>
          <w:type w:val="bbPlcHdr"/>
        </w:types>
        <w:behaviors>
          <w:behavior w:val="content"/>
        </w:behaviors>
        <w:guid w:val="{EECC3E9D-B052-4E52-9F7F-2753DCEDF6C0}"/>
      </w:docPartPr>
      <w:docPartBody>
        <w:p w:rsidR="005675F2" w:rsidRDefault="00C73E7D" w:rsidP="00C73E7D">
          <w:pPr>
            <w:pStyle w:val="4DC28A0399DF4613836A08DF34C34D5816"/>
          </w:pPr>
          <w:r w:rsidRPr="006941D5">
            <w:rPr>
              <w:rFonts w:asciiTheme="minorHAnsi" w:hAnsiTheme="minorHAnsi"/>
              <w:color w:val="FF0000"/>
            </w:rPr>
            <w:t>Click here</w:t>
          </w:r>
        </w:p>
      </w:docPartBody>
    </w:docPart>
    <w:docPart>
      <w:docPartPr>
        <w:name w:val="84761E2445A84DC894B7D2008FA478E6"/>
        <w:category>
          <w:name w:val="General"/>
          <w:gallery w:val="placeholder"/>
        </w:category>
        <w:types>
          <w:type w:val="bbPlcHdr"/>
        </w:types>
        <w:behaviors>
          <w:behavior w:val="content"/>
        </w:behaviors>
        <w:guid w:val="{4B002950-9EA9-41FC-A004-732EC1B49C74}"/>
      </w:docPartPr>
      <w:docPartBody>
        <w:p w:rsidR="005675F2" w:rsidRDefault="00C73E7D" w:rsidP="00C73E7D">
          <w:pPr>
            <w:pStyle w:val="84761E2445A84DC894B7D2008FA478E616"/>
          </w:pPr>
          <w:r w:rsidRPr="006941D5">
            <w:rPr>
              <w:rFonts w:asciiTheme="minorHAnsi" w:hAnsiTheme="minorHAnsi"/>
              <w:color w:val="FF0000"/>
            </w:rPr>
            <w:t>Click here</w:t>
          </w:r>
        </w:p>
      </w:docPartBody>
    </w:docPart>
    <w:docPart>
      <w:docPartPr>
        <w:name w:val="E5D36C0EDE8C41F99C1B70091D76D5AC"/>
        <w:category>
          <w:name w:val="General"/>
          <w:gallery w:val="placeholder"/>
        </w:category>
        <w:types>
          <w:type w:val="bbPlcHdr"/>
        </w:types>
        <w:behaviors>
          <w:behavior w:val="content"/>
        </w:behaviors>
        <w:guid w:val="{16E51865-FDF4-470D-8291-E5F518C4EFCF}"/>
      </w:docPartPr>
      <w:docPartBody>
        <w:p w:rsidR="005675F2" w:rsidRDefault="00C73E7D" w:rsidP="00C73E7D">
          <w:pPr>
            <w:pStyle w:val="E5D36C0EDE8C41F99C1B70091D76D5AC16"/>
          </w:pPr>
          <w:r w:rsidRPr="006941D5">
            <w:rPr>
              <w:rFonts w:asciiTheme="minorHAnsi" w:hAnsiTheme="minorHAnsi"/>
              <w:color w:val="FF0000"/>
            </w:rPr>
            <w:t>Click here</w:t>
          </w:r>
        </w:p>
      </w:docPartBody>
    </w:docPart>
    <w:docPart>
      <w:docPartPr>
        <w:name w:val="D7E4ED25926D451EB69CBBD97B8624A2"/>
        <w:category>
          <w:name w:val="General"/>
          <w:gallery w:val="placeholder"/>
        </w:category>
        <w:types>
          <w:type w:val="bbPlcHdr"/>
        </w:types>
        <w:behaviors>
          <w:behavior w:val="content"/>
        </w:behaviors>
        <w:guid w:val="{0E99C745-E210-4711-B835-F9E36363BE0C}"/>
      </w:docPartPr>
      <w:docPartBody>
        <w:p w:rsidR="005675F2" w:rsidRDefault="00C73E7D" w:rsidP="00C73E7D">
          <w:pPr>
            <w:pStyle w:val="D7E4ED25926D451EB69CBBD97B8624A216"/>
          </w:pPr>
          <w:r w:rsidRPr="006941D5">
            <w:rPr>
              <w:rFonts w:asciiTheme="minorHAnsi" w:hAnsiTheme="minorHAnsi"/>
              <w:color w:val="FF0000"/>
            </w:rPr>
            <w:t>Click or tap here to enter text.</w:t>
          </w:r>
        </w:p>
      </w:docPartBody>
    </w:docPart>
    <w:docPart>
      <w:docPartPr>
        <w:name w:val="8B034DAD935B435EB8B043E982AF1679"/>
        <w:category>
          <w:name w:val="General"/>
          <w:gallery w:val="placeholder"/>
        </w:category>
        <w:types>
          <w:type w:val="bbPlcHdr"/>
        </w:types>
        <w:behaviors>
          <w:behavior w:val="content"/>
        </w:behaviors>
        <w:guid w:val="{58EF102F-8908-43AB-98F5-79AE6771D1A5}"/>
      </w:docPartPr>
      <w:docPartBody>
        <w:p w:rsidR="005675F2" w:rsidRDefault="00C73E7D" w:rsidP="00C73E7D">
          <w:pPr>
            <w:pStyle w:val="8B034DAD935B435EB8B043E982AF167916"/>
          </w:pPr>
          <w:r w:rsidRPr="006941D5">
            <w:rPr>
              <w:rFonts w:asciiTheme="minorHAnsi" w:hAnsiTheme="minorHAnsi"/>
              <w:color w:val="FF0000"/>
            </w:rPr>
            <w:t>Click here</w:t>
          </w:r>
        </w:p>
      </w:docPartBody>
    </w:docPart>
    <w:docPart>
      <w:docPartPr>
        <w:name w:val="47E501153F634E15A8C6B4C5FF798FBF"/>
        <w:category>
          <w:name w:val="General"/>
          <w:gallery w:val="placeholder"/>
        </w:category>
        <w:types>
          <w:type w:val="bbPlcHdr"/>
        </w:types>
        <w:behaviors>
          <w:behavior w:val="content"/>
        </w:behaviors>
        <w:guid w:val="{F9346F3C-A881-4651-BE6E-ECB2C72E8D5E}"/>
      </w:docPartPr>
      <w:docPartBody>
        <w:p w:rsidR="005675F2" w:rsidRDefault="00C73E7D" w:rsidP="00C73E7D">
          <w:pPr>
            <w:pStyle w:val="47E501153F634E15A8C6B4C5FF798FBF16"/>
          </w:pPr>
          <w:r w:rsidRPr="006941D5">
            <w:rPr>
              <w:rFonts w:asciiTheme="minorHAnsi" w:hAnsiTheme="minorHAnsi"/>
              <w:color w:val="FF0000"/>
            </w:rPr>
            <w:t>Click here</w:t>
          </w:r>
        </w:p>
      </w:docPartBody>
    </w:docPart>
    <w:docPart>
      <w:docPartPr>
        <w:name w:val="FD2D6EA0774549FD8DFEB04A6FFEE569"/>
        <w:category>
          <w:name w:val="General"/>
          <w:gallery w:val="placeholder"/>
        </w:category>
        <w:types>
          <w:type w:val="bbPlcHdr"/>
        </w:types>
        <w:behaviors>
          <w:behavior w:val="content"/>
        </w:behaviors>
        <w:guid w:val="{71CC0F55-B013-43BD-9BCE-8DFDFC9A6DD9}"/>
      </w:docPartPr>
      <w:docPartBody>
        <w:p w:rsidR="005675F2" w:rsidRDefault="00C73E7D" w:rsidP="00C73E7D">
          <w:pPr>
            <w:pStyle w:val="FD2D6EA0774549FD8DFEB04A6FFEE56916"/>
          </w:pPr>
          <w:r w:rsidRPr="006941D5">
            <w:rPr>
              <w:rFonts w:asciiTheme="minorHAnsi" w:hAnsiTheme="minorHAnsi"/>
              <w:color w:val="FF0000"/>
            </w:rPr>
            <w:t>Click here</w:t>
          </w:r>
        </w:p>
      </w:docPartBody>
    </w:docPart>
    <w:docPart>
      <w:docPartPr>
        <w:name w:val="4247950E989146FB8920D6E1612A512B"/>
        <w:category>
          <w:name w:val="General"/>
          <w:gallery w:val="placeholder"/>
        </w:category>
        <w:types>
          <w:type w:val="bbPlcHdr"/>
        </w:types>
        <w:behaviors>
          <w:behavior w:val="content"/>
        </w:behaviors>
        <w:guid w:val="{B73F1516-2328-4845-9F81-796B2003D602}"/>
      </w:docPartPr>
      <w:docPartBody>
        <w:p w:rsidR="005675F2" w:rsidRDefault="00C73E7D" w:rsidP="00C73E7D">
          <w:pPr>
            <w:pStyle w:val="4247950E989146FB8920D6E1612A512B16"/>
          </w:pPr>
          <w:r w:rsidRPr="006941D5">
            <w:rPr>
              <w:rFonts w:asciiTheme="minorHAnsi" w:hAnsiTheme="minorHAnsi"/>
              <w:color w:val="FF0000"/>
            </w:rPr>
            <w:t>Click here</w:t>
          </w:r>
        </w:p>
      </w:docPartBody>
    </w:docPart>
    <w:docPart>
      <w:docPartPr>
        <w:name w:val="DAB011D16304469B89840FF38571BFAD"/>
        <w:category>
          <w:name w:val="General"/>
          <w:gallery w:val="placeholder"/>
        </w:category>
        <w:types>
          <w:type w:val="bbPlcHdr"/>
        </w:types>
        <w:behaviors>
          <w:behavior w:val="content"/>
        </w:behaviors>
        <w:guid w:val="{92463752-0271-4840-AB2F-1E61CC2234E7}"/>
      </w:docPartPr>
      <w:docPartBody>
        <w:p w:rsidR="005675F2" w:rsidRDefault="00C73E7D" w:rsidP="00C73E7D">
          <w:pPr>
            <w:pStyle w:val="DAB011D16304469B89840FF38571BFAD16"/>
          </w:pPr>
          <w:r w:rsidRPr="006941D5">
            <w:rPr>
              <w:rFonts w:asciiTheme="minorHAnsi" w:hAnsiTheme="minorHAnsi"/>
              <w:color w:val="FF0000"/>
            </w:rPr>
            <w:t>Click here</w:t>
          </w:r>
        </w:p>
      </w:docPartBody>
    </w:docPart>
    <w:docPart>
      <w:docPartPr>
        <w:name w:val="B7FED713F7D149AF8398E46F1C000C23"/>
        <w:category>
          <w:name w:val="General"/>
          <w:gallery w:val="placeholder"/>
        </w:category>
        <w:types>
          <w:type w:val="bbPlcHdr"/>
        </w:types>
        <w:behaviors>
          <w:behavior w:val="content"/>
        </w:behaviors>
        <w:guid w:val="{134D7758-8BCF-480A-AAF2-AA493D44D055}"/>
      </w:docPartPr>
      <w:docPartBody>
        <w:p w:rsidR="005675F2" w:rsidRDefault="00C73E7D" w:rsidP="00C73E7D">
          <w:pPr>
            <w:pStyle w:val="B7FED713F7D149AF8398E46F1C000C2316"/>
          </w:pPr>
          <w:r w:rsidRPr="006941D5">
            <w:rPr>
              <w:rFonts w:asciiTheme="minorHAnsi" w:hAnsiTheme="minorHAnsi"/>
              <w:color w:val="FF0000"/>
            </w:rPr>
            <w:t>Click here</w:t>
          </w:r>
        </w:p>
      </w:docPartBody>
    </w:docPart>
    <w:docPart>
      <w:docPartPr>
        <w:name w:val="E9C08A38A56A427B984784040D4F9122"/>
        <w:category>
          <w:name w:val="General"/>
          <w:gallery w:val="placeholder"/>
        </w:category>
        <w:types>
          <w:type w:val="bbPlcHdr"/>
        </w:types>
        <w:behaviors>
          <w:behavior w:val="content"/>
        </w:behaviors>
        <w:guid w:val="{D58E2327-1AB3-4B89-8C3B-3DF6DF5072CD}"/>
      </w:docPartPr>
      <w:docPartBody>
        <w:p w:rsidR="005675F2" w:rsidRDefault="00C73E7D" w:rsidP="00C73E7D">
          <w:pPr>
            <w:pStyle w:val="E9C08A38A56A427B984784040D4F912216"/>
          </w:pPr>
          <w:r w:rsidRPr="006941D5">
            <w:rPr>
              <w:rFonts w:asciiTheme="minorHAnsi" w:hAnsiTheme="minorHAnsi"/>
              <w:color w:val="FF0000"/>
            </w:rPr>
            <w:t>Click here</w:t>
          </w:r>
        </w:p>
      </w:docPartBody>
    </w:docPart>
    <w:docPart>
      <w:docPartPr>
        <w:name w:val="D8DD587745864FC3930C9C5FB7CF2F98"/>
        <w:category>
          <w:name w:val="General"/>
          <w:gallery w:val="placeholder"/>
        </w:category>
        <w:types>
          <w:type w:val="bbPlcHdr"/>
        </w:types>
        <w:behaviors>
          <w:behavior w:val="content"/>
        </w:behaviors>
        <w:guid w:val="{7F11C602-2F46-484B-B8A2-90DB07F19FF6}"/>
      </w:docPartPr>
      <w:docPartBody>
        <w:p w:rsidR="005675F2" w:rsidRDefault="00C73E7D" w:rsidP="00C73E7D">
          <w:pPr>
            <w:pStyle w:val="D8DD587745864FC3930C9C5FB7CF2F9816"/>
          </w:pPr>
          <w:r w:rsidRPr="006941D5">
            <w:rPr>
              <w:rFonts w:asciiTheme="minorHAnsi" w:hAnsiTheme="minorHAnsi"/>
              <w:color w:val="FF0000"/>
            </w:rPr>
            <w:t>Click here</w:t>
          </w:r>
        </w:p>
      </w:docPartBody>
    </w:docPart>
    <w:docPart>
      <w:docPartPr>
        <w:name w:val="899430950FC1408F91B6E71CCA83F060"/>
        <w:category>
          <w:name w:val="General"/>
          <w:gallery w:val="placeholder"/>
        </w:category>
        <w:types>
          <w:type w:val="bbPlcHdr"/>
        </w:types>
        <w:behaviors>
          <w:behavior w:val="content"/>
        </w:behaviors>
        <w:guid w:val="{ECC06172-1A6F-4083-AD75-1A98007B9535}"/>
      </w:docPartPr>
      <w:docPartBody>
        <w:p w:rsidR="005675F2" w:rsidRDefault="00C73E7D" w:rsidP="00C73E7D">
          <w:pPr>
            <w:pStyle w:val="899430950FC1408F91B6E71CCA83F06016"/>
          </w:pPr>
          <w:r w:rsidRPr="006941D5">
            <w:rPr>
              <w:rFonts w:asciiTheme="minorHAnsi" w:hAnsiTheme="minorHAnsi"/>
              <w:color w:val="FF0000"/>
            </w:rPr>
            <w:t>Click or tap here to enter text.</w:t>
          </w:r>
        </w:p>
      </w:docPartBody>
    </w:docPart>
    <w:docPart>
      <w:docPartPr>
        <w:name w:val="0C596CEA7DB3439E891A1032F388F923"/>
        <w:category>
          <w:name w:val="General"/>
          <w:gallery w:val="placeholder"/>
        </w:category>
        <w:types>
          <w:type w:val="bbPlcHdr"/>
        </w:types>
        <w:behaviors>
          <w:behavior w:val="content"/>
        </w:behaviors>
        <w:guid w:val="{C3AC7D0C-51D7-479A-9398-E3AAF76D4714}"/>
      </w:docPartPr>
      <w:docPartBody>
        <w:p w:rsidR="005675F2" w:rsidRDefault="00C73E7D" w:rsidP="00C73E7D">
          <w:pPr>
            <w:pStyle w:val="0C596CEA7DB3439E891A1032F388F92316"/>
          </w:pPr>
          <w:r w:rsidRPr="006941D5">
            <w:rPr>
              <w:rFonts w:asciiTheme="minorHAnsi" w:hAnsiTheme="minorHAnsi"/>
              <w:color w:val="FF0000"/>
            </w:rPr>
            <w:t>Click or tap here to enter text.</w:t>
          </w:r>
        </w:p>
      </w:docPartBody>
    </w:docPart>
    <w:docPart>
      <w:docPartPr>
        <w:name w:val="BFCD88DC90B949F7AB3A71D5E8C10EC6"/>
        <w:category>
          <w:name w:val="General"/>
          <w:gallery w:val="placeholder"/>
        </w:category>
        <w:types>
          <w:type w:val="bbPlcHdr"/>
        </w:types>
        <w:behaviors>
          <w:behavior w:val="content"/>
        </w:behaviors>
        <w:guid w:val="{726420D1-EB74-4D74-919E-C13765884468}"/>
      </w:docPartPr>
      <w:docPartBody>
        <w:p w:rsidR="005675F2" w:rsidRDefault="00C73E7D" w:rsidP="00C73E7D">
          <w:pPr>
            <w:pStyle w:val="BFCD88DC90B949F7AB3A71D5E8C10EC616"/>
          </w:pPr>
          <w:r w:rsidRPr="006941D5">
            <w:rPr>
              <w:rFonts w:asciiTheme="minorHAnsi" w:hAnsiTheme="minorHAnsi"/>
              <w:color w:val="FF0000"/>
            </w:rPr>
            <w:t>Click or tap here to enter text.</w:t>
          </w:r>
        </w:p>
      </w:docPartBody>
    </w:docPart>
    <w:docPart>
      <w:docPartPr>
        <w:name w:val="FEC00591F9B54300B1B2C0526F4A936A"/>
        <w:category>
          <w:name w:val="General"/>
          <w:gallery w:val="placeholder"/>
        </w:category>
        <w:types>
          <w:type w:val="bbPlcHdr"/>
        </w:types>
        <w:behaviors>
          <w:behavior w:val="content"/>
        </w:behaviors>
        <w:guid w:val="{D4AC6546-CBF3-4233-87D2-7CCB6B5E863D}"/>
      </w:docPartPr>
      <w:docPartBody>
        <w:p w:rsidR="005675F2" w:rsidRDefault="00C73E7D" w:rsidP="00C73E7D">
          <w:pPr>
            <w:pStyle w:val="FEC00591F9B54300B1B2C0526F4A936A16"/>
          </w:pPr>
          <w:r w:rsidRPr="006941D5">
            <w:rPr>
              <w:rFonts w:asciiTheme="minorHAnsi" w:hAnsiTheme="minorHAnsi"/>
              <w:color w:val="FF0000"/>
            </w:rPr>
            <w:t>Click or tap here to enter text.</w:t>
          </w:r>
        </w:p>
      </w:docPartBody>
    </w:docPart>
    <w:docPart>
      <w:docPartPr>
        <w:name w:val="B2D96FE490D64681AF9F6A8E134A8944"/>
        <w:category>
          <w:name w:val="General"/>
          <w:gallery w:val="placeholder"/>
        </w:category>
        <w:types>
          <w:type w:val="bbPlcHdr"/>
        </w:types>
        <w:behaviors>
          <w:behavior w:val="content"/>
        </w:behaviors>
        <w:guid w:val="{BAB9C1A6-070B-4C6C-8941-2031CC3CF2C5}"/>
      </w:docPartPr>
      <w:docPartBody>
        <w:p w:rsidR="005675F2" w:rsidRDefault="00C73E7D" w:rsidP="00C73E7D">
          <w:pPr>
            <w:pStyle w:val="B2D96FE490D64681AF9F6A8E134A894416"/>
          </w:pPr>
          <w:r w:rsidRPr="006941D5">
            <w:rPr>
              <w:rFonts w:asciiTheme="minorHAnsi" w:hAnsiTheme="minorHAnsi"/>
              <w:color w:val="FF0000"/>
            </w:rPr>
            <w:t>Click or tap here to enter text.</w:t>
          </w:r>
        </w:p>
      </w:docPartBody>
    </w:docPart>
    <w:docPart>
      <w:docPartPr>
        <w:name w:val="21DEAC26347E45288BEE1A03556FBC54"/>
        <w:category>
          <w:name w:val="General"/>
          <w:gallery w:val="placeholder"/>
        </w:category>
        <w:types>
          <w:type w:val="bbPlcHdr"/>
        </w:types>
        <w:behaviors>
          <w:behavior w:val="content"/>
        </w:behaviors>
        <w:guid w:val="{80EEDD93-1BDE-495C-AA10-DF75B2ED4525}"/>
      </w:docPartPr>
      <w:docPartBody>
        <w:p w:rsidR="005675F2" w:rsidRDefault="00C73E7D" w:rsidP="00C73E7D">
          <w:pPr>
            <w:pStyle w:val="21DEAC26347E45288BEE1A03556FBC5416"/>
          </w:pPr>
          <w:r w:rsidRPr="007E0EAE">
            <w:rPr>
              <w:rStyle w:val="PlaceholderText"/>
            </w:rPr>
            <w:t>Click or tap here to enter text.</w:t>
          </w:r>
        </w:p>
      </w:docPartBody>
    </w:docPart>
    <w:docPart>
      <w:docPartPr>
        <w:name w:val="B9D378BA4DC14A7BB6368950D034B4B8"/>
        <w:category>
          <w:name w:val="General"/>
          <w:gallery w:val="placeholder"/>
        </w:category>
        <w:types>
          <w:type w:val="bbPlcHdr"/>
        </w:types>
        <w:behaviors>
          <w:behavior w:val="content"/>
        </w:behaviors>
        <w:guid w:val="{10A02C3A-4BE1-4ACF-89E8-88295FBCC172}"/>
      </w:docPartPr>
      <w:docPartBody>
        <w:p w:rsidR="000F68D6" w:rsidRDefault="00C73E7D" w:rsidP="00C73E7D">
          <w:pPr>
            <w:pStyle w:val="B9D378BA4DC14A7BB6368950D034B4B816"/>
          </w:pPr>
          <w:r>
            <w:rPr>
              <w:rStyle w:val="PlaceholderText"/>
            </w:rPr>
            <w:t>En</w:t>
          </w:r>
          <w:r w:rsidRPr="007E0EAE">
            <w:rPr>
              <w:rStyle w:val="PlaceholderText"/>
            </w:rPr>
            <w:t>ter text.</w:t>
          </w:r>
        </w:p>
      </w:docPartBody>
    </w:docPart>
    <w:docPart>
      <w:docPartPr>
        <w:name w:val="0186BCEC26764C2A850025973FA30B67"/>
        <w:category>
          <w:name w:val="General"/>
          <w:gallery w:val="placeholder"/>
        </w:category>
        <w:types>
          <w:type w:val="bbPlcHdr"/>
        </w:types>
        <w:behaviors>
          <w:behavior w:val="content"/>
        </w:behaviors>
        <w:guid w:val="{2D404FBA-73FF-4B77-A12B-CD9F4B8D424B}"/>
      </w:docPartPr>
      <w:docPartBody>
        <w:p w:rsidR="000F68D6" w:rsidRDefault="00C73E7D" w:rsidP="00C73E7D">
          <w:pPr>
            <w:pStyle w:val="0186BCEC26764C2A850025973FA30B6716"/>
          </w:pPr>
          <w:r>
            <w:rPr>
              <w:rStyle w:val="PlaceholderText"/>
            </w:rPr>
            <w:t>En</w:t>
          </w:r>
          <w:r w:rsidRPr="007E0EAE">
            <w:rPr>
              <w:rStyle w:val="PlaceholderText"/>
            </w:rPr>
            <w:t>ter text.</w:t>
          </w:r>
        </w:p>
      </w:docPartBody>
    </w:docPart>
    <w:docPart>
      <w:docPartPr>
        <w:name w:val="7AF19934C52941FF9E104C02F787C348"/>
        <w:category>
          <w:name w:val="General"/>
          <w:gallery w:val="placeholder"/>
        </w:category>
        <w:types>
          <w:type w:val="bbPlcHdr"/>
        </w:types>
        <w:behaviors>
          <w:behavior w:val="content"/>
        </w:behaviors>
        <w:guid w:val="{2C3713C6-B9F9-4C1D-94AE-6BFC31EF28DE}"/>
      </w:docPartPr>
      <w:docPartBody>
        <w:p w:rsidR="000F68D6" w:rsidRDefault="00C73E7D" w:rsidP="00C73E7D">
          <w:pPr>
            <w:pStyle w:val="7AF19934C52941FF9E104C02F787C34816"/>
          </w:pPr>
          <w:r>
            <w:rPr>
              <w:rStyle w:val="PlaceholderText"/>
            </w:rPr>
            <w:t>En</w:t>
          </w:r>
          <w:r w:rsidRPr="007E0EAE">
            <w:rPr>
              <w:rStyle w:val="PlaceholderText"/>
            </w:rPr>
            <w:t>ter text.</w:t>
          </w:r>
        </w:p>
      </w:docPartBody>
    </w:docPart>
    <w:docPart>
      <w:docPartPr>
        <w:name w:val="C46D485053A0498C97B840A8C09D5F79"/>
        <w:category>
          <w:name w:val="General"/>
          <w:gallery w:val="placeholder"/>
        </w:category>
        <w:types>
          <w:type w:val="bbPlcHdr"/>
        </w:types>
        <w:behaviors>
          <w:behavior w:val="content"/>
        </w:behaviors>
        <w:guid w:val="{E641F027-842B-4978-BA51-62E5BED4B5E5}"/>
      </w:docPartPr>
      <w:docPartBody>
        <w:p w:rsidR="000F68D6" w:rsidRDefault="00C73E7D" w:rsidP="00C73E7D">
          <w:pPr>
            <w:pStyle w:val="C46D485053A0498C97B840A8C09D5F7916"/>
          </w:pPr>
          <w:r>
            <w:rPr>
              <w:rStyle w:val="PlaceholderText"/>
            </w:rPr>
            <w:t>En</w:t>
          </w:r>
          <w:r w:rsidRPr="007E0EAE">
            <w:rPr>
              <w:rStyle w:val="PlaceholderText"/>
            </w:rPr>
            <w:t>ter text.</w:t>
          </w:r>
        </w:p>
      </w:docPartBody>
    </w:docPart>
    <w:docPart>
      <w:docPartPr>
        <w:name w:val="14992AC204634BBBA5D63F6277519FD0"/>
        <w:category>
          <w:name w:val="General"/>
          <w:gallery w:val="placeholder"/>
        </w:category>
        <w:types>
          <w:type w:val="bbPlcHdr"/>
        </w:types>
        <w:behaviors>
          <w:behavior w:val="content"/>
        </w:behaviors>
        <w:guid w:val="{7E6967B9-2118-418B-B617-F5D49D32BBCE}"/>
      </w:docPartPr>
      <w:docPartBody>
        <w:p w:rsidR="000F68D6" w:rsidRDefault="00C73E7D" w:rsidP="00C73E7D">
          <w:pPr>
            <w:pStyle w:val="14992AC204634BBBA5D63F6277519FD016"/>
          </w:pPr>
          <w:r>
            <w:rPr>
              <w:rStyle w:val="PlaceholderText"/>
            </w:rPr>
            <w:t>En</w:t>
          </w:r>
          <w:r w:rsidRPr="007E0EAE">
            <w:rPr>
              <w:rStyle w:val="PlaceholderText"/>
            </w:rPr>
            <w:t>ter text.</w:t>
          </w:r>
        </w:p>
      </w:docPartBody>
    </w:docPart>
    <w:docPart>
      <w:docPartPr>
        <w:name w:val="0FB9CD5D226D45179E6858F489A6C880"/>
        <w:category>
          <w:name w:val="General"/>
          <w:gallery w:val="placeholder"/>
        </w:category>
        <w:types>
          <w:type w:val="bbPlcHdr"/>
        </w:types>
        <w:behaviors>
          <w:behavior w:val="content"/>
        </w:behaviors>
        <w:guid w:val="{FE1BFA97-07D8-4762-BA51-BDC6E2962C16}"/>
      </w:docPartPr>
      <w:docPartBody>
        <w:p w:rsidR="000F68D6" w:rsidRDefault="00C73E7D" w:rsidP="00C73E7D">
          <w:pPr>
            <w:pStyle w:val="0FB9CD5D226D45179E6858F489A6C88016"/>
          </w:pPr>
          <w:r>
            <w:rPr>
              <w:rStyle w:val="PlaceholderText"/>
            </w:rPr>
            <w:t>En</w:t>
          </w:r>
          <w:r w:rsidRPr="007E0EAE">
            <w:rPr>
              <w:rStyle w:val="PlaceholderText"/>
            </w:rPr>
            <w:t>ter text.</w:t>
          </w:r>
        </w:p>
      </w:docPartBody>
    </w:docPart>
    <w:docPart>
      <w:docPartPr>
        <w:name w:val="BB778C20A6B04997B8181C873040580A"/>
        <w:category>
          <w:name w:val="General"/>
          <w:gallery w:val="placeholder"/>
        </w:category>
        <w:types>
          <w:type w:val="bbPlcHdr"/>
        </w:types>
        <w:behaviors>
          <w:behavior w:val="content"/>
        </w:behaviors>
        <w:guid w:val="{29086EB9-CAF7-47E6-803A-9537A810BDE9}"/>
      </w:docPartPr>
      <w:docPartBody>
        <w:p w:rsidR="000F68D6" w:rsidRDefault="00C73E7D" w:rsidP="00C73E7D">
          <w:pPr>
            <w:pStyle w:val="BB778C20A6B04997B8181C873040580A16"/>
          </w:pPr>
          <w:r>
            <w:rPr>
              <w:rStyle w:val="PlaceholderText"/>
            </w:rPr>
            <w:t>En</w:t>
          </w:r>
          <w:r w:rsidRPr="007E0EAE">
            <w:rPr>
              <w:rStyle w:val="PlaceholderText"/>
            </w:rPr>
            <w:t>ter text.</w:t>
          </w:r>
        </w:p>
      </w:docPartBody>
    </w:docPart>
    <w:docPart>
      <w:docPartPr>
        <w:name w:val="A4692E59D85D4C9C8F5EA8916C2A6EAC"/>
        <w:category>
          <w:name w:val="General"/>
          <w:gallery w:val="placeholder"/>
        </w:category>
        <w:types>
          <w:type w:val="bbPlcHdr"/>
        </w:types>
        <w:behaviors>
          <w:behavior w:val="content"/>
        </w:behaviors>
        <w:guid w:val="{7F651069-E0C7-4F9C-AE6A-7E45FC629022}"/>
      </w:docPartPr>
      <w:docPartBody>
        <w:p w:rsidR="000F68D6" w:rsidRDefault="00C73E7D" w:rsidP="00C73E7D">
          <w:pPr>
            <w:pStyle w:val="A4692E59D85D4C9C8F5EA8916C2A6EAC16"/>
          </w:pPr>
          <w:r>
            <w:rPr>
              <w:rStyle w:val="PlaceholderText"/>
            </w:rPr>
            <w:t>En</w:t>
          </w:r>
          <w:r w:rsidRPr="007E0EAE">
            <w:rPr>
              <w:rStyle w:val="PlaceholderText"/>
            </w:rPr>
            <w:t>ter text.</w:t>
          </w:r>
        </w:p>
      </w:docPartBody>
    </w:docPart>
    <w:docPart>
      <w:docPartPr>
        <w:name w:val="2DCB0D7F22594808BA2B32744E3E167D"/>
        <w:category>
          <w:name w:val="General"/>
          <w:gallery w:val="placeholder"/>
        </w:category>
        <w:types>
          <w:type w:val="bbPlcHdr"/>
        </w:types>
        <w:behaviors>
          <w:behavior w:val="content"/>
        </w:behaviors>
        <w:guid w:val="{75FE1B09-2DE4-4C63-8966-6D562F0B5AF5}"/>
      </w:docPartPr>
      <w:docPartBody>
        <w:p w:rsidR="000F68D6" w:rsidRDefault="00C73E7D" w:rsidP="00C73E7D">
          <w:pPr>
            <w:pStyle w:val="2DCB0D7F22594808BA2B32744E3E167D16"/>
          </w:pPr>
          <w:r>
            <w:rPr>
              <w:rStyle w:val="PlaceholderText"/>
            </w:rPr>
            <w:t>En</w:t>
          </w:r>
          <w:r w:rsidRPr="007E0EAE">
            <w:rPr>
              <w:rStyle w:val="PlaceholderText"/>
            </w:rPr>
            <w:t>ter text.</w:t>
          </w:r>
        </w:p>
      </w:docPartBody>
    </w:docPart>
    <w:docPart>
      <w:docPartPr>
        <w:name w:val="EFD154F952EE4DD4A2F310E32B5D8C0B"/>
        <w:category>
          <w:name w:val="General"/>
          <w:gallery w:val="placeholder"/>
        </w:category>
        <w:types>
          <w:type w:val="bbPlcHdr"/>
        </w:types>
        <w:behaviors>
          <w:behavior w:val="content"/>
        </w:behaviors>
        <w:guid w:val="{22A724B6-D5B5-449F-BC6F-4D9AD3B329A3}"/>
      </w:docPartPr>
      <w:docPartBody>
        <w:p w:rsidR="000F68D6" w:rsidRDefault="00C73E7D" w:rsidP="00C73E7D">
          <w:pPr>
            <w:pStyle w:val="EFD154F952EE4DD4A2F310E32B5D8C0B16"/>
          </w:pPr>
          <w:r>
            <w:rPr>
              <w:rStyle w:val="PlaceholderText"/>
            </w:rPr>
            <w:t>En</w:t>
          </w:r>
          <w:r w:rsidRPr="007E0EAE">
            <w:rPr>
              <w:rStyle w:val="PlaceholderText"/>
            </w:rPr>
            <w:t>ter text.</w:t>
          </w:r>
        </w:p>
      </w:docPartBody>
    </w:docPart>
    <w:docPart>
      <w:docPartPr>
        <w:name w:val="D96B0604AE4649C9A9262FA280152719"/>
        <w:category>
          <w:name w:val="General"/>
          <w:gallery w:val="placeholder"/>
        </w:category>
        <w:types>
          <w:type w:val="bbPlcHdr"/>
        </w:types>
        <w:behaviors>
          <w:behavior w:val="content"/>
        </w:behaviors>
        <w:guid w:val="{1D58BF4C-C08C-43BC-BBAF-533C0B7BA7C9}"/>
      </w:docPartPr>
      <w:docPartBody>
        <w:p w:rsidR="000F68D6" w:rsidRDefault="00C73E7D" w:rsidP="00C73E7D">
          <w:pPr>
            <w:pStyle w:val="D96B0604AE4649C9A9262FA28015271916"/>
          </w:pPr>
          <w:r>
            <w:rPr>
              <w:rStyle w:val="PlaceholderText"/>
            </w:rPr>
            <w:t>En</w:t>
          </w:r>
          <w:r w:rsidRPr="007E0EAE">
            <w:rPr>
              <w:rStyle w:val="PlaceholderText"/>
            </w:rPr>
            <w:t>ter text.</w:t>
          </w:r>
        </w:p>
      </w:docPartBody>
    </w:docPart>
    <w:docPart>
      <w:docPartPr>
        <w:name w:val="85C0B4C9A5274D3D8393BE84B5F7EBDD"/>
        <w:category>
          <w:name w:val="General"/>
          <w:gallery w:val="placeholder"/>
        </w:category>
        <w:types>
          <w:type w:val="bbPlcHdr"/>
        </w:types>
        <w:behaviors>
          <w:behavior w:val="content"/>
        </w:behaviors>
        <w:guid w:val="{BD5219EA-FD6E-45BF-9769-1EA5B1DB78E6}"/>
      </w:docPartPr>
      <w:docPartBody>
        <w:p w:rsidR="000F68D6" w:rsidRDefault="00C73E7D" w:rsidP="00C73E7D">
          <w:pPr>
            <w:pStyle w:val="85C0B4C9A5274D3D8393BE84B5F7EBDD16"/>
          </w:pPr>
          <w:r>
            <w:rPr>
              <w:rStyle w:val="PlaceholderText"/>
            </w:rPr>
            <w:t>En</w:t>
          </w:r>
          <w:r w:rsidRPr="007E0EAE">
            <w:rPr>
              <w:rStyle w:val="PlaceholderText"/>
            </w:rPr>
            <w:t>ter text.</w:t>
          </w:r>
        </w:p>
      </w:docPartBody>
    </w:docPart>
    <w:docPart>
      <w:docPartPr>
        <w:name w:val="1FEF00D799EF470B8C26FE3713D5CDB8"/>
        <w:category>
          <w:name w:val="General"/>
          <w:gallery w:val="placeholder"/>
        </w:category>
        <w:types>
          <w:type w:val="bbPlcHdr"/>
        </w:types>
        <w:behaviors>
          <w:behavior w:val="content"/>
        </w:behaviors>
        <w:guid w:val="{747769AB-BAEE-4A04-B422-8E369C90C7FC}"/>
      </w:docPartPr>
      <w:docPartBody>
        <w:p w:rsidR="003D517F" w:rsidRDefault="00C73E7D" w:rsidP="00C73E7D">
          <w:pPr>
            <w:pStyle w:val="1FEF00D799EF470B8C26FE3713D5CDB816"/>
          </w:pPr>
          <w:r w:rsidRPr="003E723F">
            <w:rPr>
              <w:rStyle w:val="PlaceholderText"/>
              <w:sz w:val="18"/>
              <w:szCs w:val="18"/>
            </w:rPr>
            <w:t>Click or tap here to enter text.</w:t>
          </w:r>
        </w:p>
      </w:docPartBody>
    </w:docPart>
    <w:docPart>
      <w:docPartPr>
        <w:name w:val="A251E0AE7D9943DEB4E231EE031857E6"/>
        <w:category>
          <w:name w:val="General"/>
          <w:gallery w:val="placeholder"/>
        </w:category>
        <w:types>
          <w:type w:val="bbPlcHdr"/>
        </w:types>
        <w:behaviors>
          <w:behavior w:val="content"/>
        </w:behaviors>
        <w:guid w:val="{BBC6FEA5-DE9A-4CDA-97D2-95EEEB310305}"/>
      </w:docPartPr>
      <w:docPartBody>
        <w:p w:rsidR="003D517F" w:rsidRDefault="00C73E7D" w:rsidP="00C73E7D">
          <w:pPr>
            <w:pStyle w:val="A251E0AE7D9943DEB4E231EE031857E616"/>
          </w:pPr>
          <w:r w:rsidRPr="003E723F">
            <w:rPr>
              <w:rStyle w:val="PlaceholderText"/>
              <w:sz w:val="18"/>
              <w:szCs w:val="18"/>
            </w:rPr>
            <w:t>Click or tap here to enter text.</w:t>
          </w:r>
        </w:p>
      </w:docPartBody>
    </w:docPart>
    <w:docPart>
      <w:docPartPr>
        <w:name w:val="CFCC102901F8483694EAC5AF26DB0E00"/>
        <w:category>
          <w:name w:val="General"/>
          <w:gallery w:val="placeholder"/>
        </w:category>
        <w:types>
          <w:type w:val="bbPlcHdr"/>
        </w:types>
        <w:behaviors>
          <w:behavior w:val="content"/>
        </w:behaviors>
        <w:guid w:val="{1068CFE0-B5C2-4E55-8E60-94034F2518A1}"/>
      </w:docPartPr>
      <w:docPartBody>
        <w:p w:rsidR="003D517F" w:rsidRDefault="00C73E7D" w:rsidP="00C73E7D">
          <w:pPr>
            <w:pStyle w:val="CFCC102901F8483694EAC5AF26DB0E0016"/>
          </w:pPr>
          <w:r w:rsidRPr="003E723F">
            <w:rPr>
              <w:rStyle w:val="PlaceholderText"/>
              <w:sz w:val="18"/>
              <w:szCs w:val="18"/>
            </w:rPr>
            <w:t>Click or tap here to enter text.</w:t>
          </w:r>
        </w:p>
      </w:docPartBody>
    </w:docPart>
    <w:docPart>
      <w:docPartPr>
        <w:name w:val="A784CCC8A4A34CF380D8FBA5D6911FE8"/>
        <w:category>
          <w:name w:val="General"/>
          <w:gallery w:val="placeholder"/>
        </w:category>
        <w:types>
          <w:type w:val="bbPlcHdr"/>
        </w:types>
        <w:behaviors>
          <w:behavior w:val="content"/>
        </w:behaviors>
        <w:guid w:val="{B0526EC1-0868-4D46-BD78-E07E31F25F85}"/>
      </w:docPartPr>
      <w:docPartBody>
        <w:p w:rsidR="003D517F" w:rsidRDefault="00C73E7D" w:rsidP="00C73E7D">
          <w:pPr>
            <w:pStyle w:val="A784CCC8A4A34CF380D8FBA5D6911FE816"/>
          </w:pPr>
          <w:r w:rsidRPr="003E723F">
            <w:rPr>
              <w:rStyle w:val="PlaceholderText"/>
              <w:sz w:val="18"/>
              <w:szCs w:val="18"/>
            </w:rPr>
            <w:t>Click or tap here to enter text.</w:t>
          </w:r>
        </w:p>
      </w:docPartBody>
    </w:docPart>
    <w:docPart>
      <w:docPartPr>
        <w:name w:val="EF14BBC611DC47DAA2E6FE420EC6ADE3"/>
        <w:category>
          <w:name w:val="General"/>
          <w:gallery w:val="placeholder"/>
        </w:category>
        <w:types>
          <w:type w:val="bbPlcHdr"/>
        </w:types>
        <w:behaviors>
          <w:behavior w:val="content"/>
        </w:behaviors>
        <w:guid w:val="{ED8B765E-9230-4E4E-8C07-E16CC8B85D14}"/>
      </w:docPartPr>
      <w:docPartBody>
        <w:p w:rsidR="003D517F" w:rsidRDefault="00C73E7D" w:rsidP="00C73E7D">
          <w:pPr>
            <w:pStyle w:val="EF14BBC611DC47DAA2E6FE420EC6ADE316"/>
          </w:pPr>
          <w:r w:rsidRPr="003E723F">
            <w:rPr>
              <w:rStyle w:val="PlaceholderText"/>
              <w:sz w:val="18"/>
              <w:szCs w:val="18"/>
            </w:rPr>
            <w:t>Click or tap here to enter text.</w:t>
          </w:r>
        </w:p>
      </w:docPartBody>
    </w:docPart>
    <w:docPart>
      <w:docPartPr>
        <w:name w:val="684E9AA470F74024BDDCF4DE0317676E"/>
        <w:category>
          <w:name w:val="General"/>
          <w:gallery w:val="placeholder"/>
        </w:category>
        <w:types>
          <w:type w:val="bbPlcHdr"/>
        </w:types>
        <w:behaviors>
          <w:behavior w:val="content"/>
        </w:behaviors>
        <w:guid w:val="{14FF90D3-F2A4-40F8-8CCE-FF77E2F30079}"/>
      </w:docPartPr>
      <w:docPartBody>
        <w:p w:rsidR="003D517F" w:rsidRDefault="00C73E7D" w:rsidP="00C73E7D">
          <w:pPr>
            <w:pStyle w:val="684E9AA470F74024BDDCF4DE0317676E16"/>
          </w:pPr>
          <w:r w:rsidRPr="003E723F">
            <w:rPr>
              <w:rStyle w:val="PlaceholderText"/>
              <w:sz w:val="18"/>
              <w:szCs w:val="18"/>
            </w:rPr>
            <w:t>Click or tap here to enter text.</w:t>
          </w:r>
        </w:p>
      </w:docPartBody>
    </w:docPart>
    <w:docPart>
      <w:docPartPr>
        <w:name w:val="A56BDFFE6B504B468F4C2C7D9EFF62F9"/>
        <w:category>
          <w:name w:val="General"/>
          <w:gallery w:val="placeholder"/>
        </w:category>
        <w:types>
          <w:type w:val="bbPlcHdr"/>
        </w:types>
        <w:behaviors>
          <w:behavior w:val="content"/>
        </w:behaviors>
        <w:guid w:val="{CF0A8661-2417-4FF3-A40A-79EF7213AF58}"/>
      </w:docPartPr>
      <w:docPartBody>
        <w:p w:rsidR="003D517F" w:rsidRDefault="00C73E7D" w:rsidP="00C73E7D">
          <w:pPr>
            <w:pStyle w:val="A56BDFFE6B504B468F4C2C7D9EFF62F916"/>
          </w:pPr>
          <w:r w:rsidRPr="003E723F">
            <w:rPr>
              <w:rStyle w:val="PlaceholderText"/>
              <w:sz w:val="18"/>
              <w:szCs w:val="18"/>
            </w:rPr>
            <w:t>Click or tap here to enter text.</w:t>
          </w:r>
        </w:p>
      </w:docPartBody>
    </w:docPart>
    <w:docPart>
      <w:docPartPr>
        <w:name w:val="BAE802B1DF274A7F975B886447A7CBCD"/>
        <w:category>
          <w:name w:val="General"/>
          <w:gallery w:val="placeholder"/>
        </w:category>
        <w:types>
          <w:type w:val="bbPlcHdr"/>
        </w:types>
        <w:behaviors>
          <w:behavior w:val="content"/>
        </w:behaviors>
        <w:guid w:val="{0634CF56-A0D7-42EA-B7B6-6B822839FC74}"/>
      </w:docPartPr>
      <w:docPartBody>
        <w:p w:rsidR="003D517F" w:rsidRDefault="00C73E7D" w:rsidP="00C73E7D">
          <w:pPr>
            <w:pStyle w:val="BAE802B1DF274A7F975B886447A7CBCD16"/>
          </w:pPr>
          <w:r w:rsidRPr="003E723F">
            <w:rPr>
              <w:rStyle w:val="PlaceholderText"/>
              <w:sz w:val="18"/>
              <w:szCs w:val="18"/>
            </w:rPr>
            <w:t>Click or tap here to enter text.</w:t>
          </w:r>
        </w:p>
      </w:docPartBody>
    </w:docPart>
    <w:docPart>
      <w:docPartPr>
        <w:name w:val="7A89A2435801470F9D91259A3A8290A2"/>
        <w:category>
          <w:name w:val="General"/>
          <w:gallery w:val="placeholder"/>
        </w:category>
        <w:types>
          <w:type w:val="bbPlcHdr"/>
        </w:types>
        <w:behaviors>
          <w:behavior w:val="content"/>
        </w:behaviors>
        <w:guid w:val="{BBCF1350-AB2C-4D4F-94F2-8A2F9D920959}"/>
      </w:docPartPr>
      <w:docPartBody>
        <w:p w:rsidR="003D517F" w:rsidRDefault="00C73E7D" w:rsidP="00C73E7D">
          <w:pPr>
            <w:pStyle w:val="7A89A2435801470F9D91259A3A8290A216"/>
          </w:pPr>
          <w:r w:rsidRPr="003E723F">
            <w:rPr>
              <w:rStyle w:val="PlaceholderText"/>
              <w:sz w:val="18"/>
              <w:szCs w:val="18"/>
            </w:rPr>
            <w:t>Click or tap here to enter text.</w:t>
          </w:r>
        </w:p>
      </w:docPartBody>
    </w:docPart>
    <w:docPart>
      <w:docPartPr>
        <w:name w:val="183A466738204EBDA3206C5FD42A0705"/>
        <w:category>
          <w:name w:val="General"/>
          <w:gallery w:val="placeholder"/>
        </w:category>
        <w:types>
          <w:type w:val="bbPlcHdr"/>
        </w:types>
        <w:behaviors>
          <w:behavior w:val="content"/>
        </w:behaviors>
        <w:guid w:val="{1D7E42F2-E14F-4449-BBD2-40766A4CC1E9}"/>
      </w:docPartPr>
      <w:docPartBody>
        <w:p w:rsidR="003D517F" w:rsidRDefault="00C73E7D" w:rsidP="00C73E7D">
          <w:pPr>
            <w:pStyle w:val="183A466738204EBDA3206C5FD42A070516"/>
          </w:pPr>
          <w:r w:rsidRPr="003E723F">
            <w:rPr>
              <w:rStyle w:val="PlaceholderText"/>
              <w:sz w:val="18"/>
              <w:szCs w:val="18"/>
            </w:rPr>
            <w:t>Click or tap here to enter text.</w:t>
          </w:r>
        </w:p>
      </w:docPartBody>
    </w:docPart>
    <w:docPart>
      <w:docPartPr>
        <w:name w:val="F4804629304F4531824CB40BB983F673"/>
        <w:category>
          <w:name w:val="General"/>
          <w:gallery w:val="placeholder"/>
        </w:category>
        <w:types>
          <w:type w:val="bbPlcHdr"/>
        </w:types>
        <w:behaviors>
          <w:behavior w:val="content"/>
        </w:behaviors>
        <w:guid w:val="{F6DDD793-71E6-42F9-8FFF-F09A78FC21F5}"/>
      </w:docPartPr>
      <w:docPartBody>
        <w:p w:rsidR="003D517F" w:rsidRDefault="00C73E7D" w:rsidP="00C73E7D">
          <w:pPr>
            <w:pStyle w:val="F4804629304F4531824CB40BB983F67316"/>
          </w:pPr>
          <w:r w:rsidRPr="003E723F">
            <w:rPr>
              <w:rStyle w:val="PlaceholderText"/>
              <w:sz w:val="18"/>
              <w:szCs w:val="18"/>
            </w:rPr>
            <w:t>Click or tap here to enter text.</w:t>
          </w:r>
        </w:p>
      </w:docPartBody>
    </w:docPart>
    <w:docPart>
      <w:docPartPr>
        <w:name w:val="54FA3C86BB254B1DB67E1A1805F2E53B"/>
        <w:category>
          <w:name w:val="General"/>
          <w:gallery w:val="placeholder"/>
        </w:category>
        <w:types>
          <w:type w:val="bbPlcHdr"/>
        </w:types>
        <w:behaviors>
          <w:behavior w:val="content"/>
        </w:behaviors>
        <w:guid w:val="{BB370C5E-FB15-4A2F-BC12-50AC071FD459}"/>
      </w:docPartPr>
      <w:docPartBody>
        <w:p w:rsidR="003D517F" w:rsidRDefault="00C73E7D" w:rsidP="00C73E7D">
          <w:pPr>
            <w:pStyle w:val="54FA3C86BB254B1DB67E1A1805F2E53B16"/>
          </w:pPr>
          <w:r w:rsidRPr="003E723F">
            <w:rPr>
              <w:rStyle w:val="PlaceholderText"/>
              <w:sz w:val="18"/>
              <w:szCs w:val="18"/>
            </w:rPr>
            <w:t>Click or tap here to enter text.</w:t>
          </w:r>
        </w:p>
      </w:docPartBody>
    </w:docPart>
    <w:docPart>
      <w:docPartPr>
        <w:name w:val="DD08FDCD7D734332B94FD5CBA3FB9661"/>
        <w:category>
          <w:name w:val="General"/>
          <w:gallery w:val="placeholder"/>
        </w:category>
        <w:types>
          <w:type w:val="bbPlcHdr"/>
        </w:types>
        <w:behaviors>
          <w:behavior w:val="content"/>
        </w:behaviors>
        <w:guid w:val="{A3B673EB-CAD4-45C5-9401-CD16BA666E70}"/>
      </w:docPartPr>
      <w:docPartBody>
        <w:p w:rsidR="00C73E7D" w:rsidRDefault="00C73E7D" w:rsidP="00C73E7D">
          <w:pPr>
            <w:pStyle w:val="DD08FDCD7D734332B94FD5CBA3FB966116"/>
          </w:pPr>
          <w:r w:rsidRPr="006941D5">
            <w:rPr>
              <w:rFonts w:asciiTheme="minorHAnsi" w:hAnsiTheme="minorHAnsi"/>
              <w:color w:val="FF0000"/>
            </w:rPr>
            <w:t>Click or tap here to enter text.</w:t>
          </w:r>
        </w:p>
      </w:docPartBody>
    </w:docPart>
    <w:docPart>
      <w:docPartPr>
        <w:name w:val="7DC3656CEC884006A74F08923DC061F0"/>
        <w:category>
          <w:name w:val="General"/>
          <w:gallery w:val="placeholder"/>
        </w:category>
        <w:types>
          <w:type w:val="bbPlcHdr"/>
        </w:types>
        <w:behaviors>
          <w:behavior w:val="content"/>
        </w:behaviors>
        <w:guid w:val="{40428A98-1D37-4AE9-A170-D2BECA554C63}"/>
      </w:docPartPr>
      <w:docPartBody>
        <w:p w:rsidR="00C73E7D" w:rsidRDefault="00C73E7D" w:rsidP="00C73E7D">
          <w:pPr>
            <w:pStyle w:val="7DC3656CEC884006A74F08923DC061F015"/>
          </w:pPr>
          <w:r w:rsidRPr="009E1D84">
            <w:rPr>
              <w:rStyle w:val="PlaceholderText"/>
            </w:rPr>
            <w:t>Click or tap here to enter text.</w:t>
          </w:r>
        </w:p>
      </w:docPartBody>
    </w:docPart>
    <w:docPart>
      <w:docPartPr>
        <w:name w:val="6A146C85F3214DBB883AAB17F2375860"/>
        <w:category>
          <w:name w:val="General"/>
          <w:gallery w:val="placeholder"/>
        </w:category>
        <w:types>
          <w:type w:val="bbPlcHdr"/>
        </w:types>
        <w:behaviors>
          <w:behavior w:val="content"/>
        </w:behaviors>
        <w:guid w:val="{4B37966E-C03D-427A-AA4E-B4619B71B6EA}"/>
      </w:docPartPr>
      <w:docPartBody>
        <w:p w:rsidR="00C73E7D" w:rsidRDefault="00C73E7D" w:rsidP="00C73E7D">
          <w:pPr>
            <w:pStyle w:val="6A146C85F3214DBB883AAB17F237586015"/>
          </w:pPr>
          <w:r w:rsidRPr="009E1D84">
            <w:rPr>
              <w:rStyle w:val="PlaceholderText"/>
            </w:rPr>
            <w:t>Click or tap here to enter text.</w:t>
          </w:r>
        </w:p>
      </w:docPartBody>
    </w:docPart>
    <w:docPart>
      <w:docPartPr>
        <w:name w:val="B6B577DC97074FFF9B69B42B0BB2CE5B"/>
        <w:category>
          <w:name w:val="General"/>
          <w:gallery w:val="placeholder"/>
        </w:category>
        <w:types>
          <w:type w:val="bbPlcHdr"/>
        </w:types>
        <w:behaviors>
          <w:behavior w:val="content"/>
        </w:behaviors>
        <w:guid w:val="{85008D6F-5070-4CD3-9F45-B4DF844D240E}"/>
      </w:docPartPr>
      <w:docPartBody>
        <w:p w:rsidR="00C73E7D" w:rsidRDefault="00C73E7D" w:rsidP="00C73E7D">
          <w:pPr>
            <w:pStyle w:val="B6B577DC97074FFF9B69B42B0BB2CE5B15"/>
          </w:pPr>
          <w:r w:rsidRPr="009E1D84">
            <w:rPr>
              <w:rStyle w:val="PlaceholderText"/>
            </w:rPr>
            <w:t>Click or tap here to enter text.</w:t>
          </w:r>
        </w:p>
      </w:docPartBody>
    </w:docPart>
    <w:docPart>
      <w:docPartPr>
        <w:name w:val="8E084F7D499E46AFBEAAFB494C417599"/>
        <w:category>
          <w:name w:val="General"/>
          <w:gallery w:val="placeholder"/>
        </w:category>
        <w:types>
          <w:type w:val="bbPlcHdr"/>
        </w:types>
        <w:behaviors>
          <w:behavior w:val="content"/>
        </w:behaviors>
        <w:guid w:val="{AC4BE39C-46F4-4C4B-9CCD-EB6095BE4E7C}"/>
      </w:docPartPr>
      <w:docPartBody>
        <w:p w:rsidR="00C73E7D" w:rsidRDefault="00C73E7D" w:rsidP="00C73E7D">
          <w:pPr>
            <w:pStyle w:val="8E084F7D499E46AFBEAAFB494C41759915"/>
          </w:pPr>
          <w:r w:rsidRPr="009E1D84">
            <w:rPr>
              <w:rStyle w:val="PlaceholderText"/>
            </w:rPr>
            <w:t>Click or tap here to enter text.</w:t>
          </w:r>
        </w:p>
      </w:docPartBody>
    </w:docPart>
    <w:docPart>
      <w:docPartPr>
        <w:name w:val="91BCD02A8CEB4C01A62A0D9C1295B576"/>
        <w:category>
          <w:name w:val="General"/>
          <w:gallery w:val="placeholder"/>
        </w:category>
        <w:types>
          <w:type w:val="bbPlcHdr"/>
        </w:types>
        <w:behaviors>
          <w:behavior w:val="content"/>
        </w:behaviors>
        <w:guid w:val="{D729428A-0AEC-4412-9DBB-87984B242AFF}"/>
      </w:docPartPr>
      <w:docPartBody>
        <w:p w:rsidR="00C73E7D" w:rsidRDefault="00C73E7D" w:rsidP="00C73E7D">
          <w:pPr>
            <w:pStyle w:val="91BCD02A8CEB4C01A62A0D9C1295B57615"/>
          </w:pPr>
          <w:r w:rsidRPr="009E1D84">
            <w:rPr>
              <w:rStyle w:val="PlaceholderText"/>
            </w:rPr>
            <w:t>Click or tap here to enter text.</w:t>
          </w:r>
        </w:p>
      </w:docPartBody>
    </w:docPart>
    <w:docPart>
      <w:docPartPr>
        <w:name w:val="0381863BA7554A11A723F78BE7111931"/>
        <w:category>
          <w:name w:val="General"/>
          <w:gallery w:val="placeholder"/>
        </w:category>
        <w:types>
          <w:type w:val="bbPlcHdr"/>
        </w:types>
        <w:behaviors>
          <w:behavior w:val="content"/>
        </w:behaviors>
        <w:guid w:val="{266F1D5B-3F13-433E-BCAC-477EB5C0D395}"/>
      </w:docPartPr>
      <w:docPartBody>
        <w:p w:rsidR="00C73E7D" w:rsidRDefault="00C73E7D" w:rsidP="00C73E7D">
          <w:pPr>
            <w:pStyle w:val="0381863BA7554A11A723F78BE711193115"/>
          </w:pPr>
          <w:r w:rsidRPr="009E1D84">
            <w:rPr>
              <w:rStyle w:val="PlaceholderText"/>
            </w:rPr>
            <w:t>Click or tap here to enter text.</w:t>
          </w:r>
        </w:p>
      </w:docPartBody>
    </w:docPart>
    <w:docPart>
      <w:docPartPr>
        <w:name w:val="1448C72BAC8C41CF892614410D9AA8EB"/>
        <w:category>
          <w:name w:val="General"/>
          <w:gallery w:val="placeholder"/>
        </w:category>
        <w:types>
          <w:type w:val="bbPlcHdr"/>
        </w:types>
        <w:behaviors>
          <w:behavior w:val="content"/>
        </w:behaviors>
        <w:guid w:val="{B227F0F5-7D7F-4527-AF9A-F889B4945365}"/>
      </w:docPartPr>
      <w:docPartBody>
        <w:p w:rsidR="00C73E7D" w:rsidRDefault="00C73E7D" w:rsidP="00C73E7D">
          <w:pPr>
            <w:pStyle w:val="1448C72BAC8C41CF892614410D9AA8EB15"/>
          </w:pPr>
          <w:r w:rsidRPr="009E1D84">
            <w:rPr>
              <w:rStyle w:val="PlaceholderText"/>
            </w:rPr>
            <w:t>Click or tap here to enter text.</w:t>
          </w:r>
        </w:p>
      </w:docPartBody>
    </w:docPart>
    <w:docPart>
      <w:docPartPr>
        <w:name w:val="7E2B522B614C43F985312BB6B042D86C"/>
        <w:category>
          <w:name w:val="General"/>
          <w:gallery w:val="placeholder"/>
        </w:category>
        <w:types>
          <w:type w:val="bbPlcHdr"/>
        </w:types>
        <w:behaviors>
          <w:behavior w:val="content"/>
        </w:behaviors>
        <w:guid w:val="{FB706E3D-9676-429C-BB60-060BD80ABFE1}"/>
      </w:docPartPr>
      <w:docPartBody>
        <w:p w:rsidR="00C73E7D" w:rsidRDefault="00C73E7D" w:rsidP="00C73E7D">
          <w:pPr>
            <w:pStyle w:val="7E2B522B614C43F985312BB6B042D86C14"/>
          </w:pPr>
          <w:r>
            <w:rPr>
              <w:rStyle w:val="PlaceholderText"/>
            </w:rPr>
            <w:t>Click here</w:t>
          </w:r>
          <w:r w:rsidRPr="009E1D84">
            <w:rPr>
              <w:rStyle w:val="PlaceholderText"/>
            </w:rPr>
            <w:t>.</w:t>
          </w:r>
        </w:p>
      </w:docPartBody>
    </w:docPart>
    <w:docPart>
      <w:docPartPr>
        <w:name w:val="070D720709A645658620E8E0D463AB0D"/>
        <w:category>
          <w:name w:val="General"/>
          <w:gallery w:val="placeholder"/>
        </w:category>
        <w:types>
          <w:type w:val="bbPlcHdr"/>
        </w:types>
        <w:behaviors>
          <w:behavior w:val="content"/>
        </w:behaviors>
        <w:guid w:val="{2B831BA5-051A-4D16-9714-4D2E0AC513D6}"/>
      </w:docPartPr>
      <w:docPartBody>
        <w:p w:rsidR="00C73E7D" w:rsidRDefault="00C73E7D" w:rsidP="00C73E7D">
          <w:pPr>
            <w:pStyle w:val="070D720709A645658620E8E0D463AB0D9"/>
          </w:pPr>
          <w:r w:rsidRPr="00FE5E32">
            <w:rPr>
              <w:rStyle w:val="PlaceholderText"/>
              <w:sz w:val="20"/>
              <w:szCs w:val="20"/>
            </w:rPr>
            <w:t>Click here.</w:t>
          </w:r>
        </w:p>
      </w:docPartBody>
    </w:docPart>
    <w:docPart>
      <w:docPartPr>
        <w:name w:val="F2D7E639E278419084A14001CF6503D8"/>
        <w:category>
          <w:name w:val="General"/>
          <w:gallery w:val="placeholder"/>
        </w:category>
        <w:types>
          <w:type w:val="bbPlcHdr"/>
        </w:types>
        <w:behaviors>
          <w:behavior w:val="content"/>
        </w:behaviors>
        <w:guid w:val="{AB94EE2C-49ED-4B5F-8CF0-79F30B682E79}"/>
      </w:docPartPr>
      <w:docPartBody>
        <w:p w:rsidR="00C73E7D" w:rsidRDefault="00C73E7D" w:rsidP="00C73E7D">
          <w:pPr>
            <w:pStyle w:val="F2D7E639E278419084A14001CF6503D88"/>
          </w:pPr>
          <w:r w:rsidRPr="00FE5E32">
            <w:rPr>
              <w:rStyle w:val="PlaceholderText"/>
              <w:sz w:val="20"/>
              <w:szCs w:val="20"/>
            </w:rPr>
            <w:t>Click here.</w:t>
          </w:r>
        </w:p>
      </w:docPartBody>
    </w:docPart>
    <w:docPart>
      <w:docPartPr>
        <w:name w:val="FA133B96FAE04A14B7BB3A2D8E139836"/>
        <w:category>
          <w:name w:val="General"/>
          <w:gallery w:val="placeholder"/>
        </w:category>
        <w:types>
          <w:type w:val="bbPlcHdr"/>
        </w:types>
        <w:behaviors>
          <w:behavior w:val="content"/>
        </w:behaviors>
        <w:guid w:val="{42FCB350-8FB8-41D6-86B4-2E1B3B8BC424}"/>
      </w:docPartPr>
      <w:docPartBody>
        <w:p w:rsidR="00C73E7D" w:rsidRDefault="00C73E7D" w:rsidP="00C73E7D">
          <w:pPr>
            <w:pStyle w:val="FA133B96FAE04A14B7BB3A2D8E1398367"/>
          </w:pPr>
          <w:r w:rsidRPr="009E1D84">
            <w:rPr>
              <w:rStyle w:val="PlaceholderText"/>
            </w:rPr>
            <w:t>Click or tap here to enter text.</w:t>
          </w:r>
        </w:p>
      </w:docPartBody>
    </w:docPart>
    <w:docPart>
      <w:docPartPr>
        <w:name w:val="C086B64D388D4ADFBCAF4D1E748ECD11"/>
        <w:category>
          <w:name w:val="General"/>
          <w:gallery w:val="placeholder"/>
        </w:category>
        <w:types>
          <w:type w:val="bbPlcHdr"/>
        </w:types>
        <w:behaviors>
          <w:behavior w:val="content"/>
        </w:behaviors>
        <w:guid w:val="{4DB62465-1958-4C94-8530-BF3A99E29D17}"/>
      </w:docPartPr>
      <w:docPartBody>
        <w:p w:rsidR="00C73E7D" w:rsidRDefault="00C73E7D" w:rsidP="00C73E7D">
          <w:pPr>
            <w:pStyle w:val="C086B64D388D4ADFBCAF4D1E748ECD115"/>
          </w:pPr>
          <w:r>
            <w:rPr>
              <w:rStyle w:val="PlaceholderText"/>
            </w:rPr>
            <w:t>Click here</w:t>
          </w:r>
          <w:r w:rsidRPr="009E1D84">
            <w:rPr>
              <w:rStyle w:val="PlaceholderText"/>
            </w:rPr>
            <w:t>.</w:t>
          </w:r>
        </w:p>
      </w:docPartBody>
    </w:docPart>
    <w:docPart>
      <w:docPartPr>
        <w:name w:val="DF0E43AEC4A64543B25582B01824413B"/>
        <w:category>
          <w:name w:val="General"/>
          <w:gallery w:val="placeholder"/>
        </w:category>
        <w:types>
          <w:type w:val="bbPlcHdr"/>
        </w:types>
        <w:behaviors>
          <w:behavior w:val="content"/>
        </w:behaviors>
        <w:guid w:val="{F42E3087-FD1A-4978-9A47-2C7E74B477A1}"/>
      </w:docPartPr>
      <w:docPartBody>
        <w:p w:rsidR="00C73E7D" w:rsidRDefault="00C73E7D" w:rsidP="00C73E7D">
          <w:pPr>
            <w:pStyle w:val="DF0E43AEC4A64543B25582B01824413B4"/>
          </w:pPr>
          <w:r w:rsidRPr="009E1D84">
            <w:rPr>
              <w:rStyle w:val="PlaceholderText"/>
            </w:rPr>
            <w:t xml:space="preserve">Click </w:t>
          </w:r>
          <w:r>
            <w:rPr>
              <w:rStyle w:val="PlaceholderText"/>
            </w:rPr>
            <w:t>here</w:t>
          </w:r>
          <w:r w:rsidRPr="009E1D84">
            <w:rPr>
              <w:rStyle w:val="PlaceholderText"/>
            </w:rPr>
            <w:t>.</w:t>
          </w:r>
        </w:p>
      </w:docPartBody>
    </w:docPart>
    <w:docPart>
      <w:docPartPr>
        <w:name w:val="395C0BDFFF8242B2B935D0009CED2C15"/>
        <w:category>
          <w:name w:val="General"/>
          <w:gallery w:val="placeholder"/>
        </w:category>
        <w:types>
          <w:type w:val="bbPlcHdr"/>
        </w:types>
        <w:behaviors>
          <w:behavior w:val="content"/>
        </w:behaviors>
        <w:guid w:val="{99F5C4CA-9212-4653-83DC-3F49DA57C144}"/>
      </w:docPartPr>
      <w:docPartBody>
        <w:p w:rsidR="00C73E7D" w:rsidRDefault="00C73E7D" w:rsidP="00C73E7D">
          <w:pPr>
            <w:pStyle w:val="395C0BDFFF8242B2B935D0009CED2C152"/>
          </w:pPr>
          <w:r w:rsidRPr="009E1D84">
            <w:rPr>
              <w:rStyle w:val="PlaceholderText"/>
            </w:rPr>
            <w:t>Click</w:t>
          </w:r>
          <w:r>
            <w:rPr>
              <w:rStyle w:val="PlaceholderText"/>
            </w:rPr>
            <w:t xml:space="preserve"> </w:t>
          </w:r>
          <w:r w:rsidRPr="009E1D84">
            <w:rPr>
              <w:rStyle w:val="PlaceholderText"/>
            </w:rPr>
            <w:t xml:space="preserve"> </w:t>
          </w:r>
          <w:r>
            <w:rPr>
              <w:rStyle w:val="PlaceholderText"/>
            </w:rPr>
            <w:t>here</w:t>
          </w:r>
          <w:r w:rsidRPr="009E1D84">
            <w:rPr>
              <w:rStyle w:val="PlaceholderText"/>
            </w:rPr>
            <w:t>.</w:t>
          </w:r>
        </w:p>
      </w:docPartBody>
    </w:docPart>
    <w:docPart>
      <w:docPartPr>
        <w:name w:val="9DAD76D8EEF540B596EF32498D32B5D3"/>
        <w:category>
          <w:name w:val="General"/>
          <w:gallery w:val="placeholder"/>
        </w:category>
        <w:types>
          <w:type w:val="bbPlcHdr"/>
        </w:types>
        <w:behaviors>
          <w:behavior w:val="content"/>
        </w:behaviors>
        <w:guid w:val="{3E7B28DA-16BE-4179-83D8-3AF7F88603FF}"/>
      </w:docPartPr>
      <w:docPartBody>
        <w:p w:rsidR="00C73E7D" w:rsidRDefault="00C73E7D" w:rsidP="00C73E7D">
          <w:pPr>
            <w:pStyle w:val="9DAD76D8EEF540B596EF32498D32B5D31"/>
          </w:pPr>
          <w:r>
            <w:rPr>
              <w:rStyle w:val="PlaceholderText"/>
            </w:rPr>
            <w:t>Click here</w:t>
          </w:r>
          <w:r w:rsidRPr="009E1D84">
            <w:rPr>
              <w:rStyle w:val="PlaceholderText"/>
            </w:rPr>
            <w:t>.</w:t>
          </w:r>
        </w:p>
      </w:docPartBody>
    </w:docPart>
    <w:docPart>
      <w:docPartPr>
        <w:name w:val="1C05F672CCF44AACBC5D192352C2F544"/>
        <w:category>
          <w:name w:val="General"/>
          <w:gallery w:val="placeholder"/>
        </w:category>
        <w:types>
          <w:type w:val="bbPlcHdr"/>
        </w:types>
        <w:behaviors>
          <w:behavior w:val="content"/>
        </w:behaviors>
        <w:guid w:val="{915BCE28-B455-4EA1-AABC-B399BA46902C}"/>
      </w:docPartPr>
      <w:docPartBody>
        <w:p w:rsidR="00C73E7D" w:rsidRDefault="00C73E7D" w:rsidP="00C73E7D">
          <w:pPr>
            <w:pStyle w:val="1C05F672CCF44AACBC5D192352C2F5441"/>
          </w:pPr>
          <w:r>
            <w:rPr>
              <w:rStyle w:val="PlaceholderText"/>
            </w:rPr>
            <w:t>Click  here</w:t>
          </w:r>
          <w:r w:rsidRPr="009E1D84">
            <w:rPr>
              <w:rStyle w:val="PlaceholderText"/>
            </w:rPr>
            <w:t>.</w:t>
          </w:r>
        </w:p>
      </w:docPartBody>
    </w:docPart>
    <w:docPart>
      <w:docPartPr>
        <w:name w:val="2A96EB389B014FD1A64C894B62DF9CD0"/>
        <w:category>
          <w:name w:val="General"/>
          <w:gallery w:val="placeholder"/>
        </w:category>
        <w:types>
          <w:type w:val="bbPlcHdr"/>
        </w:types>
        <w:behaviors>
          <w:behavior w:val="content"/>
        </w:behaviors>
        <w:guid w:val="{3406B1FA-3352-4B0C-873E-140DC5A6FE69}"/>
      </w:docPartPr>
      <w:docPartBody>
        <w:p w:rsidR="00C73E7D" w:rsidRDefault="00C73E7D">
          <w:r w:rsidRPr="005F016E">
            <w:rPr>
              <w:color w:val="FF0000"/>
            </w:rPr>
            <w:t>Enter here</w:t>
          </w:r>
          <w:r w:rsidRPr="009E1D84">
            <w:rPr>
              <w:rStyle w:val="PlaceholderText"/>
            </w:rPr>
            <w:t>.</w:t>
          </w:r>
        </w:p>
      </w:docPartBody>
    </w:docPart>
    <w:docPart>
      <w:docPartPr>
        <w:name w:val="0E02E0A91F4A42559470DD2889DB3984"/>
        <w:category>
          <w:name w:val="General"/>
          <w:gallery w:val="placeholder"/>
        </w:category>
        <w:types>
          <w:type w:val="bbPlcHdr"/>
        </w:types>
        <w:behaviors>
          <w:behavior w:val="content"/>
        </w:behaviors>
        <w:guid w:val="{974FE282-A5F0-4EC1-BB8D-A40C46FA8D16}"/>
      </w:docPartPr>
      <w:docPartBody>
        <w:p w:rsidR="00C73E7D" w:rsidRDefault="00C73E7D">
          <w:r w:rsidRPr="005F016E">
            <w:rPr>
              <w:color w:val="FF0000"/>
            </w:rPr>
            <w:t>Enter here</w:t>
          </w:r>
          <w:r w:rsidRPr="009E1D84">
            <w:rPr>
              <w:rStyle w:val="PlaceholderText"/>
            </w:rPr>
            <w:t>.</w:t>
          </w:r>
        </w:p>
      </w:docPartBody>
    </w:docPart>
    <w:docPart>
      <w:docPartPr>
        <w:name w:val="FCCC969C54DD4776BFA82180D233AAA8"/>
        <w:category>
          <w:name w:val="General"/>
          <w:gallery w:val="placeholder"/>
        </w:category>
        <w:types>
          <w:type w:val="bbPlcHdr"/>
        </w:types>
        <w:behaviors>
          <w:behavior w:val="content"/>
        </w:behaviors>
        <w:guid w:val="{04FD4C64-8B85-4203-8EE6-31C37BDCAA76}"/>
      </w:docPartPr>
      <w:docPartBody>
        <w:p w:rsidR="00C73E7D" w:rsidRDefault="00C73E7D">
          <w:r w:rsidRPr="005F016E">
            <w:rPr>
              <w:color w:val="FF0000"/>
            </w:rPr>
            <w:t>Enter here</w:t>
          </w:r>
          <w:r>
            <w:rPr>
              <w:color w:val="FF0000"/>
            </w:rPr>
            <w:t>.</w:t>
          </w:r>
        </w:p>
      </w:docPartBody>
    </w:docPart>
    <w:docPart>
      <w:docPartPr>
        <w:name w:val="BEE12F47ADFE4A86A8B8658F64A74D73"/>
        <w:category>
          <w:name w:val="General"/>
          <w:gallery w:val="placeholder"/>
        </w:category>
        <w:types>
          <w:type w:val="bbPlcHdr"/>
        </w:types>
        <w:behaviors>
          <w:behavior w:val="content"/>
        </w:behaviors>
        <w:guid w:val="{C0CA7E6E-43EA-4811-8486-3187F1C26C08}"/>
      </w:docPartPr>
      <w:docPartBody>
        <w:p w:rsidR="00C73E7D" w:rsidRDefault="00C73E7D">
          <w:r w:rsidRPr="005F016E">
            <w:rPr>
              <w:color w:val="FF0000"/>
            </w:rPr>
            <w:t>Enter here</w:t>
          </w:r>
          <w:r>
            <w:rPr>
              <w:color w:val="FF0000"/>
            </w:rPr>
            <w:t>.</w:t>
          </w:r>
        </w:p>
      </w:docPartBody>
    </w:docPart>
    <w:docPart>
      <w:docPartPr>
        <w:name w:val="838FEC26DFB94C6EA1FF76810EB00D53"/>
        <w:category>
          <w:name w:val="General"/>
          <w:gallery w:val="placeholder"/>
        </w:category>
        <w:types>
          <w:type w:val="bbPlcHdr"/>
        </w:types>
        <w:behaviors>
          <w:behavior w:val="content"/>
        </w:behaviors>
        <w:guid w:val="{7F62DFDF-4092-4564-9BF2-098A6F3DAD95}"/>
      </w:docPartPr>
      <w:docPartBody>
        <w:p w:rsidR="00C73E7D" w:rsidRDefault="00C73E7D">
          <w:r w:rsidRPr="005F016E">
            <w:rPr>
              <w:color w:val="FF0000"/>
            </w:rPr>
            <w:t>Enter here</w:t>
          </w:r>
          <w:r w:rsidRPr="009E1D84">
            <w:rPr>
              <w:rStyle w:val="PlaceholderText"/>
            </w:rPr>
            <w:t>.</w:t>
          </w:r>
        </w:p>
      </w:docPartBody>
    </w:docPart>
    <w:docPart>
      <w:docPartPr>
        <w:name w:val="63F8EAE4DFB844F288D651D74CF98FA8"/>
        <w:category>
          <w:name w:val="General"/>
          <w:gallery w:val="placeholder"/>
        </w:category>
        <w:types>
          <w:type w:val="bbPlcHdr"/>
        </w:types>
        <w:behaviors>
          <w:behavior w:val="content"/>
        </w:behaviors>
        <w:guid w:val="{42CA04A2-B37F-4544-AAFC-066DC9CC8B18}"/>
      </w:docPartPr>
      <w:docPartBody>
        <w:p w:rsidR="00C73E7D" w:rsidRDefault="00C73E7D">
          <w:r w:rsidRPr="005F016E">
            <w:rPr>
              <w:color w:val="FF0000"/>
            </w:rPr>
            <w:t>Enter here</w:t>
          </w:r>
          <w:r w:rsidRPr="009E1D84">
            <w:rPr>
              <w:rStyle w:val="PlaceholderText"/>
            </w:rPr>
            <w:t>.</w:t>
          </w:r>
        </w:p>
      </w:docPartBody>
    </w:docPart>
    <w:docPart>
      <w:docPartPr>
        <w:name w:val="50FB5FB09EAF4D1D815714062EDB8F07"/>
        <w:category>
          <w:name w:val="General"/>
          <w:gallery w:val="placeholder"/>
        </w:category>
        <w:types>
          <w:type w:val="bbPlcHdr"/>
        </w:types>
        <w:behaviors>
          <w:behavior w:val="content"/>
        </w:behaviors>
        <w:guid w:val="{411596BE-37AB-4D8C-996B-873D3E715EAA}"/>
      </w:docPartPr>
      <w:docPartBody>
        <w:p w:rsidR="00C73E7D" w:rsidRDefault="00C73E7D">
          <w:r w:rsidRPr="005F016E">
            <w:rPr>
              <w:color w:val="FF0000"/>
            </w:rPr>
            <w:t>Enter here</w:t>
          </w:r>
          <w:r w:rsidRPr="009E1D84">
            <w:rPr>
              <w:rStyle w:val="PlaceholderText"/>
            </w:rPr>
            <w:t>.</w:t>
          </w:r>
        </w:p>
      </w:docPartBody>
    </w:docPart>
    <w:docPart>
      <w:docPartPr>
        <w:name w:val="CC5ACDEA5D32401DB5E12B68B89334F3"/>
        <w:category>
          <w:name w:val="General"/>
          <w:gallery w:val="placeholder"/>
        </w:category>
        <w:types>
          <w:type w:val="bbPlcHdr"/>
        </w:types>
        <w:behaviors>
          <w:behavior w:val="content"/>
        </w:behaviors>
        <w:guid w:val="{C65DD169-1497-4EAF-AB32-DBA295BB79A2}"/>
      </w:docPartPr>
      <w:docPartBody>
        <w:p w:rsidR="00C73E7D" w:rsidRDefault="00C73E7D">
          <w:r w:rsidRPr="005F016E">
            <w:rPr>
              <w:color w:val="FF0000"/>
            </w:rPr>
            <w:t>Enter here</w:t>
          </w:r>
          <w:r w:rsidRPr="009E1D84">
            <w:rPr>
              <w:rStyle w:val="PlaceholderText"/>
            </w:rPr>
            <w:t>.</w:t>
          </w:r>
        </w:p>
      </w:docPartBody>
    </w:docPart>
    <w:docPart>
      <w:docPartPr>
        <w:name w:val="4707CF8ECDF748A98F475F25D1B4EDC7"/>
        <w:category>
          <w:name w:val="General"/>
          <w:gallery w:val="placeholder"/>
        </w:category>
        <w:types>
          <w:type w:val="bbPlcHdr"/>
        </w:types>
        <w:behaviors>
          <w:behavior w:val="content"/>
        </w:behaviors>
        <w:guid w:val="{A7644E9E-17F0-4636-84C3-7025FAFCE293}"/>
      </w:docPartPr>
      <w:docPartBody>
        <w:p w:rsidR="00C73E7D" w:rsidRDefault="00C73E7D">
          <w:r w:rsidRPr="005F016E">
            <w:rPr>
              <w:color w:val="FF0000"/>
            </w:rPr>
            <w:t>Enter here</w:t>
          </w:r>
          <w:r>
            <w:rPr>
              <w:color w:val="FF0000"/>
            </w:rPr>
            <w:t>.</w:t>
          </w:r>
        </w:p>
      </w:docPartBody>
    </w:docPart>
    <w:docPart>
      <w:docPartPr>
        <w:name w:val="D388FF253B484AB6A1BF3221012BDF32"/>
        <w:category>
          <w:name w:val="General"/>
          <w:gallery w:val="placeholder"/>
        </w:category>
        <w:types>
          <w:type w:val="bbPlcHdr"/>
        </w:types>
        <w:behaviors>
          <w:behavior w:val="content"/>
        </w:behaviors>
        <w:guid w:val="{C396ED85-6AD9-455A-B284-A83C7A75414C}"/>
      </w:docPartPr>
      <w:docPartBody>
        <w:p w:rsidR="00C73E7D" w:rsidRDefault="00C73E7D">
          <w:r w:rsidRPr="005F016E">
            <w:rPr>
              <w:color w:val="FF0000"/>
            </w:rPr>
            <w:t>Enter here</w:t>
          </w:r>
          <w:r>
            <w:rPr>
              <w:color w:val="FF0000"/>
            </w:rPr>
            <w:t>.</w:t>
          </w:r>
        </w:p>
      </w:docPartBody>
    </w:docPart>
    <w:docPart>
      <w:docPartPr>
        <w:name w:val="B1EE930908E244BFA2B88CDE79240B15"/>
        <w:category>
          <w:name w:val="General"/>
          <w:gallery w:val="placeholder"/>
        </w:category>
        <w:types>
          <w:type w:val="bbPlcHdr"/>
        </w:types>
        <w:behaviors>
          <w:behavior w:val="content"/>
        </w:behaviors>
        <w:guid w:val="{05D94612-FDAD-4432-948F-4E06537EBE05}"/>
      </w:docPartPr>
      <w:docPartBody>
        <w:p w:rsidR="00C73E7D" w:rsidRDefault="00C73E7D">
          <w:r w:rsidRPr="005F016E">
            <w:rPr>
              <w:color w:val="FF0000"/>
            </w:rPr>
            <w:t>Enter here</w:t>
          </w:r>
          <w:r>
            <w:rPr>
              <w:color w:val="FF0000"/>
            </w:rPr>
            <w:t>.</w:t>
          </w:r>
        </w:p>
      </w:docPartBody>
    </w:docPart>
    <w:docPart>
      <w:docPartPr>
        <w:name w:val="DE08ACE7841B4B88A74E80596D7F5A76"/>
        <w:category>
          <w:name w:val="General"/>
          <w:gallery w:val="placeholder"/>
        </w:category>
        <w:types>
          <w:type w:val="bbPlcHdr"/>
        </w:types>
        <w:behaviors>
          <w:behavior w:val="content"/>
        </w:behaviors>
        <w:guid w:val="{AF0FCFA6-75D1-406D-BE9D-F7252554924B}"/>
      </w:docPartPr>
      <w:docPartBody>
        <w:p w:rsidR="00C73E7D" w:rsidRDefault="00C73E7D">
          <w:r w:rsidRPr="005F016E">
            <w:rPr>
              <w:color w:val="FF0000"/>
            </w:rPr>
            <w:t>Enter here</w:t>
          </w:r>
          <w:r>
            <w:rPr>
              <w:color w:val="FF0000"/>
            </w:rPr>
            <w:t>.</w:t>
          </w:r>
        </w:p>
      </w:docPartBody>
    </w:docPart>
    <w:docPart>
      <w:docPartPr>
        <w:name w:val="3AF1D11AFAEB4CBCABAAB65C6E25D27C"/>
        <w:category>
          <w:name w:val="General"/>
          <w:gallery w:val="placeholder"/>
        </w:category>
        <w:types>
          <w:type w:val="bbPlcHdr"/>
        </w:types>
        <w:behaviors>
          <w:behavior w:val="content"/>
        </w:behaviors>
        <w:guid w:val="{C64A11AA-EDBD-4C0D-A5BB-4AF6E602AF88}"/>
      </w:docPartPr>
      <w:docPartBody>
        <w:p w:rsidR="00C73E7D" w:rsidRDefault="00C73E7D">
          <w:r w:rsidRPr="005F016E">
            <w:rPr>
              <w:color w:val="FF0000"/>
            </w:rPr>
            <w:t>Enter here</w:t>
          </w:r>
          <w:r>
            <w:rPr>
              <w:color w:val="FF0000"/>
            </w:rPr>
            <w:t>.</w:t>
          </w:r>
        </w:p>
      </w:docPartBody>
    </w:docPart>
    <w:docPart>
      <w:docPartPr>
        <w:name w:val="CBD1B3CEE74A43FEB29AF614D753CF67"/>
        <w:category>
          <w:name w:val="General"/>
          <w:gallery w:val="placeholder"/>
        </w:category>
        <w:types>
          <w:type w:val="bbPlcHdr"/>
        </w:types>
        <w:behaviors>
          <w:behavior w:val="content"/>
        </w:behaviors>
        <w:guid w:val="{880ADE3C-841F-4F6E-A0D3-23E16E293B4F}"/>
      </w:docPartPr>
      <w:docPartBody>
        <w:p w:rsidR="00C73E7D" w:rsidRDefault="00C73E7D">
          <w:r w:rsidRPr="005F016E">
            <w:rPr>
              <w:color w:val="FF0000"/>
            </w:rPr>
            <w:t>Enter here</w:t>
          </w:r>
          <w:r>
            <w:rPr>
              <w:color w:val="FF0000"/>
            </w:rPr>
            <w:t>.</w:t>
          </w:r>
        </w:p>
      </w:docPartBody>
    </w:docPart>
    <w:docPart>
      <w:docPartPr>
        <w:name w:val="AF4E2872E1D946B9B3E762A3289AB5CC"/>
        <w:category>
          <w:name w:val="General"/>
          <w:gallery w:val="placeholder"/>
        </w:category>
        <w:types>
          <w:type w:val="bbPlcHdr"/>
        </w:types>
        <w:behaviors>
          <w:behavior w:val="content"/>
        </w:behaviors>
        <w:guid w:val="{860016C1-8D19-4711-B2E3-10B778D1B628}"/>
      </w:docPartPr>
      <w:docPartBody>
        <w:p w:rsidR="00C73E7D" w:rsidRDefault="00C73E7D">
          <w:r w:rsidRPr="005F016E">
            <w:rPr>
              <w:color w:val="FF0000"/>
            </w:rPr>
            <w:t>Enter here</w:t>
          </w:r>
          <w:r>
            <w:rPr>
              <w:color w:val="FF0000"/>
            </w:rPr>
            <w:t>.</w:t>
          </w:r>
        </w:p>
      </w:docPartBody>
    </w:docPart>
    <w:docPart>
      <w:docPartPr>
        <w:name w:val="0D4A789E559045C09AD23E5125A13199"/>
        <w:category>
          <w:name w:val="General"/>
          <w:gallery w:val="placeholder"/>
        </w:category>
        <w:types>
          <w:type w:val="bbPlcHdr"/>
        </w:types>
        <w:behaviors>
          <w:behavior w:val="content"/>
        </w:behaviors>
        <w:guid w:val="{53314AED-954B-4EC8-91C9-9F3237C469A7}"/>
      </w:docPartPr>
      <w:docPartBody>
        <w:p w:rsidR="00C73E7D" w:rsidRDefault="00C73E7D">
          <w:r w:rsidRPr="005F016E">
            <w:rPr>
              <w:color w:val="FF0000"/>
            </w:rPr>
            <w:t>Enter here</w:t>
          </w:r>
          <w:r>
            <w:rPr>
              <w:color w:val="FF0000"/>
            </w:rPr>
            <w:t>.</w:t>
          </w:r>
        </w:p>
      </w:docPartBody>
    </w:docPart>
    <w:docPart>
      <w:docPartPr>
        <w:name w:val="6C783AD4171F4FC78FC01C2028CFA5A7"/>
        <w:category>
          <w:name w:val="General"/>
          <w:gallery w:val="placeholder"/>
        </w:category>
        <w:types>
          <w:type w:val="bbPlcHdr"/>
        </w:types>
        <w:behaviors>
          <w:behavior w:val="content"/>
        </w:behaviors>
        <w:guid w:val="{314C8CC5-A655-447F-A2D6-9FAFA7F0B305}"/>
      </w:docPartPr>
      <w:docPartBody>
        <w:p w:rsidR="00C73E7D" w:rsidRDefault="00C73E7D">
          <w:r w:rsidRPr="005F016E">
            <w:rPr>
              <w:color w:val="FF0000"/>
            </w:rPr>
            <w:t>Enter here</w:t>
          </w:r>
          <w:r>
            <w:rPr>
              <w:color w:val="FF0000"/>
            </w:rPr>
            <w:t>.</w:t>
          </w:r>
        </w:p>
      </w:docPartBody>
    </w:docPart>
    <w:docPart>
      <w:docPartPr>
        <w:name w:val="33928E709AF24DF595FBA23C5436C4CB"/>
        <w:category>
          <w:name w:val="General"/>
          <w:gallery w:val="placeholder"/>
        </w:category>
        <w:types>
          <w:type w:val="bbPlcHdr"/>
        </w:types>
        <w:behaviors>
          <w:behavior w:val="content"/>
        </w:behaviors>
        <w:guid w:val="{10689A9A-2789-47F7-833F-479581F7C2A9}"/>
      </w:docPartPr>
      <w:docPartBody>
        <w:p w:rsidR="00C73E7D" w:rsidRDefault="00C73E7D">
          <w:r w:rsidRPr="005F016E">
            <w:rPr>
              <w:color w:val="FF0000"/>
            </w:rPr>
            <w:t>Enter here</w:t>
          </w:r>
          <w:r>
            <w:rPr>
              <w:color w:val="FF0000"/>
            </w:rPr>
            <w:t>.</w:t>
          </w:r>
        </w:p>
      </w:docPartBody>
    </w:docPart>
    <w:docPart>
      <w:docPartPr>
        <w:name w:val="051191AD11884C2CBC9F45627721E9BB"/>
        <w:category>
          <w:name w:val="General"/>
          <w:gallery w:val="placeholder"/>
        </w:category>
        <w:types>
          <w:type w:val="bbPlcHdr"/>
        </w:types>
        <w:behaviors>
          <w:behavior w:val="content"/>
        </w:behaviors>
        <w:guid w:val="{49CD7DF4-1757-4F75-B278-A4564A31B6A6}"/>
      </w:docPartPr>
      <w:docPartBody>
        <w:p w:rsidR="00C73E7D" w:rsidRDefault="00C73E7D">
          <w:r w:rsidRPr="005F016E">
            <w:rPr>
              <w:color w:val="FF0000"/>
            </w:rPr>
            <w:t>Enter here</w:t>
          </w:r>
          <w:r>
            <w:rPr>
              <w:color w:val="FF0000"/>
            </w:rPr>
            <w:t>.</w:t>
          </w:r>
        </w:p>
      </w:docPartBody>
    </w:docPart>
    <w:docPart>
      <w:docPartPr>
        <w:name w:val="23E6CA5035E04EFB907CEE4D52898B4B"/>
        <w:category>
          <w:name w:val="General"/>
          <w:gallery w:val="placeholder"/>
        </w:category>
        <w:types>
          <w:type w:val="bbPlcHdr"/>
        </w:types>
        <w:behaviors>
          <w:behavior w:val="content"/>
        </w:behaviors>
        <w:guid w:val="{D8AF9D6B-4E16-440F-BC8D-8145A91F34E9}"/>
      </w:docPartPr>
      <w:docPartBody>
        <w:p w:rsidR="00C73E7D" w:rsidRDefault="00C73E7D">
          <w:r w:rsidRPr="005F016E">
            <w:rPr>
              <w:color w:val="FF0000"/>
            </w:rPr>
            <w:t>Enter here</w:t>
          </w:r>
          <w:r>
            <w:rPr>
              <w:color w:val="FF0000"/>
            </w:rPr>
            <w:t>.</w:t>
          </w:r>
        </w:p>
      </w:docPartBody>
    </w:docPart>
    <w:docPart>
      <w:docPartPr>
        <w:name w:val="174EEF47EA864A0998F28FA53F36D253"/>
        <w:category>
          <w:name w:val="General"/>
          <w:gallery w:val="placeholder"/>
        </w:category>
        <w:types>
          <w:type w:val="bbPlcHdr"/>
        </w:types>
        <w:behaviors>
          <w:behavior w:val="content"/>
        </w:behaviors>
        <w:guid w:val="{7C1F1F47-12D3-4494-9076-5117DCC78A25}"/>
      </w:docPartPr>
      <w:docPartBody>
        <w:p w:rsidR="00C73E7D" w:rsidRDefault="00C73E7D">
          <w:r w:rsidRPr="005F016E">
            <w:rPr>
              <w:color w:val="FF0000"/>
            </w:rPr>
            <w:t>Enter here</w:t>
          </w:r>
          <w:r>
            <w:rPr>
              <w:color w:val="FF0000"/>
            </w:rPr>
            <w:t>.</w:t>
          </w:r>
        </w:p>
      </w:docPartBody>
    </w:docPart>
    <w:docPart>
      <w:docPartPr>
        <w:name w:val="65A43EFF268646D48D651964D022B53C"/>
        <w:category>
          <w:name w:val="General"/>
          <w:gallery w:val="placeholder"/>
        </w:category>
        <w:types>
          <w:type w:val="bbPlcHdr"/>
        </w:types>
        <w:behaviors>
          <w:behavior w:val="content"/>
        </w:behaviors>
        <w:guid w:val="{38C5F223-BF89-41D4-9071-4F71EBF44420}"/>
      </w:docPartPr>
      <w:docPartBody>
        <w:p w:rsidR="00C73E7D" w:rsidRDefault="00C73E7D">
          <w:r w:rsidRPr="005F016E">
            <w:rPr>
              <w:color w:val="FF0000"/>
            </w:rPr>
            <w:t>Enter here</w:t>
          </w:r>
          <w:r>
            <w:rPr>
              <w:color w:val="FF0000"/>
            </w:rPr>
            <w:t>.</w:t>
          </w:r>
        </w:p>
      </w:docPartBody>
    </w:docPart>
    <w:docPart>
      <w:docPartPr>
        <w:name w:val="0C55544BCA344C6C86CD6CBBBEF0C9AC"/>
        <w:category>
          <w:name w:val="General"/>
          <w:gallery w:val="placeholder"/>
        </w:category>
        <w:types>
          <w:type w:val="bbPlcHdr"/>
        </w:types>
        <w:behaviors>
          <w:behavior w:val="content"/>
        </w:behaviors>
        <w:guid w:val="{2648F5B7-1831-4258-AFAB-31CBE3385644}"/>
      </w:docPartPr>
      <w:docPartBody>
        <w:p w:rsidR="00C73E7D" w:rsidRDefault="00C73E7D">
          <w:r w:rsidRPr="005F016E">
            <w:rPr>
              <w:color w:val="FF0000"/>
            </w:rPr>
            <w:t>Enter here</w:t>
          </w:r>
          <w:r>
            <w:rPr>
              <w:color w:val="FF0000"/>
            </w:rPr>
            <w:t>.</w:t>
          </w:r>
        </w:p>
      </w:docPartBody>
    </w:docPart>
    <w:docPart>
      <w:docPartPr>
        <w:name w:val="8C2BE337D9FF4DB980DD4FEE84B48BDD"/>
        <w:category>
          <w:name w:val="General"/>
          <w:gallery w:val="placeholder"/>
        </w:category>
        <w:types>
          <w:type w:val="bbPlcHdr"/>
        </w:types>
        <w:behaviors>
          <w:behavior w:val="content"/>
        </w:behaviors>
        <w:guid w:val="{E27F23EC-843D-4BB7-8EB7-C7BC85099817}"/>
      </w:docPartPr>
      <w:docPartBody>
        <w:p w:rsidR="00C73E7D" w:rsidRDefault="00C73E7D">
          <w:r w:rsidRPr="005F016E">
            <w:rPr>
              <w:color w:val="FF0000"/>
            </w:rPr>
            <w:t>Enter here</w:t>
          </w:r>
          <w:r>
            <w:rPr>
              <w:color w:val="FF0000"/>
            </w:rPr>
            <w:t>.</w:t>
          </w:r>
        </w:p>
      </w:docPartBody>
    </w:docPart>
    <w:docPart>
      <w:docPartPr>
        <w:name w:val="C31084DD865E4313BC57F33B4AA621EF"/>
        <w:category>
          <w:name w:val="General"/>
          <w:gallery w:val="placeholder"/>
        </w:category>
        <w:types>
          <w:type w:val="bbPlcHdr"/>
        </w:types>
        <w:behaviors>
          <w:behavior w:val="content"/>
        </w:behaviors>
        <w:guid w:val="{CE1F079B-75D9-4C57-A6E6-9151D6AD43AE}"/>
      </w:docPartPr>
      <w:docPartBody>
        <w:p w:rsidR="00C73E7D" w:rsidRDefault="00C73E7D">
          <w:r w:rsidRPr="005F016E">
            <w:rPr>
              <w:color w:val="FF0000"/>
            </w:rPr>
            <w:t>Enter here</w:t>
          </w:r>
          <w:r>
            <w:rPr>
              <w:color w:val="FF0000"/>
            </w:rPr>
            <w:t>.</w:t>
          </w:r>
        </w:p>
      </w:docPartBody>
    </w:docPart>
    <w:docPart>
      <w:docPartPr>
        <w:name w:val="D838BA4759B6447E96E6FE5A2FC3D749"/>
        <w:category>
          <w:name w:val="General"/>
          <w:gallery w:val="placeholder"/>
        </w:category>
        <w:types>
          <w:type w:val="bbPlcHdr"/>
        </w:types>
        <w:behaviors>
          <w:behavior w:val="content"/>
        </w:behaviors>
        <w:guid w:val="{5A75A069-DC86-4E8A-BBA4-6EA41196EC54}"/>
      </w:docPartPr>
      <w:docPartBody>
        <w:p w:rsidR="00C73E7D" w:rsidRDefault="00C73E7D">
          <w:r w:rsidRPr="005F016E">
            <w:rPr>
              <w:color w:val="FF0000"/>
            </w:rPr>
            <w:t>Enter here</w:t>
          </w:r>
          <w:r>
            <w:rPr>
              <w:color w:val="FF0000"/>
            </w:rPr>
            <w:t>.</w:t>
          </w:r>
        </w:p>
      </w:docPartBody>
    </w:docPart>
    <w:docPart>
      <w:docPartPr>
        <w:name w:val="2813DF1C45A24C9187EB3E75BD2CB449"/>
        <w:category>
          <w:name w:val="General"/>
          <w:gallery w:val="placeholder"/>
        </w:category>
        <w:types>
          <w:type w:val="bbPlcHdr"/>
        </w:types>
        <w:behaviors>
          <w:behavior w:val="content"/>
        </w:behaviors>
        <w:guid w:val="{692BC529-B795-45C4-95C8-20DE676AEC28}"/>
      </w:docPartPr>
      <w:docPartBody>
        <w:p w:rsidR="00C73E7D" w:rsidRDefault="00C73E7D">
          <w:r w:rsidRPr="005F016E">
            <w:rPr>
              <w:color w:val="FF0000"/>
            </w:rPr>
            <w:t>Enter here</w:t>
          </w:r>
          <w:r>
            <w:rPr>
              <w:color w:val="FF0000"/>
            </w:rPr>
            <w:t>.</w:t>
          </w:r>
        </w:p>
      </w:docPartBody>
    </w:docPart>
    <w:docPart>
      <w:docPartPr>
        <w:name w:val="FEE079A9CD3D4EDD97B08CD20379AC0C"/>
        <w:category>
          <w:name w:val="General"/>
          <w:gallery w:val="placeholder"/>
        </w:category>
        <w:types>
          <w:type w:val="bbPlcHdr"/>
        </w:types>
        <w:behaviors>
          <w:behavior w:val="content"/>
        </w:behaviors>
        <w:guid w:val="{12277DC0-4760-47F1-992F-AFC5FEC8BED2}"/>
      </w:docPartPr>
      <w:docPartBody>
        <w:p w:rsidR="00C73E7D" w:rsidRDefault="00C73E7D">
          <w:r w:rsidRPr="005F016E">
            <w:rPr>
              <w:color w:val="FF0000"/>
            </w:rPr>
            <w:t>Enter here</w:t>
          </w:r>
          <w:r>
            <w:rPr>
              <w:color w:val="FF0000"/>
            </w:rPr>
            <w:t>.</w:t>
          </w:r>
        </w:p>
      </w:docPartBody>
    </w:docPart>
    <w:docPart>
      <w:docPartPr>
        <w:name w:val="34F82E02F0884614A9186BF4595D513B"/>
        <w:category>
          <w:name w:val="General"/>
          <w:gallery w:val="placeholder"/>
        </w:category>
        <w:types>
          <w:type w:val="bbPlcHdr"/>
        </w:types>
        <w:behaviors>
          <w:behavior w:val="content"/>
        </w:behaviors>
        <w:guid w:val="{250CAE0A-E733-4036-83AD-70D3462AA22C}"/>
      </w:docPartPr>
      <w:docPartBody>
        <w:p w:rsidR="00C73E7D" w:rsidRDefault="00C73E7D">
          <w:r w:rsidRPr="005F016E">
            <w:rPr>
              <w:color w:val="FF0000"/>
            </w:rPr>
            <w:t>Enter here</w:t>
          </w:r>
          <w:r>
            <w:rPr>
              <w:color w:val="FF0000"/>
            </w:rPr>
            <w:t>.</w:t>
          </w:r>
        </w:p>
      </w:docPartBody>
    </w:docPart>
    <w:docPart>
      <w:docPartPr>
        <w:name w:val="2978C89C8A3F4681B7D5C5E5C5080974"/>
        <w:category>
          <w:name w:val="General"/>
          <w:gallery w:val="placeholder"/>
        </w:category>
        <w:types>
          <w:type w:val="bbPlcHdr"/>
        </w:types>
        <w:behaviors>
          <w:behavior w:val="content"/>
        </w:behaviors>
        <w:guid w:val="{BAE89FEC-BA37-422C-9976-905A57C3F471}"/>
      </w:docPartPr>
      <w:docPartBody>
        <w:p w:rsidR="00C73E7D" w:rsidRDefault="00C73E7D">
          <w:r w:rsidRPr="005F016E">
            <w:rPr>
              <w:color w:val="FF0000"/>
            </w:rPr>
            <w:t>Enter here</w:t>
          </w:r>
          <w:r>
            <w:rPr>
              <w:color w:val="FF0000"/>
            </w:rPr>
            <w:t>.</w:t>
          </w:r>
        </w:p>
      </w:docPartBody>
    </w:docPart>
    <w:docPart>
      <w:docPartPr>
        <w:name w:val="596DB3C0C34044E0B76BC069A8FDC8CB"/>
        <w:category>
          <w:name w:val="General"/>
          <w:gallery w:val="placeholder"/>
        </w:category>
        <w:types>
          <w:type w:val="bbPlcHdr"/>
        </w:types>
        <w:behaviors>
          <w:behavior w:val="content"/>
        </w:behaviors>
        <w:guid w:val="{F9A569F4-81AD-4607-916D-E168E3FD2ED5}"/>
      </w:docPartPr>
      <w:docPartBody>
        <w:p w:rsidR="00C73E7D" w:rsidRDefault="00C73E7D">
          <w:r w:rsidRPr="005F016E">
            <w:rPr>
              <w:color w:val="FF0000"/>
            </w:rPr>
            <w:t>Enter here</w:t>
          </w:r>
          <w:r>
            <w:rPr>
              <w:color w:val="FF0000"/>
            </w:rPr>
            <w:t>.</w:t>
          </w:r>
        </w:p>
      </w:docPartBody>
    </w:docPart>
    <w:docPart>
      <w:docPartPr>
        <w:name w:val="4FA3446EEFC24657AC207A1D97899ED8"/>
        <w:category>
          <w:name w:val="General"/>
          <w:gallery w:val="placeholder"/>
        </w:category>
        <w:types>
          <w:type w:val="bbPlcHdr"/>
        </w:types>
        <w:behaviors>
          <w:behavior w:val="content"/>
        </w:behaviors>
        <w:guid w:val="{21879EB2-4CA8-4D2B-B2A5-E190884C5499}"/>
      </w:docPartPr>
      <w:docPartBody>
        <w:p w:rsidR="00C73E7D" w:rsidRDefault="00C73E7D">
          <w:r w:rsidRPr="005F016E">
            <w:rPr>
              <w:color w:val="FF0000"/>
            </w:rPr>
            <w:t>Enter here</w:t>
          </w:r>
          <w:r>
            <w:rPr>
              <w:color w:val="FF0000"/>
            </w:rPr>
            <w:t>.</w:t>
          </w:r>
        </w:p>
      </w:docPartBody>
    </w:docPart>
    <w:docPart>
      <w:docPartPr>
        <w:name w:val="59DE4D1838244E22A98134882E528896"/>
        <w:category>
          <w:name w:val="General"/>
          <w:gallery w:val="placeholder"/>
        </w:category>
        <w:types>
          <w:type w:val="bbPlcHdr"/>
        </w:types>
        <w:behaviors>
          <w:behavior w:val="content"/>
        </w:behaviors>
        <w:guid w:val="{F126B195-59EE-411A-8CCC-0F5625D101DA}"/>
      </w:docPartPr>
      <w:docPartBody>
        <w:p w:rsidR="00C73E7D" w:rsidRDefault="00C73E7D">
          <w:r w:rsidRPr="005F016E">
            <w:rPr>
              <w:color w:val="FF0000"/>
            </w:rPr>
            <w:t>Enter here</w:t>
          </w:r>
          <w:r>
            <w:rPr>
              <w:color w:val="FF0000"/>
            </w:rPr>
            <w:t>.</w:t>
          </w:r>
        </w:p>
      </w:docPartBody>
    </w:docPart>
    <w:docPart>
      <w:docPartPr>
        <w:name w:val="4F1346D09F124E138E96ED1E38FE8585"/>
        <w:category>
          <w:name w:val="General"/>
          <w:gallery w:val="placeholder"/>
        </w:category>
        <w:types>
          <w:type w:val="bbPlcHdr"/>
        </w:types>
        <w:behaviors>
          <w:behavior w:val="content"/>
        </w:behaviors>
        <w:guid w:val="{D6337838-51A6-41BA-A10A-6F6FF7E783A4}"/>
      </w:docPartPr>
      <w:docPartBody>
        <w:p w:rsidR="00C73E7D" w:rsidRDefault="00C73E7D">
          <w:r w:rsidRPr="005F016E">
            <w:rPr>
              <w:color w:val="FF0000"/>
            </w:rPr>
            <w:t>Enter here</w:t>
          </w:r>
          <w:r>
            <w:rPr>
              <w:color w:val="FF0000"/>
            </w:rPr>
            <w:t>.</w:t>
          </w:r>
        </w:p>
      </w:docPartBody>
    </w:docPart>
    <w:docPart>
      <w:docPartPr>
        <w:name w:val="C285BA0948944A129E7C8926FFAE1D99"/>
        <w:category>
          <w:name w:val="General"/>
          <w:gallery w:val="placeholder"/>
        </w:category>
        <w:types>
          <w:type w:val="bbPlcHdr"/>
        </w:types>
        <w:behaviors>
          <w:behavior w:val="content"/>
        </w:behaviors>
        <w:guid w:val="{977F3C65-F207-47DB-A723-8308162AAB2E}"/>
      </w:docPartPr>
      <w:docPartBody>
        <w:p w:rsidR="00C73E7D" w:rsidRDefault="00C73E7D">
          <w:r w:rsidRPr="005F016E">
            <w:rPr>
              <w:color w:val="FF0000"/>
            </w:rPr>
            <w:t>Enter here</w:t>
          </w:r>
          <w:r>
            <w:rPr>
              <w:color w:val="FF0000"/>
            </w:rPr>
            <w:t>.</w:t>
          </w:r>
        </w:p>
      </w:docPartBody>
    </w:docPart>
    <w:docPart>
      <w:docPartPr>
        <w:name w:val="E0071063576D48C98D9AD8C92FD72654"/>
        <w:category>
          <w:name w:val="General"/>
          <w:gallery w:val="placeholder"/>
        </w:category>
        <w:types>
          <w:type w:val="bbPlcHdr"/>
        </w:types>
        <w:behaviors>
          <w:behavior w:val="content"/>
        </w:behaviors>
        <w:guid w:val="{C4B7B0D3-04D3-4972-9D3B-DE9896F3ECEA}"/>
      </w:docPartPr>
      <w:docPartBody>
        <w:p w:rsidR="00C73E7D" w:rsidRDefault="00C73E7D">
          <w:r w:rsidRPr="005F016E">
            <w:rPr>
              <w:color w:val="FF0000"/>
            </w:rPr>
            <w:t>Enter here</w:t>
          </w:r>
          <w:r>
            <w:rPr>
              <w:color w:val="FF0000"/>
            </w:rPr>
            <w:t>.</w:t>
          </w:r>
        </w:p>
      </w:docPartBody>
    </w:docPart>
    <w:docPart>
      <w:docPartPr>
        <w:name w:val="CF86ACB67FB54A3FAF34C60AA620ECA1"/>
        <w:category>
          <w:name w:val="General"/>
          <w:gallery w:val="placeholder"/>
        </w:category>
        <w:types>
          <w:type w:val="bbPlcHdr"/>
        </w:types>
        <w:behaviors>
          <w:behavior w:val="content"/>
        </w:behaviors>
        <w:guid w:val="{6CEEE788-DD4A-4BFD-90C6-C464C0020583}"/>
      </w:docPartPr>
      <w:docPartBody>
        <w:p w:rsidR="00C73E7D" w:rsidRDefault="00C73E7D">
          <w:r w:rsidRPr="005F016E">
            <w:rPr>
              <w:color w:val="FF0000"/>
            </w:rPr>
            <w:t>Enter here</w:t>
          </w:r>
          <w:r>
            <w:rPr>
              <w:color w:val="FF0000"/>
            </w:rPr>
            <w:t>.</w:t>
          </w:r>
        </w:p>
      </w:docPartBody>
    </w:docPart>
    <w:docPart>
      <w:docPartPr>
        <w:name w:val="6CF6A6E730F7446AAD935F7B02C228B6"/>
        <w:category>
          <w:name w:val="General"/>
          <w:gallery w:val="placeholder"/>
        </w:category>
        <w:types>
          <w:type w:val="bbPlcHdr"/>
        </w:types>
        <w:behaviors>
          <w:behavior w:val="content"/>
        </w:behaviors>
        <w:guid w:val="{1A1FEA15-315F-41E6-87D2-3AF35FD0336C}"/>
      </w:docPartPr>
      <w:docPartBody>
        <w:p w:rsidR="00C73E7D" w:rsidRDefault="00C73E7D">
          <w:r w:rsidRPr="005F016E">
            <w:rPr>
              <w:color w:val="FF0000"/>
            </w:rPr>
            <w:t>Enter here</w:t>
          </w:r>
          <w:r>
            <w:rPr>
              <w:color w:val="FF0000"/>
            </w:rPr>
            <w:t>.</w:t>
          </w:r>
        </w:p>
      </w:docPartBody>
    </w:docPart>
    <w:docPart>
      <w:docPartPr>
        <w:name w:val="D6F1C953F9F549C9A2CE3EB223D5C3CC"/>
        <w:category>
          <w:name w:val="General"/>
          <w:gallery w:val="placeholder"/>
        </w:category>
        <w:types>
          <w:type w:val="bbPlcHdr"/>
        </w:types>
        <w:behaviors>
          <w:behavior w:val="content"/>
        </w:behaviors>
        <w:guid w:val="{BF2D404C-048C-4B88-93F4-6205272E007A}"/>
      </w:docPartPr>
      <w:docPartBody>
        <w:p w:rsidR="00C73E7D" w:rsidRDefault="00C73E7D">
          <w:r w:rsidRPr="005F016E">
            <w:rPr>
              <w:color w:val="FF0000"/>
            </w:rPr>
            <w:t>Enter here</w:t>
          </w:r>
          <w:r>
            <w:rPr>
              <w:color w:val="FF0000"/>
            </w:rPr>
            <w:t>.</w:t>
          </w:r>
        </w:p>
      </w:docPartBody>
    </w:docPart>
    <w:docPart>
      <w:docPartPr>
        <w:name w:val="569EC0A879DE4BEA8BDD8B9DE988358E"/>
        <w:category>
          <w:name w:val="General"/>
          <w:gallery w:val="placeholder"/>
        </w:category>
        <w:types>
          <w:type w:val="bbPlcHdr"/>
        </w:types>
        <w:behaviors>
          <w:behavior w:val="content"/>
        </w:behaviors>
        <w:guid w:val="{7928A4CF-B2B8-4690-848F-BA23D73E439B}"/>
      </w:docPartPr>
      <w:docPartBody>
        <w:p w:rsidR="00C73E7D" w:rsidRDefault="00C73E7D">
          <w:r w:rsidRPr="005F016E">
            <w:rPr>
              <w:color w:val="FF0000"/>
            </w:rPr>
            <w:t>Enter here</w:t>
          </w:r>
          <w:r>
            <w:rPr>
              <w:color w:val="FF0000"/>
            </w:rPr>
            <w:t>.</w:t>
          </w:r>
        </w:p>
      </w:docPartBody>
    </w:docPart>
    <w:docPart>
      <w:docPartPr>
        <w:name w:val="F746100E9AA14A12B85F8F87BE080B50"/>
        <w:category>
          <w:name w:val="General"/>
          <w:gallery w:val="placeholder"/>
        </w:category>
        <w:types>
          <w:type w:val="bbPlcHdr"/>
        </w:types>
        <w:behaviors>
          <w:behavior w:val="content"/>
        </w:behaviors>
        <w:guid w:val="{D363621F-AAC2-43A9-86E9-AA91ACF16670}"/>
      </w:docPartPr>
      <w:docPartBody>
        <w:p w:rsidR="00C73E7D" w:rsidRDefault="00C73E7D">
          <w:r w:rsidRPr="005F016E">
            <w:rPr>
              <w:color w:val="FF0000"/>
            </w:rPr>
            <w:t>Enter here</w:t>
          </w:r>
          <w:r>
            <w:rPr>
              <w:color w:val="FF0000"/>
            </w:rPr>
            <w:t>.</w:t>
          </w:r>
        </w:p>
      </w:docPartBody>
    </w:docPart>
    <w:docPart>
      <w:docPartPr>
        <w:name w:val="AE3F4C8D62C848C8A65629533FD9EE2B"/>
        <w:category>
          <w:name w:val="General"/>
          <w:gallery w:val="placeholder"/>
        </w:category>
        <w:types>
          <w:type w:val="bbPlcHdr"/>
        </w:types>
        <w:behaviors>
          <w:behavior w:val="content"/>
        </w:behaviors>
        <w:guid w:val="{0BDAA69B-8864-45BD-A4FB-71C987F22916}"/>
      </w:docPartPr>
      <w:docPartBody>
        <w:p w:rsidR="00C73E7D" w:rsidRDefault="00C73E7D">
          <w:r w:rsidRPr="005F016E">
            <w:rPr>
              <w:color w:val="FF0000"/>
            </w:rPr>
            <w:t>Enter here</w:t>
          </w:r>
          <w:r>
            <w:rPr>
              <w:color w:val="FF0000"/>
            </w:rPr>
            <w:t>.</w:t>
          </w:r>
        </w:p>
      </w:docPartBody>
    </w:docPart>
    <w:docPart>
      <w:docPartPr>
        <w:name w:val="A1F24DA24A4B4F358E28660485FDD4CF"/>
        <w:category>
          <w:name w:val="General"/>
          <w:gallery w:val="placeholder"/>
        </w:category>
        <w:types>
          <w:type w:val="bbPlcHdr"/>
        </w:types>
        <w:behaviors>
          <w:behavior w:val="content"/>
        </w:behaviors>
        <w:guid w:val="{9159F49B-36ED-47B0-A97D-98B96D21F375}"/>
      </w:docPartPr>
      <w:docPartBody>
        <w:p w:rsidR="00C73E7D" w:rsidRDefault="00C73E7D">
          <w:r w:rsidRPr="005F016E">
            <w:rPr>
              <w:color w:val="FF0000"/>
            </w:rPr>
            <w:t>Enter here</w:t>
          </w:r>
          <w:r>
            <w:rPr>
              <w:color w:val="FF0000"/>
            </w:rPr>
            <w:t>.</w:t>
          </w:r>
        </w:p>
      </w:docPartBody>
    </w:docPart>
    <w:docPart>
      <w:docPartPr>
        <w:name w:val="878F73BBF18244DABE80761DD859D715"/>
        <w:category>
          <w:name w:val="General"/>
          <w:gallery w:val="placeholder"/>
        </w:category>
        <w:types>
          <w:type w:val="bbPlcHdr"/>
        </w:types>
        <w:behaviors>
          <w:behavior w:val="content"/>
        </w:behaviors>
        <w:guid w:val="{9D42D4A4-68E8-440A-B21D-DA697CE3A9B2}"/>
      </w:docPartPr>
      <w:docPartBody>
        <w:p w:rsidR="00C73E7D" w:rsidRDefault="00C73E7D">
          <w:r w:rsidRPr="005F016E">
            <w:rPr>
              <w:color w:val="FF0000"/>
            </w:rPr>
            <w:t>Enter here</w:t>
          </w:r>
          <w:r>
            <w:rPr>
              <w:color w:val="FF0000"/>
            </w:rPr>
            <w:t>.</w:t>
          </w:r>
        </w:p>
      </w:docPartBody>
    </w:docPart>
    <w:docPart>
      <w:docPartPr>
        <w:name w:val="EF95A2C90135417CA321C131E28633CF"/>
        <w:category>
          <w:name w:val="General"/>
          <w:gallery w:val="placeholder"/>
        </w:category>
        <w:types>
          <w:type w:val="bbPlcHdr"/>
        </w:types>
        <w:behaviors>
          <w:behavior w:val="content"/>
        </w:behaviors>
        <w:guid w:val="{377545B3-74AE-4A9E-9588-6A8843C64A7E}"/>
      </w:docPartPr>
      <w:docPartBody>
        <w:p w:rsidR="00C73E7D" w:rsidRDefault="00C73E7D">
          <w:r w:rsidRPr="005F016E">
            <w:rPr>
              <w:color w:val="FF0000"/>
            </w:rPr>
            <w:t>Enter here</w:t>
          </w:r>
          <w:r>
            <w:rPr>
              <w:color w:val="FF0000"/>
            </w:rPr>
            <w:t>.</w:t>
          </w:r>
        </w:p>
      </w:docPartBody>
    </w:docPart>
    <w:docPart>
      <w:docPartPr>
        <w:name w:val="FD630B508A3A46558BC0BB5621553A99"/>
        <w:category>
          <w:name w:val="General"/>
          <w:gallery w:val="placeholder"/>
        </w:category>
        <w:types>
          <w:type w:val="bbPlcHdr"/>
        </w:types>
        <w:behaviors>
          <w:behavior w:val="content"/>
        </w:behaviors>
        <w:guid w:val="{B0773951-B1C1-4180-B000-CB0C39D69AFC}"/>
      </w:docPartPr>
      <w:docPartBody>
        <w:p w:rsidR="00C73E7D" w:rsidRDefault="00C73E7D">
          <w:r w:rsidRPr="009E1D84">
            <w:rPr>
              <w:rStyle w:val="PlaceholderText"/>
            </w:rPr>
            <w:t>Click or tap here to enter text.</w:t>
          </w:r>
        </w:p>
      </w:docPartBody>
    </w:docPart>
    <w:docPart>
      <w:docPartPr>
        <w:name w:val="59482074C0B94D8CBA63DB9496C9045E"/>
        <w:category>
          <w:name w:val="General"/>
          <w:gallery w:val="placeholder"/>
        </w:category>
        <w:types>
          <w:type w:val="bbPlcHdr"/>
        </w:types>
        <w:behaviors>
          <w:behavior w:val="content"/>
        </w:behaviors>
        <w:guid w:val="{A5C47EF5-3937-4C98-8C61-7E44721FC554}"/>
      </w:docPartPr>
      <w:docPartBody>
        <w:p w:rsidR="00C73E7D" w:rsidRDefault="00C73E7D">
          <w:r w:rsidRPr="009E1D84">
            <w:rPr>
              <w:rStyle w:val="PlaceholderText"/>
            </w:rPr>
            <w:t>Click or tap here to enter text.</w:t>
          </w:r>
        </w:p>
      </w:docPartBody>
    </w:docPart>
    <w:docPart>
      <w:docPartPr>
        <w:name w:val="B2A962CDBF0E4B378604651945DB2858"/>
        <w:category>
          <w:name w:val="General"/>
          <w:gallery w:val="placeholder"/>
        </w:category>
        <w:types>
          <w:type w:val="bbPlcHdr"/>
        </w:types>
        <w:behaviors>
          <w:behavior w:val="content"/>
        </w:behaviors>
        <w:guid w:val="{E0FD7822-814C-4F89-9F5D-E5B371550E44}"/>
      </w:docPartPr>
      <w:docPartBody>
        <w:p w:rsidR="00C73E7D" w:rsidRDefault="00C73E7D">
          <w:r w:rsidRPr="009E1D84">
            <w:rPr>
              <w:rStyle w:val="PlaceholderText"/>
            </w:rPr>
            <w:t>Click or tap here to enter text.</w:t>
          </w:r>
        </w:p>
      </w:docPartBody>
    </w:docPart>
    <w:docPart>
      <w:docPartPr>
        <w:name w:val="9F3BDB601B6D41518CB8CBD8B51E8BD4"/>
        <w:category>
          <w:name w:val="General"/>
          <w:gallery w:val="placeholder"/>
        </w:category>
        <w:types>
          <w:type w:val="bbPlcHdr"/>
        </w:types>
        <w:behaviors>
          <w:behavior w:val="content"/>
        </w:behaviors>
        <w:guid w:val="{D0493F64-1C60-4850-A9E4-CAAC6CB4C393}"/>
      </w:docPartPr>
      <w:docPartBody>
        <w:p w:rsidR="00C73E7D" w:rsidRDefault="00C73E7D">
          <w:r w:rsidRPr="009E1D84">
            <w:rPr>
              <w:rStyle w:val="PlaceholderText"/>
            </w:rPr>
            <w:t>Click or tap here to enter text.</w:t>
          </w:r>
        </w:p>
      </w:docPartBody>
    </w:docPart>
    <w:docPart>
      <w:docPartPr>
        <w:name w:val="83507379DBC54EEC8DDE21AF005FFBE6"/>
        <w:category>
          <w:name w:val="General"/>
          <w:gallery w:val="placeholder"/>
        </w:category>
        <w:types>
          <w:type w:val="bbPlcHdr"/>
        </w:types>
        <w:behaviors>
          <w:behavior w:val="content"/>
        </w:behaviors>
        <w:guid w:val="{AA964C64-87AD-40D8-8B73-0A53E346A545}"/>
      </w:docPartPr>
      <w:docPartBody>
        <w:p w:rsidR="00C73E7D" w:rsidRDefault="00C73E7D">
          <w:r w:rsidRPr="007668BD">
            <w:rPr>
              <w:rFonts w:eastAsia="Calibri"/>
              <w:color w:val="FF0000"/>
            </w:rPr>
            <w:t>Enter text</w:t>
          </w:r>
        </w:p>
      </w:docPartBody>
    </w:docPart>
    <w:docPart>
      <w:docPartPr>
        <w:name w:val="5E2EF709D97A4195A28426D7F7B6E6B6"/>
        <w:category>
          <w:name w:val="General"/>
          <w:gallery w:val="placeholder"/>
        </w:category>
        <w:types>
          <w:type w:val="bbPlcHdr"/>
        </w:types>
        <w:behaviors>
          <w:behavior w:val="content"/>
        </w:behaviors>
        <w:guid w:val="{B09A4881-4CC2-4E00-ABE5-CEE4210DFD53}"/>
      </w:docPartPr>
      <w:docPartBody>
        <w:p w:rsidR="00C73E7D" w:rsidRDefault="00C73E7D">
          <w:r w:rsidRPr="007668BD">
            <w:rPr>
              <w:rFonts w:eastAsia="Calibri"/>
              <w:color w:val="FF0000"/>
            </w:rPr>
            <w:t>Enter text</w:t>
          </w:r>
        </w:p>
      </w:docPartBody>
    </w:docPart>
    <w:docPart>
      <w:docPartPr>
        <w:name w:val="DF5524D71CF14CFCA0579BB98552CD35"/>
        <w:category>
          <w:name w:val="General"/>
          <w:gallery w:val="placeholder"/>
        </w:category>
        <w:types>
          <w:type w:val="bbPlcHdr"/>
        </w:types>
        <w:behaviors>
          <w:behavior w:val="content"/>
        </w:behaviors>
        <w:guid w:val="{611F5B3B-F215-4FD9-8C74-34985B074F3A}"/>
      </w:docPartPr>
      <w:docPartBody>
        <w:p w:rsidR="00C73E7D" w:rsidRDefault="00C73E7D">
          <w:r w:rsidRPr="007668BD">
            <w:rPr>
              <w:rFonts w:eastAsia="Calibri"/>
              <w:color w:val="FF0000"/>
            </w:rPr>
            <w:t>Enter text</w:t>
          </w:r>
        </w:p>
      </w:docPartBody>
    </w:docPart>
    <w:docPart>
      <w:docPartPr>
        <w:name w:val="6BC923392C71421982C1B5CC71CEE3D5"/>
        <w:category>
          <w:name w:val="General"/>
          <w:gallery w:val="placeholder"/>
        </w:category>
        <w:types>
          <w:type w:val="bbPlcHdr"/>
        </w:types>
        <w:behaviors>
          <w:behavior w:val="content"/>
        </w:behaviors>
        <w:guid w:val="{EB929D9A-0FD1-4E7D-BF3E-A361801D2EE2}"/>
      </w:docPartPr>
      <w:docPartBody>
        <w:p w:rsidR="00C73E7D" w:rsidRDefault="00C73E7D">
          <w:r w:rsidRPr="007668BD">
            <w:rPr>
              <w:rFonts w:eastAsia="Calibri"/>
              <w:color w:val="FF0000"/>
            </w:rPr>
            <w:t>Enter text</w:t>
          </w:r>
        </w:p>
      </w:docPartBody>
    </w:docPart>
    <w:docPart>
      <w:docPartPr>
        <w:name w:val="8EEA9BC248034A06B1216AA995C50AAA"/>
        <w:category>
          <w:name w:val="General"/>
          <w:gallery w:val="placeholder"/>
        </w:category>
        <w:types>
          <w:type w:val="bbPlcHdr"/>
        </w:types>
        <w:behaviors>
          <w:behavior w:val="content"/>
        </w:behaviors>
        <w:guid w:val="{737576DB-EF27-44A5-A8FA-00C1C1B62762}"/>
      </w:docPartPr>
      <w:docPartBody>
        <w:p w:rsidR="00C73E7D" w:rsidRDefault="00C73E7D">
          <w:r w:rsidRPr="007668BD">
            <w:rPr>
              <w:rFonts w:eastAsia="Calibri"/>
              <w:color w:val="FF0000"/>
            </w:rPr>
            <w:t>Enter text</w:t>
          </w:r>
        </w:p>
      </w:docPartBody>
    </w:docPart>
    <w:docPart>
      <w:docPartPr>
        <w:name w:val="AC041038BE944A5ABECA8F6861EE0894"/>
        <w:category>
          <w:name w:val="General"/>
          <w:gallery w:val="placeholder"/>
        </w:category>
        <w:types>
          <w:type w:val="bbPlcHdr"/>
        </w:types>
        <w:behaviors>
          <w:behavior w:val="content"/>
        </w:behaviors>
        <w:guid w:val="{13C8BE2C-4A6F-460C-9982-C4243407545B}"/>
      </w:docPartPr>
      <w:docPartBody>
        <w:p w:rsidR="00C73E7D" w:rsidRDefault="00C73E7D">
          <w:r w:rsidRPr="007668BD">
            <w:rPr>
              <w:rFonts w:eastAsia="Calibri"/>
              <w:color w:val="FF0000"/>
            </w:rPr>
            <w:t>Enter text</w:t>
          </w:r>
        </w:p>
      </w:docPartBody>
    </w:docPart>
    <w:docPart>
      <w:docPartPr>
        <w:name w:val="B61641A959D3410782AF30603F4AE10E"/>
        <w:category>
          <w:name w:val="General"/>
          <w:gallery w:val="placeholder"/>
        </w:category>
        <w:types>
          <w:type w:val="bbPlcHdr"/>
        </w:types>
        <w:behaviors>
          <w:behavior w:val="content"/>
        </w:behaviors>
        <w:guid w:val="{51BC1F60-81C4-47AC-80E5-BA0A19DFAE2A}"/>
      </w:docPartPr>
      <w:docPartBody>
        <w:p w:rsidR="00C73E7D" w:rsidRDefault="00C73E7D">
          <w:r w:rsidRPr="007668BD">
            <w:rPr>
              <w:rFonts w:eastAsia="Calibri"/>
              <w:color w:val="FF0000"/>
            </w:rPr>
            <w:t>Enter text</w:t>
          </w:r>
        </w:p>
      </w:docPartBody>
    </w:docPart>
    <w:docPart>
      <w:docPartPr>
        <w:name w:val="C7A8FC3FC5A2477485436B087E9574A0"/>
        <w:category>
          <w:name w:val="General"/>
          <w:gallery w:val="placeholder"/>
        </w:category>
        <w:types>
          <w:type w:val="bbPlcHdr"/>
        </w:types>
        <w:behaviors>
          <w:behavior w:val="content"/>
        </w:behaviors>
        <w:guid w:val="{6B1A26CF-75E2-44A1-8DF6-9A79DD344222}"/>
      </w:docPartPr>
      <w:docPartBody>
        <w:p w:rsidR="00C73E7D" w:rsidRDefault="00C73E7D">
          <w:r w:rsidRPr="007668BD">
            <w:rPr>
              <w:rFonts w:eastAsia="Calibri"/>
              <w:color w:val="FF0000"/>
            </w:rPr>
            <w:t>Enter text</w:t>
          </w:r>
        </w:p>
      </w:docPartBody>
    </w:docPart>
    <w:docPart>
      <w:docPartPr>
        <w:name w:val="445B8705599C40B4AE535C0CA52FE247"/>
        <w:category>
          <w:name w:val="General"/>
          <w:gallery w:val="placeholder"/>
        </w:category>
        <w:types>
          <w:type w:val="bbPlcHdr"/>
        </w:types>
        <w:behaviors>
          <w:behavior w:val="content"/>
        </w:behaviors>
        <w:guid w:val="{09F1643D-39C7-4182-A7DE-EF2A602CF9CB}"/>
      </w:docPartPr>
      <w:docPartBody>
        <w:p w:rsidR="00C73E7D" w:rsidRDefault="00C73E7D">
          <w:r w:rsidRPr="007668BD">
            <w:rPr>
              <w:rFonts w:eastAsia="Calibri"/>
              <w:color w:val="FF0000"/>
            </w:rPr>
            <w:t>Enter text</w:t>
          </w:r>
        </w:p>
      </w:docPartBody>
    </w:docPart>
    <w:docPart>
      <w:docPartPr>
        <w:name w:val="798842567FDE4C8FA3DBFE6BF88DFAB3"/>
        <w:category>
          <w:name w:val="General"/>
          <w:gallery w:val="placeholder"/>
        </w:category>
        <w:types>
          <w:type w:val="bbPlcHdr"/>
        </w:types>
        <w:behaviors>
          <w:behavior w:val="content"/>
        </w:behaviors>
        <w:guid w:val="{03A65554-961D-4DC7-ACDA-23F9CDB4FDB3}"/>
      </w:docPartPr>
      <w:docPartBody>
        <w:p w:rsidR="00C73E7D" w:rsidRDefault="00C73E7D">
          <w:r w:rsidRPr="007668BD">
            <w:rPr>
              <w:rFonts w:eastAsia="Calibri"/>
              <w:color w:val="FF0000"/>
            </w:rPr>
            <w:t>Enter text</w:t>
          </w:r>
        </w:p>
      </w:docPartBody>
    </w:docPart>
    <w:docPart>
      <w:docPartPr>
        <w:name w:val="8E508A85FA9C4EFC92523BE31CFFD0F1"/>
        <w:category>
          <w:name w:val="General"/>
          <w:gallery w:val="placeholder"/>
        </w:category>
        <w:types>
          <w:type w:val="bbPlcHdr"/>
        </w:types>
        <w:behaviors>
          <w:behavior w:val="content"/>
        </w:behaviors>
        <w:guid w:val="{1F075F4F-FEC6-48C4-8D71-C5698EF35C38}"/>
      </w:docPartPr>
      <w:docPartBody>
        <w:p w:rsidR="00C73E7D" w:rsidRDefault="00C73E7D">
          <w:r w:rsidRPr="007668BD">
            <w:rPr>
              <w:rFonts w:eastAsia="Calibri"/>
              <w:color w:val="FF0000"/>
            </w:rPr>
            <w:t>Enter text</w:t>
          </w:r>
        </w:p>
      </w:docPartBody>
    </w:docPart>
    <w:docPart>
      <w:docPartPr>
        <w:name w:val="E58CC7C534424ADB971279E639501455"/>
        <w:category>
          <w:name w:val="General"/>
          <w:gallery w:val="placeholder"/>
        </w:category>
        <w:types>
          <w:type w:val="bbPlcHdr"/>
        </w:types>
        <w:behaviors>
          <w:behavior w:val="content"/>
        </w:behaviors>
        <w:guid w:val="{16F6B196-5EFA-4E6B-B23B-05D27DCC57E7}"/>
      </w:docPartPr>
      <w:docPartBody>
        <w:p w:rsidR="00C73E7D" w:rsidRDefault="00C73E7D">
          <w:r w:rsidRPr="007668BD">
            <w:rPr>
              <w:rFonts w:eastAsia="Calibri"/>
              <w:color w:val="FF0000"/>
            </w:rPr>
            <w:t>Enter text</w:t>
          </w:r>
        </w:p>
      </w:docPartBody>
    </w:docPart>
    <w:docPart>
      <w:docPartPr>
        <w:name w:val="562FEAC6A96A430B8C510A0CA22703A3"/>
        <w:category>
          <w:name w:val="General"/>
          <w:gallery w:val="placeholder"/>
        </w:category>
        <w:types>
          <w:type w:val="bbPlcHdr"/>
        </w:types>
        <w:behaviors>
          <w:behavior w:val="content"/>
        </w:behaviors>
        <w:guid w:val="{56D00724-6D5D-4081-8816-41A654E1532F}"/>
      </w:docPartPr>
      <w:docPartBody>
        <w:p w:rsidR="00C73E7D" w:rsidRDefault="00C73E7D">
          <w:r w:rsidRPr="007668BD">
            <w:rPr>
              <w:rFonts w:eastAsia="Calibri"/>
              <w:color w:val="FF0000"/>
            </w:rPr>
            <w:t>Enter text</w:t>
          </w:r>
        </w:p>
      </w:docPartBody>
    </w:docPart>
    <w:docPart>
      <w:docPartPr>
        <w:name w:val="56A833D2CE8D4C46931C4F704FAA5AA0"/>
        <w:category>
          <w:name w:val="General"/>
          <w:gallery w:val="placeholder"/>
        </w:category>
        <w:types>
          <w:type w:val="bbPlcHdr"/>
        </w:types>
        <w:behaviors>
          <w:behavior w:val="content"/>
        </w:behaviors>
        <w:guid w:val="{8C428624-8A2A-4B45-B067-761F14D59C16}"/>
      </w:docPartPr>
      <w:docPartBody>
        <w:p w:rsidR="00C73E7D" w:rsidRDefault="00C73E7D">
          <w:r w:rsidRPr="007668BD">
            <w:rPr>
              <w:rFonts w:eastAsia="Calibri"/>
              <w:color w:val="FF0000"/>
            </w:rPr>
            <w:t>Enter text</w:t>
          </w:r>
        </w:p>
      </w:docPartBody>
    </w:docPart>
    <w:docPart>
      <w:docPartPr>
        <w:name w:val="DE9E75A696F948C28CF2EFF1CC3902E3"/>
        <w:category>
          <w:name w:val="General"/>
          <w:gallery w:val="placeholder"/>
        </w:category>
        <w:types>
          <w:type w:val="bbPlcHdr"/>
        </w:types>
        <w:behaviors>
          <w:behavior w:val="content"/>
        </w:behaviors>
        <w:guid w:val="{112D8E67-A004-4217-A972-9E7817018D25}"/>
      </w:docPartPr>
      <w:docPartBody>
        <w:p w:rsidR="00C73E7D" w:rsidRDefault="00C73E7D">
          <w:r w:rsidRPr="007668BD">
            <w:rPr>
              <w:rFonts w:eastAsia="Calibri"/>
              <w:color w:val="FF0000"/>
            </w:rPr>
            <w:t>Enter text</w:t>
          </w:r>
        </w:p>
      </w:docPartBody>
    </w:docPart>
    <w:docPart>
      <w:docPartPr>
        <w:name w:val="9A1925B915364AFC93956D8242766BD6"/>
        <w:category>
          <w:name w:val="General"/>
          <w:gallery w:val="placeholder"/>
        </w:category>
        <w:types>
          <w:type w:val="bbPlcHdr"/>
        </w:types>
        <w:behaviors>
          <w:behavior w:val="content"/>
        </w:behaviors>
        <w:guid w:val="{86C48907-1CCF-4DDC-A046-B1DF3E93D882}"/>
      </w:docPartPr>
      <w:docPartBody>
        <w:p w:rsidR="00C73E7D" w:rsidRDefault="00C73E7D">
          <w:r w:rsidRPr="007668BD">
            <w:rPr>
              <w:rFonts w:eastAsia="Calibri"/>
              <w:color w:val="FF0000"/>
            </w:rPr>
            <w:t>Enter text</w:t>
          </w:r>
        </w:p>
      </w:docPartBody>
    </w:docPart>
    <w:docPart>
      <w:docPartPr>
        <w:name w:val="A37BA675BD254278822AF93E448F0C9E"/>
        <w:category>
          <w:name w:val="General"/>
          <w:gallery w:val="placeholder"/>
        </w:category>
        <w:types>
          <w:type w:val="bbPlcHdr"/>
        </w:types>
        <w:behaviors>
          <w:behavior w:val="content"/>
        </w:behaviors>
        <w:guid w:val="{C158301B-3E1B-4127-A510-6774E32D9B15}"/>
      </w:docPartPr>
      <w:docPartBody>
        <w:p w:rsidR="00C73E7D" w:rsidRDefault="00C73E7D">
          <w:r w:rsidRPr="007668BD">
            <w:rPr>
              <w:rFonts w:eastAsia="Calibri"/>
              <w:color w:val="FF0000"/>
            </w:rPr>
            <w:t>Enter text</w:t>
          </w:r>
        </w:p>
      </w:docPartBody>
    </w:docPart>
    <w:docPart>
      <w:docPartPr>
        <w:name w:val="4AB3DF3D8F474B81BA5CBB205AD62C83"/>
        <w:category>
          <w:name w:val="General"/>
          <w:gallery w:val="placeholder"/>
        </w:category>
        <w:types>
          <w:type w:val="bbPlcHdr"/>
        </w:types>
        <w:behaviors>
          <w:behavior w:val="content"/>
        </w:behaviors>
        <w:guid w:val="{E8343DA1-CD50-4451-A94B-C2DBAEC59BCC}"/>
      </w:docPartPr>
      <w:docPartBody>
        <w:p w:rsidR="00C73E7D" w:rsidRDefault="00C73E7D">
          <w:r w:rsidRPr="007668BD">
            <w:rPr>
              <w:rFonts w:eastAsia="Calibri"/>
              <w:color w:val="FF0000"/>
            </w:rPr>
            <w:t>Enter text</w:t>
          </w:r>
        </w:p>
      </w:docPartBody>
    </w:docPart>
    <w:docPart>
      <w:docPartPr>
        <w:name w:val="369DEAD35389450DB3225BD7D90403BB"/>
        <w:category>
          <w:name w:val="General"/>
          <w:gallery w:val="placeholder"/>
        </w:category>
        <w:types>
          <w:type w:val="bbPlcHdr"/>
        </w:types>
        <w:behaviors>
          <w:behavior w:val="content"/>
        </w:behaviors>
        <w:guid w:val="{193E2F60-293F-4C39-8A4B-4558EF426C11}"/>
      </w:docPartPr>
      <w:docPartBody>
        <w:p w:rsidR="00C73E7D" w:rsidRDefault="00C73E7D">
          <w:r w:rsidRPr="007668BD">
            <w:rPr>
              <w:rFonts w:eastAsia="Calibri"/>
              <w:color w:val="FF0000"/>
            </w:rPr>
            <w:t>Enter text</w:t>
          </w:r>
        </w:p>
      </w:docPartBody>
    </w:docPart>
    <w:docPart>
      <w:docPartPr>
        <w:name w:val="C099CA717B01430F81C3076F997CE10B"/>
        <w:category>
          <w:name w:val="General"/>
          <w:gallery w:val="placeholder"/>
        </w:category>
        <w:types>
          <w:type w:val="bbPlcHdr"/>
        </w:types>
        <w:behaviors>
          <w:behavior w:val="content"/>
        </w:behaviors>
        <w:guid w:val="{999E9738-26DE-41F9-9354-63E2D70C20FB}"/>
      </w:docPartPr>
      <w:docPartBody>
        <w:p w:rsidR="00C73E7D" w:rsidRDefault="00C73E7D">
          <w:r w:rsidRPr="007668BD">
            <w:rPr>
              <w:rFonts w:eastAsia="Calibri"/>
              <w:color w:val="FF0000"/>
            </w:rPr>
            <w:t>Enter text</w:t>
          </w:r>
        </w:p>
      </w:docPartBody>
    </w:docPart>
    <w:docPart>
      <w:docPartPr>
        <w:name w:val="9E5BEF7033B8423C869D02A684598F89"/>
        <w:category>
          <w:name w:val="General"/>
          <w:gallery w:val="placeholder"/>
        </w:category>
        <w:types>
          <w:type w:val="bbPlcHdr"/>
        </w:types>
        <w:behaviors>
          <w:behavior w:val="content"/>
        </w:behaviors>
        <w:guid w:val="{043C867C-C6A3-4509-98F6-031EBC79DB65}"/>
      </w:docPartPr>
      <w:docPartBody>
        <w:p w:rsidR="00C73E7D" w:rsidRDefault="00C73E7D">
          <w:r w:rsidRPr="007668BD">
            <w:rPr>
              <w:rFonts w:eastAsia="Calibri"/>
              <w:color w:val="FF0000"/>
            </w:rPr>
            <w:t>Enter text</w:t>
          </w:r>
        </w:p>
      </w:docPartBody>
    </w:docPart>
    <w:docPart>
      <w:docPartPr>
        <w:name w:val="2D8478AA7B0F429288102437ECE1E127"/>
        <w:category>
          <w:name w:val="General"/>
          <w:gallery w:val="placeholder"/>
        </w:category>
        <w:types>
          <w:type w:val="bbPlcHdr"/>
        </w:types>
        <w:behaviors>
          <w:behavior w:val="content"/>
        </w:behaviors>
        <w:guid w:val="{D40E4366-9AA6-401A-9AC6-DA84A838DC16}"/>
      </w:docPartPr>
      <w:docPartBody>
        <w:p w:rsidR="00C73E7D" w:rsidRDefault="00C73E7D">
          <w:r w:rsidRPr="007668BD">
            <w:rPr>
              <w:rFonts w:eastAsia="Calibri"/>
              <w:color w:val="FF0000"/>
            </w:rPr>
            <w:t>Enter text</w:t>
          </w:r>
        </w:p>
      </w:docPartBody>
    </w:docPart>
    <w:docPart>
      <w:docPartPr>
        <w:name w:val="2B0D29B820B34EE0A4571662807360C9"/>
        <w:category>
          <w:name w:val="General"/>
          <w:gallery w:val="placeholder"/>
        </w:category>
        <w:types>
          <w:type w:val="bbPlcHdr"/>
        </w:types>
        <w:behaviors>
          <w:behavior w:val="content"/>
        </w:behaviors>
        <w:guid w:val="{FF2EFC3A-A1FA-489B-98F3-406F12A595E9}"/>
      </w:docPartPr>
      <w:docPartBody>
        <w:p w:rsidR="00C73E7D" w:rsidRDefault="00C73E7D">
          <w:r w:rsidRPr="007668BD">
            <w:rPr>
              <w:rFonts w:eastAsia="Calibri"/>
              <w:color w:val="FF0000"/>
            </w:rPr>
            <w:t>Enter text</w:t>
          </w:r>
        </w:p>
      </w:docPartBody>
    </w:docPart>
    <w:docPart>
      <w:docPartPr>
        <w:name w:val="0D29000735FF4169AAB64C1960C91E5F"/>
        <w:category>
          <w:name w:val="General"/>
          <w:gallery w:val="placeholder"/>
        </w:category>
        <w:types>
          <w:type w:val="bbPlcHdr"/>
        </w:types>
        <w:behaviors>
          <w:behavior w:val="content"/>
        </w:behaviors>
        <w:guid w:val="{F0EA614C-C852-4EC8-A883-09617BE202F5}"/>
      </w:docPartPr>
      <w:docPartBody>
        <w:p w:rsidR="00C73E7D" w:rsidRDefault="00C73E7D">
          <w:r w:rsidRPr="007668BD">
            <w:rPr>
              <w:rFonts w:eastAsia="Calibri"/>
              <w:color w:val="FF0000"/>
            </w:rPr>
            <w:t>Enter text</w:t>
          </w:r>
        </w:p>
      </w:docPartBody>
    </w:docPart>
    <w:docPart>
      <w:docPartPr>
        <w:name w:val="B4B2300C6AD7447F863BA5D81FB771E2"/>
        <w:category>
          <w:name w:val="General"/>
          <w:gallery w:val="placeholder"/>
        </w:category>
        <w:types>
          <w:type w:val="bbPlcHdr"/>
        </w:types>
        <w:behaviors>
          <w:behavior w:val="content"/>
        </w:behaviors>
        <w:guid w:val="{EE4378CC-374F-4F8C-9B18-4167A7FC66AD}"/>
      </w:docPartPr>
      <w:docPartBody>
        <w:p w:rsidR="00C73E7D" w:rsidRDefault="00C73E7D">
          <w:r w:rsidRPr="007668BD">
            <w:rPr>
              <w:rFonts w:eastAsia="Calibri"/>
              <w:color w:val="FF0000"/>
            </w:rPr>
            <w:t>Enter text</w:t>
          </w:r>
        </w:p>
      </w:docPartBody>
    </w:docPart>
    <w:docPart>
      <w:docPartPr>
        <w:name w:val="79EA27F2E0EE4E27A457CD73DB113AA4"/>
        <w:category>
          <w:name w:val="General"/>
          <w:gallery w:val="placeholder"/>
        </w:category>
        <w:types>
          <w:type w:val="bbPlcHdr"/>
        </w:types>
        <w:behaviors>
          <w:behavior w:val="content"/>
        </w:behaviors>
        <w:guid w:val="{95E9C39A-3DCA-443D-93E2-8B00F405673D}"/>
      </w:docPartPr>
      <w:docPartBody>
        <w:p w:rsidR="00C73E7D" w:rsidRDefault="00C73E7D">
          <w:r w:rsidRPr="007668BD">
            <w:rPr>
              <w:rFonts w:eastAsia="Calibri"/>
              <w:color w:val="FF0000"/>
            </w:rPr>
            <w:t>Enter text</w:t>
          </w:r>
        </w:p>
      </w:docPartBody>
    </w:docPart>
    <w:docPart>
      <w:docPartPr>
        <w:name w:val="FF955EA789E6463FB4757948BA26D224"/>
        <w:category>
          <w:name w:val="General"/>
          <w:gallery w:val="placeholder"/>
        </w:category>
        <w:types>
          <w:type w:val="bbPlcHdr"/>
        </w:types>
        <w:behaviors>
          <w:behavior w:val="content"/>
        </w:behaviors>
        <w:guid w:val="{DBEB4621-1D77-40DE-B4D0-7BABD4CB7521}"/>
      </w:docPartPr>
      <w:docPartBody>
        <w:p w:rsidR="00C73E7D" w:rsidRDefault="00C73E7D">
          <w:r w:rsidRPr="007668BD">
            <w:rPr>
              <w:rFonts w:eastAsia="Calibri"/>
              <w:color w:val="FF0000"/>
            </w:rPr>
            <w:t>Enter text</w:t>
          </w:r>
        </w:p>
      </w:docPartBody>
    </w:docPart>
    <w:docPart>
      <w:docPartPr>
        <w:name w:val="5A6AD00FACD84DA28CA645638AD212AD"/>
        <w:category>
          <w:name w:val="General"/>
          <w:gallery w:val="placeholder"/>
        </w:category>
        <w:types>
          <w:type w:val="bbPlcHdr"/>
        </w:types>
        <w:behaviors>
          <w:behavior w:val="content"/>
        </w:behaviors>
        <w:guid w:val="{EEAC78E3-135B-4C09-9C79-80C8062B7B5A}"/>
      </w:docPartPr>
      <w:docPartBody>
        <w:p w:rsidR="00C73E7D" w:rsidRDefault="00C73E7D">
          <w:r w:rsidRPr="007668BD">
            <w:rPr>
              <w:rFonts w:eastAsia="Calibri"/>
              <w:color w:val="FF0000"/>
            </w:rPr>
            <w:t>Enter text</w:t>
          </w:r>
        </w:p>
      </w:docPartBody>
    </w:docPart>
    <w:docPart>
      <w:docPartPr>
        <w:name w:val="E4A8B9E7EBCC478381DACD09B1DC7FAD"/>
        <w:category>
          <w:name w:val="General"/>
          <w:gallery w:val="placeholder"/>
        </w:category>
        <w:types>
          <w:type w:val="bbPlcHdr"/>
        </w:types>
        <w:behaviors>
          <w:behavior w:val="content"/>
        </w:behaviors>
        <w:guid w:val="{887AF376-2860-48D1-A044-FE35656AA74E}"/>
      </w:docPartPr>
      <w:docPartBody>
        <w:p w:rsidR="00C73E7D" w:rsidRDefault="00C73E7D">
          <w:r w:rsidRPr="007668BD">
            <w:rPr>
              <w:rFonts w:eastAsia="Calibri"/>
              <w:color w:val="FF0000"/>
            </w:rPr>
            <w:t>Enter text</w:t>
          </w:r>
        </w:p>
      </w:docPartBody>
    </w:docPart>
    <w:docPart>
      <w:docPartPr>
        <w:name w:val="EF57E3913AE34E88B6D3E174CD39990A"/>
        <w:category>
          <w:name w:val="General"/>
          <w:gallery w:val="placeholder"/>
        </w:category>
        <w:types>
          <w:type w:val="bbPlcHdr"/>
        </w:types>
        <w:behaviors>
          <w:behavior w:val="content"/>
        </w:behaviors>
        <w:guid w:val="{1A818A71-4E88-4C79-AECF-6D0EE02DC3BD}"/>
      </w:docPartPr>
      <w:docPartBody>
        <w:p w:rsidR="00C73E7D" w:rsidRDefault="00C73E7D">
          <w:r w:rsidRPr="007668BD">
            <w:rPr>
              <w:rFonts w:eastAsia="Calibri"/>
              <w:color w:val="FF0000"/>
            </w:rPr>
            <w:t>Enter text</w:t>
          </w:r>
        </w:p>
      </w:docPartBody>
    </w:docPart>
    <w:docPart>
      <w:docPartPr>
        <w:name w:val="F83558F65B8F481EACDC8E5E49C59C53"/>
        <w:category>
          <w:name w:val="General"/>
          <w:gallery w:val="placeholder"/>
        </w:category>
        <w:types>
          <w:type w:val="bbPlcHdr"/>
        </w:types>
        <w:behaviors>
          <w:behavior w:val="content"/>
        </w:behaviors>
        <w:guid w:val="{E382A4BB-2CCD-4210-BD6E-A3AD1F029B05}"/>
      </w:docPartPr>
      <w:docPartBody>
        <w:p w:rsidR="00C73E7D" w:rsidRDefault="00C73E7D">
          <w:r w:rsidRPr="007668BD">
            <w:rPr>
              <w:rFonts w:eastAsia="Calibri"/>
              <w:color w:val="FF0000"/>
            </w:rPr>
            <w:t>Enter text</w:t>
          </w:r>
        </w:p>
      </w:docPartBody>
    </w:docPart>
    <w:docPart>
      <w:docPartPr>
        <w:name w:val="CC69266917DB4F32BDDEE4CBF01E129A"/>
        <w:category>
          <w:name w:val="General"/>
          <w:gallery w:val="placeholder"/>
        </w:category>
        <w:types>
          <w:type w:val="bbPlcHdr"/>
        </w:types>
        <w:behaviors>
          <w:behavior w:val="content"/>
        </w:behaviors>
        <w:guid w:val="{FCC3082E-A89E-41A8-9FAE-6A2BB99F6245}"/>
      </w:docPartPr>
      <w:docPartBody>
        <w:p w:rsidR="00C73E7D" w:rsidRDefault="00C73E7D">
          <w:r w:rsidRPr="007668BD">
            <w:rPr>
              <w:rFonts w:eastAsia="Calibri"/>
              <w:color w:val="FF0000"/>
            </w:rPr>
            <w:t>Enter text</w:t>
          </w:r>
        </w:p>
      </w:docPartBody>
    </w:docPart>
    <w:docPart>
      <w:docPartPr>
        <w:name w:val="5D4FD48BEF1F4EBFB3E7C05CA1851EB7"/>
        <w:category>
          <w:name w:val="General"/>
          <w:gallery w:val="placeholder"/>
        </w:category>
        <w:types>
          <w:type w:val="bbPlcHdr"/>
        </w:types>
        <w:behaviors>
          <w:behavior w:val="content"/>
        </w:behaviors>
        <w:guid w:val="{5495692D-4F9A-4E20-ADCE-120FFE06B463}"/>
      </w:docPartPr>
      <w:docPartBody>
        <w:p w:rsidR="00C73E7D" w:rsidRDefault="00C73E7D">
          <w:r w:rsidRPr="007668BD">
            <w:rPr>
              <w:rFonts w:eastAsia="Calibri"/>
              <w:color w:val="FF0000"/>
            </w:rPr>
            <w:t>Enter text</w:t>
          </w:r>
        </w:p>
      </w:docPartBody>
    </w:docPart>
    <w:docPart>
      <w:docPartPr>
        <w:name w:val="F7CF42612AF44F6AA191F4E77EEB4FD5"/>
        <w:category>
          <w:name w:val="General"/>
          <w:gallery w:val="placeholder"/>
        </w:category>
        <w:types>
          <w:type w:val="bbPlcHdr"/>
        </w:types>
        <w:behaviors>
          <w:behavior w:val="content"/>
        </w:behaviors>
        <w:guid w:val="{D11874EA-0089-47AF-B438-1199BB5D268A}"/>
      </w:docPartPr>
      <w:docPartBody>
        <w:p w:rsidR="00C73E7D" w:rsidRDefault="00C73E7D">
          <w:r w:rsidRPr="007668BD">
            <w:rPr>
              <w:rFonts w:eastAsia="Calibri"/>
              <w:color w:val="FF0000"/>
            </w:rPr>
            <w:t>Enter text</w:t>
          </w:r>
        </w:p>
      </w:docPartBody>
    </w:docPart>
    <w:docPart>
      <w:docPartPr>
        <w:name w:val="655770E40FD345B49B8A6033245948DA"/>
        <w:category>
          <w:name w:val="General"/>
          <w:gallery w:val="placeholder"/>
        </w:category>
        <w:types>
          <w:type w:val="bbPlcHdr"/>
        </w:types>
        <w:behaviors>
          <w:behavior w:val="content"/>
        </w:behaviors>
        <w:guid w:val="{CDB50FA0-C7A6-4E52-B785-5DA1535613DD}"/>
      </w:docPartPr>
      <w:docPartBody>
        <w:p w:rsidR="00C73E7D" w:rsidRDefault="00C73E7D">
          <w:r w:rsidRPr="007668BD">
            <w:rPr>
              <w:rFonts w:eastAsia="Calibri"/>
              <w:color w:val="FF0000"/>
            </w:rPr>
            <w:t>Enter text</w:t>
          </w:r>
        </w:p>
      </w:docPartBody>
    </w:docPart>
    <w:docPart>
      <w:docPartPr>
        <w:name w:val="650DCEE8934242E2AD48C0DDC0FB4695"/>
        <w:category>
          <w:name w:val="General"/>
          <w:gallery w:val="placeholder"/>
        </w:category>
        <w:types>
          <w:type w:val="bbPlcHdr"/>
        </w:types>
        <w:behaviors>
          <w:behavior w:val="content"/>
        </w:behaviors>
        <w:guid w:val="{5DCF66A6-97D8-437C-BE26-5342A49B5353}"/>
      </w:docPartPr>
      <w:docPartBody>
        <w:p w:rsidR="00C73E7D" w:rsidRDefault="00C73E7D">
          <w:r w:rsidRPr="007668BD">
            <w:rPr>
              <w:rFonts w:eastAsia="Calibri"/>
              <w:color w:val="FF0000"/>
            </w:rPr>
            <w:t>Enter text</w:t>
          </w:r>
        </w:p>
      </w:docPartBody>
    </w:docPart>
    <w:docPart>
      <w:docPartPr>
        <w:name w:val="24C82D4F20F94D64B95178C152947775"/>
        <w:category>
          <w:name w:val="General"/>
          <w:gallery w:val="placeholder"/>
        </w:category>
        <w:types>
          <w:type w:val="bbPlcHdr"/>
        </w:types>
        <w:behaviors>
          <w:behavior w:val="content"/>
        </w:behaviors>
        <w:guid w:val="{E4442853-7963-498A-9A47-EC391AAB85DA}"/>
      </w:docPartPr>
      <w:docPartBody>
        <w:p w:rsidR="00C73E7D" w:rsidRDefault="00C73E7D">
          <w:r w:rsidRPr="007668BD">
            <w:rPr>
              <w:rFonts w:eastAsia="Calibri"/>
              <w:color w:val="FF0000"/>
            </w:rPr>
            <w:t>Enter text</w:t>
          </w:r>
        </w:p>
      </w:docPartBody>
    </w:docPart>
    <w:docPart>
      <w:docPartPr>
        <w:name w:val="C6DADD51EF7D43E6B5E39C99818E5CB7"/>
        <w:category>
          <w:name w:val="General"/>
          <w:gallery w:val="placeholder"/>
        </w:category>
        <w:types>
          <w:type w:val="bbPlcHdr"/>
        </w:types>
        <w:behaviors>
          <w:behavior w:val="content"/>
        </w:behaviors>
        <w:guid w:val="{290CD3E5-795B-4418-B0A3-6A4FA86346F6}"/>
      </w:docPartPr>
      <w:docPartBody>
        <w:p w:rsidR="00C73E7D" w:rsidRDefault="00C73E7D">
          <w:r w:rsidRPr="009E1D84">
            <w:rPr>
              <w:rStyle w:val="PlaceholderText"/>
            </w:rPr>
            <w:t>Click or tap here to enter text.</w:t>
          </w:r>
        </w:p>
      </w:docPartBody>
    </w:docPart>
    <w:docPart>
      <w:docPartPr>
        <w:name w:val="DD8EA1D999814AB395E72E7FCF06D356"/>
        <w:category>
          <w:name w:val="General"/>
          <w:gallery w:val="placeholder"/>
        </w:category>
        <w:types>
          <w:type w:val="bbPlcHdr"/>
        </w:types>
        <w:behaviors>
          <w:behavior w:val="content"/>
        </w:behaviors>
        <w:guid w:val="{D189BC72-E4C2-4E90-8B9E-A75CF3C67DBC}"/>
      </w:docPartPr>
      <w:docPartBody>
        <w:p w:rsidR="00C73E7D" w:rsidRDefault="00C73E7D">
          <w:r w:rsidRPr="009E1D84">
            <w:rPr>
              <w:rStyle w:val="PlaceholderText"/>
            </w:rPr>
            <w:t>Click or tap here to enter text.</w:t>
          </w:r>
        </w:p>
      </w:docPartBody>
    </w:docPart>
    <w:docPart>
      <w:docPartPr>
        <w:name w:val="9990A2DF20684CF7945BED56C14B5924"/>
        <w:category>
          <w:name w:val="General"/>
          <w:gallery w:val="placeholder"/>
        </w:category>
        <w:types>
          <w:type w:val="bbPlcHdr"/>
        </w:types>
        <w:behaviors>
          <w:behavior w:val="content"/>
        </w:behaviors>
        <w:guid w:val="{5151F51E-1273-4C6E-AB29-85ED33054041}"/>
      </w:docPartPr>
      <w:docPartBody>
        <w:p w:rsidR="00C73E7D" w:rsidRDefault="00C73E7D">
          <w:r w:rsidRPr="009E1D84">
            <w:rPr>
              <w:rStyle w:val="PlaceholderText"/>
            </w:rPr>
            <w:t>Click or tap here to enter text.</w:t>
          </w:r>
        </w:p>
      </w:docPartBody>
    </w:docPart>
    <w:docPart>
      <w:docPartPr>
        <w:name w:val="FCEFD9B5C2154891BCDB40AEE6805226"/>
        <w:category>
          <w:name w:val="General"/>
          <w:gallery w:val="placeholder"/>
        </w:category>
        <w:types>
          <w:type w:val="bbPlcHdr"/>
        </w:types>
        <w:behaviors>
          <w:behavior w:val="content"/>
        </w:behaviors>
        <w:guid w:val="{C23AC340-E689-40B5-A00D-959324F69479}"/>
      </w:docPartPr>
      <w:docPartBody>
        <w:p w:rsidR="00C73E7D" w:rsidRDefault="00C73E7D">
          <w:r w:rsidRPr="009E1D84">
            <w:rPr>
              <w:rStyle w:val="PlaceholderText"/>
            </w:rPr>
            <w:t>Click or tap here to enter text.</w:t>
          </w:r>
        </w:p>
      </w:docPartBody>
    </w:docPart>
    <w:docPart>
      <w:docPartPr>
        <w:name w:val="556EC551568F4B6F89322987C9D7F505"/>
        <w:category>
          <w:name w:val="General"/>
          <w:gallery w:val="placeholder"/>
        </w:category>
        <w:types>
          <w:type w:val="bbPlcHdr"/>
        </w:types>
        <w:behaviors>
          <w:behavior w:val="content"/>
        </w:behaviors>
        <w:guid w:val="{41617D7C-2DD8-4C19-B58C-C4972A47AFB6}"/>
      </w:docPartPr>
      <w:docPartBody>
        <w:p w:rsidR="00C73E7D" w:rsidRDefault="00C73E7D">
          <w:r w:rsidRPr="00A926EF">
            <w:rPr>
              <w:rFonts w:eastAsiaTheme="minorHAnsi"/>
              <w:color w:val="FF0000"/>
              <w:lang w:eastAsia="en-US"/>
            </w:rPr>
            <w:t>Enter text</w:t>
          </w:r>
        </w:p>
      </w:docPartBody>
    </w:docPart>
    <w:docPart>
      <w:docPartPr>
        <w:name w:val="2DDD5AB046EB4C0FA0660162283D957F"/>
        <w:category>
          <w:name w:val="General"/>
          <w:gallery w:val="placeholder"/>
        </w:category>
        <w:types>
          <w:type w:val="bbPlcHdr"/>
        </w:types>
        <w:behaviors>
          <w:behavior w:val="content"/>
        </w:behaviors>
        <w:guid w:val="{EFC4ADA9-07FE-4AA9-BB70-EBF94384BD7C}"/>
      </w:docPartPr>
      <w:docPartBody>
        <w:p w:rsidR="00C73E7D" w:rsidRDefault="00C73E7D">
          <w:r w:rsidRPr="00A926EF">
            <w:rPr>
              <w:rFonts w:eastAsiaTheme="minorHAnsi"/>
              <w:color w:val="FF0000"/>
              <w:lang w:eastAsia="en-US"/>
            </w:rPr>
            <w:t>Enter text</w:t>
          </w:r>
        </w:p>
      </w:docPartBody>
    </w:docPart>
    <w:docPart>
      <w:docPartPr>
        <w:name w:val="71574C89D8174064B5F031C2E60508CF"/>
        <w:category>
          <w:name w:val="General"/>
          <w:gallery w:val="placeholder"/>
        </w:category>
        <w:types>
          <w:type w:val="bbPlcHdr"/>
        </w:types>
        <w:behaviors>
          <w:behavior w:val="content"/>
        </w:behaviors>
        <w:guid w:val="{6BDEA39B-FF75-440A-BD04-A453E512FCB3}"/>
      </w:docPartPr>
      <w:docPartBody>
        <w:p w:rsidR="00C73E7D" w:rsidRDefault="00C73E7D">
          <w:r w:rsidRPr="00A926EF">
            <w:rPr>
              <w:rFonts w:eastAsiaTheme="minorHAnsi"/>
              <w:color w:val="FF0000"/>
              <w:lang w:eastAsia="en-US"/>
            </w:rPr>
            <w:t>Enter text</w:t>
          </w:r>
        </w:p>
      </w:docPartBody>
    </w:docPart>
    <w:docPart>
      <w:docPartPr>
        <w:name w:val="5AF0C830936D43049296B7D2EA0C8C6D"/>
        <w:category>
          <w:name w:val="General"/>
          <w:gallery w:val="placeholder"/>
        </w:category>
        <w:types>
          <w:type w:val="bbPlcHdr"/>
        </w:types>
        <w:behaviors>
          <w:behavior w:val="content"/>
        </w:behaviors>
        <w:guid w:val="{6C8386FA-1DF1-4CB4-A5B4-3F7A0DF96003}"/>
      </w:docPartPr>
      <w:docPartBody>
        <w:p w:rsidR="00C73E7D" w:rsidRDefault="00C73E7D">
          <w:r w:rsidRPr="00A926EF">
            <w:rPr>
              <w:rFonts w:eastAsiaTheme="minorHAnsi"/>
              <w:color w:val="FF0000"/>
              <w:lang w:eastAsia="en-US"/>
            </w:rPr>
            <w:t>Enter text</w:t>
          </w:r>
        </w:p>
      </w:docPartBody>
    </w:docPart>
    <w:docPart>
      <w:docPartPr>
        <w:name w:val="C36307A4AEB047B4BE07C77518769E59"/>
        <w:category>
          <w:name w:val="General"/>
          <w:gallery w:val="placeholder"/>
        </w:category>
        <w:types>
          <w:type w:val="bbPlcHdr"/>
        </w:types>
        <w:behaviors>
          <w:behavior w:val="content"/>
        </w:behaviors>
        <w:guid w:val="{313CB423-AC5B-4D81-BEDD-A8840DFB6DF2}"/>
      </w:docPartPr>
      <w:docPartBody>
        <w:p w:rsidR="00C73E7D" w:rsidRDefault="00C73E7D">
          <w:r w:rsidRPr="00A926EF">
            <w:rPr>
              <w:rFonts w:eastAsiaTheme="minorHAnsi"/>
              <w:color w:val="FF0000"/>
              <w:lang w:eastAsia="en-US"/>
            </w:rPr>
            <w:t>Enter text</w:t>
          </w:r>
        </w:p>
      </w:docPartBody>
    </w:docPart>
    <w:docPart>
      <w:docPartPr>
        <w:name w:val="84B2C5A7DD474F9EAA6DB6C1D7E3B6D5"/>
        <w:category>
          <w:name w:val="General"/>
          <w:gallery w:val="placeholder"/>
        </w:category>
        <w:types>
          <w:type w:val="bbPlcHdr"/>
        </w:types>
        <w:behaviors>
          <w:behavior w:val="content"/>
        </w:behaviors>
        <w:guid w:val="{7305DDAD-37A3-47E8-808B-6E8BC6029D92}"/>
      </w:docPartPr>
      <w:docPartBody>
        <w:p w:rsidR="00C73E7D" w:rsidRDefault="00C73E7D">
          <w:r w:rsidRPr="00A926EF">
            <w:rPr>
              <w:rFonts w:eastAsiaTheme="minorHAnsi"/>
              <w:color w:val="FF0000"/>
              <w:lang w:eastAsia="en-US"/>
            </w:rPr>
            <w:t>Enter text</w:t>
          </w:r>
        </w:p>
      </w:docPartBody>
    </w:docPart>
    <w:docPart>
      <w:docPartPr>
        <w:name w:val="FABDFE63F7FE4A7DA10439B6711CB4C7"/>
        <w:category>
          <w:name w:val="General"/>
          <w:gallery w:val="placeholder"/>
        </w:category>
        <w:types>
          <w:type w:val="bbPlcHdr"/>
        </w:types>
        <w:behaviors>
          <w:behavior w:val="content"/>
        </w:behaviors>
        <w:guid w:val="{99196BE7-DCC8-4744-8E92-34864F0BA40B}"/>
      </w:docPartPr>
      <w:docPartBody>
        <w:p w:rsidR="00C73E7D" w:rsidRDefault="00C73E7D">
          <w:r w:rsidRPr="00A926EF">
            <w:rPr>
              <w:rFonts w:eastAsiaTheme="minorHAnsi"/>
              <w:color w:val="FF0000"/>
              <w:lang w:eastAsia="en-US"/>
            </w:rPr>
            <w:t>Enter text</w:t>
          </w:r>
        </w:p>
      </w:docPartBody>
    </w:docPart>
    <w:docPart>
      <w:docPartPr>
        <w:name w:val="0830AD4787544B8CA5360581A0A17F94"/>
        <w:category>
          <w:name w:val="General"/>
          <w:gallery w:val="placeholder"/>
        </w:category>
        <w:types>
          <w:type w:val="bbPlcHdr"/>
        </w:types>
        <w:behaviors>
          <w:behavior w:val="content"/>
        </w:behaviors>
        <w:guid w:val="{B8DB6195-B685-4FF1-9D4D-DFC4F6B96759}"/>
      </w:docPartPr>
      <w:docPartBody>
        <w:p w:rsidR="00C73E7D" w:rsidRDefault="00C73E7D">
          <w:r w:rsidRPr="00A926EF">
            <w:rPr>
              <w:rFonts w:eastAsiaTheme="minorHAnsi"/>
              <w:color w:val="FF0000"/>
              <w:lang w:eastAsia="en-US"/>
            </w:rPr>
            <w:t>Enter text</w:t>
          </w:r>
        </w:p>
      </w:docPartBody>
    </w:docPart>
    <w:docPart>
      <w:docPartPr>
        <w:name w:val="0439EF6820304E9CB42C9FBBDE49EA39"/>
        <w:category>
          <w:name w:val="General"/>
          <w:gallery w:val="placeholder"/>
        </w:category>
        <w:types>
          <w:type w:val="bbPlcHdr"/>
        </w:types>
        <w:behaviors>
          <w:behavior w:val="content"/>
        </w:behaviors>
        <w:guid w:val="{3394935E-DD66-4CE2-AA8B-874C060EFAE2}"/>
      </w:docPartPr>
      <w:docPartBody>
        <w:p w:rsidR="00C73E7D" w:rsidRDefault="00C73E7D">
          <w:r w:rsidRPr="00A926EF">
            <w:rPr>
              <w:rFonts w:eastAsiaTheme="minorHAnsi"/>
              <w:color w:val="FF0000"/>
              <w:lang w:eastAsia="en-US"/>
            </w:rPr>
            <w:t>Enter text</w:t>
          </w:r>
        </w:p>
      </w:docPartBody>
    </w:docPart>
    <w:docPart>
      <w:docPartPr>
        <w:name w:val="A62A70E1E92D437E9C5B93C75AE61724"/>
        <w:category>
          <w:name w:val="General"/>
          <w:gallery w:val="placeholder"/>
        </w:category>
        <w:types>
          <w:type w:val="bbPlcHdr"/>
        </w:types>
        <w:behaviors>
          <w:behavior w:val="content"/>
        </w:behaviors>
        <w:guid w:val="{D69CA55C-9F54-4048-8AC4-9D1F026438C9}"/>
      </w:docPartPr>
      <w:docPartBody>
        <w:p w:rsidR="00C73E7D" w:rsidRDefault="00C73E7D">
          <w:r w:rsidRPr="00A926EF">
            <w:rPr>
              <w:rFonts w:eastAsiaTheme="minorHAnsi"/>
              <w:color w:val="FF0000"/>
              <w:lang w:eastAsia="en-US"/>
            </w:rPr>
            <w:t>Enter text</w:t>
          </w:r>
        </w:p>
      </w:docPartBody>
    </w:docPart>
    <w:docPart>
      <w:docPartPr>
        <w:name w:val="55A647DD931C42CDA41732232D67540B"/>
        <w:category>
          <w:name w:val="General"/>
          <w:gallery w:val="placeholder"/>
        </w:category>
        <w:types>
          <w:type w:val="bbPlcHdr"/>
        </w:types>
        <w:behaviors>
          <w:behavior w:val="content"/>
        </w:behaviors>
        <w:guid w:val="{8EC8AF83-F24D-4696-9BAB-666468781532}"/>
      </w:docPartPr>
      <w:docPartBody>
        <w:p w:rsidR="00C73E7D" w:rsidRDefault="00C73E7D">
          <w:r w:rsidRPr="00A926EF">
            <w:rPr>
              <w:rFonts w:eastAsiaTheme="minorHAnsi"/>
              <w:color w:val="FF0000"/>
              <w:lang w:eastAsia="en-US"/>
            </w:rPr>
            <w:t>Enter text</w:t>
          </w:r>
        </w:p>
      </w:docPartBody>
    </w:docPart>
    <w:docPart>
      <w:docPartPr>
        <w:name w:val="E16DD5D22EE7457A8AD102BA6338E0EF"/>
        <w:category>
          <w:name w:val="General"/>
          <w:gallery w:val="placeholder"/>
        </w:category>
        <w:types>
          <w:type w:val="bbPlcHdr"/>
        </w:types>
        <w:behaviors>
          <w:behavior w:val="content"/>
        </w:behaviors>
        <w:guid w:val="{59721A92-E474-4C0D-A82D-3F5FB51B45ED}"/>
      </w:docPartPr>
      <w:docPartBody>
        <w:p w:rsidR="00C73E7D" w:rsidRDefault="00C73E7D">
          <w:r w:rsidRPr="00A926EF">
            <w:rPr>
              <w:rFonts w:eastAsiaTheme="minorHAnsi"/>
              <w:color w:val="FF0000"/>
              <w:lang w:eastAsia="en-US"/>
            </w:rPr>
            <w:t>Enter text</w:t>
          </w:r>
        </w:p>
      </w:docPartBody>
    </w:docPart>
    <w:docPart>
      <w:docPartPr>
        <w:name w:val="65BF5E5B097C44B1B23FF792FFC3D75E"/>
        <w:category>
          <w:name w:val="General"/>
          <w:gallery w:val="placeholder"/>
        </w:category>
        <w:types>
          <w:type w:val="bbPlcHdr"/>
        </w:types>
        <w:behaviors>
          <w:behavior w:val="content"/>
        </w:behaviors>
        <w:guid w:val="{2A25EA6C-A94C-4114-8966-0947AF1229ED}"/>
      </w:docPartPr>
      <w:docPartBody>
        <w:p w:rsidR="00C73E7D" w:rsidRDefault="00C73E7D">
          <w:r w:rsidRPr="00A926EF">
            <w:rPr>
              <w:rFonts w:eastAsiaTheme="minorHAnsi"/>
              <w:color w:val="FF0000"/>
              <w:lang w:eastAsia="en-US"/>
            </w:rPr>
            <w:t>Enter text</w:t>
          </w:r>
        </w:p>
      </w:docPartBody>
    </w:docPart>
    <w:docPart>
      <w:docPartPr>
        <w:name w:val="2EFDFFA93063443E8D7D4FF7F5B62AE6"/>
        <w:category>
          <w:name w:val="General"/>
          <w:gallery w:val="placeholder"/>
        </w:category>
        <w:types>
          <w:type w:val="bbPlcHdr"/>
        </w:types>
        <w:behaviors>
          <w:behavior w:val="content"/>
        </w:behaviors>
        <w:guid w:val="{49C89D50-A088-41BD-95E3-89452DC8E0BA}"/>
      </w:docPartPr>
      <w:docPartBody>
        <w:p w:rsidR="00C73E7D" w:rsidRDefault="00C73E7D">
          <w:r w:rsidRPr="00A926EF">
            <w:rPr>
              <w:rFonts w:eastAsiaTheme="minorHAnsi"/>
              <w:color w:val="FF0000"/>
              <w:lang w:eastAsia="en-US"/>
            </w:rPr>
            <w:t>Enter text</w:t>
          </w:r>
        </w:p>
      </w:docPartBody>
    </w:docPart>
    <w:docPart>
      <w:docPartPr>
        <w:name w:val="60535DD7716A45BBB3614C2B9CBE130C"/>
        <w:category>
          <w:name w:val="General"/>
          <w:gallery w:val="placeholder"/>
        </w:category>
        <w:types>
          <w:type w:val="bbPlcHdr"/>
        </w:types>
        <w:behaviors>
          <w:behavior w:val="content"/>
        </w:behaviors>
        <w:guid w:val="{B1B6A83F-58B6-4769-9779-615F20EB1BE6}"/>
      </w:docPartPr>
      <w:docPartBody>
        <w:p w:rsidR="00C73E7D" w:rsidRDefault="00C73E7D">
          <w:r w:rsidRPr="00A926EF">
            <w:rPr>
              <w:rFonts w:eastAsiaTheme="minorHAnsi"/>
              <w:color w:val="FF0000"/>
              <w:lang w:eastAsia="en-US"/>
            </w:rPr>
            <w:t>Enter text</w:t>
          </w:r>
        </w:p>
      </w:docPartBody>
    </w:docPart>
    <w:docPart>
      <w:docPartPr>
        <w:name w:val="9C80C4A31242438ABAD76D48B81C0C39"/>
        <w:category>
          <w:name w:val="General"/>
          <w:gallery w:val="placeholder"/>
        </w:category>
        <w:types>
          <w:type w:val="bbPlcHdr"/>
        </w:types>
        <w:behaviors>
          <w:behavior w:val="content"/>
        </w:behaviors>
        <w:guid w:val="{38667548-E16A-4059-9EE4-BA7B3D8EFF9A}"/>
      </w:docPartPr>
      <w:docPartBody>
        <w:p w:rsidR="00C73E7D" w:rsidRDefault="00C73E7D">
          <w:r w:rsidRPr="00A926EF">
            <w:rPr>
              <w:rFonts w:eastAsiaTheme="minorHAnsi"/>
              <w:color w:val="FF0000"/>
              <w:lang w:eastAsia="en-US"/>
            </w:rPr>
            <w:t>Enter text</w:t>
          </w:r>
        </w:p>
      </w:docPartBody>
    </w:docPart>
    <w:docPart>
      <w:docPartPr>
        <w:name w:val="9D669368C31D4717A117A09EC36F6BEE"/>
        <w:category>
          <w:name w:val="General"/>
          <w:gallery w:val="placeholder"/>
        </w:category>
        <w:types>
          <w:type w:val="bbPlcHdr"/>
        </w:types>
        <w:behaviors>
          <w:behavior w:val="content"/>
        </w:behaviors>
        <w:guid w:val="{6AA54CE7-9D7D-4CA3-BCF5-D3FC6071A6AA}"/>
      </w:docPartPr>
      <w:docPartBody>
        <w:p w:rsidR="00C73E7D" w:rsidRDefault="00C73E7D">
          <w:r w:rsidRPr="00A926EF">
            <w:rPr>
              <w:rFonts w:eastAsiaTheme="minorHAnsi"/>
              <w:color w:val="FF0000"/>
              <w:lang w:eastAsia="en-US"/>
            </w:rPr>
            <w:t>Enter text</w:t>
          </w:r>
        </w:p>
      </w:docPartBody>
    </w:docPart>
    <w:docPart>
      <w:docPartPr>
        <w:name w:val="185AD374DC5A4FA98A8A2CBF6FDD2C4B"/>
        <w:category>
          <w:name w:val="General"/>
          <w:gallery w:val="placeholder"/>
        </w:category>
        <w:types>
          <w:type w:val="bbPlcHdr"/>
        </w:types>
        <w:behaviors>
          <w:behavior w:val="content"/>
        </w:behaviors>
        <w:guid w:val="{8482B011-F2A6-4FB8-AF8C-F12856DB0FD1}"/>
      </w:docPartPr>
      <w:docPartBody>
        <w:p w:rsidR="00C73E7D" w:rsidRDefault="00C73E7D">
          <w:r w:rsidRPr="00A926EF">
            <w:rPr>
              <w:rFonts w:eastAsiaTheme="minorHAnsi"/>
              <w:color w:val="FF0000"/>
              <w:lang w:eastAsia="en-US"/>
            </w:rPr>
            <w:t>Enter text</w:t>
          </w:r>
        </w:p>
      </w:docPartBody>
    </w:docPart>
    <w:docPart>
      <w:docPartPr>
        <w:name w:val="7824BC932C0644379BB68D983637C5EF"/>
        <w:category>
          <w:name w:val="General"/>
          <w:gallery w:val="placeholder"/>
        </w:category>
        <w:types>
          <w:type w:val="bbPlcHdr"/>
        </w:types>
        <w:behaviors>
          <w:behavior w:val="content"/>
        </w:behaviors>
        <w:guid w:val="{C112BA4A-E508-4395-8A18-F98C3FFE1018}"/>
      </w:docPartPr>
      <w:docPartBody>
        <w:p w:rsidR="00C73E7D" w:rsidRDefault="00C73E7D">
          <w:r w:rsidRPr="00A926EF">
            <w:rPr>
              <w:rFonts w:eastAsiaTheme="minorHAnsi"/>
              <w:color w:val="FF0000"/>
              <w:lang w:eastAsia="en-US"/>
            </w:rPr>
            <w:t>Enter text</w:t>
          </w:r>
        </w:p>
      </w:docPartBody>
    </w:docPart>
    <w:docPart>
      <w:docPartPr>
        <w:name w:val="962AA2B5F59349E2A9E4DC881A1C4FA7"/>
        <w:category>
          <w:name w:val="General"/>
          <w:gallery w:val="placeholder"/>
        </w:category>
        <w:types>
          <w:type w:val="bbPlcHdr"/>
        </w:types>
        <w:behaviors>
          <w:behavior w:val="content"/>
        </w:behaviors>
        <w:guid w:val="{498B275E-C439-4474-9D21-D636636E315A}"/>
      </w:docPartPr>
      <w:docPartBody>
        <w:p w:rsidR="00C73E7D" w:rsidRDefault="00C73E7D">
          <w:r w:rsidRPr="00A926EF">
            <w:rPr>
              <w:rFonts w:eastAsiaTheme="minorHAnsi"/>
              <w:color w:val="FF0000"/>
              <w:lang w:eastAsia="en-US"/>
            </w:rPr>
            <w:t>Enter text</w:t>
          </w:r>
        </w:p>
      </w:docPartBody>
    </w:docPart>
    <w:docPart>
      <w:docPartPr>
        <w:name w:val="24C1D939B46249299611FBCCC631DC9C"/>
        <w:category>
          <w:name w:val="General"/>
          <w:gallery w:val="placeholder"/>
        </w:category>
        <w:types>
          <w:type w:val="bbPlcHdr"/>
        </w:types>
        <w:behaviors>
          <w:behavior w:val="content"/>
        </w:behaviors>
        <w:guid w:val="{EC5A12DA-EE24-48B2-956C-81443B9A0C79}"/>
      </w:docPartPr>
      <w:docPartBody>
        <w:p w:rsidR="00C73E7D" w:rsidRDefault="00C73E7D">
          <w:r w:rsidRPr="00A926EF">
            <w:rPr>
              <w:rFonts w:eastAsiaTheme="minorHAnsi"/>
              <w:color w:val="FF0000"/>
              <w:lang w:eastAsia="en-US"/>
            </w:rPr>
            <w:t>Enter text</w:t>
          </w:r>
        </w:p>
      </w:docPartBody>
    </w:docPart>
    <w:docPart>
      <w:docPartPr>
        <w:name w:val="72EE17A0C5494E90ADF8902084E751B6"/>
        <w:category>
          <w:name w:val="General"/>
          <w:gallery w:val="placeholder"/>
        </w:category>
        <w:types>
          <w:type w:val="bbPlcHdr"/>
        </w:types>
        <w:behaviors>
          <w:behavior w:val="content"/>
        </w:behaviors>
        <w:guid w:val="{107BF3CF-94DD-4903-80C1-62CA8485B074}"/>
      </w:docPartPr>
      <w:docPartBody>
        <w:p w:rsidR="00C73E7D" w:rsidRDefault="00C73E7D">
          <w:r w:rsidRPr="00A926EF">
            <w:rPr>
              <w:rFonts w:eastAsiaTheme="minorHAnsi"/>
              <w:color w:val="FF0000"/>
              <w:lang w:eastAsia="en-US"/>
            </w:rPr>
            <w:t>Enter text</w:t>
          </w:r>
        </w:p>
      </w:docPartBody>
    </w:docPart>
    <w:docPart>
      <w:docPartPr>
        <w:name w:val="08E31196780241DE937D9EA0ED43B9AD"/>
        <w:category>
          <w:name w:val="General"/>
          <w:gallery w:val="placeholder"/>
        </w:category>
        <w:types>
          <w:type w:val="bbPlcHdr"/>
        </w:types>
        <w:behaviors>
          <w:behavior w:val="content"/>
        </w:behaviors>
        <w:guid w:val="{9755CBCF-208F-4BBC-B4DF-8374A2420BAE}"/>
      </w:docPartPr>
      <w:docPartBody>
        <w:p w:rsidR="00C73E7D" w:rsidRDefault="00C73E7D">
          <w:r w:rsidRPr="00A926EF">
            <w:rPr>
              <w:rFonts w:eastAsiaTheme="minorHAnsi"/>
              <w:color w:val="FF0000"/>
              <w:lang w:eastAsia="en-US"/>
            </w:rPr>
            <w:t>Enter text</w:t>
          </w:r>
        </w:p>
      </w:docPartBody>
    </w:docPart>
    <w:docPart>
      <w:docPartPr>
        <w:name w:val="0C31AEDD5B2E411D916D5FC8B57F8B44"/>
        <w:category>
          <w:name w:val="General"/>
          <w:gallery w:val="placeholder"/>
        </w:category>
        <w:types>
          <w:type w:val="bbPlcHdr"/>
        </w:types>
        <w:behaviors>
          <w:behavior w:val="content"/>
        </w:behaviors>
        <w:guid w:val="{91798E03-6CB2-4FB6-94CC-BC9FB13264AD}"/>
      </w:docPartPr>
      <w:docPartBody>
        <w:p w:rsidR="00C73E7D" w:rsidRDefault="00C73E7D">
          <w:r w:rsidRPr="00A926EF">
            <w:rPr>
              <w:rFonts w:eastAsiaTheme="minorHAnsi"/>
              <w:color w:val="FF0000"/>
              <w:lang w:eastAsia="en-US"/>
            </w:rPr>
            <w:t>Enter text</w:t>
          </w:r>
        </w:p>
      </w:docPartBody>
    </w:docPart>
    <w:docPart>
      <w:docPartPr>
        <w:name w:val="E5E121652DD8493D8E7D11957209FD83"/>
        <w:category>
          <w:name w:val="General"/>
          <w:gallery w:val="placeholder"/>
        </w:category>
        <w:types>
          <w:type w:val="bbPlcHdr"/>
        </w:types>
        <w:behaviors>
          <w:behavior w:val="content"/>
        </w:behaviors>
        <w:guid w:val="{A7BDC30A-4ABD-4104-AEC8-0E16566F78D4}"/>
      </w:docPartPr>
      <w:docPartBody>
        <w:p w:rsidR="00C73E7D" w:rsidRDefault="00C73E7D">
          <w:r w:rsidRPr="00A926EF">
            <w:rPr>
              <w:rFonts w:eastAsiaTheme="minorHAnsi"/>
              <w:color w:val="FF0000"/>
              <w:lang w:eastAsia="en-US"/>
            </w:rPr>
            <w:t>Enter text</w:t>
          </w:r>
        </w:p>
      </w:docPartBody>
    </w:docPart>
    <w:docPart>
      <w:docPartPr>
        <w:name w:val="0BBA587940594F4EAC781564256F7532"/>
        <w:category>
          <w:name w:val="General"/>
          <w:gallery w:val="placeholder"/>
        </w:category>
        <w:types>
          <w:type w:val="bbPlcHdr"/>
        </w:types>
        <w:behaviors>
          <w:behavior w:val="content"/>
        </w:behaviors>
        <w:guid w:val="{0F10FF44-3D46-4700-9503-F56CA6728B4D}"/>
      </w:docPartPr>
      <w:docPartBody>
        <w:p w:rsidR="00C73E7D" w:rsidRDefault="00C73E7D">
          <w:r w:rsidRPr="00A926EF">
            <w:rPr>
              <w:rFonts w:eastAsiaTheme="minorHAnsi"/>
              <w:color w:val="FF0000"/>
              <w:lang w:eastAsia="en-US"/>
            </w:rPr>
            <w:t>Enter text</w:t>
          </w:r>
        </w:p>
      </w:docPartBody>
    </w:docPart>
    <w:docPart>
      <w:docPartPr>
        <w:name w:val="F8DE858D9D18450680F4F7740BE4D282"/>
        <w:category>
          <w:name w:val="General"/>
          <w:gallery w:val="placeholder"/>
        </w:category>
        <w:types>
          <w:type w:val="bbPlcHdr"/>
        </w:types>
        <w:behaviors>
          <w:behavior w:val="content"/>
        </w:behaviors>
        <w:guid w:val="{FFA2F875-13FD-43CA-9A42-0D477867C54B}"/>
      </w:docPartPr>
      <w:docPartBody>
        <w:p w:rsidR="00C73E7D" w:rsidRDefault="00C73E7D">
          <w:r w:rsidRPr="00A926EF">
            <w:rPr>
              <w:rFonts w:eastAsiaTheme="minorHAnsi"/>
              <w:color w:val="FF0000"/>
              <w:lang w:eastAsia="en-US"/>
            </w:rPr>
            <w:t>Enter text</w:t>
          </w:r>
        </w:p>
      </w:docPartBody>
    </w:docPart>
    <w:docPart>
      <w:docPartPr>
        <w:name w:val="D2041660C6804AE48BE361CAB3322C1A"/>
        <w:category>
          <w:name w:val="General"/>
          <w:gallery w:val="placeholder"/>
        </w:category>
        <w:types>
          <w:type w:val="bbPlcHdr"/>
        </w:types>
        <w:behaviors>
          <w:behavior w:val="content"/>
        </w:behaviors>
        <w:guid w:val="{65657501-74AC-489C-8B7C-CCBEE12C3EA6}"/>
      </w:docPartPr>
      <w:docPartBody>
        <w:p w:rsidR="00C73E7D" w:rsidRDefault="00C73E7D">
          <w:r w:rsidRPr="00A926EF">
            <w:rPr>
              <w:color w:val="FF0000"/>
            </w:rPr>
            <w:t>Enter text</w:t>
          </w:r>
        </w:p>
      </w:docPartBody>
    </w:docPart>
    <w:docPart>
      <w:docPartPr>
        <w:name w:val="37B6E38AE4584B89ABC8EE974A6673DD"/>
        <w:category>
          <w:name w:val="General"/>
          <w:gallery w:val="placeholder"/>
        </w:category>
        <w:types>
          <w:type w:val="bbPlcHdr"/>
        </w:types>
        <w:behaviors>
          <w:behavior w:val="content"/>
        </w:behaviors>
        <w:guid w:val="{2130D5B1-82E7-4775-8FF2-44D0ECD139BC}"/>
      </w:docPartPr>
      <w:docPartBody>
        <w:p w:rsidR="00C73E7D" w:rsidRDefault="00C73E7D">
          <w:r w:rsidRPr="00A926EF">
            <w:rPr>
              <w:color w:val="FF0000"/>
            </w:rPr>
            <w:t>Enter text</w:t>
          </w:r>
        </w:p>
      </w:docPartBody>
    </w:docPart>
    <w:docPart>
      <w:docPartPr>
        <w:name w:val="184C2CC93371458A8DC37309A003E4BE"/>
        <w:category>
          <w:name w:val="General"/>
          <w:gallery w:val="placeholder"/>
        </w:category>
        <w:types>
          <w:type w:val="bbPlcHdr"/>
        </w:types>
        <w:behaviors>
          <w:behavior w:val="content"/>
        </w:behaviors>
        <w:guid w:val="{C4C26B7F-3E95-4D04-8A27-E47AA345BBC5}"/>
      </w:docPartPr>
      <w:docPartBody>
        <w:p w:rsidR="00C73E7D" w:rsidRDefault="00C73E7D">
          <w:r w:rsidRPr="00A926EF">
            <w:rPr>
              <w:color w:val="FF0000"/>
            </w:rPr>
            <w:t>Enter text</w:t>
          </w:r>
        </w:p>
      </w:docPartBody>
    </w:docPart>
    <w:docPart>
      <w:docPartPr>
        <w:name w:val="CD9BEEB6923343318F322F07C467D034"/>
        <w:category>
          <w:name w:val="General"/>
          <w:gallery w:val="placeholder"/>
        </w:category>
        <w:types>
          <w:type w:val="bbPlcHdr"/>
        </w:types>
        <w:behaviors>
          <w:behavior w:val="content"/>
        </w:behaviors>
        <w:guid w:val="{3F0A63FC-F633-436F-9C30-EA90E5D004BE}"/>
      </w:docPartPr>
      <w:docPartBody>
        <w:p w:rsidR="00C73E7D" w:rsidRDefault="00C73E7D">
          <w:r w:rsidRPr="00A926EF">
            <w:rPr>
              <w:color w:val="FF0000"/>
            </w:rPr>
            <w:t>Enter text</w:t>
          </w:r>
        </w:p>
      </w:docPartBody>
    </w:docPart>
    <w:docPart>
      <w:docPartPr>
        <w:name w:val="6D73FF7F9D604B7FB952B2ADE9C43D13"/>
        <w:category>
          <w:name w:val="General"/>
          <w:gallery w:val="placeholder"/>
        </w:category>
        <w:types>
          <w:type w:val="bbPlcHdr"/>
        </w:types>
        <w:behaviors>
          <w:behavior w:val="content"/>
        </w:behaviors>
        <w:guid w:val="{B6A7F8E1-4287-42C3-83EC-ECBBF8F7D182}"/>
      </w:docPartPr>
      <w:docPartBody>
        <w:p w:rsidR="00C73E7D" w:rsidRDefault="00C73E7D">
          <w:r w:rsidRPr="00A926EF">
            <w:rPr>
              <w:color w:val="FF0000"/>
            </w:rPr>
            <w:t>Enter text</w:t>
          </w:r>
        </w:p>
      </w:docPartBody>
    </w:docPart>
    <w:docPart>
      <w:docPartPr>
        <w:name w:val="61F0F6871C724320B49786A79C3620F7"/>
        <w:category>
          <w:name w:val="General"/>
          <w:gallery w:val="placeholder"/>
        </w:category>
        <w:types>
          <w:type w:val="bbPlcHdr"/>
        </w:types>
        <w:behaviors>
          <w:behavior w:val="content"/>
        </w:behaviors>
        <w:guid w:val="{18098E84-5BF5-423B-BD66-ADEBB41E9ABA}"/>
      </w:docPartPr>
      <w:docPartBody>
        <w:p w:rsidR="00C73E7D" w:rsidRDefault="00C73E7D">
          <w:r w:rsidRPr="00A926EF">
            <w:rPr>
              <w:color w:val="FF0000"/>
            </w:rPr>
            <w:t>Enter text</w:t>
          </w:r>
        </w:p>
      </w:docPartBody>
    </w:docPart>
    <w:docPart>
      <w:docPartPr>
        <w:name w:val="7FA08EDC1D5E4A9CA7FF3790E9817DDE"/>
        <w:category>
          <w:name w:val="General"/>
          <w:gallery w:val="placeholder"/>
        </w:category>
        <w:types>
          <w:type w:val="bbPlcHdr"/>
        </w:types>
        <w:behaviors>
          <w:behavior w:val="content"/>
        </w:behaviors>
        <w:guid w:val="{F11B913D-FCC5-4DFA-8699-2BF0D525FEDF}"/>
      </w:docPartPr>
      <w:docPartBody>
        <w:p w:rsidR="00C73E7D" w:rsidRDefault="00C73E7D">
          <w:r w:rsidRPr="00A926EF">
            <w:rPr>
              <w:color w:val="FF0000"/>
            </w:rPr>
            <w:t>Enter text</w:t>
          </w:r>
        </w:p>
      </w:docPartBody>
    </w:docPart>
    <w:docPart>
      <w:docPartPr>
        <w:name w:val="E9344421074048CDBAE570A733436EB6"/>
        <w:category>
          <w:name w:val="General"/>
          <w:gallery w:val="placeholder"/>
        </w:category>
        <w:types>
          <w:type w:val="bbPlcHdr"/>
        </w:types>
        <w:behaviors>
          <w:behavior w:val="content"/>
        </w:behaviors>
        <w:guid w:val="{39A1C70C-CF34-4B37-8DC6-56B91C945B29}"/>
      </w:docPartPr>
      <w:docPartBody>
        <w:p w:rsidR="00C73E7D" w:rsidRDefault="00C73E7D">
          <w:r w:rsidRPr="009E1D84">
            <w:rPr>
              <w:rStyle w:val="PlaceholderText"/>
            </w:rPr>
            <w:t>Click or tap here to enter text.</w:t>
          </w:r>
        </w:p>
      </w:docPartBody>
    </w:docPart>
    <w:docPart>
      <w:docPartPr>
        <w:name w:val="8A721ECC8F894913B787CBD34BBC5A5C"/>
        <w:category>
          <w:name w:val="General"/>
          <w:gallery w:val="placeholder"/>
        </w:category>
        <w:types>
          <w:type w:val="bbPlcHdr"/>
        </w:types>
        <w:behaviors>
          <w:behavior w:val="content"/>
        </w:behaviors>
        <w:guid w:val="{6709F34C-4FE3-47D6-AA9F-5D459181160E}"/>
      </w:docPartPr>
      <w:docPartBody>
        <w:p w:rsidR="00C73E7D" w:rsidRDefault="00C73E7D">
          <w:r w:rsidRPr="00EE2A61">
            <w:rPr>
              <w:rStyle w:val="PlaceholderText"/>
              <w:sz w:val="18"/>
              <w:szCs w:val="18"/>
            </w:rPr>
            <w:t>Enter text.</w:t>
          </w:r>
        </w:p>
      </w:docPartBody>
    </w:docPart>
    <w:docPart>
      <w:docPartPr>
        <w:name w:val="8EA62CF0CF244D9DBC5BA611406EBFF2"/>
        <w:category>
          <w:name w:val="General"/>
          <w:gallery w:val="placeholder"/>
        </w:category>
        <w:types>
          <w:type w:val="bbPlcHdr"/>
        </w:types>
        <w:behaviors>
          <w:behavior w:val="content"/>
        </w:behaviors>
        <w:guid w:val="{2FC080EA-ADA9-449E-A037-D616DFB1E634}"/>
      </w:docPartPr>
      <w:docPartBody>
        <w:p w:rsidR="00AA42F1" w:rsidRDefault="00C73E7D">
          <w:r w:rsidRPr="00EE2A61">
            <w:rPr>
              <w:rStyle w:val="PlaceholderText"/>
              <w:sz w:val="18"/>
              <w:szCs w:val="18"/>
            </w:rPr>
            <w:t>Enter text.</w:t>
          </w:r>
        </w:p>
      </w:docPartBody>
    </w:docPart>
    <w:docPart>
      <w:docPartPr>
        <w:name w:val="6D4D3D0811334D588CFDCB1A793C513C"/>
        <w:category>
          <w:name w:val="General"/>
          <w:gallery w:val="placeholder"/>
        </w:category>
        <w:types>
          <w:type w:val="bbPlcHdr"/>
        </w:types>
        <w:behaviors>
          <w:behavior w:val="content"/>
        </w:behaviors>
        <w:guid w:val="{C62A628D-DAA9-47FA-AE1F-6910766A3079}"/>
      </w:docPartPr>
      <w:docPartBody>
        <w:p w:rsidR="00AA42F1" w:rsidRDefault="00C73E7D">
          <w:r w:rsidRPr="00EE2A61">
            <w:rPr>
              <w:rStyle w:val="PlaceholderText"/>
              <w:sz w:val="18"/>
              <w:szCs w:val="18"/>
            </w:rPr>
            <w:t>Enter text.</w:t>
          </w:r>
        </w:p>
      </w:docPartBody>
    </w:docPart>
    <w:docPart>
      <w:docPartPr>
        <w:name w:val="AC6499DC4C6E4967884E469E5D0F0E7C"/>
        <w:category>
          <w:name w:val="General"/>
          <w:gallery w:val="placeholder"/>
        </w:category>
        <w:types>
          <w:type w:val="bbPlcHdr"/>
        </w:types>
        <w:behaviors>
          <w:behavior w:val="content"/>
        </w:behaviors>
        <w:guid w:val="{FE6B429F-2C61-4DCF-8BFE-5FAF3E6479CC}"/>
      </w:docPartPr>
      <w:docPartBody>
        <w:p w:rsidR="00AA42F1" w:rsidRDefault="00C73E7D">
          <w:r w:rsidRPr="00EE2A61">
            <w:rPr>
              <w:rStyle w:val="PlaceholderText"/>
              <w:sz w:val="18"/>
              <w:szCs w:val="18"/>
            </w:rPr>
            <w:t>Enter text.</w:t>
          </w:r>
        </w:p>
      </w:docPartBody>
    </w:docPart>
    <w:docPart>
      <w:docPartPr>
        <w:name w:val="0EDD0D99544547B3B72ED4EB87B3A400"/>
        <w:category>
          <w:name w:val="General"/>
          <w:gallery w:val="placeholder"/>
        </w:category>
        <w:types>
          <w:type w:val="bbPlcHdr"/>
        </w:types>
        <w:behaviors>
          <w:behavior w:val="content"/>
        </w:behaviors>
        <w:guid w:val="{034EB622-D881-48CA-BC5A-1A13BCE9CC0B}"/>
      </w:docPartPr>
      <w:docPartBody>
        <w:p w:rsidR="00AA42F1" w:rsidRDefault="00C73E7D">
          <w:r w:rsidRPr="00EE2A61">
            <w:rPr>
              <w:rStyle w:val="PlaceholderText"/>
              <w:sz w:val="18"/>
              <w:szCs w:val="18"/>
            </w:rPr>
            <w:t>Enter text.</w:t>
          </w:r>
        </w:p>
      </w:docPartBody>
    </w:docPart>
    <w:docPart>
      <w:docPartPr>
        <w:name w:val="47EFEC924671445098C93B993D9697B1"/>
        <w:category>
          <w:name w:val="General"/>
          <w:gallery w:val="placeholder"/>
        </w:category>
        <w:types>
          <w:type w:val="bbPlcHdr"/>
        </w:types>
        <w:behaviors>
          <w:behavior w:val="content"/>
        </w:behaviors>
        <w:guid w:val="{CA8DC2B3-85FC-43B2-AF09-5ACCD858E576}"/>
      </w:docPartPr>
      <w:docPartBody>
        <w:p w:rsidR="00AA42F1" w:rsidRDefault="00C73E7D">
          <w:r w:rsidRPr="00EE2A61">
            <w:rPr>
              <w:rStyle w:val="PlaceholderText"/>
              <w:sz w:val="18"/>
              <w:szCs w:val="18"/>
            </w:rPr>
            <w:t>Enter text.</w:t>
          </w:r>
        </w:p>
      </w:docPartBody>
    </w:docPart>
    <w:docPart>
      <w:docPartPr>
        <w:name w:val="7E5778290666440495ECB9CAAC66F649"/>
        <w:category>
          <w:name w:val="General"/>
          <w:gallery w:val="placeholder"/>
        </w:category>
        <w:types>
          <w:type w:val="bbPlcHdr"/>
        </w:types>
        <w:behaviors>
          <w:behavior w:val="content"/>
        </w:behaviors>
        <w:guid w:val="{8C94A02B-5E42-46B1-A1B6-9D9C52399BD2}"/>
      </w:docPartPr>
      <w:docPartBody>
        <w:p w:rsidR="00AA42F1" w:rsidRDefault="00C73E7D">
          <w:r w:rsidRPr="00EE2A61">
            <w:rPr>
              <w:rStyle w:val="PlaceholderText"/>
              <w:sz w:val="18"/>
              <w:szCs w:val="18"/>
            </w:rPr>
            <w:t>Enter text.</w:t>
          </w:r>
        </w:p>
      </w:docPartBody>
    </w:docPart>
    <w:docPart>
      <w:docPartPr>
        <w:name w:val="880ABE52F21F4352981082BC6753CDC5"/>
        <w:category>
          <w:name w:val="General"/>
          <w:gallery w:val="placeholder"/>
        </w:category>
        <w:types>
          <w:type w:val="bbPlcHdr"/>
        </w:types>
        <w:behaviors>
          <w:behavior w:val="content"/>
        </w:behaviors>
        <w:guid w:val="{4AF9F717-AE25-4DA3-93C4-0F79B5F186C5}"/>
      </w:docPartPr>
      <w:docPartBody>
        <w:p w:rsidR="00AA42F1" w:rsidRDefault="00C73E7D">
          <w:r w:rsidRPr="00EE2A61">
            <w:rPr>
              <w:rStyle w:val="PlaceholderText"/>
              <w:sz w:val="18"/>
              <w:szCs w:val="18"/>
            </w:rPr>
            <w:t>Enter text.</w:t>
          </w:r>
        </w:p>
      </w:docPartBody>
    </w:docPart>
    <w:docPart>
      <w:docPartPr>
        <w:name w:val="5F08A6CC42744CB58621C2BA3CB7F2E4"/>
        <w:category>
          <w:name w:val="General"/>
          <w:gallery w:val="placeholder"/>
        </w:category>
        <w:types>
          <w:type w:val="bbPlcHdr"/>
        </w:types>
        <w:behaviors>
          <w:behavior w:val="content"/>
        </w:behaviors>
        <w:guid w:val="{ADE095F3-C64A-4526-B2FD-75090593DC9F}"/>
      </w:docPartPr>
      <w:docPartBody>
        <w:p w:rsidR="00AA42F1" w:rsidRDefault="00C73E7D">
          <w:r w:rsidRPr="00EE2A61">
            <w:rPr>
              <w:rStyle w:val="PlaceholderText"/>
              <w:sz w:val="18"/>
              <w:szCs w:val="18"/>
            </w:rPr>
            <w:t>Enter text.</w:t>
          </w:r>
        </w:p>
      </w:docPartBody>
    </w:docPart>
    <w:docPart>
      <w:docPartPr>
        <w:name w:val="BD3AD3042D864E2B9A2361E66FCF6591"/>
        <w:category>
          <w:name w:val="General"/>
          <w:gallery w:val="placeholder"/>
        </w:category>
        <w:types>
          <w:type w:val="bbPlcHdr"/>
        </w:types>
        <w:behaviors>
          <w:behavior w:val="content"/>
        </w:behaviors>
        <w:guid w:val="{F9437A74-EC1E-4707-BB7C-6E8F36273CFA}"/>
      </w:docPartPr>
      <w:docPartBody>
        <w:p w:rsidR="00AA42F1" w:rsidRDefault="00C73E7D">
          <w:r w:rsidRPr="00EE2A61">
            <w:rPr>
              <w:rStyle w:val="PlaceholderText"/>
              <w:sz w:val="18"/>
              <w:szCs w:val="18"/>
            </w:rPr>
            <w:t>Enter text.</w:t>
          </w:r>
        </w:p>
      </w:docPartBody>
    </w:docPart>
    <w:docPart>
      <w:docPartPr>
        <w:name w:val="4269EF38A3334A1BBFA0C13B6452F717"/>
        <w:category>
          <w:name w:val="General"/>
          <w:gallery w:val="placeholder"/>
        </w:category>
        <w:types>
          <w:type w:val="bbPlcHdr"/>
        </w:types>
        <w:behaviors>
          <w:behavior w:val="content"/>
        </w:behaviors>
        <w:guid w:val="{BE164F64-0E06-41E3-94EF-2D0DE6B035AC}"/>
      </w:docPartPr>
      <w:docPartBody>
        <w:p w:rsidR="00AA42F1" w:rsidRDefault="00C73E7D">
          <w:r w:rsidRPr="00EE2A61">
            <w:rPr>
              <w:rStyle w:val="PlaceholderText"/>
              <w:sz w:val="18"/>
              <w:szCs w:val="18"/>
            </w:rPr>
            <w:t>Enter text.</w:t>
          </w:r>
        </w:p>
      </w:docPartBody>
    </w:docPart>
    <w:docPart>
      <w:docPartPr>
        <w:name w:val="367584C1AE84487585FE61C5326D7DC3"/>
        <w:category>
          <w:name w:val="General"/>
          <w:gallery w:val="placeholder"/>
        </w:category>
        <w:types>
          <w:type w:val="bbPlcHdr"/>
        </w:types>
        <w:behaviors>
          <w:behavior w:val="content"/>
        </w:behaviors>
        <w:guid w:val="{661DD70D-DE9B-495E-A8F5-38F920BBE411}"/>
      </w:docPartPr>
      <w:docPartBody>
        <w:p w:rsidR="00AA42F1" w:rsidRDefault="00C73E7D">
          <w:r w:rsidRPr="00EE2A61">
            <w:rPr>
              <w:rStyle w:val="PlaceholderText"/>
              <w:sz w:val="18"/>
              <w:szCs w:val="18"/>
            </w:rPr>
            <w:t>Enter text.</w:t>
          </w:r>
        </w:p>
      </w:docPartBody>
    </w:docPart>
    <w:docPart>
      <w:docPartPr>
        <w:name w:val="E65EACA5F39045C1A9AD7CFCC55B8AE0"/>
        <w:category>
          <w:name w:val="General"/>
          <w:gallery w:val="placeholder"/>
        </w:category>
        <w:types>
          <w:type w:val="bbPlcHdr"/>
        </w:types>
        <w:behaviors>
          <w:behavior w:val="content"/>
        </w:behaviors>
        <w:guid w:val="{63DFB5CE-BC45-44AA-B837-FD15035CF2DF}"/>
      </w:docPartPr>
      <w:docPartBody>
        <w:p w:rsidR="00AA42F1" w:rsidRDefault="00C73E7D">
          <w:r w:rsidRPr="00EE2A61">
            <w:rPr>
              <w:rStyle w:val="PlaceholderText"/>
              <w:sz w:val="18"/>
              <w:szCs w:val="18"/>
            </w:rPr>
            <w:t>Enter text.</w:t>
          </w:r>
        </w:p>
      </w:docPartBody>
    </w:docPart>
    <w:docPart>
      <w:docPartPr>
        <w:name w:val="7DB8A8E81B794BDCB88E5EB9E2E1D4C5"/>
        <w:category>
          <w:name w:val="General"/>
          <w:gallery w:val="placeholder"/>
        </w:category>
        <w:types>
          <w:type w:val="bbPlcHdr"/>
        </w:types>
        <w:behaviors>
          <w:behavior w:val="content"/>
        </w:behaviors>
        <w:guid w:val="{EE0BC33C-8D19-4D75-A431-9645F9ED34EE}"/>
      </w:docPartPr>
      <w:docPartBody>
        <w:p w:rsidR="00AA42F1" w:rsidRDefault="00C73E7D">
          <w:r w:rsidRPr="00EE2A61">
            <w:rPr>
              <w:rStyle w:val="PlaceholderText"/>
              <w:sz w:val="18"/>
              <w:szCs w:val="18"/>
            </w:rPr>
            <w:t>Enter text.</w:t>
          </w:r>
        </w:p>
      </w:docPartBody>
    </w:docPart>
    <w:docPart>
      <w:docPartPr>
        <w:name w:val="78FF67B1BB1B405A86142B20573904BD"/>
        <w:category>
          <w:name w:val="General"/>
          <w:gallery w:val="placeholder"/>
        </w:category>
        <w:types>
          <w:type w:val="bbPlcHdr"/>
        </w:types>
        <w:behaviors>
          <w:behavior w:val="content"/>
        </w:behaviors>
        <w:guid w:val="{6543C22E-0285-4D94-AE2F-C813264AD66D}"/>
      </w:docPartPr>
      <w:docPartBody>
        <w:p w:rsidR="00AA42F1" w:rsidRDefault="00C73E7D">
          <w:r w:rsidRPr="00EE2A61">
            <w:rPr>
              <w:rStyle w:val="PlaceholderText"/>
              <w:sz w:val="18"/>
              <w:szCs w:val="18"/>
            </w:rPr>
            <w:t>Enter text.</w:t>
          </w:r>
        </w:p>
      </w:docPartBody>
    </w:docPart>
    <w:docPart>
      <w:docPartPr>
        <w:name w:val="DD63E823332F432BABB016E285468BD6"/>
        <w:category>
          <w:name w:val="General"/>
          <w:gallery w:val="placeholder"/>
        </w:category>
        <w:types>
          <w:type w:val="bbPlcHdr"/>
        </w:types>
        <w:behaviors>
          <w:behavior w:val="content"/>
        </w:behaviors>
        <w:guid w:val="{D31690BB-7FE5-462A-B6BB-485DE92F531D}"/>
      </w:docPartPr>
      <w:docPartBody>
        <w:p w:rsidR="00AA42F1" w:rsidRDefault="00C73E7D">
          <w:r w:rsidRPr="00EE2A61">
            <w:rPr>
              <w:rStyle w:val="PlaceholderText"/>
              <w:sz w:val="18"/>
              <w:szCs w:val="18"/>
            </w:rPr>
            <w:t>Enter text.</w:t>
          </w:r>
        </w:p>
      </w:docPartBody>
    </w:docPart>
    <w:docPart>
      <w:docPartPr>
        <w:name w:val="5B24426D846B4FA2BE6169BB00919D5D"/>
        <w:category>
          <w:name w:val="General"/>
          <w:gallery w:val="placeholder"/>
        </w:category>
        <w:types>
          <w:type w:val="bbPlcHdr"/>
        </w:types>
        <w:behaviors>
          <w:behavior w:val="content"/>
        </w:behaviors>
        <w:guid w:val="{0402C401-CFAA-49D6-9140-6281CB482475}"/>
      </w:docPartPr>
      <w:docPartBody>
        <w:p w:rsidR="00AA42F1" w:rsidRDefault="00C73E7D">
          <w:r w:rsidRPr="00EE2A61">
            <w:rPr>
              <w:rStyle w:val="PlaceholderText"/>
              <w:sz w:val="18"/>
              <w:szCs w:val="18"/>
            </w:rPr>
            <w:t>Enter text.</w:t>
          </w:r>
        </w:p>
      </w:docPartBody>
    </w:docPart>
    <w:docPart>
      <w:docPartPr>
        <w:name w:val="AA65F6D7D97847FEA07B912E76FE2D46"/>
        <w:category>
          <w:name w:val="General"/>
          <w:gallery w:val="placeholder"/>
        </w:category>
        <w:types>
          <w:type w:val="bbPlcHdr"/>
        </w:types>
        <w:behaviors>
          <w:behavior w:val="content"/>
        </w:behaviors>
        <w:guid w:val="{73C5A6DA-B5A1-462B-9E41-0EE532D309F6}"/>
      </w:docPartPr>
      <w:docPartBody>
        <w:p w:rsidR="00AA42F1" w:rsidRDefault="00C73E7D">
          <w:r w:rsidRPr="00EE2A61">
            <w:rPr>
              <w:rStyle w:val="PlaceholderText"/>
              <w:sz w:val="18"/>
              <w:szCs w:val="18"/>
            </w:rPr>
            <w:t>Enter text.</w:t>
          </w:r>
        </w:p>
      </w:docPartBody>
    </w:docPart>
    <w:docPart>
      <w:docPartPr>
        <w:name w:val="215A17C9E1924D5591866189300B1827"/>
        <w:category>
          <w:name w:val="General"/>
          <w:gallery w:val="placeholder"/>
        </w:category>
        <w:types>
          <w:type w:val="bbPlcHdr"/>
        </w:types>
        <w:behaviors>
          <w:behavior w:val="content"/>
        </w:behaviors>
        <w:guid w:val="{2E7C2E38-F700-4D95-8D9F-2F16B787CC6F}"/>
      </w:docPartPr>
      <w:docPartBody>
        <w:p w:rsidR="00AA42F1" w:rsidRDefault="00C73E7D">
          <w:r w:rsidRPr="00EE2A61">
            <w:rPr>
              <w:rStyle w:val="PlaceholderText"/>
              <w:sz w:val="18"/>
              <w:szCs w:val="18"/>
            </w:rPr>
            <w:t>Enter text.</w:t>
          </w:r>
        </w:p>
      </w:docPartBody>
    </w:docPart>
    <w:docPart>
      <w:docPartPr>
        <w:name w:val="207D260172934391B79605B9451BFDB8"/>
        <w:category>
          <w:name w:val="General"/>
          <w:gallery w:val="placeholder"/>
        </w:category>
        <w:types>
          <w:type w:val="bbPlcHdr"/>
        </w:types>
        <w:behaviors>
          <w:behavior w:val="content"/>
        </w:behaviors>
        <w:guid w:val="{D0FD48A5-181E-42A4-BDD6-6577ED305AF1}"/>
      </w:docPartPr>
      <w:docPartBody>
        <w:p w:rsidR="00AA42F1" w:rsidRDefault="00C73E7D">
          <w:r w:rsidRPr="00EE2A61">
            <w:rPr>
              <w:rStyle w:val="PlaceholderText"/>
              <w:sz w:val="18"/>
              <w:szCs w:val="18"/>
            </w:rPr>
            <w:t>Enter text.</w:t>
          </w:r>
        </w:p>
      </w:docPartBody>
    </w:docPart>
    <w:docPart>
      <w:docPartPr>
        <w:name w:val="52B7DF07AD374FB280781E97FE786FED"/>
        <w:category>
          <w:name w:val="General"/>
          <w:gallery w:val="placeholder"/>
        </w:category>
        <w:types>
          <w:type w:val="bbPlcHdr"/>
        </w:types>
        <w:behaviors>
          <w:behavior w:val="content"/>
        </w:behaviors>
        <w:guid w:val="{B5FF9319-4B30-4560-BE84-5583FDE5EFAC}"/>
      </w:docPartPr>
      <w:docPartBody>
        <w:p w:rsidR="00AA42F1" w:rsidRDefault="00C73E7D">
          <w:r w:rsidRPr="00EE2A61">
            <w:rPr>
              <w:rStyle w:val="PlaceholderText"/>
              <w:sz w:val="18"/>
              <w:szCs w:val="18"/>
            </w:rPr>
            <w:t>Enter text.</w:t>
          </w:r>
        </w:p>
      </w:docPartBody>
    </w:docPart>
    <w:docPart>
      <w:docPartPr>
        <w:name w:val="595BB733C9E34F829814647F401F0713"/>
        <w:category>
          <w:name w:val="General"/>
          <w:gallery w:val="placeholder"/>
        </w:category>
        <w:types>
          <w:type w:val="bbPlcHdr"/>
        </w:types>
        <w:behaviors>
          <w:behavior w:val="content"/>
        </w:behaviors>
        <w:guid w:val="{91BCCF8D-E813-4931-8684-D9ADDB77A4E0}"/>
      </w:docPartPr>
      <w:docPartBody>
        <w:p w:rsidR="00AA42F1" w:rsidRDefault="00C73E7D">
          <w:r w:rsidRPr="00EE2A61">
            <w:rPr>
              <w:rStyle w:val="PlaceholderText"/>
              <w:sz w:val="18"/>
              <w:szCs w:val="18"/>
            </w:rPr>
            <w:t>Enter text.</w:t>
          </w:r>
        </w:p>
      </w:docPartBody>
    </w:docPart>
    <w:docPart>
      <w:docPartPr>
        <w:name w:val="A109B5EED8FC4C3BA6AA69B957EFF96B"/>
        <w:category>
          <w:name w:val="General"/>
          <w:gallery w:val="placeholder"/>
        </w:category>
        <w:types>
          <w:type w:val="bbPlcHdr"/>
        </w:types>
        <w:behaviors>
          <w:behavior w:val="content"/>
        </w:behaviors>
        <w:guid w:val="{5FE5BCBF-3FC5-4B38-AB4F-3DC55655604A}"/>
      </w:docPartPr>
      <w:docPartBody>
        <w:p w:rsidR="00AA42F1" w:rsidRDefault="00C73E7D">
          <w:r w:rsidRPr="00EE2A61">
            <w:rPr>
              <w:rStyle w:val="PlaceholderText"/>
              <w:sz w:val="18"/>
              <w:szCs w:val="18"/>
            </w:rPr>
            <w:t>Enter text.</w:t>
          </w:r>
        </w:p>
      </w:docPartBody>
    </w:docPart>
    <w:docPart>
      <w:docPartPr>
        <w:name w:val="A8EB79A489544357BE9F0D15058C556E"/>
        <w:category>
          <w:name w:val="General"/>
          <w:gallery w:val="placeholder"/>
        </w:category>
        <w:types>
          <w:type w:val="bbPlcHdr"/>
        </w:types>
        <w:behaviors>
          <w:behavior w:val="content"/>
        </w:behaviors>
        <w:guid w:val="{A4AED3E6-87AC-45D3-B7DF-511E76537F06}"/>
      </w:docPartPr>
      <w:docPartBody>
        <w:p w:rsidR="00AA42F1" w:rsidRDefault="00C73E7D">
          <w:r w:rsidRPr="00EE2A61">
            <w:rPr>
              <w:rStyle w:val="PlaceholderText"/>
              <w:sz w:val="18"/>
              <w:szCs w:val="18"/>
            </w:rPr>
            <w:t>Enter text.</w:t>
          </w:r>
        </w:p>
      </w:docPartBody>
    </w:docPart>
    <w:docPart>
      <w:docPartPr>
        <w:name w:val="FC0AA779C90E465F8826607E969480CC"/>
        <w:category>
          <w:name w:val="General"/>
          <w:gallery w:val="placeholder"/>
        </w:category>
        <w:types>
          <w:type w:val="bbPlcHdr"/>
        </w:types>
        <w:behaviors>
          <w:behavior w:val="content"/>
        </w:behaviors>
        <w:guid w:val="{A96AB2A7-E6BE-4F36-92E1-087226C03DAD}"/>
      </w:docPartPr>
      <w:docPartBody>
        <w:p w:rsidR="00AA42F1" w:rsidRDefault="00C73E7D">
          <w:r w:rsidRPr="00EE2A61">
            <w:rPr>
              <w:rStyle w:val="PlaceholderText"/>
              <w:sz w:val="18"/>
              <w:szCs w:val="18"/>
            </w:rPr>
            <w:t>Enter text.</w:t>
          </w:r>
        </w:p>
      </w:docPartBody>
    </w:docPart>
    <w:docPart>
      <w:docPartPr>
        <w:name w:val="97309E7AC1E84A5BAAD283029D52D251"/>
        <w:category>
          <w:name w:val="General"/>
          <w:gallery w:val="placeholder"/>
        </w:category>
        <w:types>
          <w:type w:val="bbPlcHdr"/>
        </w:types>
        <w:behaviors>
          <w:behavior w:val="content"/>
        </w:behaviors>
        <w:guid w:val="{5D319BB2-C2A9-48AB-B85C-0A53B91D0DD7}"/>
      </w:docPartPr>
      <w:docPartBody>
        <w:p w:rsidR="00AA42F1" w:rsidRDefault="00C73E7D">
          <w:r w:rsidRPr="00EE2A61">
            <w:rPr>
              <w:rStyle w:val="PlaceholderText"/>
              <w:sz w:val="18"/>
              <w:szCs w:val="18"/>
            </w:rPr>
            <w:t>Enter text.</w:t>
          </w:r>
        </w:p>
      </w:docPartBody>
    </w:docPart>
    <w:docPart>
      <w:docPartPr>
        <w:name w:val="4E34BFCBF77F4DF2A61033C3A1262AF9"/>
        <w:category>
          <w:name w:val="General"/>
          <w:gallery w:val="placeholder"/>
        </w:category>
        <w:types>
          <w:type w:val="bbPlcHdr"/>
        </w:types>
        <w:behaviors>
          <w:behavior w:val="content"/>
        </w:behaviors>
        <w:guid w:val="{471D5D8B-3386-4FD5-8A89-CF3956DC833F}"/>
      </w:docPartPr>
      <w:docPartBody>
        <w:p w:rsidR="00AA42F1" w:rsidRDefault="00C73E7D">
          <w:r w:rsidRPr="00EE2A61">
            <w:rPr>
              <w:rStyle w:val="PlaceholderText"/>
              <w:sz w:val="18"/>
              <w:szCs w:val="18"/>
            </w:rPr>
            <w:t>Enter text.</w:t>
          </w:r>
        </w:p>
      </w:docPartBody>
    </w:docPart>
    <w:docPart>
      <w:docPartPr>
        <w:name w:val="6B2061D5050744A691AF8459BF30B354"/>
        <w:category>
          <w:name w:val="General"/>
          <w:gallery w:val="placeholder"/>
        </w:category>
        <w:types>
          <w:type w:val="bbPlcHdr"/>
        </w:types>
        <w:behaviors>
          <w:behavior w:val="content"/>
        </w:behaviors>
        <w:guid w:val="{37201D85-6D94-4CBF-AC4A-7F48292772B8}"/>
      </w:docPartPr>
      <w:docPartBody>
        <w:p w:rsidR="00AA42F1" w:rsidRDefault="00C73E7D">
          <w:r w:rsidRPr="00EE2A61">
            <w:rPr>
              <w:rStyle w:val="PlaceholderText"/>
              <w:sz w:val="18"/>
              <w:szCs w:val="18"/>
            </w:rPr>
            <w:t>Enter text.</w:t>
          </w:r>
        </w:p>
      </w:docPartBody>
    </w:docPart>
    <w:docPart>
      <w:docPartPr>
        <w:name w:val="08E6C1FBACC0407CBAE72076A23657EF"/>
        <w:category>
          <w:name w:val="General"/>
          <w:gallery w:val="placeholder"/>
        </w:category>
        <w:types>
          <w:type w:val="bbPlcHdr"/>
        </w:types>
        <w:behaviors>
          <w:behavior w:val="content"/>
        </w:behaviors>
        <w:guid w:val="{0ED9D344-153B-4FA4-9C54-16E31CA9CF72}"/>
      </w:docPartPr>
      <w:docPartBody>
        <w:p w:rsidR="00AA42F1" w:rsidRDefault="00C73E7D">
          <w:r w:rsidRPr="00EE2A61">
            <w:rPr>
              <w:rStyle w:val="PlaceholderText"/>
              <w:sz w:val="18"/>
              <w:szCs w:val="18"/>
            </w:rPr>
            <w:t>Enter text.</w:t>
          </w:r>
        </w:p>
      </w:docPartBody>
    </w:docPart>
    <w:docPart>
      <w:docPartPr>
        <w:name w:val="A3A8804A56B547EC8FA56BAAE6FE79F0"/>
        <w:category>
          <w:name w:val="General"/>
          <w:gallery w:val="placeholder"/>
        </w:category>
        <w:types>
          <w:type w:val="bbPlcHdr"/>
        </w:types>
        <w:behaviors>
          <w:behavior w:val="content"/>
        </w:behaviors>
        <w:guid w:val="{D4722C9F-6AEB-4357-A4A9-CB4F582874D7}"/>
      </w:docPartPr>
      <w:docPartBody>
        <w:p w:rsidR="00AA42F1" w:rsidRDefault="00C73E7D">
          <w:r w:rsidRPr="00EE2A61">
            <w:rPr>
              <w:rStyle w:val="PlaceholderText"/>
              <w:sz w:val="18"/>
              <w:szCs w:val="18"/>
            </w:rPr>
            <w:t>Enter text.</w:t>
          </w:r>
        </w:p>
      </w:docPartBody>
    </w:docPart>
    <w:docPart>
      <w:docPartPr>
        <w:name w:val="7153BE5BE5AB4F61946D6B09D70432AD"/>
        <w:category>
          <w:name w:val="General"/>
          <w:gallery w:val="placeholder"/>
        </w:category>
        <w:types>
          <w:type w:val="bbPlcHdr"/>
        </w:types>
        <w:behaviors>
          <w:behavior w:val="content"/>
        </w:behaviors>
        <w:guid w:val="{E0103F8F-1488-46C0-B1CE-711485451269}"/>
      </w:docPartPr>
      <w:docPartBody>
        <w:p w:rsidR="00AA42F1" w:rsidRDefault="00C73E7D">
          <w:r w:rsidRPr="00EE2A61">
            <w:rPr>
              <w:rStyle w:val="PlaceholderText"/>
              <w:sz w:val="18"/>
              <w:szCs w:val="18"/>
            </w:rPr>
            <w:t>Enter text.</w:t>
          </w:r>
        </w:p>
      </w:docPartBody>
    </w:docPart>
    <w:docPart>
      <w:docPartPr>
        <w:name w:val="3EDF997320DF4BAE936BE0102E0453FD"/>
        <w:category>
          <w:name w:val="General"/>
          <w:gallery w:val="placeholder"/>
        </w:category>
        <w:types>
          <w:type w:val="bbPlcHdr"/>
        </w:types>
        <w:behaviors>
          <w:behavior w:val="content"/>
        </w:behaviors>
        <w:guid w:val="{E46D2E77-A593-4D85-81DC-28FEB1DB9766}"/>
      </w:docPartPr>
      <w:docPartBody>
        <w:p w:rsidR="00AA42F1" w:rsidRDefault="00C73E7D">
          <w:r w:rsidRPr="00EE2A61">
            <w:rPr>
              <w:rStyle w:val="PlaceholderText"/>
              <w:sz w:val="18"/>
              <w:szCs w:val="18"/>
            </w:rPr>
            <w:t>Enter text.</w:t>
          </w:r>
        </w:p>
      </w:docPartBody>
    </w:docPart>
    <w:docPart>
      <w:docPartPr>
        <w:name w:val="401A202D069B4B3A83C684AE3085B682"/>
        <w:category>
          <w:name w:val="General"/>
          <w:gallery w:val="placeholder"/>
        </w:category>
        <w:types>
          <w:type w:val="bbPlcHdr"/>
        </w:types>
        <w:behaviors>
          <w:behavior w:val="content"/>
        </w:behaviors>
        <w:guid w:val="{10CC92BB-74C4-4C57-8884-9AA992C6D6BA}"/>
      </w:docPartPr>
      <w:docPartBody>
        <w:p w:rsidR="00AA42F1" w:rsidRDefault="00C73E7D">
          <w:r w:rsidRPr="00EE2A61">
            <w:rPr>
              <w:rStyle w:val="PlaceholderText"/>
              <w:sz w:val="18"/>
              <w:szCs w:val="18"/>
            </w:rPr>
            <w:t>Enter text.</w:t>
          </w:r>
        </w:p>
      </w:docPartBody>
    </w:docPart>
    <w:docPart>
      <w:docPartPr>
        <w:name w:val="43B116417A62419E832136F24F2616A7"/>
        <w:category>
          <w:name w:val="General"/>
          <w:gallery w:val="placeholder"/>
        </w:category>
        <w:types>
          <w:type w:val="bbPlcHdr"/>
        </w:types>
        <w:behaviors>
          <w:behavior w:val="content"/>
        </w:behaviors>
        <w:guid w:val="{43AE0786-AEB1-42D9-83FB-F6BF55556FAA}"/>
      </w:docPartPr>
      <w:docPartBody>
        <w:p w:rsidR="00AA42F1" w:rsidRDefault="00C73E7D">
          <w:r w:rsidRPr="00EE2A61">
            <w:rPr>
              <w:rStyle w:val="PlaceholderText"/>
              <w:sz w:val="18"/>
              <w:szCs w:val="18"/>
            </w:rPr>
            <w:t>Enter text.</w:t>
          </w:r>
        </w:p>
      </w:docPartBody>
    </w:docPart>
    <w:docPart>
      <w:docPartPr>
        <w:name w:val="EA53FC707EB34AB4B795CE08B8F1BE60"/>
        <w:category>
          <w:name w:val="General"/>
          <w:gallery w:val="placeholder"/>
        </w:category>
        <w:types>
          <w:type w:val="bbPlcHdr"/>
        </w:types>
        <w:behaviors>
          <w:behavior w:val="content"/>
        </w:behaviors>
        <w:guid w:val="{F050ADDA-6284-4AFE-9B9E-36B34636A796}"/>
      </w:docPartPr>
      <w:docPartBody>
        <w:p w:rsidR="00AA42F1" w:rsidRDefault="00C73E7D">
          <w:r w:rsidRPr="00EE2A61">
            <w:rPr>
              <w:rStyle w:val="PlaceholderText"/>
              <w:sz w:val="18"/>
              <w:szCs w:val="18"/>
            </w:rPr>
            <w:t>Enter text.</w:t>
          </w:r>
        </w:p>
      </w:docPartBody>
    </w:docPart>
    <w:docPart>
      <w:docPartPr>
        <w:name w:val="8292EDDA23724FDF82595ECCCAF4F744"/>
        <w:category>
          <w:name w:val="General"/>
          <w:gallery w:val="placeholder"/>
        </w:category>
        <w:types>
          <w:type w:val="bbPlcHdr"/>
        </w:types>
        <w:behaviors>
          <w:behavior w:val="content"/>
        </w:behaviors>
        <w:guid w:val="{DF8AF791-584C-480D-AC85-8B338FC12C0D}"/>
      </w:docPartPr>
      <w:docPartBody>
        <w:p w:rsidR="00AA42F1" w:rsidRDefault="00C73E7D">
          <w:r w:rsidRPr="00EE2A61">
            <w:rPr>
              <w:rStyle w:val="PlaceholderText"/>
              <w:sz w:val="18"/>
              <w:szCs w:val="18"/>
            </w:rPr>
            <w:t>Enter text.</w:t>
          </w:r>
        </w:p>
      </w:docPartBody>
    </w:docPart>
    <w:docPart>
      <w:docPartPr>
        <w:name w:val="592D8C73F3D648D0807B0FF9A215097C"/>
        <w:category>
          <w:name w:val="General"/>
          <w:gallery w:val="placeholder"/>
        </w:category>
        <w:types>
          <w:type w:val="bbPlcHdr"/>
        </w:types>
        <w:behaviors>
          <w:behavior w:val="content"/>
        </w:behaviors>
        <w:guid w:val="{4B8FEBBF-C083-4EDF-85D3-69A5B5E2092E}"/>
      </w:docPartPr>
      <w:docPartBody>
        <w:p w:rsidR="00AA42F1" w:rsidRDefault="00C73E7D">
          <w:r w:rsidRPr="00EE2A61">
            <w:rPr>
              <w:rStyle w:val="PlaceholderText"/>
              <w:sz w:val="18"/>
              <w:szCs w:val="18"/>
            </w:rPr>
            <w:t>Enter text.</w:t>
          </w:r>
        </w:p>
      </w:docPartBody>
    </w:docPart>
    <w:docPart>
      <w:docPartPr>
        <w:name w:val="ACBF1868B8B844DD96832DBD70F27B71"/>
        <w:category>
          <w:name w:val="General"/>
          <w:gallery w:val="placeholder"/>
        </w:category>
        <w:types>
          <w:type w:val="bbPlcHdr"/>
        </w:types>
        <w:behaviors>
          <w:behavior w:val="content"/>
        </w:behaviors>
        <w:guid w:val="{06B7A758-269B-45DE-A4A5-1303042AF679}"/>
      </w:docPartPr>
      <w:docPartBody>
        <w:p w:rsidR="00AA42F1" w:rsidRDefault="00C73E7D">
          <w:r w:rsidRPr="00EE2A61">
            <w:rPr>
              <w:rStyle w:val="PlaceholderText"/>
              <w:sz w:val="18"/>
              <w:szCs w:val="18"/>
            </w:rPr>
            <w:t>Enter text.</w:t>
          </w:r>
        </w:p>
      </w:docPartBody>
    </w:docPart>
    <w:docPart>
      <w:docPartPr>
        <w:name w:val="39EC4F6F1F73406F884DCC480DB001F9"/>
        <w:category>
          <w:name w:val="General"/>
          <w:gallery w:val="placeholder"/>
        </w:category>
        <w:types>
          <w:type w:val="bbPlcHdr"/>
        </w:types>
        <w:behaviors>
          <w:behavior w:val="content"/>
        </w:behaviors>
        <w:guid w:val="{410CDB90-8624-46F9-A048-C22A8641DA05}"/>
      </w:docPartPr>
      <w:docPartBody>
        <w:p w:rsidR="00AA42F1" w:rsidRDefault="00C73E7D">
          <w:r w:rsidRPr="00EE2A61">
            <w:rPr>
              <w:rStyle w:val="PlaceholderText"/>
              <w:sz w:val="18"/>
              <w:szCs w:val="18"/>
            </w:rPr>
            <w:t>Enter text.</w:t>
          </w:r>
        </w:p>
      </w:docPartBody>
    </w:docPart>
    <w:docPart>
      <w:docPartPr>
        <w:name w:val="709DB534390C46D18C7CA3324995164E"/>
        <w:category>
          <w:name w:val="General"/>
          <w:gallery w:val="placeholder"/>
        </w:category>
        <w:types>
          <w:type w:val="bbPlcHdr"/>
        </w:types>
        <w:behaviors>
          <w:behavior w:val="content"/>
        </w:behaviors>
        <w:guid w:val="{18302281-232B-469A-AEB6-D0F4CD0DDBD1}"/>
      </w:docPartPr>
      <w:docPartBody>
        <w:p w:rsidR="00AA42F1" w:rsidRDefault="00C73E7D">
          <w:r w:rsidRPr="00EE2A61">
            <w:rPr>
              <w:rStyle w:val="PlaceholderText"/>
              <w:sz w:val="18"/>
              <w:szCs w:val="18"/>
            </w:rPr>
            <w:t>Enter text.</w:t>
          </w:r>
        </w:p>
      </w:docPartBody>
    </w:docPart>
    <w:docPart>
      <w:docPartPr>
        <w:name w:val="12A930A12B2C4623AD57C269EBBD3CE3"/>
        <w:category>
          <w:name w:val="General"/>
          <w:gallery w:val="placeholder"/>
        </w:category>
        <w:types>
          <w:type w:val="bbPlcHdr"/>
        </w:types>
        <w:behaviors>
          <w:behavior w:val="content"/>
        </w:behaviors>
        <w:guid w:val="{FA92A7E6-75DB-4D18-ADC2-A3ABE5F42CAD}"/>
      </w:docPartPr>
      <w:docPartBody>
        <w:p w:rsidR="00AA42F1" w:rsidRDefault="00C73E7D">
          <w:r w:rsidRPr="00EE2A61">
            <w:rPr>
              <w:rStyle w:val="PlaceholderText"/>
              <w:sz w:val="18"/>
              <w:szCs w:val="18"/>
            </w:rPr>
            <w:t>Enter text.</w:t>
          </w:r>
        </w:p>
      </w:docPartBody>
    </w:docPart>
    <w:docPart>
      <w:docPartPr>
        <w:name w:val="982B813581A94CFC89E284373EC66168"/>
        <w:category>
          <w:name w:val="General"/>
          <w:gallery w:val="placeholder"/>
        </w:category>
        <w:types>
          <w:type w:val="bbPlcHdr"/>
        </w:types>
        <w:behaviors>
          <w:behavior w:val="content"/>
        </w:behaviors>
        <w:guid w:val="{C24E3E6A-9ACF-4F65-B195-332F720E3E76}"/>
      </w:docPartPr>
      <w:docPartBody>
        <w:p w:rsidR="00AA42F1" w:rsidRDefault="00C73E7D">
          <w:r w:rsidRPr="00EE2A61">
            <w:rPr>
              <w:rStyle w:val="PlaceholderText"/>
              <w:sz w:val="18"/>
              <w:szCs w:val="18"/>
            </w:rPr>
            <w:t>Enter text.</w:t>
          </w:r>
        </w:p>
      </w:docPartBody>
    </w:docPart>
    <w:docPart>
      <w:docPartPr>
        <w:name w:val="7BE40B070A734DF3AAD15A8C508CA395"/>
        <w:category>
          <w:name w:val="General"/>
          <w:gallery w:val="placeholder"/>
        </w:category>
        <w:types>
          <w:type w:val="bbPlcHdr"/>
        </w:types>
        <w:behaviors>
          <w:behavior w:val="content"/>
        </w:behaviors>
        <w:guid w:val="{91AF6B2C-2CAA-4D96-9C0A-7B68651ED2FE}"/>
      </w:docPartPr>
      <w:docPartBody>
        <w:p w:rsidR="00AA42F1" w:rsidRDefault="00C73E7D">
          <w:r w:rsidRPr="00EE2A61">
            <w:rPr>
              <w:rStyle w:val="PlaceholderText"/>
              <w:sz w:val="18"/>
              <w:szCs w:val="18"/>
            </w:rPr>
            <w:t>Enter text.</w:t>
          </w:r>
        </w:p>
      </w:docPartBody>
    </w:docPart>
    <w:docPart>
      <w:docPartPr>
        <w:name w:val="1D69CA18D94D4576A02398123671DE8D"/>
        <w:category>
          <w:name w:val="General"/>
          <w:gallery w:val="placeholder"/>
        </w:category>
        <w:types>
          <w:type w:val="bbPlcHdr"/>
        </w:types>
        <w:behaviors>
          <w:behavior w:val="content"/>
        </w:behaviors>
        <w:guid w:val="{C847EF26-6185-4DC4-8265-D8E7A6EC4867}"/>
      </w:docPartPr>
      <w:docPartBody>
        <w:p w:rsidR="00AA42F1" w:rsidRDefault="00C73E7D">
          <w:r w:rsidRPr="00EE2A61">
            <w:rPr>
              <w:rStyle w:val="PlaceholderText"/>
              <w:sz w:val="18"/>
              <w:szCs w:val="18"/>
            </w:rPr>
            <w:t>Enter text.</w:t>
          </w:r>
        </w:p>
      </w:docPartBody>
    </w:docPart>
    <w:docPart>
      <w:docPartPr>
        <w:name w:val="585E9A3D95F24B7492C90B8077581FB9"/>
        <w:category>
          <w:name w:val="General"/>
          <w:gallery w:val="placeholder"/>
        </w:category>
        <w:types>
          <w:type w:val="bbPlcHdr"/>
        </w:types>
        <w:behaviors>
          <w:behavior w:val="content"/>
        </w:behaviors>
        <w:guid w:val="{DB5FE250-8FEA-480B-9133-0BCB84DA6A90}"/>
      </w:docPartPr>
      <w:docPartBody>
        <w:p w:rsidR="00AA42F1" w:rsidRDefault="00C73E7D">
          <w:r w:rsidRPr="00EE2A61">
            <w:rPr>
              <w:rStyle w:val="PlaceholderText"/>
              <w:sz w:val="18"/>
              <w:szCs w:val="18"/>
            </w:rPr>
            <w:t>Enter text.</w:t>
          </w:r>
        </w:p>
      </w:docPartBody>
    </w:docPart>
    <w:docPart>
      <w:docPartPr>
        <w:name w:val="E2492066C1C2476AA1A1F45F874D2632"/>
        <w:category>
          <w:name w:val="General"/>
          <w:gallery w:val="placeholder"/>
        </w:category>
        <w:types>
          <w:type w:val="bbPlcHdr"/>
        </w:types>
        <w:behaviors>
          <w:behavior w:val="content"/>
        </w:behaviors>
        <w:guid w:val="{18628AC9-7A8A-4753-BE0C-814924C1E84A}"/>
      </w:docPartPr>
      <w:docPartBody>
        <w:p w:rsidR="00AA42F1" w:rsidRDefault="00C73E7D">
          <w:r w:rsidRPr="00EE2A61">
            <w:rPr>
              <w:rStyle w:val="PlaceholderText"/>
              <w:sz w:val="18"/>
              <w:szCs w:val="18"/>
            </w:rPr>
            <w:t>Enter text.</w:t>
          </w:r>
        </w:p>
      </w:docPartBody>
    </w:docPart>
    <w:docPart>
      <w:docPartPr>
        <w:name w:val="4A9F8621AACF459CB2963298F20A525C"/>
        <w:category>
          <w:name w:val="General"/>
          <w:gallery w:val="placeholder"/>
        </w:category>
        <w:types>
          <w:type w:val="bbPlcHdr"/>
        </w:types>
        <w:behaviors>
          <w:behavior w:val="content"/>
        </w:behaviors>
        <w:guid w:val="{6B946E02-5780-43ED-B00B-6565A931C121}"/>
      </w:docPartPr>
      <w:docPartBody>
        <w:p w:rsidR="00AA42F1" w:rsidRDefault="00C73E7D">
          <w:r w:rsidRPr="00EE2A61">
            <w:rPr>
              <w:rStyle w:val="PlaceholderText"/>
              <w:sz w:val="18"/>
              <w:szCs w:val="18"/>
            </w:rPr>
            <w:t>Enter text.</w:t>
          </w:r>
        </w:p>
      </w:docPartBody>
    </w:docPart>
    <w:docPart>
      <w:docPartPr>
        <w:name w:val="C1AF9B1A5B984D3AAB262A2EF1BED339"/>
        <w:category>
          <w:name w:val="General"/>
          <w:gallery w:val="placeholder"/>
        </w:category>
        <w:types>
          <w:type w:val="bbPlcHdr"/>
        </w:types>
        <w:behaviors>
          <w:behavior w:val="content"/>
        </w:behaviors>
        <w:guid w:val="{3616DD40-0269-47E3-B134-BA1B4B9B602A}"/>
      </w:docPartPr>
      <w:docPartBody>
        <w:p w:rsidR="00AA42F1" w:rsidRDefault="00C73E7D">
          <w:r w:rsidRPr="00EE2A61">
            <w:rPr>
              <w:rStyle w:val="PlaceholderText"/>
              <w:sz w:val="18"/>
              <w:szCs w:val="18"/>
            </w:rPr>
            <w:t>Enter text.</w:t>
          </w:r>
        </w:p>
      </w:docPartBody>
    </w:docPart>
    <w:docPart>
      <w:docPartPr>
        <w:name w:val="B0039B01F65F488DAA8BBFA0DCEED083"/>
        <w:category>
          <w:name w:val="General"/>
          <w:gallery w:val="placeholder"/>
        </w:category>
        <w:types>
          <w:type w:val="bbPlcHdr"/>
        </w:types>
        <w:behaviors>
          <w:behavior w:val="content"/>
        </w:behaviors>
        <w:guid w:val="{6CCDA2BE-B133-47BD-B8F2-43EEF2B32F23}"/>
      </w:docPartPr>
      <w:docPartBody>
        <w:p w:rsidR="00AA42F1" w:rsidRDefault="00C73E7D">
          <w:r w:rsidRPr="00EE2A61">
            <w:rPr>
              <w:rStyle w:val="PlaceholderText"/>
              <w:sz w:val="18"/>
              <w:szCs w:val="18"/>
            </w:rPr>
            <w:t>Enter text.</w:t>
          </w:r>
        </w:p>
      </w:docPartBody>
    </w:docPart>
    <w:docPart>
      <w:docPartPr>
        <w:name w:val="4F1028D9B43E45F6975A93E18CD45B5B"/>
        <w:category>
          <w:name w:val="General"/>
          <w:gallery w:val="placeholder"/>
        </w:category>
        <w:types>
          <w:type w:val="bbPlcHdr"/>
        </w:types>
        <w:behaviors>
          <w:behavior w:val="content"/>
        </w:behaviors>
        <w:guid w:val="{F48C468B-3A5B-415D-ADA2-074FD5FB4F30}"/>
      </w:docPartPr>
      <w:docPartBody>
        <w:p w:rsidR="00AA42F1" w:rsidRDefault="00C73E7D">
          <w:r w:rsidRPr="00EE2A61">
            <w:rPr>
              <w:rStyle w:val="PlaceholderText"/>
              <w:sz w:val="18"/>
              <w:szCs w:val="18"/>
            </w:rPr>
            <w:t>Enter text.</w:t>
          </w:r>
        </w:p>
      </w:docPartBody>
    </w:docPart>
    <w:docPart>
      <w:docPartPr>
        <w:name w:val="CDA393220F1D4FB48E1C4DD34F3304B6"/>
        <w:category>
          <w:name w:val="General"/>
          <w:gallery w:val="placeholder"/>
        </w:category>
        <w:types>
          <w:type w:val="bbPlcHdr"/>
        </w:types>
        <w:behaviors>
          <w:behavior w:val="content"/>
        </w:behaviors>
        <w:guid w:val="{76E51856-657F-4F20-B8CB-BF42BC870A9A}"/>
      </w:docPartPr>
      <w:docPartBody>
        <w:p w:rsidR="00AA42F1" w:rsidRDefault="00C73E7D">
          <w:r w:rsidRPr="00EE2A61">
            <w:rPr>
              <w:rStyle w:val="PlaceholderText"/>
              <w:sz w:val="18"/>
              <w:szCs w:val="18"/>
            </w:rPr>
            <w:t>Enter text.</w:t>
          </w:r>
        </w:p>
      </w:docPartBody>
    </w:docPart>
    <w:docPart>
      <w:docPartPr>
        <w:name w:val="5F38DDBF80A44C31B7C9C433A83988BB"/>
        <w:category>
          <w:name w:val="General"/>
          <w:gallery w:val="placeholder"/>
        </w:category>
        <w:types>
          <w:type w:val="bbPlcHdr"/>
        </w:types>
        <w:behaviors>
          <w:behavior w:val="content"/>
        </w:behaviors>
        <w:guid w:val="{AF552D45-E1BF-4602-9A17-9D31E2A2BD07}"/>
      </w:docPartPr>
      <w:docPartBody>
        <w:p w:rsidR="00AA42F1" w:rsidRDefault="00C73E7D">
          <w:r w:rsidRPr="00EE2A61">
            <w:rPr>
              <w:rStyle w:val="PlaceholderText"/>
              <w:sz w:val="18"/>
              <w:szCs w:val="18"/>
            </w:rPr>
            <w:t>Enter text.</w:t>
          </w:r>
        </w:p>
      </w:docPartBody>
    </w:docPart>
    <w:docPart>
      <w:docPartPr>
        <w:name w:val="1857B604D5AF4980891DCE0E9674D178"/>
        <w:category>
          <w:name w:val="General"/>
          <w:gallery w:val="placeholder"/>
        </w:category>
        <w:types>
          <w:type w:val="bbPlcHdr"/>
        </w:types>
        <w:behaviors>
          <w:behavior w:val="content"/>
        </w:behaviors>
        <w:guid w:val="{ECFD0E01-E139-4EF8-8AE8-6A8EFFC495E8}"/>
      </w:docPartPr>
      <w:docPartBody>
        <w:p w:rsidR="00AA42F1" w:rsidRDefault="00C73E7D">
          <w:r w:rsidRPr="00EE2A61">
            <w:rPr>
              <w:rStyle w:val="PlaceholderText"/>
              <w:sz w:val="18"/>
              <w:szCs w:val="18"/>
            </w:rPr>
            <w:t>Enter text.</w:t>
          </w:r>
        </w:p>
      </w:docPartBody>
    </w:docPart>
    <w:docPart>
      <w:docPartPr>
        <w:name w:val="63590C6B10A645CFAEB8FB4A3A1A15FA"/>
        <w:category>
          <w:name w:val="General"/>
          <w:gallery w:val="placeholder"/>
        </w:category>
        <w:types>
          <w:type w:val="bbPlcHdr"/>
        </w:types>
        <w:behaviors>
          <w:behavior w:val="content"/>
        </w:behaviors>
        <w:guid w:val="{B1C7B846-0439-4EED-87A9-B4AA8D1E1FB0}"/>
      </w:docPartPr>
      <w:docPartBody>
        <w:p w:rsidR="00AA42F1" w:rsidRDefault="00C73E7D">
          <w:r w:rsidRPr="00EE2A61">
            <w:rPr>
              <w:rStyle w:val="PlaceholderText"/>
              <w:sz w:val="18"/>
              <w:szCs w:val="18"/>
            </w:rPr>
            <w:t>Enter text.</w:t>
          </w:r>
        </w:p>
      </w:docPartBody>
    </w:docPart>
    <w:docPart>
      <w:docPartPr>
        <w:name w:val="4501DF5283364829BD51AE023762DF25"/>
        <w:category>
          <w:name w:val="General"/>
          <w:gallery w:val="placeholder"/>
        </w:category>
        <w:types>
          <w:type w:val="bbPlcHdr"/>
        </w:types>
        <w:behaviors>
          <w:behavior w:val="content"/>
        </w:behaviors>
        <w:guid w:val="{74011D71-E60C-4140-AA64-FACE4B1254EB}"/>
      </w:docPartPr>
      <w:docPartBody>
        <w:p w:rsidR="00AA42F1" w:rsidRDefault="00C73E7D">
          <w:r w:rsidRPr="00EE2A61">
            <w:rPr>
              <w:rStyle w:val="PlaceholderText"/>
              <w:sz w:val="18"/>
              <w:szCs w:val="18"/>
            </w:rPr>
            <w:t>Enter text.</w:t>
          </w:r>
        </w:p>
      </w:docPartBody>
    </w:docPart>
    <w:docPart>
      <w:docPartPr>
        <w:name w:val="7A8CCBCF2E6C445290F8A3F3310D800B"/>
        <w:category>
          <w:name w:val="General"/>
          <w:gallery w:val="placeholder"/>
        </w:category>
        <w:types>
          <w:type w:val="bbPlcHdr"/>
        </w:types>
        <w:behaviors>
          <w:behavior w:val="content"/>
        </w:behaviors>
        <w:guid w:val="{349AC0DB-0193-474F-8B64-58DF94753AA6}"/>
      </w:docPartPr>
      <w:docPartBody>
        <w:p w:rsidR="00AA42F1" w:rsidRDefault="00C73E7D">
          <w:r w:rsidRPr="00EE2A61">
            <w:rPr>
              <w:rStyle w:val="PlaceholderText"/>
              <w:sz w:val="18"/>
              <w:szCs w:val="18"/>
            </w:rPr>
            <w:t>Enter text.</w:t>
          </w:r>
        </w:p>
      </w:docPartBody>
    </w:docPart>
    <w:docPart>
      <w:docPartPr>
        <w:name w:val="9CF519DC989D4EB0A9D03C0CB5C16AEB"/>
        <w:category>
          <w:name w:val="General"/>
          <w:gallery w:val="placeholder"/>
        </w:category>
        <w:types>
          <w:type w:val="bbPlcHdr"/>
        </w:types>
        <w:behaviors>
          <w:behavior w:val="content"/>
        </w:behaviors>
        <w:guid w:val="{F5CC3A34-F2D3-406F-8C8E-E7567F4F7624}"/>
      </w:docPartPr>
      <w:docPartBody>
        <w:p w:rsidR="00AA42F1" w:rsidRDefault="00C73E7D">
          <w:r w:rsidRPr="00EE2A61">
            <w:rPr>
              <w:rStyle w:val="PlaceholderText"/>
              <w:sz w:val="18"/>
              <w:szCs w:val="18"/>
            </w:rPr>
            <w:t>Enter text.</w:t>
          </w:r>
        </w:p>
      </w:docPartBody>
    </w:docPart>
    <w:docPart>
      <w:docPartPr>
        <w:name w:val="898E4CE14D234D2BBC9F788CC22951A2"/>
        <w:category>
          <w:name w:val="General"/>
          <w:gallery w:val="placeholder"/>
        </w:category>
        <w:types>
          <w:type w:val="bbPlcHdr"/>
        </w:types>
        <w:behaviors>
          <w:behavior w:val="content"/>
        </w:behaviors>
        <w:guid w:val="{227BF698-6C1F-4140-8E84-17B265080529}"/>
      </w:docPartPr>
      <w:docPartBody>
        <w:p w:rsidR="00AA42F1" w:rsidRDefault="00C73E7D">
          <w:r w:rsidRPr="00EE2A61">
            <w:rPr>
              <w:rStyle w:val="PlaceholderText"/>
              <w:sz w:val="18"/>
              <w:szCs w:val="18"/>
            </w:rPr>
            <w:t>Enter text.</w:t>
          </w:r>
        </w:p>
      </w:docPartBody>
    </w:docPart>
    <w:docPart>
      <w:docPartPr>
        <w:name w:val="F7CCFA5D7C85446E8E1E25E80AA68B24"/>
        <w:category>
          <w:name w:val="General"/>
          <w:gallery w:val="placeholder"/>
        </w:category>
        <w:types>
          <w:type w:val="bbPlcHdr"/>
        </w:types>
        <w:behaviors>
          <w:behavior w:val="content"/>
        </w:behaviors>
        <w:guid w:val="{3037B219-EC70-43E5-A081-FA232E728478}"/>
      </w:docPartPr>
      <w:docPartBody>
        <w:p w:rsidR="00AA42F1" w:rsidRDefault="00C73E7D">
          <w:r w:rsidRPr="00EE2A61">
            <w:rPr>
              <w:rStyle w:val="PlaceholderText"/>
              <w:sz w:val="18"/>
              <w:szCs w:val="18"/>
            </w:rPr>
            <w:t>Enter text.</w:t>
          </w:r>
        </w:p>
      </w:docPartBody>
    </w:docPart>
    <w:docPart>
      <w:docPartPr>
        <w:name w:val="BB92970DC5C74ED5B0289ADAB2B4FB05"/>
        <w:category>
          <w:name w:val="General"/>
          <w:gallery w:val="placeholder"/>
        </w:category>
        <w:types>
          <w:type w:val="bbPlcHdr"/>
        </w:types>
        <w:behaviors>
          <w:behavior w:val="content"/>
        </w:behaviors>
        <w:guid w:val="{57811CBD-08CB-4B1C-A7BD-6E19DB59B574}"/>
      </w:docPartPr>
      <w:docPartBody>
        <w:p w:rsidR="00AA42F1" w:rsidRDefault="00C73E7D">
          <w:r w:rsidRPr="00EE2A61">
            <w:rPr>
              <w:rStyle w:val="PlaceholderText"/>
              <w:sz w:val="18"/>
              <w:szCs w:val="18"/>
            </w:rPr>
            <w:t>Enter text.</w:t>
          </w:r>
        </w:p>
      </w:docPartBody>
    </w:docPart>
    <w:docPart>
      <w:docPartPr>
        <w:name w:val="A1F6A025F97F404AACE0BCE86ADE3637"/>
        <w:category>
          <w:name w:val="General"/>
          <w:gallery w:val="placeholder"/>
        </w:category>
        <w:types>
          <w:type w:val="bbPlcHdr"/>
        </w:types>
        <w:behaviors>
          <w:behavior w:val="content"/>
        </w:behaviors>
        <w:guid w:val="{CEE47AA7-0544-4385-B2A0-3149F122531B}"/>
      </w:docPartPr>
      <w:docPartBody>
        <w:p w:rsidR="00AA42F1" w:rsidRDefault="00C73E7D">
          <w:r w:rsidRPr="00EE2A61">
            <w:rPr>
              <w:rStyle w:val="PlaceholderText"/>
              <w:sz w:val="18"/>
              <w:szCs w:val="18"/>
            </w:rPr>
            <w:t>Enter text.</w:t>
          </w:r>
        </w:p>
      </w:docPartBody>
    </w:docPart>
    <w:docPart>
      <w:docPartPr>
        <w:name w:val="C860C6669CA542F8A30B08113F2EF769"/>
        <w:category>
          <w:name w:val="General"/>
          <w:gallery w:val="placeholder"/>
        </w:category>
        <w:types>
          <w:type w:val="bbPlcHdr"/>
        </w:types>
        <w:behaviors>
          <w:behavior w:val="content"/>
        </w:behaviors>
        <w:guid w:val="{59061ACE-A175-4451-A692-960EDE2B0632}"/>
      </w:docPartPr>
      <w:docPartBody>
        <w:p w:rsidR="00AA42F1" w:rsidRDefault="00C73E7D">
          <w:r w:rsidRPr="00EE2A61">
            <w:rPr>
              <w:rStyle w:val="PlaceholderText"/>
              <w:sz w:val="18"/>
              <w:szCs w:val="18"/>
            </w:rPr>
            <w:t>Enter text.</w:t>
          </w:r>
        </w:p>
      </w:docPartBody>
    </w:docPart>
    <w:docPart>
      <w:docPartPr>
        <w:name w:val="228294A230A749388B17B1BC41DAEAA1"/>
        <w:category>
          <w:name w:val="General"/>
          <w:gallery w:val="placeholder"/>
        </w:category>
        <w:types>
          <w:type w:val="bbPlcHdr"/>
        </w:types>
        <w:behaviors>
          <w:behavior w:val="content"/>
        </w:behaviors>
        <w:guid w:val="{287555D7-DD39-4A4F-9A48-0EB00CD89777}"/>
      </w:docPartPr>
      <w:docPartBody>
        <w:p w:rsidR="00AA42F1" w:rsidRDefault="00C73E7D">
          <w:r w:rsidRPr="00EE2A61">
            <w:rPr>
              <w:rStyle w:val="PlaceholderText"/>
              <w:sz w:val="18"/>
              <w:szCs w:val="18"/>
            </w:rPr>
            <w:t>Enter text.</w:t>
          </w:r>
        </w:p>
      </w:docPartBody>
    </w:docPart>
    <w:docPart>
      <w:docPartPr>
        <w:name w:val="7CD98674A7CA4B24B5B069936006A90E"/>
        <w:category>
          <w:name w:val="General"/>
          <w:gallery w:val="placeholder"/>
        </w:category>
        <w:types>
          <w:type w:val="bbPlcHdr"/>
        </w:types>
        <w:behaviors>
          <w:behavior w:val="content"/>
        </w:behaviors>
        <w:guid w:val="{3648DBA4-2638-4A4B-87F7-D7694D9CA905}"/>
      </w:docPartPr>
      <w:docPartBody>
        <w:p w:rsidR="00AA42F1" w:rsidRDefault="00C73E7D">
          <w:r w:rsidRPr="00EE2A61">
            <w:rPr>
              <w:rStyle w:val="PlaceholderText"/>
              <w:sz w:val="18"/>
              <w:szCs w:val="18"/>
            </w:rPr>
            <w:t>Enter text.</w:t>
          </w:r>
        </w:p>
      </w:docPartBody>
    </w:docPart>
    <w:docPart>
      <w:docPartPr>
        <w:name w:val="37948949B586428D8C168DF66EC49464"/>
        <w:category>
          <w:name w:val="General"/>
          <w:gallery w:val="placeholder"/>
        </w:category>
        <w:types>
          <w:type w:val="bbPlcHdr"/>
        </w:types>
        <w:behaviors>
          <w:behavior w:val="content"/>
        </w:behaviors>
        <w:guid w:val="{BAACF3DC-7147-4112-85E5-893B10068174}"/>
      </w:docPartPr>
      <w:docPartBody>
        <w:p w:rsidR="00AA42F1" w:rsidRDefault="00C73E7D">
          <w:r w:rsidRPr="00EE2A61">
            <w:rPr>
              <w:rStyle w:val="PlaceholderText"/>
              <w:sz w:val="18"/>
              <w:szCs w:val="18"/>
            </w:rPr>
            <w:t>Enter text.</w:t>
          </w:r>
        </w:p>
      </w:docPartBody>
    </w:docPart>
    <w:docPart>
      <w:docPartPr>
        <w:name w:val="6CA892FA238B48E5ACB85FCB996F1F75"/>
        <w:category>
          <w:name w:val="General"/>
          <w:gallery w:val="placeholder"/>
        </w:category>
        <w:types>
          <w:type w:val="bbPlcHdr"/>
        </w:types>
        <w:behaviors>
          <w:behavior w:val="content"/>
        </w:behaviors>
        <w:guid w:val="{1A3F64D6-C3B5-43DD-A721-10BC23D94670}"/>
      </w:docPartPr>
      <w:docPartBody>
        <w:p w:rsidR="00AA42F1" w:rsidRDefault="00C73E7D">
          <w:r w:rsidRPr="00EE2A61">
            <w:rPr>
              <w:rStyle w:val="PlaceholderText"/>
              <w:sz w:val="18"/>
              <w:szCs w:val="18"/>
            </w:rPr>
            <w:t>Enter text.</w:t>
          </w:r>
        </w:p>
      </w:docPartBody>
    </w:docPart>
    <w:docPart>
      <w:docPartPr>
        <w:name w:val="406F7489A25249AAA076C9490115C291"/>
        <w:category>
          <w:name w:val="General"/>
          <w:gallery w:val="placeholder"/>
        </w:category>
        <w:types>
          <w:type w:val="bbPlcHdr"/>
        </w:types>
        <w:behaviors>
          <w:behavior w:val="content"/>
        </w:behaviors>
        <w:guid w:val="{8185338E-7737-4DAB-BFE4-53916CA1F225}"/>
      </w:docPartPr>
      <w:docPartBody>
        <w:p w:rsidR="00AA42F1" w:rsidRDefault="00C73E7D">
          <w:r w:rsidRPr="00EE2A61">
            <w:rPr>
              <w:rStyle w:val="PlaceholderText"/>
              <w:sz w:val="18"/>
              <w:szCs w:val="18"/>
            </w:rPr>
            <w:t>Enter text.</w:t>
          </w:r>
        </w:p>
      </w:docPartBody>
    </w:docPart>
    <w:docPart>
      <w:docPartPr>
        <w:name w:val="07CD4305FE2D477B82209FBBC806A518"/>
        <w:category>
          <w:name w:val="General"/>
          <w:gallery w:val="placeholder"/>
        </w:category>
        <w:types>
          <w:type w:val="bbPlcHdr"/>
        </w:types>
        <w:behaviors>
          <w:behavior w:val="content"/>
        </w:behaviors>
        <w:guid w:val="{C20A1F9A-3FAF-4F3F-8722-40A1943DA3B1}"/>
      </w:docPartPr>
      <w:docPartBody>
        <w:p w:rsidR="00AA42F1" w:rsidRDefault="00C73E7D">
          <w:r w:rsidRPr="00EE2A61">
            <w:rPr>
              <w:rStyle w:val="PlaceholderText"/>
              <w:sz w:val="18"/>
              <w:szCs w:val="18"/>
            </w:rPr>
            <w:t>Enter text.</w:t>
          </w:r>
        </w:p>
      </w:docPartBody>
    </w:docPart>
    <w:docPart>
      <w:docPartPr>
        <w:name w:val="2E4FF4BEFA844ED7A10045D2749D0653"/>
        <w:category>
          <w:name w:val="General"/>
          <w:gallery w:val="placeholder"/>
        </w:category>
        <w:types>
          <w:type w:val="bbPlcHdr"/>
        </w:types>
        <w:behaviors>
          <w:behavior w:val="content"/>
        </w:behaviors>
        <w:guid w:val="{A786964F-65B9-4F00-A024-96FBA2F1BDAF}"/>
      </w:docPartPr>
      <w:docPartBody>
        <w:p w:rsidR="00AA42F1" w:rsidRDefault="00C73E7D">
          <w:r w:rsidRPr="00EE2A61">
            <w:rPr>
              <w:rStyle w:val="PlaceholderText"/>
              <w:sz w:val="18"/>
              <w:szCs w:val="18"/>
            </w:rPr>
            <w:t>Enter text.</w:t>
          </w:r>
        </w:p>
      </w:docPartBody>
    </w:docPart>
    <w:docPart>
      <w:docPartPr>
        <w:name w:val="4952F788C7A841F19F79F5F1F3DD6263"/>
        <w:category>
          <w:name w:val="General"/>
          <w:gallery w:val="placeholder"/>
        </w:category>
        <w:types>
          <w:type w:val="bbPlcHdr"/>
        </w:types>
        <w:behaviors>
          <w:behavior w:val="content"/>
        </w:behaviors>
        <w:guid w:val="{092C5289-0BF0-426C-83E0-F6FB9AF26F8B}"/>
      </w:docPartPr>
      <w:docPartBody>
        <w:p w:rsidR="00AA42F1" w:rsidRDefault="00C73E7D">
          <w:r w:rsidRPr="00EE2A61">
            <w:rPr>
              <w:rStyle w:val="PlaceholderText"/>
              <w:sz w:val="18"/>
              <w:szCs w:val="18"/>
            </w:rPr>
            <w:t>Enter text.</w:t>
          </w:r>
        </w:p>
      </w:docPartBody>
    </w:docPart>
    <w:docPart>
      <w:docPartPr>
        <w:name w:val="97DB9E78F6284F2798F6F24AFEEA3987"/>
        <w:category>
          <w:name w:val="General"/>
          <w:gallery w:val="placeholder"/>
        </w:category>
        <w:types>
          <w:type w:val="bbPlcHdr"/>
        </w:types>
        <w:behaviors>
          <w:behavior w:val="content"/>
        </w:behaviors>
        <w:guid w:val="{A4866904-7849-4133-9C8E-E80A5B4F4199}"/>
      </w:docPartPr>
      <w:docPartBody>
        <w:p w:rsidR="00AA42F1" w:rsidRDefault="00C73E7D">
          <w:r w:rsidRPr="00EE2A61">
            <w:rPr>
              <w:rStyle w:val="PlaceholderText"/>
              <w:sz w:val="18"/>
              <w:szCs w:val="18"/>
            </w:rPr>
            <w:t>Enter text.</w:t>
          </w:r>
        </w:p>
      </w:docPartBody>
    </w:docPart>
    <w:docPart>
      <w:docPartPr>
        <w:name w:val="BFABF7D8F14343BD9C50E674C29117B7"/>
        <w:category>
          <w:name w:val="General"/>
          <w:gallery w:val="placeholder"/>
        </w:category>
        <w:types>
          <w:type w:val="bbPlcHdr"/>
        </w:types>
        <w:behaviors>
          <w:behavior w:val="content"/>
        </w:behaviors>
        <w:guid w:val="{F21E5482-77A0-4B79-B036-98B98FB07282}"/>
      </w:docPartPr>
      <w:docPartBody>
        <w:p w:rsidR="00AA42F1" w:rsidRDefault="00C73E7D">
          <w:r w:rsidRPr="00EE2A61">
            <w:rPr>
              <w:rStyle w:val="PlaceholderText"/>
              <w:sz w:val="18"/>
              <w:szCs w:val="18"/>
            </w:rPr>
            <w:t>Enter text.</w:t>
          </w:r>
        </w:p>
      </w:docPartBody>
    </w:docPart>
    <w:docPart>
      <w:docPartPr>
        <w:name w:val="99D9BD6C02994AABB1AADFBC62E4993C"/>
        <w:category>
          <w:name w:val="General"/>
          <w:gallery w:val="placeholder"/>
        </w:category>
        <w:types>
          <w:type w:val="bbPlcHdr"/>
        </w:types>
        <w:behaviors>
          <w:behavior w:val="content"/>
        </w:behaviors>
        <w:guid w:val="{768C6C9B-DE08-4182-B653-878BE658E2D4}"/>
      </w:docPartPr>
      <w:docPartBody>
        <w:p w:rsidR="00AA42F1" w:rsidRDefault="00C73E7D">
          <w:r w:rsidRPr="00EE2A61">
            <w:rPr>
              <w:rStyle w:val="PlaceholderText"/>
              <w:sz w:val="18"/>
              <w:szCs w:val="18"/>
            </w:rPr>
            <w:t>Enter text.</w:t>
          </w:r>
        </w:p>
      </w:docPartBody>
    </w:docPart>
    <w:docPart>
      <w:docPartPr>
        <w:name w:val="A45950567EEE416284AE78011DDB1F0C"/>
        <w:category>
          <w:name w:val="General"/>
          <w:gallery w:val="placeholder"/>
        </w:category>
        <w:types>
          <w:type w:val="bbPlcHdr"/>
        </w:types>
        <w:behaviors>
          <w:behavior w:val="content"/>
        </w:behaviors>
        <w:guid w:val="{01BD5EBF-C110-4251-A505-E32F61FF696E}"/>
      </w:docPartPr>
      <w:docPartBody>
        <w:p w:rsidR="00AA42F1" w:rsidRDefault="00C73E7D">
          <w:r w:rsidRPr="00EE2A61">
            <w:rPr>
              <w:rStyle w:val="PlaceholderText"/>
              <w:sz w:val="18"/>
              <w:szCs w:val="18"/>
            </w:rPr>
            <w:t>Enter text.</w:t>
          </w:r>
        </w:p>
      </w:docPartBody>
    </w:docPart>
    <w:docPart>
      <w:docPartPr>
        <w:name w:val="F7385C56E7C244C1BDB2BC706B461056"/>
        <w:category>
          <w:name w:val="General"/>
          <w:gallery w:val="placeholder"/>
        </w:category>
        <w:types>
          <w:type w:val="bbPlcHdr"/>
        </w:types>
        <w:behaviors>
          <w:behavior w:val="content"/>
        </w:behaviors>
        <w:guid w:val="{F10E776E-17B6-4802-976C-DA414AA7AFBE}"/>
      </w:docPartPr>
      <w:docPartBody>
        <w:p w:rsidR="00AA42F1" w:rsidRDefault="00C73E7D">
          <w:r w:rsidRPr="00EE2A61">
            <w:rPr>
              <w:rStyle w:val="PlaceholderText"/>
              <w:sz w:val="18"/>
              <w:szCs w:val="18"/>
            </w:rPr>
            <w:t>Enter text.</w:t>
          </w:r>
        </w:p>
      </w:docPartBody>
    </w:docPart>
    <w:docPart>
      <w:docPartPr>
        <w:name w:val="BEC3AAFC4C4B4974B768C98C1999ABE6"/>
        <w:category>
          <w:name w:val="General"/>
          <w:gallery w:val="placeholder"/>
        </w:category>
        <w:types>
          <w:type w:val="bbPlcHdr"/>
        </w:types>
        <w:behaviors>
          <w:behavior w:val="content"/>
        </w:behaviors>
        <w:guid w:val="{75AD73FD-75C0-4C11-A113-5E04B6CF3FF1}"/>
      </w:docPartPr>
      <w:docPartBody>
        <w:p w:rsidR="00AA42F1" w:rsidRDefault="00C73E7D">
          <w:r w:rsidRPr="00EE2A61">
            <w:rPr>
              <w:rStyle w:val="PlaceholderText"/>
              <w:sz w:val="18"/>
              <w:szCs w:val="18"/>
            </w:rPr>
            <w:t>Enter text.</w:t>
          </w:r>
        </w:p>
      </w:docPartBody>
    </w:docPart>
    <w:docPart>
      <w:docPartPr>
        <w:name w:val="A59F00082F77452D938786EEF2847E72"/>
        <w:category>
          <w:name w:val="General"/>
          <w:gallery w:val="placeholder"/>
        </w:category>
        <w:types>
          <w:type w:val="bbPlcHdr"/>
        </w:types>
        <w:behaviors>
          <w:behavior w:val="content"/>
        </w:behaviors>
        <w:guid w:val="{B5D9D5EF-7757-4C07-A023-4076579FF03B}"/>
      </w:docPartPr>
      <w:docPartBody>
        <w:p w:rsidR="00AA42F1" w:rsidRDefault="00C73E7D">
          <w:r w:rsidRPr="00EE2A61">
            <w:rPr>
              <w:rStyle w:val="PlaceholderText"/>
              <w:sz w:val="18"/>
              <w:szCs w:val="18"/>
            </w:rPr>
            <w:t>Enter text.</w:t>
          </w:r>
        </w:p>
      </w:docPartBody>
    </w:docPart>
    <w:docPart>
      <w:docPartPr>
        <w:name w:val="CE4CCD5AA2774E95B1A5CC34F9ECB9B9"/>
        <w:category>
          <w:name w:val="General"/>
          <w:gallery w:val="placeholder"/>
        </w:category>
        <w:types>
          <w:type w:val="bbPlcHdr"/>
        </w:types>
        <w:behaviors>
          <w:behavior w:val="content"/>
        </w:behaviors>
        <w:guid w:val="{D7DA6F94-5178-4F6D-981F-9C8ABF8FE3F0}"/>
      </w:docPartPr>
      <w:docPartBody>
        <w:p w:rsidR="00AA42F1" w:rsidRDefault="00C73E7D">
          <w:r w:rsidRPr="00EE2A61">
            <w:rPr>
              <w:rStyle w:val="PlaceholderText"/>
              <w:sz w:val="18"/>
              <w:szCs w:val="18"/>
            </w:rPr>
            <w:t>Enter text.</w:t>
          </w:r>
        </w:p>
      </w:docPartBody>
    </w:docPart>
    <w:docPart>
      <w:docPartPr>
        <w:name w:val="50390C82BEE64BE69524DA814221C93C"/>
        <w:category>
          <w:name w:val="General"/>
          <w:gallery w:val="placeholder"/>
        </w:category>
        <w:types>
          <w:type w:val="bbPlcHdr"/>
        </w:types>
        <w:behaviors>
          <w:behavior w:val="content"/>
        </w:behaviors>
        <w:guid w:val="{C461071C-B708-486A-9257-56B8C2628D4E}"/>
      </w:docPartPr>
      <w:docPartBody>
        <w:p w:rsidR="00AA42F1" w:rsidRDefault="00C73E7D">
          <w:r w:rsidRPr="00EE2A61">
            <w:rPr>
              <w:rStyle w:val="PlaceholderText"/>
              <w:sz w:val="18"/>
              <w:szCs w:val="18"/>
            </w:rPr>
            <w:t>Enter text.</w:t>
          </w:r>
        </w:p>
      </w:docPartBody>
    </w:docPart>
    <w:docPart>
      <w:docPartPr>
        <w:name w:val="27D2B28C8EA84A189F827A83452F27CF"/>
        <w:category>
          <w:name w:val="General"/>
          <w:gallery w:val="placeholder"/>
        </w:category>
        <w:types>
          <w:type w:val="bbPlcHdr"/>
        </w:types>
        <w:behaviors>
          <w:behavior w:val="content"/>
        </w:behaviors>
        <w:guid w:val="{B0C16FA9-40A3-4446-81D3-7A3A14D2813D}"/>
      </w:docPartPr>
      <w:docPartBody>
        <w:p w:rsidR="00AA42F1" w:rsidRDefault="00C73E7D">
          <w:r w:rsidRPr="00EE2A61">
            <w:rPr>
              <w:rStyle w:val="PlaceholderText"/>
              <w:sz w:val="18"/>
              <w:szCs w:val="18"/>
            </w:rPr>
            <w:t>Enter text.</w:t>
          </w:r>
        </w:p>
      </w:docPartBody>
    </w:docPart>
    <w:docPart>
      <w:docPartPr>
        <w:name w:val="EB77640D383D495F8FECB9E6AE43309B"/>
        <w:category>
          <w:name w:val="General"/>
          <w:gallery w:val="placeholder"/>
        </w:category>
        <w:types>
          <w:type w:val="bbPlcHdr"/>
        </w:types>
        <w:behaviors>
          <w:behavior w:val="content"/>
        </w:behaviors>
        <w:guid w:val="{C592E350-02E3-402D-B1B8-7B2772BA1F74}"/>
      </w:docPartPr>
      <w:docPartBody>
        <w:p w:rsidR="00AA42F1" w:rsidRDefault="00C73E7D">
          <w:r w:rsidRPr="00EE2A61">
            <w:rPr>
              <w:rStyle w:val="PlaceholderText"/>
              <w:sz w:val="18"/>
              <w:szCs w:val="18"/>
            </w:rPr>
            <w:t>Enter text.</w:t>
          </w:r>
        </w:p>
      </w:docPartBody>
    </w:docPart>
    <w:docPart>
      <w:docPartPr>
        <w:name w:val="01DE8AAF4A004B719CA1B1D2DF040EFB"/>
        <w:category>
          <w:name w:val="General"/>
          <w:gallery w:val="placeholder"/>
        </w:category>
        <w:types>
          <w:type w:val="bbPlcHdr"/>
        </w:types>
        <w:behaviors>
          <w:behavior w:val="content"/>
        </w:behaviors>
        <w:guid w:val="{A6786819-8D46-4B12-B66D-16E909210881}"/>
      </w:docPartPr>
      <w:docPartBody>
        <w:p w:rsidR="00AA42F1" w:rsidRDefault="00C73E7D">
          <w:r w:rsidRPr="00EE2A61">
            <w:rPr>
              <w:rStyle w:val="PlaceholderText"/>
              <w:sz w:val="18"/>
              <w:szCs w:val="18"/>
            </w:rPr>
            <w:t>Enter text.</w:t>
          </w:r>
        </w:p>
      </w:docPartBody>
    </w:docPart>
    <w:docPart>
      <w:docPartPr>
        <w:name w:val="C16B448E1ACF4C31B7EEAA2A7F78E1AA"/>
        <w:category>
          <w:name w:val="General"/>
          <w:gallery w:val="placeholder"/>
        </w:category>
        <w:types>
          <w:type w:val="bbPlcHdr"/>
        </w:types>
        <w:behaviors>
          <w:behavior w:val="content"/>
        </w:behaviors>
        <w:guid w:val="{7A206665-4516-43FE-A91C-0E2C1D454931}"/>
      </w:docPartPr>
      <w:docPartBody>
        <w:p w:rsidR="00AA42F1" w:rsidRDefault="00C73E7D">
          <w:r w:rsidRPr="00EE2A61">
            <w:rPr>
              <w:rStyle w:val="PlaceholderText"/>
              <w:sz w:val="18"/>
              <w:szCs w:val="18"/>
            </w:rPr>
            <w:t>Enter text.</w:t>
          </w:r>
        </w:p>
      </w:docPartBody>
    </w:docPart>
    <w:docPart>
      <w:docPartPr>
        <w:name w:val="6890802C0ED8424FBE15120E335C8C46"/>
        <w:category>
          <w:name w:val="General"/>
          <w:gallery w:val="placeholder"/>
        </w:category>
        <w:types>
          <w:type w:val="bbPlcHdr"/>
        </w:types>
        <w:behaviors>
          <w:behavior w:val="content"/>
        </w:behaviors>
        <w:guid w:val="{4866857A-017C-4A20-BF16-981109F1A25B}"/>
      </w:docPartPr>
      <w:docPartBody>
        <w:p w:rsidR="00AA42F1" w:rsidRDefault="00C73E7D">
          <w:r w:rsidRPr="00EE2A61">
            <w:rPr>
              <w:rStyle w:val="PlaceholderText"/>
              <w:sz w:val="18"/>
              <w:szCs w:val="18"/>
            </w:rPr>
            <w:t>Enter text.</w:t>
          </w:r>
        </w:p>
      </w:docPartBody>
    </w:docPart>
    <w:docPart>
      <w:docPartPr>
        <w:name w:val="EB5D3ED7B9374F428FAA4DEFAEE5B1E4"/>
        <w:category>
          <w:name w:val="General"/>
          <w:gallery w:val="placeholder"/>
        </w:category>
        <w:types>
          <w:type w:val="bbPlcHdr"/>
        </w:types>
        <w:behaviors>
          <w:behavior w:val="content"/>
        </w:behaviors>
        <w:guid w:val="{27CE81A1-B695-42AC-8DEE-C322976786D8}"/>
      </w:docPartPr>
      <w:docPartBody>
        <w:p w:rsidR="00AA42F1" w:rsidRDefault="00C73E7D">
          <w:r w:rsidRPr="00EE2A61">
            <w:rPr>
              <w:rStyle w:val="PlaceholderText"/>
              <w:sz w:val="18"/>
              <w:szCs w:val="18"/>
            </w:rPr>
            <w:t>Enter text.</w:t>
          </w:r>
        </w:p>
      </w:docPartBody>
    </w:docPart>
    <w:docPart>
      <w:docPartPr>
        <w:name w:val="061EAF04F8D445F889CCEB6470BE24D2"/>
        <w:category>
          <w:name w:val="General"/>
          <w:gallery w:val="placeholder"/>
        </w:category>
        <w:types>
          <w:type w:val="bbPlcHdr"/>
        </w:types>
        <w:behaviors>
          <w:behavior w:val="content"/>
        </w:behaviors>
        <w:guid w:val="{5E797A98-7116-4FC7-885E-22A9EEE95C84}"/>
      </w:docPartPr>
      <w:docPartBody>
        <w:p w:rsidR="00AA42F1" w:rsidRDefault="00C73E7D">
          <w:r w:rsidRPr="00EE2A61">
            <w:rPr>
              <w:rStyle w:val="PlaceholderText"/>
              <w:sz w:val="18"/>
              <w:szCs w:val="18"/>
            </w:rPr>
            <w:t>Enter text.</w:t>
          </w:r>
        </w:p>
      </w:docPartBody>
    </w:docPart>
    <w:docPart>
      <w:docPartPr>
        <w:name w:val="F20248190A8C4D958E618CC61694F474"/>
        <w:category>
          <w:name w:val="General"/>
          <w:gallery w:val="placeholder"/>
        </w:category>
        <w:types>
          <w:type w:val="bbPlcHdr"/>
        </w:types>
        <w:behaviors>
          <w:behavior w:val="content"/>
        </w:behaviors>
        <w:guid w:val="{8FD45803-34AE-45A7-BDFC-DEBCB6D6A53E}"/>
      </w:docPartPr>
      <w:docPartBody>
        <w:p w:rsidR="00AA42F1" w:rsidRDefault="00C73E7D">
          <w:r w:rsidRPr="00EE2A61">
            <w:rPr>
              <w:rStyle w:val="PlaceholderText"/>
              <w:sz w:val="18"/>
              <w:szCs w:val="18"/>
            </w:rPr>
            <w:t>Enter text.</w:t>
          </w:r>
        </w:p>
      </w:docPartBody>
    </w:docPart>
    <w:docPart>
      <w:docPartPr>
        <w:name w:val="3895844ECDAD4BEBBE843F69047955CE"/>
        <w:category>
          <w:name w:val="General"/>
          <w:gallery w:val="placeholder"/>
        </w:category>
        <w:types>
          <w:type w:val="bbPlcHdr"/>
        </w:types>
        <w:behaviors>
          <w:behavior w:val="content"/>
        </w:behaviors>
        <w:guid w:val="{17E79BBE-067D-4405-9808-E670CC7A6166}"/>
      </w:docPartPr>
      <w:docPartBody>
        <w:p w:rsidR="00AA42F1" w:rsidRDefault="00C73E7D">
          <w:r w:rsidRPr="00EE2A61">
            <w:rPr>
              <w:rStyle w:val="PlaceholderText"/>
              <w:sz w:val="18"/>
              <w:szCs w:val="18"/>
            </w:rPr>
            <w:t>Enter text.</w:t>
          </w:r>
        </w:p>
      </w:docPartBody>
    </w:docPart>
    <w:docPart>
      <w:docPartPr>
        <w:name w:val="1227FE3DB6074F6EA8ED642B65A70B58"/>
        <w:category>
          <w:name w:val="General"/>
          <w:gallery w:val="placeholder"/>
        </w:category>
        <w:types>
          <w:type w:val="bbPlcHdr"/>
        </w:types>
        <w:behaviors>
          <w:behavior w:val="content"/>
        </w:behaviors>
        <w:guid w:val="{E125ECDD-A160-4BB0-8791-2D44B94F0F1F}"/>
      </w:docPartPr>
      <w:docPartBody>
        <w:p w:rsidR="00AA42F1" w:rsidRDefault="00C73E7D">
          <w:r w:rsidRPr="00EE2A61">
            <w:rPr>
              <w:rStyle w:val="PlaceholderText"/>
              <w:sz w:val="18"/>
              <w:szCs w:val="18"/>
            </w:rPr>
            <w:t>Enter text.</w:t>
          </w:r>
        </w:p>
      </w:docPartBody>
    </w:docPart>
    <w:docPart>
      <w:docPartPr>
        <w:name w:val="22345E6DD03847B88F50F22307308D74"/>
        <w:category>
          <w:name w:val="General"/>
          <w:gallery w:val="placeholder"/>
        </w:category>
        <w:types>
          <w:type w:val="bbPlcHdr"/>
        </w:types>
        <w:behaviors>
          <w:behavior w:val="content"/>
        </w:behaviors>
        <w:guid w:val="{2209A513-7706-4688-98FF-3FAFDF139137}"/>
      </w:docPartPr>
      <w:docPartBody>
        <w:p w:rsidR="00AA42F1" w:rsidRDefault="00C73E7D">
          <w:r w:rsidRPr="00EE2A61">
            <w:rPr>
              <w:rStyle w:val="PlaceholderText"/>
              <w:sz w:val="18"/>
              <w:szCs w:val="18"/>
            </w:rPr>
            <w:t>Enter text.</w:t>
          </w:r>
        </w:p>
      </w:docPartBody>
    </w:docPart>
    <w:docPart>
      <w:docPartPr>
        <w:name w:val="5B7DBF92F1B34E9390910377878AE776"/>
        <w:category>
          <w:name w:val="General"/>
          <w:gallery w:val="placeholder"/>
        </w:category>
        <w:types>
          <w:type w:val="bbPlcHdr"/>
        </w:types>
        <w:behaviors>
          <w:behavior w:val="content"/>
        </w:behaviors>
        <w:guid w:val="{8D15C245-CAB5-4CF3-984A-1E21A7803B54}"/>
      </w:docPartPr>
      <w:docPartBody>
        <w:p w:rsidR="00AA42F1" w:rsidRDefault="00C73E7D">
          <w:r w:rsidRPr="00EE2A61">
            <w:rPr>
              <w:rStyle w:val="PlaceholderText"/>
              <w:sz w:val="18"/>
              <w:szCs w:val="18"/>
            </w:rPr>
            <w:t>Enter text.</w:t>
          </w:r>
        </w:p>
      </w:docPartBody>
    </w:docPart>
    <w:docPart>
      <w:docPartPr>
        <w:name w:val="282672B9ECD44684AC59197AE404B94D"/>
        <w:category>
          <w:name w:val="General"/>
          <w:gallery w:val="placeholder"/>
        </w:category>
        <w:types>
          <w:type w:val="bbPlcHdr"/>
        </w:types>
        <w:behaviors>
          <w:behavior w:val="content"/>
        </w:behaviors>
        <w:guid w:val="{684D9424-3AC2-4C02-B2BD-D290E1096B2F}"/>
      </w:docPartPr>
      <w:docPartBody>
        <w:p w:rsidR="00AA42F1" w:rsidRDefault="00C73E7D">
          <w:r w:rsidRPr="00EE2A61">
            <w:rPr>
              <w:rStyle w:val="PlaceholderText"/>
              <w:sz w:val="18"/>
              <w:szCs w:val="18"/>
            </w:rPr>
            <w:t>Enter text.</w:t>
          </w:r>
        </w:p>
      </w:docPartBody>
    </w:docPart>
    <w:docPart>
      <w:docPartPr>
        <w:name w:val="A817A88A826C4953A6A1216FC01708E4"/>
        <w:category>
          <w:name w:val="General"/>
          <w:gallery w:val="placeholder"/>
        </w:category>
        <w:types>
          <w:type w:val="bbPlcHdr"/>
        </w:types>
        <w:behaviors>
          <w:behavior w:val="content"/>
        </w:behaviors>
        <w:guid w:val="{0E98F142-2B55-42DC-BDEC-9458400B92C4}"/>
      </w:docPartPr>
      <w:docPartBody>
        <w:p w:rsidR="00AA42F1" w:rsidRDefault="00C73E7D">
          <w:r w:rsidRPr="00EE2A61">
            <w:rPr>
              <w:rStyle w:val="PlaceholderText"/>
              <w:sz w:val="18"/>
              <w:szCs w:val="18"/>
            </w:rPr>
            <w:t>Enter text.</w:t>
          </w:r>
        </w:p>
      </w:docPartBody>
    </w:docPart>
    <w:docPart>
      <w:docPartPr>
        <w:name w:val="4449A8573FED44F6AA3C16AFBC4CF9D4"/>
        <w:category>
          <w:name w:val="General"/>
          <w:gallery w:val="placeholder"/>
        </w:category>
        <w:types>
          <w:type w:val="bbPlcHdr"/>
        </w:types>
        <w:behaviors>
          <w:behavior w:val="content"/>
        </w:behaviors>
        <w:guid w:val="{EDE9853E-9D40-4317-B994-2525AA9FF099}"/>
      </w:docPartPr>
      <w:docPartBody>
        <w:p w:rsidR="00AA42F1" w:rsidRDefault="00C73E7D">
          <w:r w:rsidRPr="00EE2A61">
            <w:rPr>
              <w:rStyle w:val="PlaceholderText"/>
              <w:sz w:val="18"/>
              <w:szCs w:val="18"/>
            </w:rPr>
            <w:t>Enter text.</w:t>
          </w:r>
        </w:p>
      </w:docPartBody>
    </w:docPart>
    <w:docPart>
      <w:docPartPr>
        <w:name w:val="8AE80BD89E5F4218B81DF6DF5922732D"/>
        <w:category>
          <w:name w:val="General"/>
          <w:gallery w:val="placeholder"/>
        </w:category>
        <w:types>
          <w:type w:val="bbPlcHdr"/>
        </w:types>
        <w:behaviors>
          <w:behavior w:val="content"/>
        </w:behaviors>
        <w:guid w:val="{562BE654-6C35-4D9F-B783-D3E4ECDB6487}"/>
      </w:docPartPr>
      <w:docPartBody>
        <w:p w:rsidR="00AA42F1" w:rsidRDefault="00C73E7D">
          <w:r w:rsidRPr="00EE2A61">
            <w:rPr>
              <w:rStyle w:val="PlaceholderText"/>
              <w:sz w:val="18"/>
              <w:szCs w:val="18"/>
            </w:rPr>
            <w:t>Enter text.</w:t>
          </w:r>
        </w:p>
      </w:docPartBody>
    </w:docPart>
    <w:docPart>
      <w:docPartPr>
        <w:name w:val="0DD94C4CE8C644F884C39B4E52802C75"/>
        <w:category>
          <w:name w:val="General"/>
          <w:gallery w:val="placeholder"/>
        </w:category>
        <w:types>
          <w:type w:val="bbPlcHdr"/>
        </w:types>
        <w:behaviors>
          <w:behavior w:val="content"/>
        </w:behaviors>
        <w:guid w:val="{8D036E9A-6DE6-4D9D-847A-1C38310DF3AB}"/>
      </w:docPartPr>
      <w:docPartBody>
        <w:p w:rsidR="00AA42F1" w:rsidRDefault="00C73E7D">
          <w:r w:rsidRPr="00EE2A61">
            <w:rPr>
              <w:rStyle w:val="PlaceholderText"/>
              <w:sz w:val="18"/>
              <w:szCs w:val="18"/>
            </w:rPr>
            <w:t>Enter text.</w:t>
          </w:r>
        </w:p>
      </w:docPartBody>
    </w:docPart>
    <w:docPart>
      <w:docPartPr>
        <w:name w:val="123CCAD4A91E4CC6A91C1F35094D8CA3"/>
        <w:category>
          <w:name w:val="General"/>
          <w:gallery w:val="placeholder"/>
        </w:category>
        <w:types>
          <w:type w:val="bbPlcHdr"/>
        </w:types>
        <w:behaviors>
          <w:behavior w:val="content"/>
        </w:behaviors>
        <w:guid w:val="{B9295B09-DADF-4D41-87F5-EB9BD1DDB1D4}"/>
      </w:docPartPr>
      <w:docPartBody>
        <w:p w:rsidR="00AA42F1" w:rsidRDefault="00C73E7D">
          <w:r w:rsidRPr="00EE2A61">
            <w:rPr>
              <w:rStyle w:val="PlaceholderText"/>
              <w:sz w:val="18"/>
              <w:szCs w:val="18"/>
            </w:rPr>
            <w:t>Enter text.</w:t>
          </w:r>
        </w:p>
      </w:docPartBody>
    </w:docPart>
    <w:docPart>
      <w:docPartPr>
        <w:name w:val="9A305B528AE64955ABBD0861D44E52FC"/>
        <w:category>
          <w:name w:val="General"/>
          <w:gallery w:val="placeholder"/>
        </w:category>
        <w:types>
          <w:type w:val="bbPlcHdr"/>
        </w:types>
        <w:behaviors>
          <w:behavior w:val="content"/>
        </w:behaviors>
        <w:guid w:val="{35902D15-2A89-40FF-9D2F-80247CBF1ACE}"/>
      </w:docPartPr>
      <w:docPartBody>
        <w:p w:rsidR="00AA42F1" w:rsidRDefault="00C73E7D">
          <w:r w:rsidRPr="00EE2A61">
            <w:rPr>
              <w:rStyle w:val="PlaceholderText"/>
              <w:sz w:val="18"/>
              <w:szCs w:val="18"/>
            </w:rPr>
            <w:t>Enter text.</w:t>
          </w:r>
        </w:p>
      </w:docPartBody>
    </w:docPart>
    <w:docPart>
      <w:docPartPr>
        <w:name w:val="15D9DDA1F4634456B9471F4A553D8508"/>
        <w:category>
          <w:name w:val="General"/>
          <w:gallery w:val="placeholder"/>
        </w:category>
        <w:types>
          <w:type w:val="bbPlcHdr"/>
        </w:types>
        <w:behaviors>
          <w:behavior w:val="content"/>
        </w:behaviors>
        <w:guid w:val="{1A12572E-C155-4ACB-9CBB-7F07F481CBAA}"/>
      </w:docPartPr>
      <w:docPartBody>
        <w:p w:rsidR="00AA42F1" w:rsidRDefault="00C73E7D">
          <w:r w:rsidRPr="00EE2A61">
            <w:rPr>
              <w:rStyle w:val="PlaceholderText"/>
              <w:sz w:val="18"/>
              <w:szCs w:val="18"/>
            </w:rPr>
            <w:t>Enter text.</w:t>
          </w:r>
        </w:p>
      </w:docPartBody>
    </w:docPart>
    <w:docPart>
      <w:docPartPr>
        <w:name w:val="B3842CA99C5948A1813A9A7BE4602AB0"/>
        <w:category>
          <w:name w:val="General"/>
          <w:gallery w:val="placeholder"/>
        </w:category>
        <w:types>
          <w:type w:val="bbPlcHdr"/>
        </w:types>
        <w:behaviors>
          <w:behavior w:val="content"/>
        </w:behaviors>
        <w:guid w:val="{CCEE04C8-4706-47AE-9C9B-F2F3DF963D3F}"/>
      </w:docPartPr>
      <w:docPartBody>
        <w:p w:rsidR="00AA42F1" w:rsidRDefault="00C73E7D">
          <w:r w:rsidRPr="00EE2A61">
            <w:rPr>
              <w:rStyle w:val="PlaceholderText"/>
              <w:sz w:val="18"/>
              <w:szCs w:val="18"/>
            </w:rPr>
            <w:t>Enter text.</w:t>
          </w:r>
        </w:p>
      </w:docPartBody>
    </w:docPart>
    <w:docPart>
      <w:docPartPr>
        <w:name w:val="0CD9EAAE6957400C97FADBF4141E0E80"/>
        <w:category>
          <w:name w:val="General"/>
          <w:gallery w:val="placeholder"/>
        </w:category>
        <w:types>
          <w:type w:val="bbPlcHdr"/>
        </w:types>
        <w:behaviors>
          <w:behavior w:val="content"/>
        </w:behaviors>
        <w:guid w:val="{25815CEE-32B6-486C-8D7C-170BF7211E60}"/>
      </w:docPartPr>
      <w:docPartBody>
        <w:p w:rsidR="00AA42F1" w:rsidRDefault="00C73E7D">
          <w:r w:rsidRPr="00EE2A61">
            <w:rPr>
              <w:rStyle w:val="PlaceholderText"/>
              <w:sz w:val="18"/>
              <w:szCs w:val="18"/>
            </w:rPr>
            <w:t>Enter text.</w:t>
          </w:r>
        </w:p>
      </w:docPartBody>
    </w:docPart>
    <w:docPart>
      <w:docPartPr>
        <w:name w:val="67B04DA06A6C4A96822448D25B26CBB4"/>
        <w:category>
          <w:name w:val="General"/>
          <w:gallery w:val="placeholder"/>
        </w:category>
        <w:types>
          <w:type w:val="bbPlcHdr"/>
        </w:types>
        <w:behaviors>
          <w:behavior w:val="content"/>
        </w:behaviors>
        <w:guid w:val="{49290260-FBCB-422C-A81E-C026E41FFAD1}"/>
      </w:docPartPr>
      <w:docPartBody>
        <w:p w:rsidR="00AA42F1" w:rsidRDefault="00C73E7D">
          <w:r w:rsidRPr="00EE2A61">
            <w:rPr>
              <w:rStyle w:val="PlaceholderText"/>
              <w:sz w:val="18"/>
              <w:szCs w:val="18"/>
            </w:rPr>
            <w:t>Enter text.</w:t>
          </w:r>
        </w:p>
      </w:docPartBody>
    </w:docPart>
    <w:docPart>
      <w:docPartPr>
        <w:name w:val="D9011A94381245C18DFA9B87731F0FA7"/>
        <w:category>
          <w:name w:val="General"/>
          <w:gallery w:val="placeholder"/>
        </w:category>
        <w:types>
          <w:type w:val="bbPlcHdr"/>
        </w:types>
        <w:behaviors>
          <w:behavior w:val="content"/>
        </w:behaviors>
        <w:guid w:val="{779CF9C7-E210-47A4-8C4D-6EBF7903DBB1}"/>
      </w:docPartPr>
      <w:docPartBody>
        <w:p w:rsidR="00AA42F1" w:rsidRDefault="00C73E7D">
          <w:r w:rsidRPr="00EE2A61">
            <w:rPr>
              <w:rStyle w:val="PlaceholderText"/>
              <w:sz w:val="18"/>
              <w:szCs w:val="18"/>
            </w:rPr>
            <w:t>Enter text.</w:t>
          </w:r>
        </w:p>
      </w:docPartBody>
    </w:docPart>
    <w:docPart>
      <w:docPartPr>
        <w:name w:val="CD6E7DE2848749A8A1679A6A81C3A31D"/>
        <w:category>
          <w:name w:val="General"/>
          <w:gallery w:val="placeholder"/>
        </w:category>
        <w:types>
          <w:type w:val="bbPlcHdr"/>
        </w:types>
        <w:behaviors>
          <w:behavior w:val="content"/>
        </w:behaviors>
        <w:guid w:val="{A6EAFB70-E656-4525-ADE3-73F5EAB2177E}"/>
      </w:docPartPr>
      <w:docPartBody>
        <w:p w:rsidR="00AA42F1" w:rsidRDefault="00C73E7D">
          <w:r w:rsidRPr="00EE2A61">
            <w:rPr>
              <w:rStyle w:val="PlaceholderText"/>
              <w:sz w:val="18"/>
              <w:szCs w:val="18"/>
            </w:rPr>
            <w:t>Enter text.</w:t>
          </w:r>
        </w:p>
      </w:docPartBody>
    </w:docPart>
    <w:docPart>
      <w:docPartPr>
        <w:name w:val="7A99A1719E8A44EDB172B3F598BB596B"/>
        <w:category>
          <w:name w:val="General"/>
          <w:gallery w:val="placeholder"/>
        </w:category>
        <w:types>
          <w:type w:val="bbPlcHdr"/>
        </w:types>
        <w:behaviors>
          <w:behavior w:val="content"/>
        </w:behaviors>
        <w:guid w:val="{6734F605-A9EC-42A1-A95C-0F14849B4498}"/>
      </w:docPartPr>
      <w:docPartBody>
        <w:p w:rsidR="00AA42F1" w:rsidRDefault="00C73E7D">
          <w:r w:rsidRPr="006941D5">
            <w:rPr>
              <w:color w:val="FF0000"/>
            </w:rPr>
            <w:t>Click here</w:t>
          </w:r>
        </w:p>
      </w:docPartBody>
    </w:docPart>
    <w:docPart>
      <w:docPartPr>
        <w:name w:val="F13BA29F00AC4893B7C7E60132F29AF0"/>
        <w:category>
          <w:name w:val="General"/>
          <w:gallery w:val="placeholder"/>
        </w:category>
        <w:types>
          <w:type w:val="bbPlcHdr"/>
        </w:types>
        <w:behaviors>
          <w:behavior w:val="content"/>
        </w:behaviors>
        <w:guid w:val="{714C591C-6D12-481D-AC03-D85E1677F31C}"/>
      </w:docPartPr>
      <w:docPartBody>
        <w:p w:rsidR="00AA42F1" w:rsidRDefault="00C73E7D">
          <w:r w:rsidRPr="006941D5">
            <w:rPr>
              <w:color w:val="FF0000"/>
            </w:rPr>
            <w:t>Click here</w:t>
          </w:r>
        </w:p>
      </w:docPartBody>
    </w:docPart>
    <w:docPart>
      <w:docPartPr>
        <w:name w:val="5102E5D220924314AF000E316EC10ED6"/>
        <w:category>
          <w:name w:val="General"/>
          <w:gallery w:val="placeholder"/>
        </w:category>
        <w:types>
          <w:type w:val="bbPlcHdr"/>
        </w:types>
        <w:behaviors>
          <w:behavior w:val="content"/>
        </w:behaviors>
        <w:guid w:val="{4565CE3E-01A0-4599-AAE5-EFED6B4F76CE}"/>
      </w:docPartPr>
      <w:docPartBody>
        <w:p w:rsidR="00AA42F1" w:rsidRDefault="00C73E7D">
          <w:r w:rsidRPr="006941D5">
            <w:rPr>
              <w:color w:val="FF0000"/>
            </w:rPr>
            <w:t>Click here</w:t>
          </w:r>
        </w:p>
      </w:docPartBody>
    </w:docPart>
    <w:docPart>
      <w:docPartPr>
        <w:name w:val="0542F20A13644276BD18F8E1B9AA3B93"/>
        <w:category>
          <w:name w:val="General"/>
          <w:gallery w:val="placeholder"/>
        </w:category>
        <w:types>
          <w:type w:val="bbPlcHdr"/>
        </w:types>
        <w:behaviors>
          <w:behavior w:val="content"/>
        </w:behaviors>
        <w:guid w:val="{AA2382CB-381F-4027-B4F9-83E86D1A1CE0}"/>
      </w:docPartPr>
      <w:docPartBody>
        <w:p w:rsidR="00000000" w:rsidRDefault="00AA42F1">
          <w:r w:rsidRPr="005F016E">
            <w:rPr>
              <w:rFonts w:eastAsia="Calibri" w:cs="Times New Roman"/>
              <w:color w:val="FF0000"/>
              <w:sz w:val="18"/>
            </w:rPr>
            <w:t>Yes/No</w:t>
          </w:r>
        </w:p>
      </w:docPartBody>
    </w:docPart>
    <w:docPart>
      <w:docPartPr>
        <w:name w:val="7C4369938643411F9F4C8A9F07F44E9F"/>
        <w:category>
          <w:name w:val="General"/>
          <w:gallery w:val="placeholder"/>
        </w:category>
        <w:types>
          <w:type w:val="bbPlcHdr"/>
        </w:types>
        <w:behaviors>
          <w:behavior w:val="content"/>
        </w:behaviors>
        <w:guid w:val="{86C0390F-F78D-42D7-AEF1-A209382B48E7}"/>
      </w:docPartPr>
      <w:docPartBody>
        <w:p w:rsidR="00000000" w:rsidRDefault="00AA42F1">
          <w:r w:rsidRPr="005F016E">
            <w:rPr>
              <w:rFonts w:eastAsia="Calibri" w:cs="Times New Roman"/>
              <w:color w:val="FF0000"/>
              <w:sz w:val="18"/>
            </w:rPr>
            <w:t>Yes/No</w:t>
          </w:r>
        </w:p>
      </w:docPartBody>
    </w:docPart>
    <w:docPart>
      <w:docPartPr>
        <w:name w:val="9807B44E037943AD865576573681F00A"/>
        <w:category>
          <w:name w:val="General"/>
          <w:gallery w:val="placeholder"/>
        </w:category>
        <w:types>
          <w:type w:val="bbPlcHdr"/>
        </w:types>
        <w:behaviors>
          <w:behavior w:val="content"/>
        </w:behaviors>
        <w:guid w:val="{92C7FD06-61C0-4C33-B03C-ADCDE6240A10}"/>
      </w:docPartPr>
      <w:docPartBody>
        <w:p w:rsidR="00000000" w:rsidRDefault="00AA42F1">
          <w:r w:rsidRPr="005F016E">
            <w:rPr>
              <w:rFonts w:eastAsia="Calibri" w:cs="Times New Roman"/>
              <w:color w:val="FF0000"/>
              <w:sz w:val="18"/>
            </w:rPr>
            <w:t>Yes/No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otham Narrow Book">
    <w:panose1 w:val="00000000000000000000"/>
    <w:charset w:val="00"/>
    <w:family w:val="modern"/>
    <w:notTrueType/>
    <w:pitch w:val="variable"/>
    <w:sig w:usb0="A00002FF" w:usb1="4000005B" w:usb2="00000000" w:usb3="00000000" w:csb0="0000009F" w:csb1="00000000"/>
  </w:font>
  <w:font w:name="Calibri">
    <w:altName w:val="Arial"/>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Source Sans Pro">
    <w:altName w:val="Arial"/>
    <w:charset w:val="00"/>
    <w:family w:val="swiss"/>
    <w:pitch w:val="variable"/>
    <w:sig w:usb0="20000007" w:usb1="00000001" w:usb2="00000000" w:usb3="00000000" w:csb0="00000193"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Bold">
    <w:panose1 w:val="00000000000000000000"/>
    <w:charset w:val="00"/>
    <w:family w:val="roman"/>
    <w:notTrueType/>
    <w:pitch w:val="default"/>
    <w:sig w:usb0="00000003" w:usb1="00000000" w:usb2="00000000" w:usb3="00000000" w:csb0="00000001" w:csb1="00000000"/>
  </w:font>
  <w:font w:name="Gotham Bold">
    <w:panose1 w:val="00000000000000000000"/>
    <w:charset w:val="00"/>
    <w:family w:val="modern"/>
    <w:notTrueType/>
    <w:pitch w:val="variable"/>
    <w:sig w:usb0="A10000FF" w:usb1="4000005B"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Klinic Slab Medium">
    <w:altName w:val="Arial"/>
    <w:panose1 w:val="00000000000000000000"/>
    <w:charset w:val="00"/>
    <w:family w:val="modern"/>
    <w:notTrueType/>
    <w:pitch w:val="variable"/>
    <w:sig w:usb0="8000002F" w:usb1="5000004A" w:usb2="00000000" w:usb3="00000000" w:csb0="00000093" w:csb1="00000000"/>
  </w:font>
  <w:font w:name="Klinic Slab Book">
    <w:altName w:val="Arial"/>
    <w:panose1 w:val="00000000000000000000"/>
    <w:charset w:val="00"/>
    <w:family w:val="modern"/>
    <w:notTrueType/>
    <w:pitch w:val="variable"/>
    <w:sig w:usb0="8000002F" w:usb1="5000004A"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5A4617"/>
    <w:multiLevelType w:val="multilevel"/>
    <w:tmpl w:val="5282C16A"/>
    <w:lvl w:ilvl="0">
      <w:start w:val="1"/>
      <w:numFmt w:val="decimal"/>
      <w:pStyle w:val="CB6207E4A9B145A5A0FE01D32DC03BCA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462"/>
    <w:rsid w:val="00085E8B"/>
    <w:rsid w:val="000F68D6"/>
    <w:rsid w:val="001356EB"/>
    <w:rsid w:val="00316E99"/>
    <w:rsid w:val="003D517F"/>
    <w:rsid w:val="005067F2"/>
    <w:rsid w:val="005675F2"/>
    <w:rsid w:val="00726033"/>
    <w:rsid w:val="00AA42F1"/>
    <w:rsid w:val="00BF2462"/>
    <w:rsid w:val="00C00ECA"/>
    <w:rsid w:val="00C73E7D"/>
    <w:rsid w:val="00DD6678"/>
    <w:rsid w:val="00DF5E01"/>
    <w:rsid w:val="00E70E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73E7D"/>
    <w:rPr>
      <w:rFonts w:asciiTheme="minorHAnsi" w:hAnsiTheme="minorHAnsi"/>
      <w:noProof w:val="0"/>
      <w:color w:val="FF0000"/>
      <w:sz w:val="22"/>
      <w:bdr w:val="none" w:sz="0" w:space="0" w:color="auto"/>
      <w:shd w:val="clear" w:color="auto" w:fill="auto"/>
      <w:lang w:val="en-AU"/>
    </w:rPr>
  </w:style>
  <w:style w:type="paragraph" w:customStyle="1" w:styleId="08A13B81EDDD44CFA6A2461D9BB7BDE4">
    <w:name w:val="08A13B81EDDD44CFA6A2461D9BB7BDE4"/>
    <w:rsid w:val="00BF2462"/>
  </w:style>
  <w:style w:type="paragraph" w:customStyle="1" w:styleId="E55235C145B0482A8FCED0960776529A">
    <w:name w:val="E55235C145B0482A8FCED0960776529A"/>
    <w:rsid w:val="00BF2462"/>
  </w:style>
  <w:style w:type="paragraph" w:customStyle="1" w:styleId="4F0E5F8088424C4085C85B36D46B127A">
    <w:name w:val="4F0E5F8088424C4085C85B36D46B127A"/>
    <w:rsid w:val="00BF2462"/>
  </w:style>
  <w:style w:type="paragraph" w:customStyle="1" w:styleId="72C5895CC0594C01B0D3200E40939DCF">
    <w:name w:val="72C5895CC0594C01B0D3200E40939DCF"/>
    <w:rsid w:val="00BF2462"/>
  </w:style>
  <w:style w:type="paragraph" w:customStyle="1" w:styleId="DB47C9259956437B9F57B86D3EB9D1C2">
    <w:name w:val="DB47C9259956437B9F57B86D3EB9D1C2"/>
    <w:rsid w:val="00BF2462"/>
  </w:style>
  <w:style w:type="paragraph" w:customStyle="1" w:styleId="97B9791B14A24E21A97AF20A72926666">
    <w:name w:val="97B9791B14A24E21A97AF20A72926666"/>
    <w:rsid w:val="00BF2462"/>
  </w:style>
  <w:style w:type="paragraph" w:customStyle="1" w:styleId="61B9D0BA23064C4C9B0CEB6CFD2DF5D7">
    <w:name w:val="61B9D0BA23064C4C9B0CEB6CFD2DF5D7"/>
    <w:rsid w:val="00BF2462"/>
  </w:style>
  <w:style w:type="paragraph" w:customStyle="1" w:styleId="C4CBE69EF2994C58A2FD434014BD788F">
    <w:name w:val="C4CBE69EF2994C58A2FD434014BD788F"/>
    <w:rsid w:val="00BF2462"/>
  </w:style>
  <w:style w:type="paragraph" w:customStyle="1" w:styleId="CB6207E4A9B145A5A0FE01D32DC03BCA">
    <w:name w:val="CB6207E4A9B145A5A0FE01D32DC03BCA"/>
    <w:rsid w:val="00BF2462"/>
  </w:style>
  <w:style w:type="paragraph" w:customStyle="1" w:styleId="741621CE99EF41B78505CC744F2E5CE5">
    <w:name w:val="741621CE99EF41B78505CC744F2E5CE5"/>
    <w:rsid w:val="00BF2462"/>
  </w:style>
  <w:style w:type="paragraph" w:customStyle="1" w:styleId="A3961482D88342CC9842A615650886A4">
    <w:name w:val="A3961482D88342CC9842A615650886A4"/>
    <w:rsid w:val="00BF2462"/>
  </w:style>
  <w:style w:type="paragraph" w:customStyle="1" w:styleId="7AEFCBD799D14A498A3DE030F81ABCC0">
    <w:name w:val="7AEFCBD799D14A498A3DE030F81ABCC0"/>
    <w:rsid w:val="00BF2462"/>
  </w:style>
  <w:style w:type="paragraph" w:customStyle="1" w:styleId="519B7928DD29434D80CDCB8647B5D296">
    <w:name w:val="519B7928DD29434D80CDCB8647B5D296"/>
    <w:rsid w:val="00BF2462"/>
  </w:style>
  <w:style w:type="paragraph" w:customStyle="1" w:styleId="7F9C33F510404B5F9A583B7C605BAB58">
    <w:name w:val="7F9C33F510404B5F9A583B7C605BAB58"/>
    <w:rsid w:val="00BF2462"/>
  </w:style>
  <w:style w:type="paragraph" w:customStyle="1" w:styleId="E73A9392BDAF407BA17E52C1FFA0EFDB">
    <w:name w:val="E73A9392BDAF407BA17E52C1FFA0EFDB"/>
    <w:rsid w:val="00BF2462"/>
  </w:style>
  <w:style w:type="paragraph" w:customStyle="1" w:styleId="A4090831E6DB43FCB2C9D72D29E18CF2">
    <w:name w:val="A4090831E6DB43FCB2C9D72D29E18CF2"/>
    <w:rsid w:val="00BF2462"/>
  </w:style>
  <w:style w:type="paragraph" w:customStyle="1" w:styleId="D21DCA2644F744E9887BCCFAB4264B9D">
    <w:name w:val="D21DCA2644F744E9887BCCFAB4264B9D"/>
    <w:rsid w:val="00BF2462"/>
  </w:style>
  <w:style w:type="paragraph" w:customStyle="1" w:styleId="0CB4F947030B4B8D87E70D4E0FD2375F">
    <w:name w:val="0CB4F947030B4B8D87E70D4E0FD2375F"/>
    <w:rsid w:val="00BF2462"/>
  </w:style>
  <w:style w:type="paragraph" w:customStyle="1" w:styleId="16E47C2681FD4A20A0C8DD67259A21F8">
    <w:name w:val="16E47C2681FD4A20A0C8DD67259A21F8"/>
    <w:rsid w:val="00BF2462"/>
  </w:style>
  <w:style w:type="paragraph" w:customStyle="1" w:styleId="FD108DBAD6164D9C8B164695AA38E436">
    <w:name w:val="FD108DBAD6164D9C8B164695AA38E436"/>
    <w:rsid w:val="00BF2462"/>
  </w:style>
  <w:style w:type="paragraph" w:customStyle="1" w:styleId="F07909E7D3474432A05A9C502358CC66">
    <w:name w:val="F07909E7D3474432A05A9C502358CC66"/>
    <w:rsid w:val="00BF2462"/>
  </w:style>
  <w:style w:type="paragraph" w:customStyle="1" w:styleId="BDBE4A02B84E4BA3A4A9603A65F7E4D3">
    <w:name w:val="BDBE4A02B84E4BA3A4A9603A65F7E4D3"/>
    <w:rsid w:val="00BF2462"/>
  </w:style>
  <w:style w:type="paragraph" w:customStyle="1" w:styleId="4507CD1779D84920A0BC25BF059D451B">
    <w:name w:val="4507CD1779D84920A0BC25BF059D451B"/>
    <w:rsid w:val="00BF2462"/>
  </w:style>
  <w:style w:type="paragraph" w:customStyle="1" w:styleId="35B05816AA9E48929172E2882711AF06">
    <w:name w:val="35B05816AA9E48929172E2882711AF06"/>
    <w:rsid w:val="00BF2462"/>
  </w:style>
  <w:style w:type="paragraph" w:customStyle="1" w:styleId="FC94AE5D8F664D4B8CA8C0D8F6EB50AF">
    <w:name w:val="FC94AE5D8F664D4B8CA8C0D8F6EB50AF"/>
    <w:rsid w:val="00BF2462"/>
  </w:style>
  <w:style w:type="paragraph" w:customStyle="1" w:styleId="A49699ADB7ED4429B103603AE1A5544D">
    <w:name w:val="A49699ADB7ED4429B103603AE1A5544D"/>
    <w:rsid w:val="00BF2462"/>
  </w:style>
  <w:style w:type="paragraph" w:customStyle="1" w:styleId="92428FEE16E241E592CB3D225D011C27">
    <w:name w:val="92428FEE16E241E592CB3D225D011C27"/>
    <w:rsid w:val="00BF2462"/>
  </w:style>
  <w:style w:type="paragraph" w:customStyle="1" w:styleId="D0BF6F66D40945619EC7AC0583B9C46D">
    <w:name w:val="D0BF6F66D40945619EC7AC0583B9C46D"/>
    <w:rsid w:val="00BF2462"/>
  </w:style>
  <w:style w:type="paragraph" w:customStyle="1" w:styleId="E3C1E2FE2ED7428BA50413282A85EC6D">
    <w:name w:val="E3C1E2FE2ED7428BA50413282A85EC6D"/>
    <w:rsid w:val="00BF2462"/>
  </w:style>
  <w:style w:type="paragraph" w:customStyle="1" w:styleId="70ED1A08A5E74546B82DB8BA0789BADA">
    <w:name w:val="70ED1A08A5E74546B82DB8BA0789BADA"/>
    <w:rsid w:val="00BF2462"/>
  </w:style>
  <w:style w:type="paragraph" w:customStyle="1" w:styleId="1142A2411E62411B891BFE47F1C7C195">
    <w:name w:val="1142A2411E62411B891BFE47F1C7C195"/>
    <w:rsid w:val="00BF2462"/>
  </w:style>
  <w:style w:type="paragraph" w:customStyle="1" w:styleId="E93B700B4DEF4FB3BD701687DD008441">
    <w:name w:val="E93B700B4DEF4FB3BD701687DD008441"/>
    <w:rsid w:val="00BF2462"/>
  </w:style>
  <w:style w:type="paragraph" w:customStyle="1" w:styleId="BCF21B9B4AAC45FB98523DD489E7229C">
    <w:name w:val="BCF21B9B4AAC45FB98523DD489E7229C"/>
    <w:rsid w:val="00BF2462"/>
  </w:style>
  <w:style w:type="paragraph" w:customStyle="1" w:styleId="82B43948237F49BFA7C67C76A2B1454A">
    <w:name w:val="82B43948237F49BFA7C67C76A2B1454A"/>
    <w:rsid w:val="00BF2462"/>
  </w:style>
  <w:style w:type="paragraph" w:customStyle="1" w:styleId="F3B1BCE5E4E9463CA35B7423B3EBEB49">
    <w:name w:val="F3B1BCE5E4E9463CA35B7423B3EBEB49"/>
    <w:rsid w:val="00BF2462"/>
  </w:style>
  <w:style w:type="paragraph" w:customStyle="1" w:styleId="42D28699EBD44F259F81D58BA6731CE2">
    <w:name w:val="42D28699EBD44F259F81D58BA6731CE2"/>
    <w:rsid w:val="00BF2462"/>
  </w:style>
  <w:style w:type="paragraph" w:customStyle="1" w:styleId="52FB7B773395460581A782547A8CCAC2">
    <w:name w:val="52FB7B773395460581A782547A8CCAC2"/>
    <w:rsid w:val="00BF2462"/>
  </w:style>
  <w:style w:type="paragraph" w:customStyle="1" w:styleId="544D1595EB5442E0B7A0DE301B12A9AD">
    <w:name w:val="544D1595EB5442E0B7A0DE301B12A9AD"/>
    <w:rsid w:val="00BF2462"/>
  </w:style>
  <w:style w:type="paragraph" w:customStyle="1" w:styleId="63EC08AF946C40CBAAD7F5EACED1F94D">
    <w:name w:val="63EC08AF946C40CBAAD7F5EACED1F94D"/>
    <w:rsid w:val="00BF2462"/>
  </w:style>
  <w:style w:type="paragraph" w:customStyle="1" w:styleId="997C3C90DB2C47419646ADCF38F38B27">
    <w:name w:val="997C3C90DB2C47419646ADCF38F38B27"/>
    <w:rsid w:val="00BF2462"/>
  </w:style>
  <w:style w:type="paragraph" w:customStyle="1" w:styleId="C264CB485D0D481799295B74AA6581AE">
    <w:name w:val="C264CB485D0D481799295B74AA6581AE"/>
    <w:rsid w:val="00BF2462"/>
  </w:style>
  <w:style w:type="paragraph" w:customStyle="1" w:styleId="B307FED0ABBC40B0AE17618554621CF4">
    <w:name w:val="B307FED0ABBC40B0AE17618554621CF4"/>
    <w:rsid w:val="00BF2462"/>
  </w:style>
  <w:style w:type="paragraph" w:customStyle="1" w:styleId="0D93D32EF42A4EF79BC30C6D5C06705E">
    <w:name w:val="0D93D32EF42A4EF79BC30C6D5C06705E"/>
    <w:rsid w:val="00BF2462"/>
  </w:style>
  <w:style w:type="paragraph" w:customStyle="1" w:styleId="58753370AE8B48FA964C58B8AC2BAB08">
    <w:name w:val="58753370AE8B48FA964C58B8AC2BAB08"/>
    <w:rsid w:val="00BF2462"/>
  </w:style>
  <w:style w:type="paragraph" w:customStyle="1" w:styleId="2414351940074AB89CF34EB5DD1415A0">
    <w:name w:val="2414351940074AB89CF34EB5DD1415A0"/>
    <w:rsid w:val="00BF2462"/>
  </w:style>
  <w:style w:type="paragraph" w:customStyle="1" w:styleId="9E6721EE5E9B4FA78D59DB2F5CBE579F">
    <w:name w:val="9E6721EE5E9B4FA78D59DB2F5CBE579F"/>
    <w:rsid w:val="00C00ECA"/>
  </w:style>
  <w:style w:type="paragraph" w:customStyle="1" w:styleId="6AE34BEC42894EA5B896E4AE4C147959">
    <w:name w:val="6AE34BEC42894EA5B896E4AE4C147959"/>
    <w:rsid w:val="00C00ECA"/>
  </w:style>
  <w:style w:type="paragraph" w:customStyle="1" w:styleId="5A3C3AC81F5C45C1BF69DD902125B293">
    <w:name w:val="5A3C3AC81F5C45C1BF69DD902125B293"/>
    <w:rsid w:val="00C00ECA"/>
  </w:style>
  <w:style w:type="paragraph" w:customStyle="1" w:styleId="C7DF39FCC2004BD9829B2AFEF56A11FC">
    <w:name w:val="C7DF39FCC2004BD9829B2AFEF56A11FC"/>
    <w:rsid w:val="00C00ECA"/>
  </w:style>
  <w:style w:type="paragraph" w:customStyle="1" w:styleId="6671540997A04291A79A8D5C93F90672">
    <w:name w:val="6671540997A04291A79A8D5C93F90672"/>
    <w:rsid w:val="00C00ECA"/>
  </w:style>
  <w:style w:type="paragraph" w:customStyle="1" w:styleId="F737695811A34992A490C39041D17DEF">
    <w:name w:val="F737695811A34992A490C39041D17DEF"/>
    <w:rsid w:val="00C00ECA"/>
  </w:style>
  <w:style w:type="paragraph" w:customStyle="1" w:styleId="007CCBD7197A4E2DB3A415344103530E">
    <w:name w:val="007CCBD7197A4E2DB3A415344103530E"/>
    <w:rsid w:val="00C00ECA"/>
  </w:style>
  <w:style w:type="paragraph" w:customStyle="1" w:styleId="F98DFCABB37E47CEAD9519DD4E019295">
    <w:name w:val="F98DFCABB37E47CEAD9519DD4E019295"/>
    <w:rsid w:val="00C00ECA"/>
  </w:style>
  <w:style w:type="paragraph" w:customStyle="1" w:styleId="1B695ED9581B482F840CC50E2AEC82E1">
    <w:name w:val="1B695ED9581B482F840CC50E2AEC82E1"/>
    <w:rsid w:val="00C00ECA"/>
  </w:style>
  <w:style w:type="paragraph" w:customStyle="1" w:styleId="3D7600009044497393A449C2EAF48D4B">
    <w:name w:val="3D7600009044497393A449C2EAF48D4B"/>
    <w:rsid w:val="00C00ECA"/>
  </w:style>
  <w:style w:type="paragraph" w:customStyle="1" w:styleId="1BE60833646A4E769C3FC5AC32F9A13C">
    <w:name w:val="1BE60833646A4E769C3FC5AC32F9A13C"/>
    <w:rsid w:val="00C00ECA"/>
  </w:style>
  <w:style w:type="paragraph" w:customStyle="1" w:styleId="BD7599FC4E344993908D1050BB6E90B9">
    <w:name w:val="BD7599FC4E344993908D1050BB6E90B9"/>
    <w:rsid w:val="00C00ECA"/>
  </w:style>
  <w:style w:type="paragraph" w:customStyle="1" w:styleId="B3E287268E6B4567B2F465BE78821764">
    <w:name w:val="B3E287268E6B4567B2F465BE78821764"/>
    <w:rsid w:val="00C00ECA"/>
  </w:style>
  <w:style w:type="paragraph" w:customStyle="1" w:styleId="1D5DC3918A8F4D2DA4E3188E09904DF2">
    <w:name w:val="1D5DC3918A8F4D2DA4E3188E09904DF2"/>
    <w:rsid w:val="00C00ECA"/>
  </w:style>
  <w:style w:type="paragraph" w:customStyle="1" w:styleId="C38778DB9F2644C185EDE3076CBD73B6">
    <w:name w:val="C38778DB9F2644C185EDE3076CBD73B6"/>
    <w:rsid w:val="00C00ECA"/>
  </w:style>
  <w:style w:type="paragraph" w:customStyle="1" w:styleId="492453BB97E14F959FDC83A757E1433B">
    <w:name w:val="492453BB97E14F959FDC83A757E1433B"/>
    <w:rsid w:val="00C00ECA"/>
  </w:style>
  <w:style w:type="paragraph" w:customStyle="1" w:styleId="24A6419BC7724A56B3CE439FFC0EE482">
    <w:name w:val="24A6419BC7724A56B3CE439FFC0EE482"/>
    <w:rsid w:val="00C00ECA"/>
  </w:style>
  <w:style w:type="paragraph" w:customStyle="1" w:styleId="D955E73EFA8C4C929820D583ECBBB395">
    <w:name w:val="D955E73EFA8C4C929820D583ECBBB395"/>
    <w:rsid w:val="00C00ECA"/>
  </w:style>
  <w:style w:type="paragraph" w:customStyle="1" w:styleId="019F421410F04905A7776F63DA2EA93D">
    <w:name w:val="019F421410F04905A7776F63DA2EA93D"/>
    <w:rsid w:val="00C00ECA"/>
  </w:style>
  <w:style w:type="paragraph" w:customStyle="1" w:styleId="507F18AD2F024BF6A4EBC82DBD58E3F4">
    <w:name w:val="507F18AD2F024BF6A4EBC82DBD58E3F4"/>
    <w:rsid w:val="00C00ECA"/>
  </w:style>
  <w:style w:type="paragraph" w:customStyle="1" w:styleId="3D794FC3A6324639899C84BA00C74A31">
    <w:name w:val="3D794FC3A6324639899C84BA00C74A31"/>
    <w:rsid w:val="00C00ECA"/>
  </w:style>
  <w:style w:type="paragraph" w:customStyle="1" w:styleId="1B03061C165C41549F9423C22536B671">
    <w:name w:val="1B03061C165C41549F9423C22536B671"/>
    <w:rsid w:val="00C00ECA"/>
  </w:style>
  <w:style w:type="paragraph" w:customStyle="1" w:styleId="3549E03FD5EC40FA822F6B6DC4BC96ED">
    <w:name w:val="3549E03FD5EC40FA822F6B6DC4BC96ED"/>
    <w:rsid w:val="00C00ECA"/>
  </w:style>
  <w:style w:type="paragraph" w:customStyle="1" w:styleId="B27BA9D39C0848AD87AA71BFC30B7407">
    <w:name w:val="B27BA9D39C0848AD87AA71BFC30B7407"/>
    <w:rsid w:val="00C00ECA"/>
  </w:style>
  <w:style w:type="paragraph" w:customStyle="1" w:styleId="E1767AA5BAC443B2904EF0CB29D35080">
    <w:name w:val="E1767AA5BAC443B2904EF0CB29D35080"/>
    <w:rsid w:val="00C00ECA"/>
  </w:style>
  <w:style w:type="paragraph" w:customStyle="1" w:styleId="BC63D3D25409430297273569B3CCBFEA">
    <w:name w:val="BC63D3D25409430297273569B3CCBFEA"/>
    <w:rsid w:val="00C00ECA"/>
  </w:style>
  <w:style w:type="paragraph" w:customStyle="1" w:styleId="DAE3EA9B28F54088B14D6097A85B4066">
    <w:name w:val="DAE3EA9B28F54088B14D6097A85B4066"/>
    <w:rsid w:val="00C00ECA"/>
  </w:style>
  <w:style w:type="paragraph" w:customStyle="1" w:styleId="9F8F1EE65FD344E8A03730397EDC1918">
    <w:name w:val="9F8F1EE65FD344E8A03730397EDC1918"/>
    <w:rsid w:val="00C00ECA"/>
  </w:style>
  <w:style w:type="paragraph" w:customStyle="1" w:styleId="0F9512EA59224FB1AAE7A790DFF14C92">
    <w:name w:val="0F9512EA59224FB1AAE7A790DFF14C92"/>
    <w:rsid w:val="00C00ECA"/>
  </w:style>
  <w:style w:type="paragraph" w:customStyle="1" w:styleId="C222399EFEA34583A14C4A99CF4BDF91">
    <w:name w:val="C222399EFEA34583A14C4A99CF4BDF91"/>
    <w:rsid w:val="00C00ECA"/>
  </w:style>
  <w:style w:type="paragraph" w:customStyle="1" w:styleId="28F3E4A4404C4098B62256BBF1BFD41A">
    <w:name w:val="28F3E4A4404C4098B62256BBF1BFD41A"/>
    <w:rsid w:val="00C00ECA"/>
  </w:style>
  <w:style w:type="paragraph" w:customStyle="1" w:styleId="16D38F5DCA584B15B874F5AABB1DDE49">
    <w:name w:val="16D38F5DCA584B15B874F5AABB1DDE49"/>
    <w:rsid w:val="00C00ECA"/>
  </w:style>
  <w:style w:type="paragraph" w:customStyle="1" w:styleId="E41286E0519D4D04B31CCF44F6ED6D3E">
    <w:name w:val="E41286E0519D4D04B31CCF44F6ED6D3E"/>
    <w:rsid w:val="00C00ECA"/>
  </w:style>
  <w:style w:type="paragraph" w:customStyle="1" w:styleId="FC8AD9E722EE48E99D0F8D69B1839B12">
    <w:name w:val="FC8AD9E722EE48E99D0F8D69B1839B12"/>
    <w:rsid w:val="00C00ECA"/>
  </w:style>
  <w:style w:type="paragraph" w:customStyle="1" w:styleId="880FC7197C52494288C46EE8B5C1AC6D">
    <w:name w:val="880FC7197C52494288C46EE8B5C1AC6D"/>
    <w:rsid w:val="00C00ECA"/>
  </w:style>
  <w:style w:type="paragraph" w:customStyle="1" w:styleId="7E8FF845103340AE8B563A1F91A1619A">
    <w:name w:val="7E8FF845103340AE8B563A1F91A1619A"/>
    <w:rsid w:val="00C00ECA"/>
  </w:style>
  <w:style w:type="paragraph" w:customStyle="1" w:styleId="96910F5045AA4B178B790D3DB5430F82">
    <w:name w:val="96910F5045AA4B178B790D3DB5430F82"/>
    <w:rsid w:val="00C00ECA"/>
  </w:style>
  <w:style w:type="paragraph" w:customStyle="1" w:styleId="D280A39200D4445F847D452FAEF549D4">
    <w:name w:val="D280A39200D4445F847D452FAEF549D4"/>
    <w:rsid w:val="00C00ECA"/>
  </w:style>
  <w:style w:type="paragraph" w:customStyle="1" w:styleId="D76A75402FCD4DEBBF3F04B73DF9C3C0">
    <w:name w:val="D76A75402FCD4DEBBF3F04B73DF9C3C0"/>
    <w:rsid w:val="00C00ECA"/>
  </w:style>
  <w:style w:type="paragraph" w:customStyle="1" w:styleId="5F788D06325E4C04A7FA586F87BD9F50">
    <w:name w:val="5F788D06325E4C04A7FA586F87BD9F50"/>
    <w:rsid w:val="00C00ECA"/>
  </w:style>
  <w:style w:type="paragraph" w:customStyle="1" w:styleId="73A4DFA7901146AC96ED1A2F62133AC9">
    <w:name w:val="73A4DFA7901146AC96ED1A2F62133AC9"/>
    <w:rsid w:val="00C00ECA"/>
  </w:style>
  <w:style w:type="paragraph" w:customStyle="1" w:styleId="38925C5F93E64D77AAAE4BFC3B0307B3">
    <w:name w:val="38925C5F93E64D77AAAE4BFC3B0307B3"/>
    <w:rsid w:val="00C00ECA"/>
  </w:style>
  <w:style w:type="paragraph" w:customStyle="1" w:styleId="F32C35BADB7C45979A08E91626C0BD48">
    <w:name w:val="F32C35BADB7C45979A08E91626C0BD48"/>
    <w:rsid w:val="00C00ECA"/>
  </w:style>
  <w:style w:type="paragraph" w:customStyle="1" w:styleId="E8D50EED1F9E42F7A1218073CAB20BD3">
    <w:name w:val="E8D50EED1F9E42F7A1218073CAB20BD3"/>
    <w:rsid w:val="00C00ECA"/>
  </w:style>
  <w:style w:type="paragraph" w:customStyle="1" w:styleId="839175C57DA14B8487EEFCE6A37C04AC">
    <w:name w:val="839175C57DA14B8487EEFCE6A37C04AC"/>
    <w:rsid w:val="00C00ECA"/>
  </w:style>
  <w:style w:type="paragraph" w:customStyle="1" w:styleId="B2BDFA494F9142909DF7AFF7EF13DDE7">
    <w:name w:val="B2BDFA494F9142909DF7AFF7EF13DDE7"/>
    <w:rsid w:val="00C00ECA"/>
  </w:style>
  <w:style w:type="paragraph" w:customStyle="1" w:styleId="BFC27FE23A58478683CD30FA1E4CD51E">
    <w:name w:val="BFC27FE23A58478683CD30FA1E4CD51E"/>
    <w:rsid w:val="00C00ECA"/>
  </w:style>
  <w:style w:type="paragraph" w:customStyle="1" w:styleId="8E6BC66374F6485895EA1A36C889860E">
    <w:name w:val="8E6BC66374F6485895EA1A36C889860E"/>
    <w:rsid w:val="00C00ECA"/>
  </w:style>
  <w:style w:type="paragraph" w:customStyle="1" w:styleId="9855264AC32C4C139B61B5A33A58481D">
    <w:name w:val="9855264AC32C4C139B61B5A33A58481D"/>
    <w:rsid w:val="00C00ECA"/>
  </w:style>
  <w:style w:type="paragraph" w:customStyle="1" w:styleId="E09B6E51E4C94D3E9548130908266CF5">
    <w:name w:val="E09B6E51E4C94D3E9548130908266CF5"/>
    <w:rsid w:val="00C00ECA"/>
  </w:style>
  <w:style w:type="paragraph" w:customStyle="1" w:styleId="D50EE0BAC5E04519A4F39CA972108EA1">
    <w:name w:val="D50EE0BAC5E04519A4F39CA972108EA1"/>
    <w:rsid w:val="00C00ECA"/>
  </w:style>
  <w:style w:type="paragraph" w:customStyle="1" w:styleId="7430545BD0A44103AF82893A2333A08E">
    <w:name w:val="7430545BD0A44103AF82893A2333A08E"/>
    <w:rsid w:val="00C00ECA"/>
  </w:style>
  <w:style w:type="paragraph" w:customStyle="1" w:styleId="7ECE494B2363493EBA864C66B00901DF">
    <w:name w:val="7ECE494B2363493EBA864C66B00901DF"/>
    <w:rsid w:val="00C00ECA"/>
  </w:style>
  <w:style w:type="paragraph" w:customStyle="1" w:styleId="AA54807843AD4892AE1B21CEF7295453">
    <w:name w:val="AA54807843AD4892AE1B21CEF7295453"/>
    <w:rsid w:val="00C00ECA"/>
  </w:style>
  <w:style w:type="paragraph" w:customStyle="1" w:styleId="7905EAB15BCF4E80A645521840EDB075">
    <w:name w:val="7905EAB15BCF4E80A645521840EDB075"/>
    <w:rsid w:val="00C00ECA"/>
  </w:style>
  <w:style w:type="paragraph" w:customStyle="1" w:styleId="F3DCEF1D8F5C4CCBB4773A3F2FF03F55">
    <w:name w:val="F3DCEF1D8F5C4CCBB4773A3F2FF03F55"/>
    <w:rsid w:val="00C00ECA"/>
  </w:style>
  <w:style w:type="paragraph" w:customStyle="1" w:styleId="A6626D62E3D74BDAB96CE403DEB94D9D">
    <w:name w:val="A6626D62E3D74BDAB96CE403DEB94D9D"/>
    <w:rsid w:val="00C00ECA"/>
  </w:style>
  <w:style w:type="paragraph" w:customStyle="1" w:styleId="1E5AEF6CBE464A6D85DE5D737EB52B9C">
    <w:name w:val="1E5AEF6CBE464A6D85DE5D737EB52B9C"/>
    <w:rsid w:val="00C00ECA"/>
  </w:style>
  <w:style w:type="paragraph" w:customStyle="1" w:styleId="5570CA648DC040BF89517B3604CE2693">
    <w:name w:val="5570CA648DC040BF89517B3604CE2693"/>
    <w:rsid w:val="00C00ECA"/>
  </w:style>
  <w:style w:type="paragraph" w:customStyle="1" w:styleId="39DC119CCF1644EE9EC5E9D5234BE31C">
    <w:name w:val="39DC119CCF1644EE9EC5E9D5234BE31C"/>
    <w:rsid w:val="00C00ECA"/>
  </w:style>
  <w:style w:type="paragraph" w:customStyle="1" w:styleId="F4EF2F8010B74A46AE9DD71C1E5E2D46">
    <w:name w:val="F4EF2F8010B74A46AE9DD71C1E5E2D46"/>
    <w:rsid w:val="00C00ECA"/>
  </w:style>
  <w:style w:type="paragraph" w:customStyle="1" w:styleId="54690C871DAD4C6CB76D412E380ABA96">
    <w:name w:val="54690C871DAD4C6CB76D412E380ABA96"/>
    <w:rsid w:val="00C00ECA"/>
  </w:style>
  <w:style w:type="paragraph" w:customStyle="1" w:styleId="84B9CEC0F6E9491D96316BC936A96C71">
    <w:name w:val="84B9CEC0F6E9491D96316BC936A96C71"/>
    <w:rsid w:val="00C00ECA"/>
  </w:style>
  <w:style w:type="paragraph" w:customStyle="1" w:styleId="3168B6B00A3F4A02BC7D275E35D05083">
    <w:name w:val="3168B6B00A3F4A02BC7D275E35D05083"/>
    <w:rsid w:val="00C00ECA"/>
  </w:style>
  <w:style w:type="paragraph" w:customStyle="1" w:styleId="FAD9531A794E4EFCB430012EB7CF4C13">
    <w:name w:val="FAD9531A794E4EFCB430012EB7CF4C13"/>
    <w:rsid w:val="00C00ECA"/>
  </w:style>
  <w:style w:type="paragraph" w:customStyle="1" w:styleId="75CE2FDCA7684C1C9DCEEDBC1D618211">
    <w:name w:val="75CE2FDCA7684C1C9DCEEDBC1D618211"/>
    <w:rsid w:val="00C00ECA"/>
  </w:style>
  <w:style w:type="paragraph" w:customStyle="1" w:styleId="39D99306F9AC4EA4AB5A256EB11FC312">
    <w:name w:val="39D99306F9AC4EA4AB5A256EB11FC312"/>
    <w:rsid w:val="00C00ECA"/>
  </w:style>
  <w:style w:type="paragraph" w:customStyle="1" w:styleId="DA7DBA80AAEC4287AD920848C7429BAA">
    <w:name w:val="DA7DBA80AAEC4287AD920848C7429BAA"/>
    <w:rsid w:val="00C00ECA"/>
  </w:style>
  <w:style w:type="paragraph" w:customStyle="1" w:styleId="158476F482FC4BCDAA33CBD272D63ED3">
    <w:name w:val="158476F482FC4BCDAA33CBD272D63ED3"/>
    <w:rsid w:val="00C00ECA"/>
  </w:style>
  <w:style w:type="paragraph" w:customStyle="1" w:styleId="5C337E2D2F5D4BADB6FB498DEE80A8A6">
    <w:name w:val="5C337E2D2F5D4BADB6FB498DEE80A8A6"/>
    <w:rsid w:val="00C00ECA"/>
  </w:style>
  <w:style w:type="paragraph" w:customStyle="1" w:styleId="8C89B1CADB2E472E8448FC1F70D0D614">
    <w:name w:val="8C89B1CADB2E472E8448FC1F70D0D614"/>
    <w:rsid w:val="00C00ECA"/>
  </w:style>
  <w:style w:type="paragraph" w:customStyle="1" w:styleId="A07615DCD9A04EC6A09159AD82BC8888">
    <w:name w:val="A07615DCD9A04EC6A09159AD82BC8888"/>
    <w:rsid w:val="00C00ECA"/>
  </w:style>
  <w:style w:type="paragraph" w:customStyle="1" w:styleId="6D4CE1F682AA42E096D5E8548AEF7D1C">
    <w:name w:val="6D4CE1F682AA42E096D5E8548AEF7D1C"/>
    <w:rsid w:val="00C00ECA"/>
  </w:style>
  <w:style w:type="paragraph" w:customStyle="1" w:styleId="5032AAF9DD2E461390423ADBA3A6C5D4">
    <w:name w:val="5032AAF9DD2E461390423ADBA3A6C5D4"/>
    <w:rsid w:val="00C00ECA"/>
  </w:style>
  <w:style w:type="paragraph" w:customStyle="1" w:styleId="A081BF57DB0B4D0E8C5D70B08A0A7D86">
    <w:name w:val="A081BF57DB0B4D0E8C5D70B08A0A7D86"/>
    <w:rsid w:val="00C00ECA"/>
  </w:style>
  <w:style w:type="paragraph" w:customStyle="1" w:styleId="79B1470636AE4808AE477D6A8E70DFC2">
    <w:name w:val="79B1470636AE4808AE477D6A8E70DFC2"/>
    <w:rsid w:val="00C00ECA"/>
  </w:style>
  <w:style w:type="paragraph" w:customStyle="1" w:styleId="767A3D9CD296433782F726F35BD55B6E">
    <w:name w:val="767A3D9CD296433782F726F35BD55B6E"/>
    <w:rsid w:val="00C00ECA"/>
  </w:style>
  <w:style w:type="paragraph" w:customStyle="1" w:styleId="72405604E6004E42BB3814C5AD9DB1EA">
    <w:name w:val="72405604E6004E42BB3814C5AD9DB1EA"/>
    <w:rsid w:val="00C00ECA"/>
  </w:style>
  <w:style w:type="paragraph" w:customStyle="1" w:styleId="AEEE274F0100474EA8CFE6D6BA8BAD7C">
    <w:name w:val="AEEE274F0100474EA8CFE6D6BA8BAD7C"/>
    <w:rsid w:val="00C00ECA"/>
  </w:style>
  <w:style w:type="paragraph" w:customStyle="1" w:styleId="DAC3685A99E84706A4CCD79C25AF845D">
    <w:name w:val="DAC3685A99E84706A4CCD79C25AF845D"/>
    <w:rsid w:val="00C00ECA"/>
  </w:style>
  <w:style w:type="paragraph" w:customStyle="1" w:styleId="078FB946BB5445798C718DC9238C694D">
    <w:name w:val="078FB946BB5445798C718DC9238C694D"/>
    <w:rsid w:val="00C00ECA"/>
  </w:style>
  <w:style w:type="paragraph" w:customStyle="1" w:styleId="1F63B8B2F0AF4B4581C360D59316C9D7">
    <w:name w:val="1F63B8B2F0AF4B4581C360D59316C9D7"/>
    <w:rsid w:val="00C00ECA"/>
  </w:style>
  <w:style w:type="paragraph" w:customStyle="1" w:styleId="04744670B64F4066AB614AAF65DFC28E">
    <w:name w:val="04744670B64F4066AB614AAF65DFC28E"/>
    <w:rsid w:val="00C00ECA"/>
  </w:style>
  <w:style w:type="paragraph" w:customStyle="1" w:styleId="7BF9E0A7E1884F0C800EE26EADDA4F9C">
    <w:name w:val="7BF9E0A7E1884F0C800EE26EADDA4F9C"/>
    <w:rsid w:val="00C00ECA"/>
  </w:style>
  <w:style w:type="paragraph" w:customStyle="1" w:styleId="6375EF76FCF24D15BC4F956BADC408BB">
    <w:name w:val="6375EF76FCF24D15BC4F956BADC408BB"/>
    <w:rsid w:val="00C00ECA"/>
  </w:style>
  <w:style w:type="paragraph" w:customStyle="1" w:styleId="D8B11322B16044ADA5025E80B6951AD2">
    <w:name w:val="D8B11322B16044ADA5025E80B6951AD2"/>
    <w:rsid w:val="00C00ECA"/>
  </w:style>
  <w:style w:type="paragraph" w:customStyle="1" w:styleId="513534BDA8CF4446ACC85C0DBE406C30">
    <w:name w:val="513534BDA8CF4446ACC85C0DBE406C30"/>
    <w:rsid w:val="00C00ECA"/>
  </w:style>
  <w:style w:type="paragraph" w:customStyle="1" w:styleId="0AB15D0161DF49EBAE6F67F77F392908">
    <w:name w:val="0AB15D0161DF49EBAE6F67F77F392908"/>
    <w:rsid w:val="00C00ECA"/>
  </w:style>
  <w:style w:type="paragraph" w:customStyle="1" w:styleId="35362D02B57043BB88889FEFB49F7305">
    <w:name w:val="35362D02B57043BB88889FEFB49F7305"/>
    <w:rsid w:val="00C00ECA"/>
  </w:style>
  <w:style w:type="paragraph" w:customStyle="1" w:styleId="3EA4F625A75C477D8A54CC67D9ECB98F">
    <w:name w:val="3EA4F625A75C477D8A54CC67D9ECB98F"/>
    <w:rsid w:val="00C00ECA"/>
  </w:style>
  <w:style w:type="paragraph" w:customStyle="1" w:styleId="960ED47D927043E39D6A0CE96A3DC31C">
    <w:name w:val="960ED47D927043E39D6A0CE96A3DC31C"/>
    <w:rsid w:val="00C00ECA"/>
  </w:style>
  <w:style w:type="paragraph" w:customStyle="1" w:styleId="160D0CEE984F401FAE262547CA74CEF5">
    <w:name w:val="160D0CEE984F401FAE262547CA74CEF5"/>
    <w:rsid w:val="00C00ECA"/>
  </w:style>
  <w:style w:type="paragraph" w:customStyle="1" w:styleId="1613A621C73B4D4F8E44BFE015F662F9">
    <w:name w:val="1613A621C73B4D4F8E44BFE015F662F9"/>
    <w:rsid w:val="00C00ECA"/>
  </w:style>
  <w:style w:type="paragraph" w:customStyle="1" w:styleId="D5F87093EE4440A0A6FCB0FCC4AA6EC8">
    <w:name w:val="D5F87093EE4440A0A6FCB0FCC4AA6EC8"/>
    <w:rsid w:val="00C00ECA"/>
  </w:style>
  <w:style w:type="paragraph" w:customStyle="1" w:styleId="CB3CFB7CBA004477AC50B5CE30C2786C">
    <w:name w:val="CB3CFB7CBA004477AC50B5CE30C2786C"/>
    <w:rsid w:val="00C00ECA"/>
  </w:style>
  <w:style w:type="paragraph" w:customStyle="1" w:styleId="E9C3095008DF47D5B33E9A22699B8A66">
    <w:name w:val="E9C3095008DF47D5B33E9A22699B8A66"/>
    <w:rsid w:val="00C00ECA"/>
  </w:style>
  <w:style w:type="paragraph" w:customStyle="1" w:styleId="E3974098169742DB84AB07E33BA25D8C">
    <w:name w:val="E3974098169742DB84AB07E33BA25D8C"/>
    <w:rsid w:val="00C00ECA"/>
  </w:style>
  <w:style w:type="paragraph" w:customStyle="1" w:styleId="87364E4DC7E94FA9A4D29033C90F62C9">
    <w:name w:val="87364E4DC7E94FA9A4D29033C90F62C9"/>
    <w:rsid w:val="00C00ECA"/>
  </w:style>
  <w:style w:type="paragraph" w:customStyle="1" w:styleId="CB9E349409084D4CB7A5E05BA63C1A0D">
    <w:name w:val="CB9E349409084D4CB7A5E05BA63C1A0D"/>
    <w:rsid w:val="00C00ECA"/>
  </w:style>
  <w:style w:type="paragraph" w:customStyle="1" w:styleId="9A59F0143A6045BABBCC3121357D57F6">
    <w:name w:val="9A59F0143A6045BABBCC3121357D57F6"/>
    <w:rsid w:val="00C00ECA"/>
  </w:style>
  <w:style w:type="paragraph" w:customStyle="1" w:styleId="62B4C6AF06F1479EBB08ADDFBFABE400">
    <w:name w:val="62B4C6AF06F1479EBB08ADDFBFABE400"/>
    <w:rsid w:val="00C00ECA"/>
  </w:style>
  <w:style w:type="paragraph" w:customStyle="1" w:styleId="69ACCF9B6750423AB6E6BC3694C24591">
    <w:name w:val="69ACCF9B6750423AB6E6BC3694C24591"/>
    <w:rsid w:val="00C00ECA"/>
  </w:style>
  <w:style w:type="paragraph" w:customStyle="1" w:styleId="C3D9A0F0B1D143038EE351EF9DA6B7E9">
    <w:name w:val="C3D9A0F0B1D143038EE351EF9DA6B7E9"/>
    <w:rsid w:val="00C00ECA"/>
  </w:style>
  <w:style w:type="paragraph" w:customStyle="1" w:styleId="7EE364AE41D54757AAE432FA8605DB80">
    <w:name w:val="7EE364AE41D54757AAE432FA8605DB80"/>
    <w:rsid w:val="00C00ECA"/>
  </w:style>
  <w:style w:type="paragraph" w:customStyle="1" w:styleId="194B4A6370D943B3A2198A0A0EA52548">
    <w:name w:val="194B4A6370D943B3A2198A0A0EA52548"/>
    <w:rsid w:val="00C00ECA"/>
  </w:style>
  <w:style w:type="paragraph" w:customStyle="1" w:styleId="7D151028BFE84576BD3FD31161C1FC21">
    <w:name w:val="7D151028BFE84576BD3FD31161C1FC21"/>
    <w:rsid w:val="00C00ECA"/>
  </w:style>
  <w:style w:type="paragraph" w:customStyle="1" w:styleId="E428643DC17149F88B44696D4B8D9CB7">
    <w:name w:val="E428643DC17149F88B44696D4B8D9CB7"/>
    <w:rsid w:val="00C00ECA"/>
  </w:style>
  <w:style w:type="paragraph" w:customStyle="1" w:styleId="E9C7A8EE5D1A4A2A8C3EBCF42E48F382">
    <w:name w:val="E9C7A8EE5D1A4A2A8C3EBCF42E48F382"/>
    <w:rsid w:val="00C00ECA"/>
  </w:style>
  <w:style w:type="paragraph" w:customStyle="1" w:styleId="D8E5BEC0B7394F8B824C0E1921E7FBEF">
    <w:name w:val="D8E5BEC0B7394F8B824C0E1921E7FBEF"/>
    <w:rsid w:val="00C00ECA"/>
  </w:style>
  <w:style w:type="paragraph" w:customStyle="1" w:styleId="246085491CB04375B286E262AA1927D2">
    <w:name w:val="246085491CB04375B286E262AA1927D2"/>
    <w:rsid w:val="00C00ECA"/>
  </w:style>
  <w:style w:type="paragraph" w:customStyle="1" w:styleId="FB754BE39C064437BC7EC77A55D5BE47">
    <w:name w:val="FB754BE39C064437BC7EC77A55D5BE47"/>
    <w:rsid w:val="00C00ECA"/>
  </w:style>
  <w:style w:type="paragraph" w:customStyle="1" w:styleId="BC69823569B74A5999A0F04A54D8F706">
    <w:name w:val="BC69823569B74A5999A0F04A54D8F706"/>
    <w:rsid w:val="00C00ECA"/>
  </w:style>
  <w:style w:type="paragraph" w:customStyle="1" w:styleId="5FC2DF30B2BE415E97DE5159578BF59F">
    <w:name w:val="5FC2DF30B2BE415E97DE5159578BF59F"/>
    <w:rsid w:val="00C00ECA"/>
  </w:style>
  <w:style w:type="paragraph" w:customStyle="1" w:styleId="5277DA87F2954E50AEC5E7F46DCF44A0">
    <w:name w:val="5277DA87F2954E50AEC5E7F46DCF44A0"/>
    <w:rsid w:val="00C00ECA"/>
  </w:style>
  <w:style w:type="paragraph" w:customStyle="1" w:styleId="1CA0160338D548588E6B56A8B9C8C4BD">
    <w:name w:val="1CA0160338D548588E6B56A8B9C8C4BD"/>
    <w:rsid w:val="00C00ECA"/>
  </w:style>
  <w:style w:type="paragraph" w:customStyle="1" w:styleId="FFB33D7A565D4A30967FEC004E8E25BB">
    <w:name w:val="FFB33D7A565D4A30967FEC004E8E25BB"/>
    <w:rsid w:val="00C00ECA"/>
  </w:style>
  <w:style w:type="paragraph" w:customStyle="1" w:styleId="8AE0254B64DE4B0196BCA1F52B385FE2">
    <w:name w:val="8AE0254B64DE4B0196BCA1F52B385FE2"/>
    <w:rsid w:val="00C00ECA"/>
  </w:style>
  <w:style w:type="paragraph" w:customStyle="1" w:styleId="B423152EFB0A4553AE6189CE36E5D7C4">
    <w:name w:val="B423152EFB0A4553AE6189CE36E5D7C4"/>
    <w:rsid w:val="00C00ECA"/>
  </w:style>
  <w:style w:type="paragraph" w:customStyle="1" w:styleId="6D1D732F54094489B38C97D1D3341DF3">
    <w:name w:val="6D1D732F54094489B38C97D1D3341DF3"/>
    <w:rsid w:val="00C00ECA"/>
  </w:style>
  <w:style w:type="paragraph" w:customStyle="1" w:styleId="5FDDE167F63245A3B2B4DD798F896C8B">
    <w:name w:val="5FDDE167F63245A3B2B4DD798F896C8B"/>
    <w:rsid w:val="00C00ECA"/>
  </w:style>
  <w:style w:type="paragraph" w:customStyle="1" w:styleId="59223E254F224581BFD9593EA26CC17C">
    <w:name w:val="59223E254F224581BFD9593EA26CC17C"/>
    <w:rsid w:val="00C00ECA"/>
  </w:style>
  <w:style w:type="paragraph" w:customStyle="1" w:styleId="BFF916D9DDE94F9DAF8AE8484D838E20">
    <w:name w:val="BFF916D9DDE94F9DAF8AE8484D838E20"/>
    <w:rsid w:val="00C00ECA"/>
  </w:style>
  <w:style w:type="paragraph" w:customStyle="1" w:styleId="9A196BC025244A75A915E0F94D365D0B">
    <w:name w:val="9A196BC025244A75A915E0F94D365D0B"/>
    <w:rsid w:val="00C00ECA"/>
  </w:style>
  <w:style w:type="paragraph" w:customStyle="1" w:styleId="92A7B146916C40B48C4D0923C3B52864">
    <w:name w:val="92A7B146916C40B48C4D0923C3B52864"/>
    <w:rsid w:val="00C00ECA"/>
  </w:style>
  <w:style w:type="paragraph" w:customStyle="1" w:styleId="C2CA5BA1C98B4552945D62A066E7FF17">
    <w:name w:val="C2CA5BA1C98B4552945D62A066E7FF17"/>
    <w:rsid w:val="00C00ECA"/>
  </w:style>
  <w:style w:type="paragraph" w:customStyle="1" w:styleId="C8446B3C657546CD869439E6121A9291">
    <w:name w:val="C8446B3C657546CD869439E6121A9291"/>
    <w:rsid w:val="00C00ECA"/>
  </w:style>
  <w:style w:type="paragraph" w:customStyle="1" w:styleId="583B50CEFB1648ABBBD956CC1D77F66D">
    <w:name w:val="583B50CEFB1648ABBBD956CC1D77F66D"/>
    <w:rsid w:val="00C00ECA"/>
  </w:style>
  <w:style w:type="paragraph" w:customStyle="1" w:styleId="A65DBD036AAC407F93328B37513A3545">
    <w:name w:val="A65DBD036AAC407F93328B37513A3545"/>
    <w:rsid w:val="00C00ECA"/>
  </w:style>
  <w:style w:type="paragraph" w:customStyle="1" w:styleId="9F587159C06D41C29C833920D05F6BF1">
    <w:name w:val="9F587159C06D41C29C833920D05F6BF1"/>
    <w:rsid w:val="00C00ECA"/>
  </w:style>
  <w:style w:type="paragraph" w:customStyle="1" w:styleId="BF22CAABE24A44558B84D3F97281D7E6">
    <w:name w:val="BF22CAABE24A44558B84D3F97281D7E6"/>
    <w:rsid w:val="00C00ECA"/>
  </w:style>
  <w:style w:type="paragraph" w:customStyle="1" w:styleId="E93EDA810DE547C58F38A4C6FBC1C238">
    <w:name w:val="E93EDA810DE547C58F38A4C6FBC1C238"/>
    <w:rsid w:val="00C00ECA"/>
  </w:style>
  <w:style w:type="paragraph" w:customStyle="1" w:styleId="99192E4E7F94449BACB28CCFCF95A40D">
    <w:name w:val="99192E4E7F94449BACB28CCFCF95A40D"/>
    <w:rsid w:val="00C00ECA"/>
  </w:style>
  <w:style w:type="paragraph" w:customStyle="1" w:styleId="28DCF7D872104B6C9C10814271D13398">
    <w:name w:val="28DCF7D872104B6C9C10814271D13398"/>
    <w:rsid w:val="00C00ECA"/>
  </w:style>
  <w:style w:type="paragraph" w:customStyle="1" w:styleId="024383DACA9E420D94780228797439FD">
    <w:name w:val="024383DACA9E420D94780228797439FD"/>
    <w:rsid w:val="00C00ECA"/>
  </w:style>
  <w:style w:type="paragraph" w:customStyle="1" w:styleId="C13B389268BD4E1E8709C9E866E3733D">
    <w:name w:val="C13B389268BD4E1E8709C9E866E3733D"/>
    <w:rsid w:val="00C00ECA"/>
  </w:style>
  <w:style w:type="paragraph" w:customStyle="1" w:styleId="19D6CC7247C24CC6932A589E1CB48F50">
    <w:name w:val="19D6CC7247C24CC6932A589E1CB48F50"/>
    <w:rsid w:val="00C00ECA"/>
  </w:style>
  <w:style w:type="paragraph" w:customStyle="1" w:styleId="31931B48456842E4B8143401343B4977">
    <w:name w:val="31931B48456842E4B8143401343B4977"/>
    <w:rsid w:val="00C00ECA"/>
  </w:style>
  <w:style w:type="paragraph" w:customStyle="1" w:styleId="A7AFB68F3DAF42A88D13F639227F934F">
    <w:name w:val="A7AFB68F3DAF42A88D13F639227F934F"/>
    <w:rsid w:val="00C00ECA"/>
  </w:style>
  <w:style w:type="paragraph" w:customStyle="1" w:styleId="B690701E2BB440BDB5578802B4EE6767">
    <w:name w:val="B690701E2BB440BDB5578802B4EE6767"/>
    <w:rsid w:val="00C00ECA"/>
  </w:style>
  <w:style w:type="paragraph" w:customStyle="1" w:styleId="590B1038527C428BB5B4C91B4F856A0A">
    <w:name w:val="590B1038527C428BB5B4C91B4F856A0A"/>
    <w:rsid w:val="00C00ECA"/>
  </w:style>
  <w:style w:type="paragraph" w:customStyle="1" w:styleId="098FCD390A964EA18C32B99561B247AC">
    <w:name w:val="098FCD390A964EA18C32B99561B247AC"/>
    <w:rsid w:val="00C00ECA"/>
  </w:style>
  <w:style w:type="paragraph" w:customStyle="1" w:styleId="4304DE14C77A4E03A875CF027F252C0D">
    <w:name w:val="4304DE14C77A4E03A875CF027F252C0D"/>
    <w:rsid w:val="00C00ECA"/>
  </w:style>
  <w:style w:type="paragraph" w:customStyle="1" w:styleId="E90EC6970B03477EA4263CD07385DE8E">
    <w:name w:val="E90EC6970B03477EA4263CD07385DE8E"/>
    <w:rsid w:val="00C00ECA"/>
  </w:style>
  <w:style w:type="paragraph" w:customStyle="1" w:styleId="6F13AE721FBE40939323A1011571BAFA">
    <w:name w:val="6F13AE721FBE40939323A1011571BAFA"/>
    <w:rsid w:val="00C00ECA"/>
  </w:style>
  <w:style w:type="paragraph" w:customStyle="1" w:styleId="CB46A475255447BA9D0EFD0E73D13690">
    <w:name w:val="CB46A475255447BA9D0EFD0E73D13690"/>
    <w:rsid w:val="00C00ECA"/>
  </w:style>
  <w:style w:type="paragraph" w:customStyle="1" w:styleId="BF1CF21A33824930A1FE4C6DEE5F4D9A">
    <w:name w:val="BF1CF21A33824930A1FE4C6DEE5F4D9A"/>
    <w:rsid w:val="00C00ECA"/>
  </w:style>
  <w:style w:type="paragraph" w:customStyle="1" w:styleId="65BE850EAB334BE6B142CD997128D460">
    <w:name w:val="65BE850EAB334BE6B142CD997128D460"/>
    <w:rsid w:val="00C00ECA"/>
  </w:style>
  <w:style w:type="paragraph" w:customStyle="1" w:styleId="4980BBDCAAB04B9BBA1EE5765F5BA3B1">
    <w:name w:val="4980BBDCAAB04B9BBA1EE5765F5BA3B1"/>
    <w:rsid w:val="00C00ECA"/>
  </w:style>
  <w:style w:type="paragraph" w:customStyle="1" w:styleId="7119BD0D3A8144729EBA558579DE1193">
    <w:name w:val="7119BD0D3A8144729EBA558579DE1193"/>
    <w:rsid w:val="00C00ECA"/>
  </w:style>
  <w:style w:type="paragraph" w:customStyle="1" w:styleId="4967D9E53AB645E19EECD0034FF984FD">
    <w:name w:val="4967D9E53AB645E19EECD0034FF984FD"/>
    <w:rsid w:val="00C00ECA"/>
  </w:style>
  <w:style w:type="paragraph" w:customStyle="1" w:styleId="2D0114F2FFFF4C47BD6C84644A9FE4D3">
    <w:name w:val="2D0114F2FFFF4C47BD6C84644A9FE4D3"/>
    <w:rsid w:val="00C00ECA"/>
  </w:style>
  <w:style w:type="paragraph" w:customStyle="1" w:styleId="005FBC3FEBD94CF39185841737FD2E32">
    <w:name w:val="005FBC3FEBD94CF39185841737FD2E32"/>
    <w:rsid w:val="00C00ECA"/>
  </w:style>
  <w:style w:type="paragraph" w:customStyle="1" w:styleId="76B2A7310EAA464686883F7E055FF819">
    <w:name w:val="76B2A7310EAA464686883F7E055FF819"/>
    <w:rsid w:val="00C00ECA"/>
  </w:style>
  <w:style w:type="paragraph" w:customStyle="1" w:styleId="E3B565F870BC4106854DF119BF668B07">
    <w:name w:val="E3B565F870BC4106854DF119BF668B07"/>
    <w:rsid w:val="00C00ECA"/>
  </w:style>
  <w:style w:type="paragraph" w:customStyle="1" w:styleId="033CF98F35F34D1481B3ED3A677012B6">
    <w:name w:val="033CF98F35F34D1481B3ED3A677012B6"/>
    <w:rsid w:val="00C00ECA"/>
  </w:style>
  <w:style w:type="paragraph" w:customStyle="1" w:styleId="5763C5B56FCD478EA133D9D34267AA57">
    <w:name w:val="5763C5B56FCD478EA133D9D34267AA57"/>
    <w:rsid w:val="00C00ECA"/>
  </w:style>
  <w:style w:type="paragraph" w:customStyle="1" w:styleId="38CE1147C77C408F91724098FCBE5B40">
    <w:name w:val="38CE1147C77C408F91724098FCBE5B40"/>
    <w:rsid w:val="00C00ECA"/>
  </w:style>
  <w:style w:type="paragraph" w:customStyle="1" w:styleId="4A4AB1EC0E38485E992F2EAC012B5E16">
    <w:name w:val="4A4AB1EC0E38485E992F2EAC012B5E16"/>
    <w:rsid w:val="00C00ECA"/>
  </w:style>
  <w:style w:type="paragraph" w:customStyle="1" w:styleId="65B7DFB161D949E897C685992F76B62B">
    <w:name w:val="65B7DFB161D949E897C685992F76B62B"/>
    <w:rsid w:val="00C00ECA"/>
  </w:style>
  <w:style w:type="paragraph" w:customStyle="1" w:styleId="A743AB7269494B09B14213FD5E280E19">
    <w:name w:val="A743AB7269494B09B14213FD5E280E19"/>
    <w:rsid w:val="00C00ECA"/>
  </w:style>
  <w:style w:type="paragraph" w:customStyle="1" w:styleId="A41D6CE0818346139085F999BA98702E">
    <w:name w:val="A41D6CE0818346139085F999BA98702E"/>
    <w:rsid w:val="00C00ECA"/>
  </w:style>
  <w:style w:type="paragraph" w:customStyle="1" w:styleId="23FE6F1C280545369235935408E6B502">
    <w:name w:val="23FE6F1C280545369235935408E6B502"/>
    <w:rsid w:val="00C00ECA"/>
  </w:style>
  <w:style w:type="paragraph" w:customStyle="1" w:styleId="64D69E9DF3184B9197FBB3ACBE54A002">
    <w:name w:val="64D69E9DF3184B9197FBB3ACBE54A002"/>
    <w:rsid w:val="00C00ECA"/>
  </w:style>
  <w:style w:type="paragraph" w:customStyle="1" w:styleId="AE3EA628086146558958CC31FCBF0441">
    <w:name w:val="AE3EA628086146558958CC31FCBF0441"/>
    <w:rsid w:val="00C00ECA"/>
  </w:style>
  <w:style w:type="paragraph" w:customStyle="1" w:styleId="09571634056F4A5D90D681F5E58F5CB1">
    <w:name w:val="09571634056F4A5D90D681F5E58F5CB1"/>
    <w:rsid w:val="00C00ECA"/>
  </w:style>
  <w:style w:type="paragraph" w:customStyle="1" w:styleId="AAF18A9695F04AE3BE1F4463B3749171">
    <w:name w:val="AAF18A9695F04AE3BE1F4463B3749171"/>
    <w:rsid w:val="00C00ECA"/>
  </w:style>
  <w:style w:type="paragraph" w:customStyle="1" w:styleId="9D65B78034A845D78B6D61EA7B56C26E">
    <w:name w:val="9D65B78034A845D78B6D61EA7B56C26E"/>
    <w:rsid w:val="00C00ECA"/>
  </w:style>
  <w:style w:type="paragraph" w:customStyle="1" w:styleId="BDB25BA4D8874AA39CD0F3018515DFA4">
    <w:name w:val="BDB25BA4D8874AA39CD0F3018515DFA4"/>
    <w:rsid w:val="00C00ECA"/>
  </w:style>
  <w:style w:type="paragraph" w:customStyle="1" w:styleId="2A5191C82F2D4FC483068FB02AAF7EB4">
    <w:name w:val="2A5191C82F2D4FC483068FB02AAF7EB4"/>
    <w:rsid w:val="00C00ECA"/>
  </w:style>
  <w:style w:type="paragraph" w:customStyle="1" w:styleId="84B559AAFBA943AE8DEF727F3124BEA8">
    <w:name w:val="84B559AAFBA943AE8DEF727F3124BEA8"/>
    <w:rsid w:val="00C00ECA"/>
  </w:style>
  <w:style w:type="paragraph" w:customStyle="1" w:styleId="375D5204C44B4DAFB4F5B71041C09628">
    <w:name w:val="375D5204C44B4DAFB4F5B71041C09628"/>
    <w:rsid w:val="00C00ECA"/>
  </w:style>
  <w:style w:type="paragraph" w:customStyle="1" w:styleId="F08D7A076712486F8B32B28874F7406C">
    <w:name w:val="F08D7A076712486F8B32B28874F7406C"/>
    <w:rsid w:val="00C00ECA"/>
  </w:style>
  <w:style w:type="paragraph" w:customStyle="1" w:styleId="9D182339793343428AEB670885994C9B">
    <w:name w:val="9D182339793343428AEB670885994C9B"/>
    <w:rsid w:val="00C00ECA"/>
  </w:style>
  <w:style w:type="paragraph" w:customStyle="1" w:styleId="BF4DAD1FD9F1417CB719BD3370B5BD41">
    <w:name w:val="BF4DAD1FD9F1417CB719BD3370B5BD41"/>
    <w:rsid w:val="00C00ECA"/>
  </w:style>
  <w:style w:type="paragraph" w:customStyle="1" w:styleId="EA3F343335A0441AA116C54280B44FEE">
    <w:name w:val="EA3F343335A0441AA116C54280B44FEE"/>
    <w:rsid w:val="00C00ECA"/>
  </w:style>
  <w:style w:type="paragraph" w:customStyle="1" w:styleId="02678253423E4A68A45DBFA55DFB8B07">
    <w:name w:val="02678253423E4A68A45DBFA55DFB8B07"/>
    <w:rsid w:val="00C00ECA"/>
  </w:style>
  <w:style w:type="paragraph" w:customStyle="1" w:styleId="0011948DDFD6419AB59361072EC7C012">
    <w:name w:val="0011948DDFD6419AB59361072EC7C012"/>
    <w:rsid w:val="00C00ECA"/>
  </w:style>
  <w:style w:type="paragraph" w:customStyle="1" w:styleId="D1623E80B95F46A899524ED8956D8A30">
    <w:name w:val="D1623E80B95F46A899524ED8956D8A30"/>
    <w:rsid w:val="00C00ECA"/>
  </w:style>
  <w:style w:type="paragraph" w:customStyle="1" w:styleId="3D6D81BF2F1541F8938C5BF8BAEA991B">
    <w:name w:val="3D6D81BF2F1541F8938C5BF8BAEA991B"/>
    <w:rsid w:val="00C00ECA"/>
  </w:style>
  <w:style w:type="paragraph" w:customStyle="1" w:styleId="F7DC6D6BAE0644CD8F977F941331F6E2">
    <w:name w:val="F7DC6D6BAE0644CD8F977F941331F6E2"/>
    <w:rsid w:val="00C00ECA"/>
  </w:style>
  <w:style w:type="paragraph" w:customStyle="1" w:styleId="56B71312EE6F4B538D21FEFB1B2EA511">
    <w:name w:val="56B71312EE6F4B538D21FEFB1B2EA511"/>
    <w:rsid w:val="00C00ECA"/>
  </w:style>
  <w:style w:type="paragraph" w:customStyle="1" w:styleId="78A8F8A19A8648B78A04EAB1C87788AB">
    <w:name w:val="78A8F8A19A8648B78A04EAB1C87788AB"/>
    <w:rsid w:val="00C00ECA"/>
  </w:style>
  <w:style w:type="paragraph" w:customStyle="1" w:styleId="798D168145AD477E9CAF1662D810CDCF">
    <w:name w:val="798D168145AD477E9CAF1662D810CDCF"/>
    <w:rsid w:val="00C00ECA"/>
  </w:style>
  <w:style w:type="paragraph" w:customStyle="1" w:styleId="AF3AF8DEE98E4C2DA4D796239C15EA7F">
    <w:name w:val="AF3AF8DEE98E4C2DA4D796239C15EA7F"/>
    <w:rsid w:val="00C00ECA"/>
  </w:style>
  <w:style w:type="paragraph" w:customStyle="1" w:styleId="1D8C442ED53E47A8A6F06AA0C7F0B74C">
    <w:name w:val="1D8C442ED53E47A8A6F06AA0C7F0B74C"/>
    <w:rsid w:val="00C00ECA"/>
  </w:style>
  <w:style w:type="paragraph" w:customStyle="1" w:styleId="4BC364AA939A4DFCAEDEE22981E67E31">
    <w:name w:val="4BC364AA939A4DFCAEDEE22981E67E31"/>
    <w:rsid w:val="00C00ECA"/>
  </w:style>
  <w:style w:type="paragraph" w:customStyle="1" w:styleId="353D8A99E59949969989C9AC76464EA8">
    <w:name w:val="353D8A99E59949969989C9AC76464EA8"/>
    <w:rsid w:val="00C00ECA"/>
  </w:style>
  <w:style w:type="paragraph" w:customStyle="1" w:styleId="193163235EA34F118E242A69BB1D45D2">
    <w:name w:val="193163235EA34F118E242A69BB1D45D2"/>
    <w:rsid w:val="00C00ECA"/>
  </w:style>
  <w:style w:type="paragraph" w:customStyle="1" w:styleId="DC5C7DDFFBB6459793AF9A61893A25EE">
    <w:name w:val="DC5C7DDFFBB6459793AF9A61893A25EE"/>
    <w:rsid w:val="00C00ECA"/>
  </w:style>
  <w:style w:type="paragraph" w:customStyle="1" w:styleId="1F6D823B029240A89595DBD48E3E3720">
    <w:name w:val="1F6D823B029240A89595DBD48E3E3720"/>
    <w:rsid w:val="00C00ECA"/>
  </w:style>
  <w:style w:type="paragraph" w:customStyle="1" w:styleId="66B0D0BB7A194BCE868CEDAF3619943E">
    <w:name w:val="66B0D0BB7A194BCE868CEDAF3619943E"/>
    <w:rsid w:val="00C00ECA"/>
  </w:style>
  <w:style w:type="paragraph" w:customStyle="1" w:styleId="89730021FA2A499194E7D8954600190C">
    <w:name w:val="89730021FA2A499194E7D8954600190C"/>
    <w:rsid w:val="00C00ECA"/>
  </w:style>
  <w:style w:type="paragraph" w:customStyle="1" w:styleId="4836BB0DF6BD46FAAA6025AB04B1B7F8">
    <w:name w:val="4836BB0DF6BD46FAAA6025AB04B1B7F8"/>
    <w:rsid w:val="00C00ECA"/>
  </w:style>
  <w:style w:type="paragraph" w:customStyle="1" w:styleId="8A0E3E70AB5B4C2BA3E6B97522CF3657">
    <w:name w:val="8A0E3E70AB5B4C2BA3E6B97522CF3657"/>
    <w:rsid w:val="00C00ECA"/>
  </w:style>
  <w:style w:type="paragraph" w:customStyle="1" w:styleId="DEE51C5472F648A89BF3AB1B14D23A97">
    <w:name w:val="DEE51C5472F648A89BF3AB1B14D23A97"/>
    <w:rsid w:val="00C00ECA"/>
  </w:style>
  <w:style w:type="paragraph" w:customStyle="1" w:styleId="3F2E9185B5DC44488522FC3FBD3C77D6">
    <w:name w:val="3F2E9185B5DC44488522FC3FBD3C77D6"/>
    <w:rsid w:val="00C00ECA"/>
  </w:style>
  <w:style w:type="paragraph" w:customStyle="1" w:styleId="03FFB866B9554636A05D66ED4006FA40">
    <w:name w:val="03FFB866B9554636A05D66ED4006FA40"/>
    <w:rsid w:val="00C00ECA"/>
  </w:style>
  <w:style w:type="paragraph" w:customStyle="1" w:styleId="96C68ED932B741389847950E2560AD6B">
    <w:name w:val="96C68ED932B741389847950E2560AD6B"/>
    <w:rsid w:val="00C00ECA"/>
  </w:style>
  <w:style w:type="paragraph" w:customStyle="1" w:styleId="2198A4596AB44E72A9C4D90211FEC6EA">
    <w:name w:val="2198A4596AB44E72A9C4D90211FEC6EA"/>
    <w:rsid w:val="00C00ECA"/>
  </w:style>
  <w:style w:type="paragraph" w:customStyle="1" w:styleId="8BE0EFC2BF3D48298CDD41C03AB13B84">
    <w:name w:val="8BE0EFC2BF3D48298CDD41C03AB13B84"/>
    <w:rsid w:val="00C00ECA"/>
  </w:style>
  <w:style w:type="paragraph" w:customStyle="1" w:styleId="DD674C99406F425B9DD38CAEA8EBF182">
    <w:name w:val="DD674C99406F425B9DD38CAEA8EBF182"/>
    <w:rsid w:val="00C00ECA"/>
  </w:style>
  <w:style w:type="paragraph" w:customStyle="1" w:styleId="CD6B4F048CC0422B83A9FFAEDBF33FF2">
    <w:name w:val="CD6B4F048CC0422B83A9FFAEDBF33FF2"/>
    <w:rsid w:val="00C00ECA"/>
  </w:style>
  <w:style w:type="paragraph" w:customStyle="1" w:styleId="81B31B0AD0934684A9793C0570AF2EA9">
    <w:name w:val="81B31B0AD0934684A9793C0570AF2EA9"/>
    <w:rsid w:val="00C00ECA"/>
  </w:style>
  <w:style w:type="paragraph" w:customStyle="1" w:styleId="FAD6ACB8A7AC485FBBADE18405E165AC">
    <w:name w:val="FAD6ACB8A7AC485FBBADE18405E165AC"/>
    <w:rsid w:val="00C00ECA"/>
  </w:style>
  <w:style w:type="paragraph" w:customStyle="1" w:styleId="F039E510A5954D25BB4537EFFEFE62CA">
    <w:name w:val="F039E510A5954D25BB4537EFFEFE62CA"/>
    <w:rsid w:val="00C00ECA"/>
  </w:style>
  <w:style w:type="paragraph" w:customStyle="1" w:styleId="93D3EF556B9C4F8AA6326DF6F566D9EE">
    <w:name w:val="93D3EF556B9C4F8AA6326DF6F566D9EE"/>
    <w:rsid w:val="00C00ECA"/>
  </w:style>
  <w:style w:type="paragraph" w:customStyle="1" w:styleId="C9CA689F85B9437F95137B431F6A37B2">
    <w:name w:val="C9CA689F85B9437F95137B431F6A37B2"/>
    <w:rsid w:val="00C00ECA"/>
  </w:style>
  <w:style w:type="paragraph" w:customStyle="1" w:styleId="03E8CF9B6C19438DA587F6DB0C41099E">
    <w:name w:val="03E8CF9B6C19438DA587F6DB0C41099E"/>
    <w:rsid w:val="00C00ECA"/>
  </w:style>
  <w:style w:type="paragraph" w:customStyle="1" w:styleId="317C621C97DF4A1D90398B0AA9211A28">
    <w:name w:val="317C621C97DF4A1D90398B0AA9211A28"/>
    <w:rsid w:val="00C00ECA"/>
  </w:style>
  <w:style w:type="paragraph" w:customStyle="1" w:styleId="3D28C745C47F44AB86FFD88BACA0C59E">
    <w:name w:val="3D28C745C47F44AB86FFD88BACA0C59E"/>
    <w:rsid w:val="00C00ECA"/>
  </w:style>
  <w:style w:type="paragraph" w:customStyle="1" w:styleId="CC70E0BCC2D7442C9F91831AB2104AD2">
    <w:name w:val="CC70E0BCC2D7442C9F91831AB2104AD2"/>
    <w:rsid w:val="00C00ECA"/>
  </w:style>
  <w:style w:type="paragraph" w:customStyle="1" w:styleId="4B0ECEB4B7CA461EAEA262F38EB916D9">
    <w:name w:val="4B0ECEB4B7CA461EAEA262F38EB916D9"/>
    <w:rsid w:val="00C00ECA"/>
  </w:style>
  <w:style w:type="paragraph" w:customStyle="1" w:styleId="9EA49D3955DE4141A6932E78647FF170">
    <w:name w:val="9EA49D3955DE4141A6932E78647FF170"/>
    <w:rsid w:val="00C00ECA"/>
  </w:style>
  <w:style w:type="paragraph" w:customStyle="1" w:styleId="1E33456D7E774721B17905872C1EAA95">
    <w:name w:val="1E33456D7E774721B17905872C1EAA95"/>
    <w:rsid w:val="00C00ECA"/>
  </w:style>
  <w:style w:type="paragraph" w:customStyle="1" w:styleId="60FE8811414B44B7A7577485AE3DC6CD">
    <w:name w:val="60FE8811414B44B7A7577485AE3DC6CD"/>
    <w:rsid w:val="00C00ECA"/>
  </w:style>
  <w:style w:type="paragraph" w:customStyle="1" w:styleId="6E6D56A53BC748D79D737AE1FFF24AF5">
    <w:name w:val="6E6D56A53BC748D79D737AE1FFF24AF5"/>
    <w:rsid w:val="00C00ECA"/>
  </w:style>
  <w:style w:type="paragraph" w:customStyle="1" w:styleId="FF26764E338241CAB89E816C2A8CFFE6">
    <w:name w:val="FF26764E338241CAB89E816C2A8CFFE6"/>
    <w:rsid w:val="00C00ECA"/>
  </w:style>
  <w:style w:type="paragraph" w:customStyle="1" w:styleId="8D57FAE14B3847DA8CADB811ADFB4F6E">
    <w:name w:val="8D57FAE14B3847DA8CADB811ADFB4F6E"/>
    <w:rsid w:val="00C00ECA"/>
  </w:style>
  <w:style w:type="paragraph" w:customStyle="1" w:styleId="1DFB740D859E40B8B340BA5646316F0F">
    <w:name w:val="1DFB740D859E40B8B340BA5646316F0F"/>
    <w:rsid w:val="00C00ECA"/>
  </w:style>
  <w:style w:type="paragraph" w:customStyle="1" w:styleId="90036BF0F6B74439BC31961697DFF8F4">
    <w:name w:val="90036BF0F6B74439BC31961697DFF8F4"/>
    <w:rsid w:val="00C00ECA"/>
  </w:style>
  <w:style w:type="paragraph" w:customStyle="1" w:styleId="0FD9FAD6F6EC4B3AB5D06FE762A7A2B0">
    <w:name w:val="0FD9FAD6F6EC4B3AB5D06FE762A7A2B0"/>
    <w:rsid w:val="00C00ECA"/>
  </w:style>
  <w:style w:type="paragraph" w:customStyle="1" w:styleId="40F646BCFBC448DAB1DEAFEC76607284">
    <w:name w:val="40F646BCFBC448DAB1DEAFEC76607284"/>
    <w:rsid w:val="00C00ECA"/>
  </w:style>
  <w:style w:type="paragraph" w:customStyle="1" w:styleId="F5C88B72A2654C26879B9F7E1502750E">
    <w:name w:val="F5C88B72A2654C26879B9F7E1502750E"/>
    <w:rsid w:val="00C00ECA"/>
  </w:style>
  <w:style w:type="paragraph" w:customStyle="1" w:styleId="CE809C9DD63A43508BE8AA6683C05008">
    <w:name w:val="CE809C9DD63A43508BE8AA6683C05008"/>
    <w:rsid w:val="00C00ECA"/>
  </w:style>
  <w:style w:type="paragraph" w:customStyle="1" w:styleId="F1961475E76246B1B149CFE59189DA7C">
    <w:name w:val="F1961475E76246B1B149CFE59189DA7C"/>
    <w:rsid w:val="00C00ECA"/>
  </w:style>
  <w:style w:type="paragraph" w:customStyle="1" w:styleId="B5EF9215E8224368B94D51A2DBC7C12F">
    <w:name w:val="B5EF9215E8224368B94D51A2DBC7C12F"/>
    <w:rsid w:val="00C00ECA"/>
  </w:style>
  <w:style w:type="paragraph" w:customStyle="1" w:styleId="8C83829712C14305BED18329CFD95D78">
    <w:name w:val="8C83829712C14305BED18329CFD95D78"/>
    <w:rsid w:val="00C00ECA"/>
  </w:style>
  <w:style w:type="paragraph" w:customStyle="1" w:styleId="28E374C8B7CC4BBD9FDB8507F654FC71">
    <w:name w:val="28E374C8B7CC4BBD9FDB8507F654FC71"/>
    <w:rsid w:val="00C00ECA"/>
  </w:style>
  <w:style w:type="paragraph" w:customStyle="1" w:styleId="80C333E40E8643C59B92D1A5F8F7FCC2">
    <w:name w:val="80C333E40E8643C59B92D1A5F8F7FCC2"/>
    <w:rsid w:val="00C00ECA"/>
  </w:style>
  <w:style w:type="paragraph" w:customStyle="1" w:styleId="4EFC9F302DEF4F6FB33635FC22910483">
    <w:name w:val="4EFC9F302DEF4F6FB33635FC22910483"/>
    <w:rsid w:val="00C00ECA"/>
  </w:style>
  <w:style w:type="paragraph" w:customStyle="1" w:styleId="0769DDD66B604F9B884D429900427582">
    <w:name w:val="0769DDD66B604F9B884D429900427582"/>
    <w:rsid w:val="00C00ECA"/>
  </w:style>
  <w:style w:type="paragraph" w:customStyle="1" w:styleId="7A04E8AED79E474D9CA7959D146A6FAA">
    <w:name w:val="7A04E8AED79E474D9CA7959D146A6FAA"/>
    <w:rsid w:val="00C00ECA"/>
  </w:style>
  <w:style w:type="paragraph" w:customStyle="1" w:styleId="71B1C69FE0C149AAB3ED1D63D1178AF2">
    <w:name w:val="71B1C69FE0C149AAB3ED1D63D1178AF2"/>
    <w:rsid w:val="005675F2"/>
  </w:style>
  <w:style w:type="paragraph" w:customStyle="1" w:styleId="2487948242464D2ABF3A07E5183CAEF9">
    <w:name w:val="2487948242464D2ABF3A07E5183CAEF9"/>
    <w:rsid w:val="005675F2"/>
  </w:style>
  <w:style w:type="paragraph" w:customStyle="1" w:styleId="56E526421492452180282F50CA10AE61">
    <w:name w:val="56E526421492452180282F50CA10AE61"/>
    <w:rsid w:val="005675F2"/>
  </w:style>
  <w:style w:type="paragraph" w:customStyle="1" w:styleId="282D4F83DA394C61A67B6F1C4FA86639">
    <w:name w:val="282D4F83DA394C61A67B6F1C4FA86639"/>
    <w:rsid w:val="005675F2"/>
  </w:style>
  <w:style w:type="paragraph" w:customStyle="1" w:styleId="5E2E58B6ED944A719D62CC273283CFC4">
    <w:name w:val="5E2E58B6ED944A719D62CC273283CFC4"/>
    <w:rsid w:val="005675F2"/>
  </w:style>
  <w:style w:type="paragraph" w:customStyle="1" w:styleId="3632C8977F314DC1BD76402B3B1B8DA6">
    <w:name w:val="3632C8977F314DC1BD76402B3B1B8DA6"/>
    <w:rsid w:val="005675F2"/>
  </w:style>
  <w:style w:type="paragraph" w:customStyle="1" w:styleId="B43A593DD96245D7A87B359554113637">
    <w:name w:val="B43A593DD96245D7A87B359554113637"/>
    <w:rsid w:val="005675F2"/>
  </w:style>
  <w:style w:type="paragraph" w:customStyle="1" w:styleId="351B1763EBED45068E5161818B7D75CE">
    <w:name w:val="351B1763EBED45068E5161818B7D75CE"/>
    <w:rsid w:val="005675F2"/>
  </w:style>
  <w:style w:type="paragraph" w:customStyle="1" w:styleId="AF1B7ACE6E0D431D8508D38E83D1D0B2">
    <w:name w:val="AF1B7ACE6E0D431D8508D38E83D1D0B2"/>
    <w:rsid w:val="005675F2"/>
  </w:style>
  <w:style w:type="paragraph" w:customStyle="1" w:styleId="7CBEA8DF40794FA286C8D496A42E7F08">
    <w:name w:val="7CBEA8DF40794FA286C8D496A42E7F08"/>
    <w:rsid w:val="005675F2"/>
  </w:style>
  <w:style w:type="paragraph" w:customStyle="1" w:styleId="0C2CC2CDE2AB49F3A3A8D5BE2166A76C">
    <w:name w:val="0C2CC2CDE2AB49F3A3A8D5BE2166A76C"/>
    <w:rsid w:val="005675F2"/>
  </w:style>
  <w:style w:type="paragraph" w:customStyle="1" w:styleId="17832A31684A4355B02064B89BDD91B3">
    <w:name w:val="17832A31684A4355B02064B89BDD91B3"/>
    <w:rsid w:val="005675F2"/>
  </w:style>
  <w:style w:type="paragraph" w:customStyle="1" w:styleId="3758E35F5E564308AA720C3DDB5CA008">
    <w:name w:val="3758E35F5E564308AA720C3DDB5CA008"/>
    <w:rsid w:val="005675F2"/>
  </w:style>
  <w:style w:type="paragraph" w:customStyle="1" w:styleId="0BB773D759D14F26B6B152CA19EB474E">
    <w:name w:val="0BB773D759D14F26B6B152CA19EB474E"/>
    <w:rsid w:val="005675F2"/>
  </w:style>
  <w:style w:type="paragraph" w:customStyle="1" w:styleId="4D1E1979831344C2A81359399FAD9B7A">
    <w:name w:val="4D1E1979831344C2A81359399FAD9B7A"/>
    <w:rsid w:val="005675F2"/>
  </w:style>
  <w:style w:type="paragraph" w:customStyle="1" w:styleId="F3AFA4324C854900A3782816FC642096">
    <w:name w:val="F3AFA4324C854900A3782816FC642096"/>
    <w:rsid w:val="005675F2"/>
  </w:style>
  <w:style w:type="paragraph" w:customStyle="1" w:styleId="99CC6918E8FB401DBF34A8EB96AF7499">
    <w:name w:val="99CC6918E8FB401DBF34A8EB96AF7499"/>
    <w:rsid w:val="005675F2"/>
  </w:style>
  <w:style w:type="paragraph" w:customStyle="1" w:styleId="8A6496DFD3E84798AAA43E2D8E9D746E">
    <w:name w:val="8A6496DFD3E84798AAA43E2D8E9D746E"/>
    <w:rsid w:val="005675F2"/>
  </w:style>
  <w:style w:type="paragraph" w:customStyle="1" w:styleId="54C3BCF019944E8B98832B2DC5796856">
    <w:name w:val="54C3BCF019944E8B98832B2DC5796856"/>
    <w:rsid w:val="005675F2"/>
  </w:style>
  <w:style w:type="paragraph" w:customStyle="1" w:styleId="E41DDFDB7AB94F4B907A8CC63D17A8AA">
    <w:name w:val="E41DDFDB7AB94F4B907A8CC63D17A8AA"/>
    <w:rsid w:val="005675F2"/>
  </w:style>
  <w:style w:type="paragraph" w:customStyle="1" w:styleId="CB53BF1A40FF4B8596BF65625C0E720E">
    <w:name w:val="CB53BF1A40FF4B8596BF65625C0E720E"/>
    <w:rsid w:val="005675F2"/>
  </w:style>
  <w:style w:type="paragraph" w:customStyle="1" w:styleId="F6AFE88782444F3399B29F87F07763D0">
    <w:name w:val="F6AFE88782444F3399B29F87F07763D0"/>
    <w:rsid w:val="005675F2"/>
  </w:style>
  <w:style w:type="paragraph" w:customStyle="1" w:styleId="AE7E530D5D9D48F58E5104C6236B168D">
    <w:name w:val="AE7E530D5D9D48F58E5104C6236B168D"/>
    <w:rsid w:val="005675F2"/>
  </w:style>
  <w:style w:type="paragraph" w:customStyle="1" w:styleId="B1F271CE72EC43B1846BF374D07816CD">
    <w:name w:val="B1F271CE72EC43B1846BF374D07816CD"/>
    <w:rsid w:val="005675F2"/>
  </w:style>
  <w:style w:type="paragraph" w:customStyle="1" w:styleId="5924C4A714A1448A965BB0C52A5F2C73">
    <w:name w:val="5924C4A714A1448A965BB0C52A5F2C73"/>
    <w:rsid w:val="005675F2"/>
  </w:style>
  <w:style w:type="paragraph" w:customStyle="1" w:styleId="39D7FC4E8F83428FA90EE9563CB37AB8">
    <w:name w:val="39D7FC4E8F83428FA90EE9563CB37AB8"/>
    <w:rsid w:val="005675F2"/>
  </w:style>
  <w:style w:type="paragraph" w:customStyle="1" w:styleId="2F1DB0C2C8E346F7A41C7C1CEA0C0940">
    <w:name w:val="2F1DB0C2C8E346F7A41C7C1CEA0C0940"/>
    <w:rsid w:val="005675F2"/>
  </w:style>
  <w:style w:type="paragraph" w:customStyle="1" w:styleId="864F1B6125B248F5970BB34FDD36F2F3">
    <w:name w:val="864F1B6125B248F5970BB34FDD36F2F3"/>
    <w:rsid w:val="005675F2"/>
  </w:style>
  <w:style w:type="paragraph" w:customStyle="1" w:styleId="711E3B06749E4904B4EE67D5998E697F">
    <w:name w:val="711E3B06749E4904B4EE67D5998E697F"/>
    <w:rsid w:val="005675F2"/>
  </w:style>
  <w:style w:type="paragraph" w:customStyle="1" w:styleId="4B24850B3723445E87F9FC10B6AF6FD6">
    <w:name w:val="4B24850B3723445E87F9FC10B6AF6FD6"/>
    <w:rsid w:val="005675F2"/>
  </w:style>
  <w:style w:type="paragraph" w:customStyle="1" w:styleId="5F90BE7F8A6140CA8914652A0F725BF3">
    <w:name w:val="5F90BE7F8A6140CA8914652A0F725BF3"/>
    <w:rsid w:val="005675F2"/>
  </w:style>
  <w:style w:type="paragraph" w:customStyle="1" w:styleId="8F7DC6D38E6B4E27B6D625659B003CB3">
    <w:name w:val="8F7DC6D38E6B4E27B6D625659B003CB3"/>
    <w:rsid w:val="005675F2"/>
  </w:style>
  <w:style w:type="paragraph" w:customStyle="1" w:styleId="EBB800CD501046AEAE2833767FBDFEDA">
    <w:name w:val="EBB800CD501046AEAE2833767FBDFEDA"/>
    <w:rsid w:val="005675F2"/>
  </w:style>
  <w:style w:type="paragraph" w:customStyle="1" w:styleId="E72341D5E1074AE5A7C6F55C8BC44E9F">
    <w:name w:val="E72341D5E1074AE5A7C6F55C8BC44E9F"/>
    <w:rsid w:val="005675F2"/>
  </w:style>
  <w:style w:type="paragraph" w:customStyle="1" w:styleId="F4DB193CD1EA4992824231E4604067D0">
    <w:name w:val="F4DB193CD1EA4992824231E4604067D0"/>
    <w:rsid w:val="005675F2"/>
  </w:style>
  <w:style w:type="paragraph" w:customStyle="1" w:styleId="374E71D945BF4E8998EBDC65BAFD038E">
    <w:name w:val="374E71D945BF4E8998EBDC65BAFD038E"/>
    <w:rsid w:val="005675F2"/>
  </w:style>
  <w:style w:type="paragraph" w:customStyle="1" w:styleId="E705C7C08ECF4281B3CEB619929605AE">
    <w:name w:val="E705C7C08ECF4281B3CEB619929605AE"/>
    <w:rsid w:val="005675F2"/>
  </w:style>
  <w:style w:type="paragraph" w:customStyle="1" w:styleId="780C2B41B743444D8A4E00B7BC56B80B">
    <w:name w:val="780C2B41B743444D8A4E00B7BC56B80B"/>
    <w:rsid w:val="005675F2"/>
  </w:style>
  <w:style w:type="paragraph" w:customStyle="1" w:styleId="43CAF211BA9D4355B105207122AC02A8">
    <w:name w:val="43CAF211BA9D4355B105207122AC02A8"/>
    <w:rsid w:val="005675F2"/>
  </w:style>
  <w:style w:type="paragraph" w:customStyle="1" w:styleId="A50D4A884E174345B5157BDA825C15D7">
    <w:name w:val="A50D4A884E174345B5157BDA825C15D7"/>
    <w:rsid w:val="005675F2"/>
  </w:style>
  <w:style w:type="paragraph" w:customStyle="1" w:styleId="E8DD28330FFB46B8BCED52EEF25AB01E">
    <w:name w:val="E8DD28330FFB46B8BCED52EEF25AB01E"/>
    <w:rsid w:val="005675F2"/>
  </w:style>
  <w:style w:type="paragraph" w:customStyle="1" w:styleId="A0BF452EEA594560B4839D7F0AB57CC3">
    <w:name w:val="A0BF452EEA594560B4839D7F0AB57CC3"/>
    <w:rsid w:val="005675F2"/>
  </w:style>
  <w:style w:type="paragraph" w:customStyle="1" w:styleId="75C4149448324BBCA885492A4DEF3EE5">
    <w:name w:val="75C4149448324BBCA885492A4DEF3EE5"/>
    <w:rsid w:val="005675F2"/>
  </w:style>
  <w:style w:type="paragraph" w:customStyle="1" w:styleId="2FACD3DEE22A43F98B1D9108597D1777">
    <w:name w:val="2FACD3DEE22A43F98B1D9108597D1777"/>
    <w:rsid w:val="005675F2"/>
  </w:style>
  <w:style w:type="paragraph" w:customStyle="1" w:styleId="CDBF55713F51419AB0B70A3F35A94D32">
    <w:name w:val="CDBF55713F51419AB0B70A3F35A94D32"/>
    <w:rsid w:val="005675F2"/>
  </w:style>
  <w:style w:type="paragraph" w:customStyle="1" w:styleId="4DC28A0399DF4613836A08DF34C34D58">
    <w:name w:val="4DC28A0399DF4613836A08DF34C34D58"/>
    <w:rsid w:val="005675F2"/>
  </w:style>
  <w:style w:type="paragraph" w:customStyle="1" w:styleId="84761E2445A84DC894B7D2008FA478E6">
    <w:name w:val="84761E2445A84DC894B7D2008FA478E6"/>
    <w:rsid w:val="005675F2"/>
  </w:style>
  <w:style w:type="paragraph" w:customStyle="1" w:styleId="E5D36C0EDE8C41F99C1B70091D76D5AC">
    <w:name w:val="E5D36C0EDE8C41F99C1B70091D76D5AC"/>
    <w:rsid w:val="005675F2"/>
  </w:style>
  <w:style w:type="paragraph" w:customStyle="1" w:styleId="D7E4ED25926D451EB69CBBD97B8624A2">
    <w:name w:val="D7E4ED25926D451EB69CBBD97B8624A2"/>
    <w:rsid w:val="005675F2"/>
  </w:style>
  <w:style w:type="paragraph" w:customStyle="1" w:styleId="8B034DAD935B435EB8B043E982AF1679">
    <w:name w:val="8B034DAD935B435EB8B043E982AF1679"/>
    <w:rsid w:val="005675F2"/>
  </w:style>
  <w:style w:type="paragraph" w:customStyle="1" w:styleId="47E501153F634E15A8C6B4C5FF798FBF">
    <w:name w:val="47E501153F634E15A8C6B4C5FF798FBF"/>
    <w:rsid w:val="005675F2"/>
  </w:style>
  <w:style w:type="paragraph" w:customStyle="1" w:styleId="FD2D6EA0774549FD8DFEB04A6FFEE569">
    <w:name w:val="FD2D6EA0774549FD8DFEB04A6FFEE569"/>
    <w:rsid w:val="005675F2"/>
  </w:style>
  <w:style w:type="paragraph" w:customStyle="1" w:styleId="4247950E989146FB8920D6E1612A512B">
    <w:name w:val="4247950E989146FB8920D6E1612A512B"/>
    <w:rsid w:val="005675F2"/>
  </w:style>
  <w:style w:type="paragraph" w:customStyle="1" w:styleId="DAB011D16304469B89840FF38571BFAD">
    <w:name w:val="DAB011D16304469B89840FF38571BFAD"/>
    <w:rsid w:val="005675F2"/>
  </w:style>
  <w:style w:type="paragraph" w:customStyle="1" w:styleId="B7FED713F7D149AF8398E46F1C000C23">
    <w:name w:val="B7FED713F7D149AF8398E46F1C000C23"/>
    <w:rsid w:val="005675F2"/>
  </w:style>
  <w:style w:type="paragraph" w:customStyle="1" w:styleId="E9C08A38A56A427B984784040D4F9122">
    <w:name w:val="E9C08A38A56A427B984784040D4F9122"/>
    <w:rsid w:val="005675F2"/>
  </w:style>
  <w:style w:type="paragraph" w:customStyle="1" w:styleId="D8DD587745864FC3930C9C5FB7CF2F98">
    <w:name w:val="D8DD587745864FC3930C9C5FB7CF2F98"/>
    <w:rsid w:val="005675F2"/>
  </w:style>
  <w:style w:type="paragraph" w:customStyle="1" w:styleId="899430950FC1408F91B6E71CCA83F060">
    <w:name w:val="899430950FC1408F91B6E71CCA83F060"/>
    <w:rsid w:val="005675F2"/>
  </w:style>
  <w:style w:type="paragraph" w:customStyle="1" w:styleId="0C596CEA7DB3439E891A1032F388F923">
    <w:name w:val="0C596CEA7DB3439E891A1032F388F923"/>
    <w:rsid w:val="005675F2"/>
  </w:style>
  <w:style w:type="paragraph" w:customStyle="1" w:styleId="BFCD88DC90B949F7AB3A71D5E8C10EC6">
    <w:name w:val="BFCD88DC90B949F7AB3A71D5E8C10EC6"/>
    <w:rsid w:val="005675F2"/>
  </w:style>
  <w:style w:type="paragraph" w:customStyle="1" w:styleId="FEC00591F9B54300B1B2C0526F4A936A">
    <w:name w:val="FEC00591F9B54300B1B2C0526F4A936A"/>
    <w:rsid w:val="005675F2"/>
  </w:style>
  <w:style w:type="paragraph" w:customStyle="1" w:styleId="B2D96FE490D64681AF9F6A8E134A8944">
    <w:name w:val="B2D96FE490D64681AF9F6A8E134A8944"/>
    <w:rsid w:val="005675F2"/>
  </w:style>
  <w:style w:type="paragraph" w:customStyle="1" w:styleId="21DEAC26347E45288BEE1A03556FBC54">
    <w:name w:val="21DEAC26347E45288BEE1A03556FBC54"/>
    <w:rsid w:val="005675F2"/>
  </w:style>
  <w:style w:type="paragraph" w:customStyle="1" w:styleId="F42250FEE34B4422991AE07F1519D9E8">
    <w:name w:val="F42250FEE34B4422991AE07F1519D9E8"/>
    <w:rsid w:val="005675F2"/>
  </w:style>
  <w:style w:type="paragraph" w:customStyle="1" w:styleId="D9BF3248C3034D5BAE9103D8FCF42AB3">
    <w:name w:val="D9BF3248C3034D5BAE9103D8FCF42AB3"/>
    <w:rsid w:val="005675F2"/>
  </w:style>
  <w:style w:type="paragraph" w:customStyle="1" w:styleId="9AEDD7A0919142518CEA1165D7E1D568">
    <w:name w:val="9AEDD7A0919142518CEA1165D7E1D568"/>
    <w:rsid w:val="005675F2"/>
  </w:style>
  <w:style w:type="paragraph" w:customStyle="1" w:styleId="925B09934F7F4E70BDCCACC8A866E063">
    <w:name w:val="925B09934F7F4E70BDCCACC8A866E063"/>
    <w:rsid w:val="005675F2"/>
  </w:style>
  <w:style w:type="paragraph" w:customStyle="1" w:styleId="A197B5D52D7B4E0895BA94E2C4A7F0A7">
    <w:name w:val="A197B5D52D7B4E0895BA94E2C4A7F0A7"/>
    <w:rsid w:val="005675F2"/>
  </w:style>
  <w:style w:type="paragraph" w:customStyle="1" w:styleId="5A3B4FDD1EFC4C9BB3D7D5EA4899B695">
    <w:name w:val="5A3B4FDD1EFC4C9BB3D7D5EA4899B695"/>
    <w:rsid w:val="005675F2"/>
  </w:style>
  <w:style w:type="paragraph" w:customStyle="1" w:styleId="A1B833EE2BE245EDB38E62C0CC31FDE4">
    <w:name w:val="A1B833EE2BE245EDB38E62C0CC31FDE4"/>
    <w:rsid w:val="005675F2"/>
  </w:style>
  <w:style w:type="paragraph" w:customStyle="1" w:styleId="25E6DBED611D47DCAE3FC97269CF230A">
    <w:name w:val="25E6DBED611D47DCAE3FC97269CF230A"/>
    <w:rsid w:val="005675F2"/>
  </w:style>
  <w:style w:type="paragraph" w:customStyle="1" w:styleId="22899B71D2304926B8CE987D94B29275">
    <w:name w:val="22899B71D2304926B8CE987D94B29275"/>
    <w:rsid w:val="005675F2"/>
  </w:style>
  <w:style w:type="paragraph" w:customStyle="1" w:styleId="15441FACAA1147B086BB1A47CB5FB4A9">
    <w:name w:val="15441FACAA1147B086BB1A47CB5FB4A9"/>
    <w:rsid w:val="005675F2"/>
  </w:style>
  <w:style w:type="paragraph" w:customStyle="1" w:styleId="C663FEA6261947EF88182CB9D2FCF5AD">
    <w:name w:val="C663FEA6261947EF88182CB9D2FCF5AD"/>
    <w:rsid w:val="005675F2"/>
  </w:style>
  <w:style w:type="paragraph" w:customStyle="1" w:styleId="EE1683E560634077A4D06EAF81A43C48">
    <w:name w:val="EE1683E560634077A4D06EAF81A43C48"/>
    <w:rsid w:val="005675F2"/>
  </w:style>
  <w:style w:type="paragraph" w:customStyle="1" w:styleId="B9D378BA4DC14A7BB6368950D034B4B8">
    <w:name w:val="B9D378BA4DC14A7BB6368950D034B4B8"/>
    <w:rsid w:val="005675F2"/>
  </w:style>
  <w:style w:type="paragraph" w:customStyle="1" w:styleId="0186BCEC26764C2A850025973FA30B67">
    <w:name w:val="0186BCEC26764C2A850025973FA30B67"/>
    <w:rsid w:val="005675F2"/>
  </w:style>
  <w:style w:type="paragraph" w:customStyle="1" w:styleId="7AF19934C52941FF9E104C02F787C348">
    <w:name w:val="7AF19934C52941FF9E104C02F787C348"/>
    <w:rsid w:val="005675F2"/>
  </w:style>
  <w:style w:type="paragraph" w:customStyle="1" w:styleId="C46D485053A0498C97B840A8C09D5F79">
    <w:name w:val="C46D485053A0498C97B840A8C09D5F79"/>
    <w:rsid w:val="005675F2"/>
  </w:style>
  <w:style w:type="paragraph" w:customStyle="1" w:styleId="14992AC204634BBBA5D63F6277519FD0">
    <w:name w:val="14992AC204634BBBA5D63F6277519FD0"/>
    <w:rsid w:val="005675F2"/>
  </w:style>
  <w:style w:type="paragraph" w:customStyle="1" w:styleId="0FB9CD5D226D45179E6858F489A6C880">
    <w:name w:val="0FB9CD5D226D45179E6858F489A6C880"/>
    <w:rsid w:val="005675F2"/>
  </w:style>
  <w:style w:type="paragraph" w:customStyle="1" w:styleId="BB778C20A6B04997B8181C873040580A">
    <w:name w:val="BB778C20A6B04997B8181C873040580A"/>
    <w:rsid w:val="005675F2"/>
  </w:style>
  <w:style w:type="paragraph" w:customStyle="1" w:styleId="A4692E59D85D4C9C8F5EA8916C2A6EAC">
    <w:name w:val="A4692E59D85D4C9C8F5EA8916C2A6EAC"/>
    <w:rsid w:val="005675F2"/>
  </w:style>
  <w:style w:type="paragraph" w:customStyle="1" w:styleId="2DCB0D7F22594808BA2B32744E3E167D">
    <w:name w:val="2DCB0D7F22594808BA2B32744E3E167D"/>
    <w:rsid w:val="005675F2"/>
  </w:style>
  <w:style w:type="paragraph" w:customStyle="1" w:styleId="EFD154F952EE4DD4A2F310E32B5D8C0B">
    <w:name w:val="EFD154F952EE4DD4A2F310E32B5D8C0B"/>
    <w:rsid w:val="005675F2"/>
  </w:style>
  <w:style w:type="paragraph" w:customStyle="1" w:styleId="D96B0604AE4649C9A9262FA280152719">
    <w:name w:val="D96B0604AE4649C9A9262FA280152719"/>
    <w:rsid w:val="005675F2"/>
  </w:style>
  <w:style w:type="paragraph" w:customStyle="1" w:styleId="85C0B4C9A5274D3D8393BE84B5F7EBDD">
    <w:name w:val="85C0B4C9A5274D3D8393BE84B5F7EBDD"/>
    <w:rsid w:val="005675F2"/>
  </w:style>
  <w:style w:type="paragraph" w:customStyle="1" w:styleId="446D27A56E0E4EDBABDD8930F2895FAF">
    <w:name w:val="446D27A56E0E4EDBABDD8930F2895FAF"/>
    <w:rsid w:val="005067F2"/>
  </w:style>
  <w:style w:type="paragraph" w:customStyle="1" w:styleId="3F4C2BB53BAE4D03BEBB523A0D057AC2">
    <w:name w:val="3F4C2BB53BAE4D03BEBB523A0D057AC2"/>
    <w:rsid w:val="005067F2"/>
  </w:style>
  <w:style w:type="paragraph" w:customStyle="1" w:styleId="0E978B9D4FBD422B92D8A3A57A18815C">
    <w:name w:val="0E978B9D4FBD422B92D8A3A57A18815C"/>
    <w:rsid w:val="005067F2"/>
  </w:style>
  <w:style w:type="paragraph" w:customStyle="1" w:styleId="6469C6F1648F48C780195598EDCF356B">
    <w:name w:val="6469C6F1648F48C780195598EDCF356B"/>
    <w:rsid w:val="005067F2"/>
  </w:style>
  <w:style w:type="paragraph" w:customStyle="1" w:styleId="76AFA9CC22904C009F3BC5A161FE959D">
    <w:name w:val="76AFA9CC22904C009F3BC5A161FE959D"/>
    <w:rsid w:val="005067F2"/>
  </w:style>
  <w:style w:type="paragraph" w:customStyle="1" w:styleId="588DB12DD1D646509C3A26AD1B4C44B4">
    <w:name w:val="588DB12DD1D646509C3A26AD1B4C44B4"/>
    <w:rsid w:val="005067F2"/>
  </w:style>
  <w:style w:type="paragraph" w:customStyle="1" w:styleId="EBECF50699824EA4B39DA02C8687B36F">
    <w:name w:val="EBECF50699824EA4B39DA02C8687B36F"/>
    <w:rsid w:val="005067F2"/>
  </w:style>
  <w:style w:type="paragraph" w:customStyle="1" w:styleId="48158E1476314CB7B91B788CEA60F037">
    <w:name w:val="48158E1476314CB7B91B788CEA60F037"/>
    <w:rsid w:val="005067F2"/>
  </w:style>
  <w:style w:type="paragraph" w:customStyle="1" w:styleId="64C6AD3F2FAD4612A3A7A9B85F7B31A0">
    <w:name w:val="64C6AD3F2FAD4612A3A7A9B85F7B31A0"/>
    <w:rsid w:val="005067F2"/>
  </w:style>
  <w:style w:type="paragraph" w:customStyle="1" w:styleId="F851054B632F481DAA9BB5F4634B2F61">
    <w:name w:val="F851054B632F481DAA9BB5F4634B2F61"/>
    <w:rsid w:val="005067F2"/>
  </w:style>
  <w:style w:type="paragraph" w:customStyle="1" w:styleId="0329FD65910C4B589195F7CAFCB6D364">
    <w:name w:val="0329FD65910C4B589195F7CAFCB6D364"/>
    <w:rsid w:val="005067F2"/>
  </w:style>
  <w:style w:type="paragraph" w:customStyle="1" w:styleId="5211CD8F817F4645901405EA02FCEDCD">
    <w:name w:val="5211CD8F817F4645901405EA02FCEDCD"/>
    <w:rsid w:val="005067F2"/>
  </w:style>
  <w:style w:type="paragraph" w:customStyle="1" w:styleId="40B6AE3F62EC4D29A5B2A7B5A89B7381">
    <w:name w:val="40B6AE3F62EC4D29A5B2A7B5A89B7381"/>
    <w:rsid w:val="005067F2"/>
  </w:style>
  <w:style w:type="paragraph" w:customStyle="1" w:styleId="6E14C2F783244838A3951B4E277C7A7B">
    <w:name w:val="6E14C2F783244838A3951B4E277C7A7B"/>
    <w:rsid w:val="005067F2"/>
  </w:style>
  <w:style w:type="paragraph" w:customStyle="1" w:styleId="3018E6441FA145B98D2463203DF77169">
    <w:name w:val="3018E6441FA145B98D2463203DF77169"/>
    <w:rsid w:val="005067F2"/>
  </w:style>
  <w:style w:type="paragraph" w:customStyle="1" w:styleId="2C74DB0BEFF848E191F79A686078EFC7">
    <w:name w:val="2C74DB0BEFF848E191F79A686078EFC7"/>
    <w:rsid w:val="005067F2"/>
  </w:style>
  <w:style w:type="paragraph" w:customStyle="1" w:styleId="74E64411115F4804B584B8BADA145AC6">
    <w:name w:val="74E64411115F4804B584B8BADA145AC6"/>
    <w:rsid w:val="005067F2"/>
  </w:style>
  <w:style w:type="paragraph" w:customStyle="1" w:styleId="A01BFA0DC6FB450F8F4930600004E53C">
    <w:name w:val="A01BFA0DC6FB450F8F4930600004E53C"/>
    <w:rsid w:val="005067F2"/>
  </w:style>
  <w:style w:type="paragraph" w:customStyle="1" w:styleId="7F582EB7BF4143FC9B1353E62AC1EF6E">
    <w:name w:val="7F582EB7BF4143FC9B1353E62AC1EF6E"/>
    <w:rsid w:val="005067F2"/>
  </w:style>
  <w:style w:type="paragraph" w:customStyle="1" w:styleId="ABE01C0FABDF47C88846A8A70C08CF62">
    <w:name w:val="ABE01C0FABDF47C88846A8A70C08CF62"/>
    <w:rsid w:val="005067F2"/>
  </w:style>
  <w:style w:type="paragraph" w:customStyle="1" w:styleId="F686001E4B294264B2E491B84126782B">
    <w:name w:val="F686001E4B294264B2E491B84126782B"/>
    <w:rsid w:val="005067F2"/>
  </w:style>
  <w:style w:type="paragraph" w:customStyle="1" w:styleId="6B3A24CE385A4E10B2A26C01FBC32736">
    <w:name w:val="6B3A24CE385A4E10B2A26C01FBC32736"/>
    <w:rsid w:val="005067F2"/>
  </w:style>
  <w:style w:type="paragraph" w:customStyle="1" w:styleId="56973BAB620D4FB9B15BEF8E0FAB4261">
    <w:name w:val="56973BAB620D4FB9B15BEF8E0FAB4261"/>
    <w:rsid w:val="005067F2"/>
  </w:style>
  <w:style w:type="paragraph" w:customStyle="1" w:styleId="CA2737E62DF746B2B1004818F1412BE4">
    <w:name w:val="CA2737E62DF746B2B1004818F1412BE4"/>
    <w:rsid w:val="005067F2"/>
  </w:style>
  <w:style w:type="paragraph" w:customStyle="1" w:styleId="D7B1061A83B743F391C555D3E6B6A6E5">
    <w:name w:val="D7B1061A83B743F391C555D3E6B6A6E5"/>
    <w:rsid w:val="005067F2"/>
  </w:style>
  <w:style w:type="paragraph" w:customStyle="1" w:styleId="338CBC0234CC4BF89CA1B152586F06A5">
    <w:name w:val="338CBC0234CC4BF89CA1B152586F06A5"/>
    <w:rsid w:val="005067F2"/>
  </w:style>
  <w:style w:type="paragraph" w:customStyle="1" w:styleId="6975BA1C629B4F3EAA645DFA2944BACA">
    <w:name w:val="6975BA1C629B4F3EAA645DFA2944BACA"/>
    <w:rsid w:val="005067F2"/>
  </w:style>
  <w:style w:type="paragraph" w:customStyle="1" w:styleId="B7D46C325B0541ACBF5004D5344A580D">
    <w:name w:val="B7D46C325B0541ACBF5004D5344A580D"/>
    <w:rsid w:val="005067F2"/>
  </w:style>
  <w:style w:type="paragraph" w:customStyle="1" w:styleId="916E1A2094444F57928B35D21E9B94C3">
    <w:name w:val="916E1A2094444F57928B35D21E9B94C3"/>
    <w:rsid w:val="005067F2"/>
  </w:style>
  <w:style w:type="paragraph" w:customStyle="1" w:styleId="7AE0172343EF4471A53A88C2786354A6">
    <w:name w:val="7AE0172343EF4471A53A88C2786354A6"/>
    <w:rsid w:val="005067F2"/>
  </w:style>
  <w:style w:type="paragraph" w:customStyle="1" w:styleId="80B3F6437AA84D0A9D71AEA8BB7579A2">
    <w:name w:val="80B3F6437AA84D0A9D71AEA8BB7579A2"/>
    <w:rsid w:val="005067F2"/>
  </w:style>
  <w:style w:type="paragraph" w:customStyle="1" w:styleId="3E6932123F1B41EEA5F7F7ABA0C00742">
    <w:name w:val="3E6932123F1B41EEA5F7F7ABA0C00742"/>
    <w:rsid w:val="005067F2"/>
  </w:style>
  <w:style w:type="paragraph" w:customStyle="1" w:styleId="D56A522EB03B4AD2BE00D8890E766C72">
    <w:name w:val="D56A522EB03B4AD2BE00D8890E766C72"/>
    <w:rsid w:val="005067F2"/>
  </w:style>
  <w:style w:type="paragraph" w:customStyle="1" w:styleId="C6602BD0629C427D92B054BB98A1A690">
    <w:name w:val="C6602BD0629C427D92B054BB98A1A690"/>
    <w:rsid w:val="005067F2"/>
  </w:style>
  <w:style w:type="paragraph" w:customStyle="1" w:styleId="790B3C7618CC44499BE6D6A75A306CD2">
    <w:name w:val="790B3C7618CC44499BE6D6A75A306CD2"/>
    <w:rsid w:val="005067F2"/>
  </w:style>
  <w:style w:type="paragraph" w:customStyle="1" w:styleId="29F48FFFFE3D414793F1223D406F8CBC">
    <w:name w:val="29F48FFFFE3D414793F1223D406F8CBC"/>
    <w:rsid w:val="005067F2"/>
  </w:style>
  <w:style w:type="paragraph" w:customStyle="1" w:styleId="CD3E8E8833EB414AB95ACD2BAA37B0E5">
    <w:name w:val="CD3E8E8833EB414AB95ACD2BAA37B0E5"/>
    <w:rsid w:val="005067F2"/>
  </w:style>
  <w:style w:type="paragraph" w:customStyle="1" w:styleId="100831006EC94F73B3C94CBC952DE23E">
    <w:name w:val="100831006EC94F73B3C94CBC952DE23E"/>
    <w:rsid w:val="005067F2"/>
  </w:style>
  <w:style w:type="paragraph" w:customStyle="1" w:styleId="E708327264104DC698BA26A54E7C8207">
    <w:name w:val="E708327264104DC698BA26A54E7C8207"/>
    <w:rsid w:val="005067F2"/>
  </w:style>
  <w:style w:type="paragraph" w:customStyle="1" w:styleId="428333BC2E684B0BB8B3AAA839F2BDF2">
    <w:name w:val="428333BC2E684B0BB8B3AAA839F2BDF2"/>
    <w:rsid w:val="005067F2"/>
  </w:style>
  <w:style w:type="paragraph" w:customStyle="1" w:styleId="2C32AE02950746F3B4654E621E53DBA6">
    <w:name w:val="2C32AE02950746F3B4654E621E53DBA6"/>
    <w:rsid w:val="005067F2"/>
  </w:style>
  <w:style w:type="paragraph" w:customStyle="1" w:styleId="39F3C849878045C0BE7201C97868A6AA">
    <w:name w:val="39F3C849878045C0BE7201C97868A6AA"/>
    <w:rsid w:val="005067F2"/>
  </w:style>
  <w:style w:type="paragraph" w:customStyle="1" w:styleId="485CFC9CB0C7469387B087065C32F408">
    <w:name w:val="485CFC9CB0C7469387B087065C32F408"/>
    <w:rsid w:val="005067F2"/>
  </w:style>
  <w:style w:type="paragraph" w:customStyle="1" w:styleId="0B07EE7AEEB94F71AD06F7F07949DBBA">
    <w:name w:val="0B07EE7AEEB94F71AD06F7F07949DBBA"/>
    <w:rsid w:val="005067F2"/>
  </w:style>
  <w:style w:type="paragraph" w:customStyle="1" w:styleId="58DADEAD4AF04E189B14CE7F66CEC05F">
    <w:name w:val="58DADEAD4AF04E189B14CE7F66CEC05F"/>
    <w:rsid w:val="005067F2"/>
  </w:style>
  <w:style w:type="paragraph" w:customStyle="1" w:styleId="3715C6E4EF7F4ADC8E4950ABC0ACA924">
    <w:name w:val="3715C6E4EF7F4ADC8E4950ABC0ACA924"/>
    <w:rsid w:val="005067F2"/>
  </w:style>
  <w:style w:type="paragraph" w:customStyle="1" w:styleId="50430DF783DE4F2FB2FA9075E8EB62B0">
    <w:name w:val="50430DF783DE4F2FB2FA9075E8EB62B0"/>
    <w:rsid w:val="005067F2"/>
  </w:style>
  <w:style w:type="paragraph" w:customStyle="1" w:styleId="B543C87BF3974D0587B2A9374DB1DD13">
    <w:name w:val="B543C87BF3974D0587B2A9374DB1DD13"/>
    <w:rsid w:val="005067F2"/>
  </w:style>
  <w:style w:type="paragraph" w:customStyle="1" w:styleId="217768E524374223969F10F1A5AACC51">
    <w:name w:val="217768E524374223969F10F1A5AACC51"/>
    <w:rsid w:val="005067F2"/>
  </w:style>
  <w:style w:type="paragraph" w:customStyle="1" w:styleId="1927F35E8780449EAEFE840219FF07E8">
    <w:name w:val="1927F35E8780449EAEFE840219FF07E8"/>
    <w:rsid w:val="005067F2"/>
  </w:style>
  <w:style w:type="paragraph" w:customStyle="1" w:styleId="95D2438878754F0BA3E0230651267FC9">
    <w:name w:val="95D2438878754F0BA3E0230651267FC9"/>
    <w:rsid w:val="005067F2"/>
  </w:style>
  <w:style w:type="paragraph" w:customStyle="1" w:styleId="41F91C8E6EF140159C600B88F0CAF992">
    <w:name w:val="41F91C8E6EF140159C600B88F0CAF992"/>
    <w:rsid w:val="005067F2"/>
  </w:style>
  <w:style w:type="paragraph" w:customStyle="1" w:styleId="AC6CD39144CA4960A01BF136203464AD">
    <w:name w:val="AC6CD39144CA4960A01BF136203464AD"/>
    <w:rsid w:val="005067F2"/>
  </w:style>
  <w:style w:type="paragraph" w:customStyle="1" w:styleId="35D876BFA24A4456A460D637F73DA7E7">
    <w:name w:val="35D876BFA24A4456A460D637F73DA7E7"/>
    <w:rsid w:val="005067F2"/>
  </w:style>
  <w:style w:type="paragraph" w:customStyle="1" w:styleId="778E554FBE1443E38536C49102E731E8">
    <w:name w:val="778E554FBE1443E38536C49102E731E8"/>
    <w:rsid w:val="005067F2"/>
  </w:style>
  <w:style w:type="paragraph" w:customStyle="1" w:styleId="EFFE7428E2834D02BFF4765676F41EBD">
    <w:name w:val="EFFE7428E2834D02BFF4765676F41EBD"/>
    <w:rsid w:val="005067F2"/>
  </w:style>
  <w:style w:type="paragraph" w:customStyle="1" w:styleId="D266423798314FC280721A0C6A1E35EA">
    <w:name w:val="D266423798314FC280721A0C6A1E35EA"/>
    <w:rsid w:val="005067F2"/>
  </w:style>
  <w:style w:type="paragraph" w:customStyle="1" w:styleId="DD8294CB3C494E3CA3D6525EFD1A7292">
    <w:name w:val="DD8294CB3C494E3CA3D6525EFD1A7292"/>
    <w:rsid w:val="005067F2"/>
  </w:style>
  <w:style w:type="paragraph" w:customStyle="1" w:styleId="9D69244D40DB4EAEAA14CC6D34A65CCE">
    <w:name w:val="9D69244D40DB4EAEAA14CC6D34A65CCE"/>
    <w:rsid w:val="005067F2"/>
  </w:style>
  <w:style w:type="paragraph" w:customStyle="1" w:styleId="E0D699541FC94997B611563E5CBE3B43">
    <w:name w:val="E0D699541FC94997B611563E5CBE3B43"/>
    <w:rsid w:val="005067F2"/>
  </w:style>
  <w:style w:type="paragraph" w:customStyle="1" w:styleId="3B35BD4059264EA2B49D743B07C1DB87">
    <w:name w:val="3B35BD4059264EA2B49D743B07C1DB87"/>
    <w:rsid w:val="005067F2"/>
  </w:style>
  <w:style w:type="paragraph" w:customStyle="1" w:styleId="99BA74FCBF014FE3A49CE6F973A594C8">
    <w:name w:val="99BA74FCBF014FE3A49CE6F973A594C8"/>
    <w:rsid w:val="005067F2"/>
  </w:style>
  <w:style w:type="paragraph" w:customStyle="1" w:styleId="0FD827F085DB4C4FBFAC5B592E4DB23C">
    <w:name w:val="0FD827F085DB4C4FBFAC5B592E4DB23C"/>
    <w:rsid w:val="005067F2"/>
  </w:style>
  <w:style w:type="paragraph" w:customStyle="1" w:styleId="304A8F5706694E0FB731468EC74D7CBB">
    <w:name w:val="304A8F5706694E0FB731468EC74D7CBB"/>
    <w:rsid w:val="005067F2"/>
  </w:style>
  <w:style w:type="paragraph" w:customStyle="1" w:styleId="992D222998E14F13BCB6B520A480263D">
    <w:name w:val="992D222998E14F13BCB6B520A480263D"/>
    <w:rsid w:val="005067F2"/>
  </w:style>
  <w:style w:type="paragraph" w:customStyle="1" w:styleId="5E0311D5310E47C0B65A782A65EE8C2C">
    <w:name w:val="5E0311D5310E47C0B65A782A65EE8C2C"/>
    <w:rsid w:val="005067F2"/>
  </w:style>
  <w:style w:type="paragraph" w:customStyle="1" w:styleId="CDB52C221DC24D8C88DF647A960B9BEC">
    <w:name w:val="CDB52C221DC24D8C88DF647A960B9BEC"/>
    <w:rsid w:val="005067F2"/>
  </w:style>
  <w:style w:type="paragraph" w:customStyle="1" w:styleId="75F8E52D7B2F447B8D4DB4BA965373D2">
    <w:name w:val="75F8E52D7B2F447B8D4DB4BA965373D2"/>
    <w:rsid w:val="005067F2"/>
  </w:style>
  <w:style w:type="paragraph" w:customStyle="1" w:styleId="4C4AA0A4C50340FA9EABF92497A470BB">
    <w:name w:val="4C4AA0A4C50340FA9EABF92497A470BB"/>
    <w:rsid w:val="005067F2"/>
  </w:style>
  <w:style w:type="paragraph" w:customStyle="1" w:styleId="08201E4A5C564FAC94E0277D8A8E1F0E">
    <w:name w:val="08201E4A5C564FAC94E0277D8A8E1F0E"/>
    <w:rsid w:val="005067F2"/>
  </w:style>
  <w:style w:type="paragraph" w:customStyle="1" w:styleId="8A3305CF23C74EF1B64B6D18F421285F">
    <w:name w:val="8A3305CF23C74EF1B64B6D18F421285F"/>
    <w:rsid w:val="005067F2"/>
  </w:style>
  <w:style w:type="paragraph" w:customStyle="1" w:styleId="31148B5CD753460FA8668B05DB54237B">
    <w:name w:val="31148B5CD753460FA8668B05DB54237B"/>
    <w:rsid w:val="005067F2"/>
  </w:style>
  <w:style w:type="paragraph" w:customStyle="1" w:styleId="75E78C544485439EACD8B7D7E40602E6">
    <w:name w:val="75E78C544485439EACD8B7D7E40602E6"/>
    <w:rsid w:val="005067F2"/>
  </w:style>
  <w:style w:type="paragraph" w:customStyle="1" w:styleId="EBD881E4CA64422B81F93BE4CA0D976E">
    <w:name w:val="EBD881E4CA64422B81F93BE4CA0D976E"/>
    <w:rsid w:val="005067F2"/>
  </w:style>
  <w:style w:type="paragraph" w:customStyle="1" w:styleId="7DF851F47CDD4F7E823B5A9DDBA7FC06">
    <w:name w:val="7DF851F47CDD4F7E823B5A9DDBA7FC06"/>
    <w:rsid w:val="005067F2"/>
  </w:style>
  <w:style w:type="paragraph" w:customStyle="1" w:styleId="5F46EA7A4E43469C879DE2FF317B8957">
    <w:name w:val="5F46EA7A4E43469C879DE2FF317B8957"/>
    <w:rsid w:val="005067F2"/>
  </w:style>
  <w:style w:type="paragraph" w:customStyle="1" w:styleId="0D82F98D539B4CE2B3323929796AEEAF">
    <w:name w:val="0D82F98D539B4CE2B3323929796AEEAF"/>
    <w:rsid w:val="005067F2"/>
  </w:style>
  <w:style w:type="paragraph" w:customStyle="1" w:styleId="524882328DC94592AD18671DB1013015">
    <w:name w:val="524882328DC94592AD18671DB1013015"/>
    <w:rsid w:val="005067F2"/>
  </w:style>
  <w:style w:type="paragraph" w:customStyle="1" w:styleId="E837E97584CB4602A53FFC3B5445508D">
    <w:name w:val="E837E97584CB4602A53FFC3B5445508D"/>
    <w:rsid w:val="005067F2"/>
  </w:style>
  <w:style w:type="paragraph" w:customStyle="1" w:styleId="056B987505584EE78C4D1749D8403F44">
    <w:name w:val="056B987505584EE78C4D1749D8403F44"/>
    <w:rsid w:val="005067F2"/>
  </w:style>
  <w:style w:type="paragraph" w:customStyle="1" w:styleId="C0BC4EE5305B47E496A94CEE0D2B9B04">
    <w:name w:val="C0BC4EE5305B47E496A94CEE0D2B9B04"/>
    <w:rsid w:val="005067F2"/>
  </w:style>
  <w:style w:type="paragraph" w:customStyle="1" w:styleId="BD65A0FECD2E461ABD53588D426CC2FD">
    <w:name w:val="BD65A0FECD2E461ABD53588D426CC2FD"/>
    <w:rsid w:val="005067F2"/>
  </w:style>
  <w:style w:type="paragraph" w:customStyle="1" w:styleId="077A78EB9C6B4595AF5E0DC8C9882268">
    <w:name w:val="077A78EB9C6B4595AF5E0DC8C9882268"/>
    <w:rsid w:val="005067F2"/>
  </w:style>
  <w:style w:type="paragraph" w:customStyle="1" w:styleId="4DD3C156A96B418A8E74ADFB06CB85F4">
    <w:name w:val="4DD3C156A96B418A8E74ADFB06CB85F4"/>
    <w:rsid w:val="005067F2"/>
  </w:style>
  <w:style w:type="paragraph" w:customStyle="1" w:styleId="3026A903C6334D2A9EE3754817C95AC6">
    <w:name w:val="3026A903C6334D2A9EE3754817C95AC6"/>
    <w:rsid w:val="005067F2"/>
  </w:style>
  <w:style w:type="paragraph" w:customStyle="1" w:styleId="AF365A28DFD546D69BEEE32CFFF793B8">
    <w:name w:val="AF365A28DFD546D69BEEE32CFFF793B8"/>
    <w:rsid w:val="005067F2"/>
  </w:style>
  <w:style w:type="paragraph" w:customStyle="1" w:styleId="100AC7BE096A48B1AAC854CD4BDD3064">
    <w:name w:val="100AC7BE096A48B1AAC854CD4BDD3064"/>
    <w:rsid w:val="005067F2"/>
  </w:style>
  <w:style w:type="paragraph" w:customStyle="1" w:styleId="3C875B0C043A49D29E0A8B45FAFA8480">
    <w:name w:val="3C875B0C043A49D29E0A8B45FAFA8480"/>
    <w:rsid w:val="005067F2"/>
  </w:style>
  <w:style w:type="paragraph" w:customStyle="1" w:styleId="CE2464DD6DF6406B8F3774C2E492BCD8">
    <w:name w:val="CE2464DD6DF6406B8F3774C2E492BCD8"/>
    <w:rsid w:val="005067F2"/>
  </w:style>
  <w:style w:type="paragraph" w:customStyle="1" w:styleId="23B91B864ED84762AB7B88216E621B50">
    <w:name w:val="23B91B864ED84762AB7B88216E621B50"/>
    <w:rsid w:val="005067F2"/>
  </w:style>
  <w:style w:type="paragraph" w:customStyle="1" w:styleId="6D1E2616DC484247A8423036960FD83E">
    <w:name w:val="6D1E2616DC484247A8423036960FD83E"/>
    <w:rsid w:val="005067F2"/>
  </w:style>
  <w:style w:type="paragraph" w:customStyle="1" w:styleId="92AF7CD22F9C4784BC9F613E5C139151">
    <w:name w:val="92AF7CD22F9C4784BC9F613E5C139151"/>
    <w:rsid w:val="005067F2"/>
  </w:style>
  <w:style w:type="paragraph" w:customStyle="1" w:styleId="61381886A05D435BA307DC583EE8AC66">
    <w:name w:val="61381886A05D435BA307DC583EE8AC66"/>
    <w:rsid w:val="005067F2"/>
  </w:style>
  <w:style w:type="paragraph" w:customStyle="1" w:styleId="87184EA51575475DB5902188D89F20F7">
    <w:name w:val="87184EA51575475DB5902188D89F20F7"/>
    <w:rsid w:val="005067F2"/>
  </w:style>
  <w:style w:type="paragraph" w:customStyle="1" w:styleId="FFAB90D5FCD645988F552948EC48602D">
    <w:name w:val="FFAB90D5FCD645988F552948EC48602D"/>
    <w:rsid w:val="005067F2"/>
  </w:style>
  <w:style w:type="paragraph" w:customStyle="1" w:styleId="96D39A35AD5045E39700A2B672BC4D7E">
    <w:name w:val="96D39A35AD5045E39700A2B672BC4D7E"/>
    <w:rsid w:val="005067F2"/>
  </w:style>
  <w:style w:type="paragraph" w:customStyle="1" w:styleId="03712725018242B38D81A55CECF992AF">
    <w:name w:val="03712725018242B38D81A55CECF992AF"/>
    <w:rsid w:val="005067F2"/>
  </w:style>
  <w:style w:type="paragraph" w:customStyle="1" w:styleId="D17D35E6280D434BBC81C3A17F95F2DF">
    <w:name w:val="D17D35E6280D434BBC81C3A17F95F2DF"/>
    <w:rsid w:val="005067F2"/>
  </w:style>
  <w:style w:type="paragraph" w:customStyle="1" w:styleId="FE65A3682F794280B35B68EE88192214">
    <w:name w:val="FE65A3682F794280B35B68EE88192214"/>
    <w:rsid w:val="005067F2"/>
  </w:style>
  <w:style w:type="paragraph" w:customStyle="1" w:styleId="EA315DF5ECF34B14A57180F3F91DB309">
    <w:name w:val="EA315DF5ECF34B14A57180F3F91DB309"/>
    <w:rsid w:val="005067F2"/>
  </w:style>
  <w:style w:type="paragraph" w:customStyle="1" w:styleId="06A21FFB420A4513ACE5A7FDCEB4BC6D">
    <w:name w:val="06A21FFB420A4513ACE5A7FDCEB4BC6D"/>
    <w:rsid w:val="005067F2"/>
  </w:style>
  <w:style w:type="paragraph" w:customStyle="1" w:styleId="DA9242932F6B40188E12EDCB7FC18EC1">
    <w:name w:val="DA9242932F6B40188E12EDCB7FC18EC1"/>
    <w:rsid w:val="005067F2"/>
  </w:style>
  <w:style w:type="paragraph" w:customStyle="1" w:styleId="190421E712FE49F2B6F0659C6D7AF56A">
    <w:name w:val="190421E712FE49F2B6F0659C6D7AF56A"/>
    <w:rsid w:val="005067F2"/>
  </w:style>
  <w:style w:type="paragraph" w:customStyle="1" w:styleId="C5DDABD9861D476EB50E33629059C8D8">
    <w:name w:val="C5DDABD9861D476EB50E33629059C8D8"/>
    <w:rsid w:val="005067F2"/>
  </w:style>
  <w:style w:type="paragraph" w:customStyle="1" w:styleId="DB7EFF1E622F471EB17794D707260F47">
    <w:name w:val="DB7EFF1E622F471EB17794D707260F47"/>
    <w:rsid w:val="00DD6678"/>
  </w:style>
  <w:style w:type="paragraph" w:customStyle="1" w:styleId="76A2B5305C564366AB5033783788012B">
    <w:name w:val="76A2B5305C564366AB5033783788012B"/>
    <w:rsid w:val="003D517F"/>
  </w:style>
  <w:style w:type="paragraph" w:customStyle="1" w:styleId="BE40D7A723504652862C4DCBC88B0A18">
    <w:name w:val="BE40D7A723504652862C4DCBC88B0A18"/>
    <w:rsid w:val="003D517F"/>
  </w:style>
  <w:style w:type="paragraph" w:customStyle="1" w:styleId="70B1D007B2C149A5AC2A55F38DBB3D4C">
    <w:name w:val="70B1D007B2C149A5AC2A55F38DBB3D4C"/>
    <w:rsid w:val="003D517F"/>
  </w:style>
  <w:style w:type="paragraph" w:customStyle="1" w:styleId="ACA91C42B2D24BA5B7367E76F8717473">
    <w:name w:val="ACA91C42B2D24BA5B7367E76F8717473"/>
    <w:rsid w:val="003D517F"/>
  </w:style>
  <w:style w:type="paragraph" w:customStyle="1" w:styleId="3513919293E7441EB7702831286FED05">
    <w:name w:val="3513919293E7441EB7702831286FED05"/>
    <w:rsid w:val="003D517F"/>
  </w:style>
  <w:style w:type="paragraph" w:customStyle="1" w:styleId="42FDA773AD5843C987B40F293701EE41">
    <w:name w:val="42FDA773AD5843C987B40F293701EE41"/>
    <w:rsid w:val="003D517F"/>
  </w:style>
  <w:style w:type="paragraph" w:customStyle="1" w:styleId="C3053D3BC40040D6990B75F893C729B2">
    <w:name w:val="C3053D3BC40040D6990B75F893C729B2"/>
    <w:rsid w:val="003D517F"/>
  </w:style>
  <w:style w:type="paragraph" w:customStyle="1" w:styleId="41E8C4E01B5749D695BC775BE61347F3">
    <w:name w:val="41E8C4E01B5749D695BC775BE61347F3"/>
    <w:rsid w:val="003D517F"/>
  </w:style>
  <w:style w:type="paragraph" w:customStyle="1" w:styleId="41AC7513F1134BFB8E4EAA8D716BBB5D">
    <w:name w:val="41AC7513F1134BFB8E4EAA8D716BBB5D"/>
    <w:rsid w:val="003D517F"/>
  </w:style>
  <w:style w:type="paragraph" w:customStyle="1" w:styleId="B16AFC807EDE4EE89664F11B17E7BD9D">
    <w:name w:val="B16AFC807EDE4EE89664F11B17E7BD9D"/>
    <w:rsid w:val="003D517F"/>
  </w:style>
  <w:style w:type="paragraph" w:customStyle="1" w:styleId="6C68FEA7EA364C8A8F1573C8E73F0C95">
    <w:name w:val="6C68FEA7EA364C8A8F1573C8E73F0C95"/>
    <w:rsid w:val="003D517F"/>
  </w:style>
  <w:style w:type="paragraph" w:customStyle="1" w:styleId="781AD7414B1B4B6A8F0241D0EACAD93A">
    <w:name w:val="781AD7414B1B4B6A8F0241D0EACAD93A"/>
    <w:rsid w:val="003D517F"/>
  </w:style>
  <w:style w:type="paragraph" w:customStyle="1" w:styleId="15ADF93EB73D487BA5FA324B58B14E90">
    <w:name w:val="15ADF93EB73D487BA5FA324B58B14E90"/>
    <w:rsid w:val="003D517F"/>
  </w:style>
  <w:style w:type="paragraph" w:customStyle="1" w:styleId="AE03A4EAB5FE4F36A9F6ACD203CE51FE">
    <w:name w:val="AE03A4EAB5FE4F36A9F6ACD203CE51FE"/>
    <w:rsid w:val="003D517F"/>
  </w:style>
  <w:style w:type="paragraph" w:customStyle="1" w:styleId="65F42F87E75C4C3F817754267895491A">
    <w:name w:val="65F42F87E75C4C3F817754267895491A"/>
    <w:rsid w:val="003D517F"/>
  </w:style>
  <w:style w:type="paragraph" w:customStyle="1" w:styleId="9F4E260B71A84CD197CC5323F27BFBFD">
    <w:name w:val="9F4E260B71A84CD197CC5323F27BFBFD"/>
    <w:rsid w:val="003D517F"/>
  </w:style>
  <w:style w:type="paragraph" w:customStyle="1" w:styleId="B14D2DF7D7654633B06BA0FCF726FD00">
    <w:name w:val="B14D2DF7D7654633B06BA0FCF726FD00"/>
    <w:rsid w:val="003D517F"/>
  </w:style>
  <w:style w:type="paragraph" w:customStyle="1" w:styleId="1CDFC9C3016C431D82E5C0D64DA25742">
    <w:name w:val="1CDFC9C3016C431D82E5C0D64DA25742"/>
    <w:rsid w:val="003D517F"/>
  </w:style>
  <w:style w:type="paragraph" w:customStyle="1" w:styleId="4F2B5B61D040407783B478B344380C4D">
    <w:name w:val="4F2B5B61D040407783B478B344380C4D"/>
    <w:rsid w:val="003D517F"/>
  </w:style>
  <w:style w:type="paragraph" w:customStyle="1" w:styleId="670B62344F5D45DF8BB5F8E20035D9FB">
    <w:name w:val="670B62344F5D45DF8BB5F8E20035D9FB"/>
    <w:rsid w:val="003D517F"/>
  </w:style>
  <w:style w:type="paragraph" w:customStyle="1" w:styleId="F159969499EE493499890382C08FBE9A">
    <w:name w:val="F159969499EE493499890382C08FBE9A"/>
    <w:rsid w:val="003D517F"/>
  </w:style>
  <w:style w:type="paragraph" w:customStyle="1" w:styleId="EAB8358A22954AE98C501D48A252FD26">
    <w:name w:val="EAB8358A22954AE98C501D48A252FD26"/>
    <w:rsid w:val="003D517F"/>
  </w:style>
  <w:style w:type="paragraph" w:customStyle="1" w:styleId="8BEF0ECD3DCA47939B1743096D889D3B">
    <w:name w:val="8BEF0ECD3DCA47939B1743096D889D3B"/>
    <w:rsid w:val="003D517F"/>
  </w:style>
  <w:style w:type="paragraph" w:customStyle="1" w:styleId="9E99FFEF1E754A58885DB52E5385C7D6">
    <w:name w:val="9E99FFEF1E754A58885DB52E5385C7D6"/>
    <w:rsid w:val="003D517F"/>
  </w:style>
  <w:style w:type="paragraph" w:customStyle="1" w:styleId="F1E52DA3B747487B8C557EBB946BEAF4">
    <w:name w:val="F1E52DA3B747487B8C557EBB946BEAF4"/>
    <w:rsid w:val="003D517F"/>
  </w:style>
  <w:style w:type="paragraph" w:customStyle="1" w:styleId="74D971E7F9214083AA7B3A6A1CD82210">
    <w:name w:val="74D971E7F9214083AA7B3A6A1CD82210"/>
    <w:rsid w:val="003D517F"/>
  </w:style>
  <w:style w:type="paragraph" w:customStyle="1" w:styleId="5BFECB51A5E7455FB627AE991F954B21">
    <w:name w:val="5BFECB51A5E7455FB627AE991F954B21"/>
    <w:rsid w:val="003D517F"/>
  </w:style>
  <w:style w:type="paragraph" w:customStyle="1" w:styleId="2A3235EDC5E341A79C7580FD81F3BCA6">
    <w:name w:val="2A3235EDC5E341A79C7580FD81F3BCA6"/>
    <w:rsid w:val="003D517F"/>
  </w:style>
  <w:style w:type="paragraph" w:customStyle="1" w:styleId="D4982F85E5764AD4B22E7B8C02E5A4B3">
    <w:name w:val="D4982F85E5764AD4B22E7B8C02E5A4B3"/>
    <w:rsid w:val="003D517F"/>
  </w:style>
  <w:style w:type="paragraph" w:customStyle="1" w:styleId="D52662C4BB3C4EE291A493FF0B6A6B75">
    <w:name w:val="D52662C4BB3C4EE291A493FF0B6A6B75"/>
    <w:rsid w:val="003D517F"/>
  </w:style>
  <w:style w:type="paragraph" w:customStyle="1" w:styleId="AAE755308AB1480E885A89F315D3AC15">
    <w:name w:val="AAE755308AB1480E885A89F315D3AC15"/>
    <w:rsid w:val="003D517F"/>
  </w:style>
  <w:style w:type="paragraph" w:customStyle="1" w:styleId="C4E7E2BB63B7498797446E2DD9A0B500">
    <w:name w:val="C4E7E2BB63B7498797446E2DD9A0B500"/>
    <w:rsid w:val="003D517F"/>
  </w:style>
  <w:style w:type="paragraph" w:customStyle="1" w:styleId="EDE28F90251A4F56A2BB8DB055ABC009">
    <w:name w:val="EDE28F90251A4F56A2BB8DB055ABC009"/>
    <w:rsid w:val="003D517F"/>
  </w:style>
  <w:style w:type="paragraph" w:customStyle="1" w:styleId="B21B90C228D646F3BFCCDD6D0E2CB44C">
    <w:name w:val="B21B90C228D646F3BFCCDD6D0E2CB44C"/>
    <w:rsid w:val="003D517F"/>
  </w:style>
  <w:style w:type="paragraph" w:customStyle="1" w:styleId="0E7877AD05654CF6B21DC2E06FC45BBF">
    <w:name w:val="0E7877AD05654CF6B21DC2E06FC45BBF"/>
    <w:rsid w:val="003D517F"/>
  </w:style>
  <w:style w:type="paragraph" w:customStyle="1" w:styleId="E281DB23B473401DA1CC4140E0B5E4B2">
    <w:name w:val="E281DB23B473401DA1CC4140E0B5E4B2"/>
    <w:rsid w:val="003D517F"/>
  </w:style>
  <w:style w:type="paragraph" w:customStyle="1" w:styleId="71645E0404A34DE4B36ACEDA98751C24">
    <w:name w:val="71645E0404A34DE4B36ACEDA98751C24"/>
    <w:rsid w:val="003D517F"/>
  </w:style>
  <w:style w:type="paragraph" w:customStyle="1" w:styleId="43A1B2ED12F1453CB0A4AB4C35DCFDC4">
    <w:name w:val="43A1B2ED12F1453CB0A4AB4C35DCFDC4"/>
    <w:rsid w:val="003D517F"/>
  </w:style>
  <w:style w:type="paragraph" w:customStyle="1" w:styleId="D8195CD7A7D84DCBAD7285969C73D4E6">
    <w:name w:val="D8195CD7A7D84DCBAD7285969C73D4E6"/>
    <w:rsid w:val="003D517F"/>
  </w:style>
  <w:style w:type="paragraph" w:customStyle="1" w:styleId="A3C0B6F01B66445491BB7D1B677544F6">
    <w:name w:val="A3C0B6F01B66445491BB7D1B677544F6"/>
    <w:rsid w:val="003D517F"/>
  </w:style>
  <w:style w:type="paragraph" w:customStyle="1" w:styleId="FF53DED772BA4D34B34AEBAC6CE35B2B">
    <w:name w:val="FF53DED772BA4D34B34AEBAC6CE35B2B"/>
    <w:rsid w:val="003D517F"/>
  </w:style>
  <w:style w:type="paragraph" w:customStyle="1" w:styleId="13D6D037BB204E04879E3A6D9BC4C583">
    <w:name w:val="13D6D037BB204E04879E3A6D9BC4C583"/>
    <w:rsid w:val="003D517F"/>
  </w:style>
  <w:style w:type="paragraph" w:customStyle="1" w:styleId="3FD786DCAC3E4DE195DFE6A64A53377B">
    <w:name w:val="3FD786DCAC3E4DE195DFE6A64A53377B"/>
    <w:rsid w:val="003D517F"/>
  </w:style>
  <w:style w:type="paragraph" w:customStyle="1" w:styleId="345DA7D7C28449E98CD91178FA22F96D">
    <w:name w:val="345DA7D7C28449E98CD91178FA22F96D"/>
    <w:rsid w:val="003D517F"/>
  </w:style>
  <w:style w:type="paragraph" w:customStyle="1" w:styleId="421EEA2848134DE4922646E749AF8FCA">
    <w:name w:val="421EEA2848134DE4922646E749AF8FCA"/>
    <w:rsid w:val="003D517F"/>
  </w:style>
  <w:style w:type="paragraph" w:customStyle="1" w:styleId="2FEF9B358BE4405B9DC41719FFB59DDF">
    <w:name w:val="2FEF9B358BE4405B9DC41719FFB59DDF"/>
    <w:rsid w:val="003D517F"/>
  </w:style>
  <w:style w:type="paragraph" w:customStyle="1" w:styleId="17CBDB10B0CE4E13B484F2960CE22F15">
    <w:name w:val="17CBDB10B0CE4E13B484F2960CE22F15"/>
    <w:rsid w:val="003D517F"/>
  </w:style>
  <w:style w:type="paragraph" w:customStyle="1" w:styleId="72DD7CF8104347589C56BF320703972E">
    <w:name w:val="72DD7CF8104347589C56BF320703972E"/>
    <w:rsid w:val="003D517F"/>
  </w:style>
  <w:style w:type="paragraph" w:customStyle="1" w:styleId="88BC540C7C194CB98A8A89DFD3987235">
    <w:name w:val="88BC540C7C194CB98A8A89DFD3987235"/>
    <w:rsid w:val="003D517F"/>
  </w:style>
  <w:style w:type="paragraph" w:customStyle="1" w:styleId="690EDFAEEA6041C49CE4B11DC0D12E26">
    <w:name w:val="690EDFAEEA6041C49CE4B11DC0D12E26"/>
    <w:rsid w:val="003D517F"/>
  </w:style>
  <w:style w:type="paragraph" w:customStyle="1" w:styleId="E8045B38EE57427DA02B9AD95687F92E">
    <w:name w:val="E8045B38EE57427DA02B9AD95687F92E"/>
    <w:rsid w:val="003D517F"/>
  </w:style>
  <w:style w:type="paragraph" w:customStyle="1" w:styleId="6EEC0BDAC4EB4C878B375A2D69B25733">
    <w:name w:val="6EEC0BDAC4EB4C878B375A2D69B25733"/>
    <w:rsid w:val="003D517F"/>
  </w:style>
  <w:style w:type="paragraph" w:customStyle="1" w:styleId="122343E891A34D1991693364C94BF3B7">
    <w:name w:val="122343E891A34D1991693364C94BF3B7"/>
    <w:rsid w:val="003D517F"/>
  </w:style>
  <w:style w:type="paragraph" w:customStyle="1" w:styleId="70E077C28F144DA6907AF5575CDA49A3">
    <w:name w:val="70E077C28F144DA6907AF5575CDA49A3"/>
    <w:rsid w:val="003D517F"/>
  </w:style>
  <w:style w:type="paragraph" w:customStyle="1" w:styleId="8EAB6227B6F844EBBC22C24C21949D0E">
    <w:name w:val="8EAB6227B6F844EBBC22C24C21949D0E"/>
    <w:rsid w:val="003D517F"/>
  </w:style>
  <w:style w:type="paragraph" w:customStyle="1" w:styleId="76E53623313949BDBF8393D751A09C49">
    <w:name w:val="76E53623313949BDBF8393D751A09C49"/>
    <w:rsid w:val="003D517F"/>
  </w:style>
  <w:style w:type="paragraph" w:customStyle="1" w:styleId="FF6D26A80A33468BB98EDBD23DC4EDF2">
    <w:name w:val="FF6D26A80A33468BB98EDBD23DC4EDF2"/>
    <w:rsid w:val="003D517F"/>
  </w:style>
  <w:style w:type="paragraph" w:customStyle="1" w:styleId="367423DAFAB9465EBCCA5435B2A945A9">
    <w:name w:val="367423DAFAB9465EBCCA5435B2A945A9"/>
    <w:rsid w:val="003D517F"/>
  </w:style>
  <w:style w:type="paragraph" w:customStyle="1" w:styleId="9B04C91064D24FE49CCEF15206AC75D1">
    <w:name w:val="9B04C91064D24FE49CCEF15206AC75D1"/>
    <w:rsid w:val="003D517F"/>
  </w:style>
  <w:style w:type="paragraph" w:customStyle="1" w:styleId="EBCFDE6394F04027A825228B48B73555">
    <w:name w:val="EBCFDE6394F04027A825228B48B73555"/>
    <w:rsid w:val="003D517F"/>
  </w:style>
  <w:style w:type="paragraph" w:customStyle="1" w:styleId="273C50AB0FED44DEB7D8483F858D89C2">
    <w:name w:val="273C50AB0FED44DEB7D8483F858D89C2"/>
    <w:rsid w:val="003D517F"/>
  </w:style>
  <w:style w:type="paragraph" w:customStyle="1" w:styleId="B488C35261F7466292FED114910F7DC7">
    <w:name w:val="B488C35261F7466292FED114910F7DC7"/>
    <w:rsid w:val="003D517F"/>
  </w:style>
  <w:style w:type="paragraph" w:customStyle="1" w:styleId="FA0B7449887441839C72AB6284C935DD">
    <w:name w:val="FA0B7449887441839C72AB6284C935DD"/>
    <w:rsid w:val="003D517F"/>
  </w:style>
  <w:style w:type="paragraph" w:customStyle="1" w:styleId="A9E6A70D57624EADB2493CB9B2B4E72B">
    <w:name w:val="A9E6A70D57624EADB2493CB9B2B4E72B"/>
    <w:rsid w:val="003D517F"/>
  </w:style>
  <w:style w:type="paragraph" w:customStyle="1" w:styleId="349D74D8C2BD43DE98F59EBCBE3BE3C4">
    <w:name w:val="349D74D8C2BD43DE98F59EBCBE3BE3C4"/>
    <w:rsid w:val="003D517F"/>
  </w:style>
  <w:style w:type="paragraph" w:customStyle="1" w:styleId="CF19C18268E54207AD4567F5AF75EBEC">
    <w:name w:val="CF19C18268E54207AD4567F5AF75EBEC"/>
    <w:rsid w:val="003D517F"/>
  </w:style>
  <w:style w:type="paragraph" w:customStyle="1" w:styleId="6F69E943EBD14D629CBCC1A57E2C1EC9">
    <w:name w:val="6F69E943EBD14D629CBCC1A57E2C1EC9"/>
    <w:rsid w:val="003D517F"/>
  </w:style>
  <w:style w:type="paragraph" w:customStyle="1" w:styleId="4133FD3C93794F53B95A6BD6330451E7">
    <w:name w:val="4133FD3C93794F53B95A6BD6330451E7"/>
    <w:rsid w:val="003D517F"/>
  </w:style>
  <w:style w:type="paragraph" w:customStyle="1" w:styleId="49EB055292BF4EEF9DE0842F03103787">
    <w:name w:val="49EB055292BF4EEF9DE0842F03103787"/>
    <w:rsid w:val="003D517F"/>
  </w:style>
  <w:style w:type="paragraph" w:customStyle="1" w:styleId="34AFD9E5A65A47FCA9693229D519C6DF">
    <w:name w:val="34AFD9E5A65A47FCA9693229D519C6DF"/>
    <w:rsid w:val="003D517F"/>
  </w:style>
  <w:style w:type="paragraph" w:customStyle="1" w:styleId="139BE73072F84CF9AAA342DEACE4C792">
    <w:name w:val="139BE73072F84CF9AAA342DEACE4C792"/>
    <w:rsid w:val="003D517F"/>
  </w:style>
  <w:style w:type="paragraph" w:customStyle="1" w:styleId="30BD1F24821F4731B63F413656171436">
    <w:name w:val="30BD1F24821F4731B63F413656171436"/>
    <w:rsid w:val="003D517F"/>
  </w:style>
  <w:style w:type="paragraph" w:customStyle="1" w:styleId="9D60D6AD063F402A9B692209D207A431">
    <w:name w:val="9D60D6AD063F402A9B692209D207A431"/>
    <w:rsid w:val="003D517F"/>
  </w:style>
  <w:style w:type="paragraph" w:customStyle="1" w:styleId="C2FEC65DF2164E8F9F122DF6C2D365E1">
    <w:name w:val="C2FEC65DF2164E8F9F122DF6C2D365E1"/>
    <w:rsid w:val="003D517F"/>
  </w:style>
  <w:style w:type="paragraph" w:customStyle="1" w:styleId="202D903FBC3B418A8C2794B41F710715">
    <w:name w:val="202D903FBC3B418A8C2794B41F710715"/>
    <w:rsid w:val="003D517F"/>
  </w:style>
  <w:style w:type="paragraph" w:customStyle="1" w:styleId="C523EE0BF1944E189AEF64A34EAF7749">
    <w:name w:val="C523EE0BF1944E189AEF64A34EAF7749"/>
    <w:rsid w:val="003D517F"/>
  </w:style>
  <w:style w:type="paragraph" w:customStyle="1" w:styleId="AAC68BB251BE4FE9AB51E71D3114CCB1">
    <w:name w:val="AAC68BB251BE4FE9AB51E71D3114CCB1"/>
    <w:rsid w:val="003D517F"/>
  </w:style>
  <w:style w:type="paragraph" w:customStyle="1" w:styleId="2F3815AEE4E44F73A8CCC4DC8143D5B7">
    <w:name w:val="2F3815AEE4E44F73A8CCC4DC8143D5B7"/>
    <w:rsid w:val="003D517F"/>
  </w:style>
  <w:style w:type="paragraph" w:customStyle="1" w:styleId="6175DC7CF64D4EE4B88F075EBD530A17">
    <w:name w:val="6175DC7CF64D4EE4B88F075EBD530A17"/>
    <w:rsid w:val="003D517F"/>
  </w:style>
  <w:style w:type="paragraph" w:customStyle="1" w:styleId="BE1CF7C6AF9D47E28D060BE4F1E4CAE3">
    <w:name w:val="BE1CF7C6AF9D47E28D060BE4F1E4CAE3"/>
    <w:rsid w:val="003D517F"/>
  </w:style>
  <w:style w:type="paragraph" w:customStyle="1" w:styleId="6C440BFA5E314F498DF60B1CD8419A30">
    <w:name w:val="6C440BFA5E314F498DF60B1CD8419A30"/>
    <w:rsid w:val="003D517F"/>
  </w:style>
  <w:style w:type="paragraph" w:customStyle="1" w:styleId="52A1CDF1A4FB4E2F86ACA453BF29F9CE">
    <w:name w:val="52A1CDF1A4FB4E2F86ACA453BF29F9CE"/>
    <w:rsid w:val="003D517F"/>
  </w:style>
  <w:style w:type="paragraph" w:customStyle="1" w:styleId="A4336A0E338D43FC998A37F017C091EF">
    <w:name w:val="A4336A0E338D43FC998A37F017C091EF"/>
    <w:rsid w:val="003D517F"/>
  </w:style>
  <w:style w:type="paragraph" w:customStyle="1" w:styleId="8DA6ADBFE442468E910D77ABC026BCF1">
    <w:name w:val="8DA6ADBFE442468E910D77ABC026BCF1"/>
    <w:rsid w:val="003D517F"/>
  </w:style>
  <w:style w:type="paragraph" w:customStyle="1" w:styleId="7E69962ED2FC45EDB9FAE5494CAB0467">
    <w:name w:val="7E69962ED2FC45EDB9FAE5494CAB0467"/>
    <w:rsid w:val="003D517F"/>
  </w:style>
  <w:style w:type="paragraph" w:customStyle="1" w:styleId="F46288A4A131495594C470D1121E3099">
    <w:name w:val="F46288A4A131495594C470D1121E3099"/>
    <w:rsid w:val="003D517F"/>
  </w:style>
  <w:style w:type="paragraph" w:customStyle="1" w:styleId="76BFDC0909184E6EBFA4C59DC127475D">
    <w:name w:val="76BFDC0909184E6EBFA4C59DC127475D"/>
    <w:rsid w:val="003D517F"/>
  </w:style>
  <w:style w:type="paragraph" w:customStyle="1" w:styleId="88DEBA82C70744B08CA5CAE76570EE30">
    <w:name w:val="88DEBA82C70744B08CA5CAE76570EE30"/>
    <w:rsid w:val="003D517F"/>
  </w:style>
  <w:style w:type="paragraph" w:customStyle="1" w:styleId="4088163359FE432B8BD754CCF9E89CEB">
    <w:name w:val="4088163359FE432B8BD754CCF9E89CEB"/>
    <w:rsid w:val="003D517F"/>
  </w:style>
  <w:style w:type="paragraph" w:customStyle="1" w:styleId="A2689E2C22B14D00B9C75FDC45432784">
    <w:name w:val="A2689E2C22B14D00B9C75FDC45432784"/>
    <w:rsid w:val="003D517F"/>
  </w:style>
  <w:style w:type="paragraph" w:customStyle="1" w:styleId="DDF87CB267E040DA81B778929568DE76">
    <w:name w:val="DDF87CB267E040DA81B778929568DE76"/>
    <w:rsid w:val="003D517F"/>
  </w:style>
  <w:style w:type="paragraph" w:customStyle="1" w:styleId="1EC9AD0FD43C4FB2B8004F6A849C8926">
    <w:name w:val="1EC9AD0FD43C4FB2B8004F6A849C8926"/>
    <w:rsid w:val="003D517F"/>
  </w:style>
  <w:style w:type="paragraph" w:customStyle="1" w:styleId="0EFEE25BF686432D88522547C3FC53FA">
    <w:name w:val="0EFEE25BF686432D88522547C3FC53FA"/>
    <w:rsid w:val="003D517F"/>
  </w:style>
  <w:style w:type="paragraph" w:customStyle="1" w:styleId="6AB26FFB6D62420C8296192978DE003B">
    <w:name w:val="6AB26FFB6D62420C8296192978DE003B"/>
    <w:rsid w:val="003D517F"/>
  </w:style>
  <w:style w:type="paragraph" w:customStyle="1" w:styleId="01502E71584545B49788E95D9EDB6252">
    <w:name w:val="01502E71584545B49788E95D9EDB6252"/>
    <w:rsid w:val="003D517F"/>
  </w:style>
  <w:style w:type="paragraph" w:customStyle="1" w:styleId="97C1BF22D2AB4AF898ECDE20A51A7E6C">
    <w:name w:val="97C1BF22D2AB4AF898ECDE20A51A7E6C"/>
    <w:rsid w:val="003D517F"/>
  </w:style>
  <w:style w:type="paragraph" w:customStyle="1" w:styleId="9009D57BB10D49D3805697EF6189F6EB">
    <w:name w:val="9009D57BB10D49D3805697EF6189F6EB"/>
    <w:rsid w:val="003D517F"/>
  </w:style>
  <w:style w:type="paragraph" w:customStyle="1" w:styleId="5ED697904B124BB99393AA0A39F408C9">
    <w:name w:val="5ED697904B124BB99393AA0A39F408C9"/>
    <w:rsid w:val="003D517F"/>
  </w:style>
  <w:style w:type="paragraph" w:customStyle="1" w:styleId="B08F7467ABCB4E45AED007F7343A39D2">
    <w:name w:val="B08F7467ABCB4E45AED007F7343A39D2"/>
    <w:rsid w:val="003D517F"/>
  </w:style>
  <w:style w:type="paragraph" w:customStyle="1" w:styleId="0066153241804F12A8E249998FF23AF3">
    <w:name w:val="0066153241804F12A8E249998FF23AF3"/>
    <w:rsid w:val="003D517F"/>
  </w:style>
  <w:style w:type="paragraph" w:customStyle="1" w:styleId="E2E8718666324B4793ABB71803303C8F">
    <w:name w:val="E2E8718666324B4793ABB71803303C8F"/>
    <w:rsid w:val="003D517F"/>
  </w:style>
  <w:style w:type="paragraph" w:customStyle="1" w:styleId="D611E48BE02E42B18E45A88A0D864F18">
    <w:name w:val="D611E48BE02E42B18E45A88A0D864F18"/>
    <w:rsid w:val="003D517F"/>
  </w:style>
  <w:style w:type="paragraph" w:customStyle="1" w:styleId="82B6DFC5861743E78DC7216A0A37170A">
    <w:name w:val="82B6DFC5861743E78DC7216A0A37170A"/>
    <w:rsid w:val="003D517F"/>
  </w:style>
  <w:style w:type="paragraph" w:customStyle="1" w:styleId="5896AED6FFD046CA8ECC355DF4EE3B97">
    <w:name w:val="5896AED6FFD046CA8ECC355DF4EE3B97"/>
    <w:rsid w:val="003D517F"/>
  </w:style>
  <w:style w:type="paragraph" w:customStyle="1" w:styleId="55777C5813ED4C109A0C7269801F9108">
    <w:name w:val="55777C5813ED4C109A0C7269801F9108"/>
    <w:rsid w:val="003D517F"/>
  </w:style>
  <w:style w:type="paragraph" w:customStyle="1" w:styleId="446BC02954734CE989CB0C76214D80C0">
    <w:name w:val="446BC02954734CE989CB0C76214D80C0"/>
    <w:rsid w:val="003D517F"/>
  </w:style>
  <w:style w:type="paragraph" w:customStyle="1" w:styleId="E0221685F3B4425486DB35DA05D9CF2E">
    <w:name w:val="E0221685F3B4425486DB35DA05D9CF2E"/>
    <w:rsid w:val="003D517F"/>
  </w:style>
  <w:style w:type="paragraph" w:customStyle="1" w:styleId="EF7AB877EDE44CCD8D86251C2AB5D613">
    <w:name w:val="EF7AB877EDE44CCD8D86251C2AB5D613"/>
    <w:rsid w:val="003D517F"/>
  </w:style>
  <w:style w:type="paragraph" w:customStyle="1" w:styleId="FE3CFE8E1C304C1991ABF4CF815B4570">
    <w:name w:val="FE3CFE8E1C304C1991ABF4CF815B4570"/>
    <w:rsid w:val="003D517F"/>
  </w:style>
  <w:style w:type="paragraph" w:customStyle="1" w:styleId="C183582FE0814B76B4F0BF3B6C2D9051">
    <w:name w:val="C183582FE0814B76B4F0BF3B6C2D9051"/>
    <w:rsid w:val="003D517F"/>
  </w:style>
  <w:style w:type="paragraph" w:customStyle="1" w:styleId="43D7E271176F4C8984A5377169608F7E">
    <w:name w:val="43D7E271176F4C8984A5377169608F7E"/>
    <w:rsid w:val="003D517F"/>
  </w:style>
  <w:style w:type="paragraph" w:customStyle="1" w:styleId="B698E62285DF4B689ADAE5950F41633B">
    <w:name w:val="B698E62285DF4B689ADAE5950F41633B"/>
    <w:rsid w:val="003D517F"/>
  </w:style>
  <w:style w:type="paragraph" w:customStyle="1" w:styleId="0EE3AA48BE90434C8F57B976C1D85D85">
    <w:name w:val="0EE3AA48BE90434C8F57B976C1D85D85"/>
    <w:rsid w:val="003D517F"/>
  </w:style>
  <w:style w:type="paragraph" w:customStyle="1" w:styleId="62B88D5F60FA4CAAAF3F6F8D53512430">
    <w:name w:val="62B88D5F60FA4CAAAF3F6F8D53512430"/>
    <w:rsid w:val="003D517F"/>
  </w:style>
  <w:style w:type="paragraph" w:customStyle="1" w:styleId="6431F60ED35341C08A491D2FEBD6113E">
    <w:name w:val="6431F60ED35341C08A491D2FEBD6113E"/>
    <w:rsid w:val="003D517F"/>
  </w:style>
  <w:style w:type="paragraph" w:customStyle="1" w:styleId="61A105A918AD48B99CFEEED5D661BD25">
    <w:name w:val="61A105A918AD48B99CFEEED5D661BD25"/>
    <w:rsid w:val="003D517F"/>
  </w:style>
  <w:style w:type="paragraph" w:customStyle="1" w:styleId="4EEC4F6BA7F54FDBAFDA5F5FFC15C6F0">
    <w:name w:val="4EEC4F6BA7F54FDBAFDA5F5FFC15C6F0"/>
    <w:rsid w:val="003D517F"/>
  </w:style>
  <w:style w:type="paragraph" w:customStyle="1" w:styleId="9B70E0930B1A4FABBA0B1061C5C7A3DD">
    <w:name w:val="9B70E0930B1A4FABBA0B1061C5C7A3DD"/>
    <w:rsid w:val="003D517F"/>
  </w:style>
  <w:style w:type="paragraph" w:customStyle="1" w:styleId="62137452E44E43BBA7CBAFFE902EBC89">
    <w:name w:val="62137452E44E43BBA7CBAFFE902EBC89"/>
    <w:rsid w:val="003D517F"/>
  </w:style>
  <w:style w:type="paragraph" w:customStyle="1" w:styleId="8193CEF47A0B4590938515C9ADA4688F">
    <w:name w:val="8193CEF47A0B4590938515C9ADA4688F"/>
    <w:rsid w:val="003D517F"/>
  </w:style>
  <w:style w:type="paragraph" w:customStyle="1" w:styleId="0EEF0BA2A9114556A115E50600CDE272">
    <w:name w:val="0EEF0BA2A9114556A115E50600CDE272"/>
    <w:rsid w:val="003D517F"/>
  </w:style>
  <w:style w:type="paragraph" w:customStyle="1" w:styleId="9B787C6C085D4239B265DC54962F9449">
    <w:name w:val="9B787C6C085D4239B265DC54962F9449"/>
    <w:rsid w:val="003D517F"/>
  </w:style>
  <w:style w:type="paragraph" w:customStyle="1" w:styleId="4A738356668E4D6AB239E6D537B1D031">
    <w:name w:val="4A738356668E4D6AB239E6D537B1D031"/>
    <w:rsid w:val="003D517F"/>
  </w:style>
  <w:style w:type="paragraph" w:customStyle="1" w:styleId="0E660CF1D04F41DDA0E460206C241B76">
    <w:name w:val="0E660CF1D04F41DDA0E460206C241B76"/>
    <w:rsid w:val="003D517F"/>
  </w:style>
  <w:style w:type="paragraph" w:customStyle="1" w:styleId="B917825FF4E24B53AA3C7159E00725FD">
    <w:name w:val="B917825FF4E24B53AA3C7159E00725FD"/>
    <w:rsid w:val="003D517F"/>
  </w:style>
  <w:style w:type="paragraph" w:customStyle="1" w:styleId="07E07D3359E044D99F8A5E5664CE3ED8">
    <w:name w:val="07E07D3359E044D99F8A5E5664CE3ED8"/>
    <w:rsid w:val="003D517F"/>
  </w:style>
  <w:style w:type="paragraph" w:customStyle="1" w:styleId="1A61B752669F43799EE4A01982487F7C">
    <w:name w:val="1A61B752669F43799EE4A01982487F7C"/>
    <w:rsid w:val="003D517F"/>
  </w:style>
  <w:style w:type="paragraph" w:customStyle="1" w:styleId="FFD759C7B82E411F9FA228EB82598424">
    <w:name w:val="FFD759C7B82E411F9FA228EB82598424"/>
    <w:rsid w:val="003D517F"/>
  </w:style>
  <w:style w:type="paragraph" w:customStyle="1" w:styleId="DE8FE49A9EBA4DEAA1C42F28703F60B4">
    <w:name w:val="DE8FE49A9EBA4DEAA1C42F28703F60B4"/>
    <w:rsid w:val="003D517F"/>
  </w:style>
  <w:style w:type="paragraph" w:customStyle="1" w:styleId="48AACDB3AE3B4A0DB2747247D32E8687">
    <w:name w:val="48AACDB3AE3B4A0DB2747247D32E8687"/>
    <w:rsid w:val="003D517F"/>
  </w:style>
  <w:style w:type="paragraph" w:customStyle="1" w:styleId="36EBD417CBA443C9A0B60518EAB81804">
    <w:name w:val="36EBD417CBA443C9A0B60518EAB81804"/>
    <w:rsid w:val="003D517F"/>
  </w:style>
  <w:style w:type="paragraph" w:customStyle="1" w:styleId="097776B2F8C547369FE5574C15435302">
    <w:name w:val="097776B2F8C547369FE5574C15435302"/>
    <w:rsid w:val="003D517F"/>
  </w:style>
  <w:style w:type="paragraph" w:customStyle="1" w:styleId="910E068B53DA45ED8BEE04E7D8A31D67">
    <w:name w:val="910E068B53DA45ED8BEE04E7D8A31D67"/>
    <w:rsid w:val="003D517F"/>
  </w:style>
  <w:style w:type="paragraph" w:customStyle="1" w:styleId="1755BE54A6494056BFC06A9347099E25">
    <w:name w:val="1755BE54A6494056BFC06A9347099E25"/>
    <w:rsid w:val="003D517F"/>
  </w:style>
  <w:style w:type="paragraph" w:customStyle="1" w:styleId="CD0F3B4071F3440CBAEC21D22F53CA06">
    <w:name w:val="CD0F3B4071F3440CBAEC21D22F53CA06"/>
    <w:rsid w:val="003D517F"/>
  </w:style>
  <w:style w:type="paragraph" w:customStyle="1" w:styleId="77371635ECF9404791F057322FE3BAE2">
    <w:name w:val="77371635ECF9404791F057322FE3BAE2"/>
    <w:rsid w:val="003D517F"/>
  </w:style>
  <w:style w:type="paragraph" w:customStyle="1" w:styleId="C5FFEA748BE24087B268D310D5072423">
    <w:name w:val="C5FFEA748BE24087B268D310D5072423"/>
    <w:rsid w:val="003D517F"/>
  </w:style>
  <w:style w:type="paragraph" w:customStyle="1" w:styleId="445E1CF7991A463788B228136C8D3299">
    <w:name w:val="445E1CF7991A463788B228136C8D3299"/>
    <w:rsid w:val="003D517F"/>
  </w:style>
  <w:style w:type="paragraph" w:customStyle="1" w:styleId="08A7AE975F09470CBBBC7AA56DF1C40F">
    <w:name w:val="08A7AE975F09470CBBBC7AA56DF1C40F"/>
    <w:rsid w:val="003D517F"/>
  </w:style>
  <w:style w:type="paragraph" w:customStyle="1" w:styleId="CE38DED1F3B944BE88316E591C7E436B">
    <w:name w:val="CE38DED1F3B944BE88316E591C7E436B"/>
    <w:rsid w:val="003D517F"/>
  </w:style>
  <w:style w:type="paragraph" w:customStyle="1" w:styleId="270A4CAF5D5C4AC9ABEBD41ED659D2D6">
    <w:name w:val="270A4CAF5D5C4AC9ABEBD41ED659D2D6"/>
    <w:rsid w:val="003D517F"/>
  </w:style>
  <w:style w:type="paragraph" w:customStyle="1" w:styleId="71B8911C0D57456AA8FC1B9718A2D38B">
    <w:name w:val="71B8911C0D57456AA8FC1B9718A2D38B"/>
    <w:rsid w:val="003D517F"/>
  </w:style>
  <w:style w:type="paragraph" w:customStyle="1" w:styleId="2D2F01CE22A045E085D127871FB73BAA">
    <w:name w:val="2D2F01CE22A045E085D127871FB73BAA"/>
    <w:rsid w:val="003D517F"/>
  </w:style>
  <w:style w:type="paragraph" w:customStyle="1" w:styleId="178D28522B75441ABC04AC99D14CA25C">
    <w:name w:val="178D28522B75441ABC04AC99D14CA25C"/>
    <w:rsid w:val="003D517F"/>
  </w:style>
  <w:style w:type="paragraph" w:customStyle="1" w:styleId="0CCDB73CAF2C4C9A8CDDDF43E84C65AA">
    <w:name w:val="0CCDB73CAF2C4C9A8CDDDF43E84C65AA"/>
    <w:rsid w:val="003D517F"/>
  </w:style>
  <w:style w:type="paragraph" w:customStyle="1" w:styleId="06EB6FE730FD4423AAD4F879156C3326">
    <w:name w:val="06EB6FE730FD4423AAD4F879156C3326"/>
    <w:rsid w:val="003D517F"/>
  </w:style>
  <w:style w:type="paragraph" w:customStyle="1" w:styleId="A44E02FB0CF24BBA8F704D623F9A1AF1">
    <w:name w:val="A44E02FB0CF24BBA8F704D623F9A1AF1"/>
    <w:rsid w:val="003D517F"/>
  </w:style>
  <w:style w:type="paragraph" w:customStyle="1" w:styleId="4BAF18DBDCA4423BB3D35F42EB15FE8F">
    <w:name w:val="4BAF18DBDCA4423BB3D35F42EB15FE8F"/>
    <w:rsid w:val="003D517F"/>
  </w:style>
  <w:style w:type="paragraph" w:customStyle="1" w:styleId="266A29F5B1E4464A9A50314D5D703CC6">
    <w:name w:val="266A29F5B1E4464A9A50314D5D703CC6"/>
    <w:rsid w:val="003D517F"/>
  </w:style>
  <w:style w:type="paragraph" w:customStyle="1" w:styleId="8C5BBF624FCA4F6FB43F44E23F42A3E4">
    <w:name w:val="8C5BBF624FCA4F6FB43F44E23F42A3E4"/>
    <w:rsid w:val="003D517F"/>
  </w:style>
  <w:style w:type="paragraph" w:customStyle="1" w:styleId="A3F4201BA48C4E1BAF6063C78A7E2CCD">
    <w:name w:val="A3F4201BA48C4E1BAF6063C78A7E2CCD"/>
    <w:rsid w:val="003D517F"/>
  </w:style>
  <w:style w:type="paragraph" w:customStyle="1" w:styleId="E0D771B150DC4880B58157CA63E0BB54">
    <w:name w:val="E0D771B150DC4880B58157CA63E0BB54"/>
    <w:rsid w:val="003D517F"/>
  </w:style>
  <w:style w:type="paragraph" w:customStyle="1" w:styleId="00414623979F4A858FB0BA13B0F6B784">
    <w:name w:val="00414623979F4A858FB0BA13B0F6B784"/>
    <w:rsid w:val="003D517F"/>
  </w:style>
  <w:style w:type="paragraph" w:customStyle="1" w:styleId="A3988CA5328B492A821FE2C2CE6976BE">
    <w:name w:val="A3988CA5328B492A821FE2C2CE6976BE"/>
    <w:rsid w:val="003D517F"/>
  </w:style>
  <w:style w:type="paragraph" w:customStyle="1" w:styleId="D9193EB051884276B8DA2D25A430C32D">
    <w:name w:val="D9193EB051884276B8DA2D25A430C32D"/>
    <w:rsid w:val="003D517F"/>
  </w:style>
  <w:style w:type="paragraph" w:customStyle="1" w:styleId="B421FC5807EB4371A49163D463C7F8DC">
    <w:name w:val="B421FC5807EB4371A49163D463C7F8DC"/>
    <w:rsid w:val="003D517F"/>
  </w:style>
  <w:style w:type="paragraph" w:customStyle="1" w:styleId="72FD5BA2F2384CFEAC4B352E764CB746">
    <w:name w:val="72FD5BA2F2384CFEAC4B352E764CB746"/>
    <w:rsid w:val="003D517F"/>
  </w:style>
  <w:style w:type="paragraph" w:customStyle="1" w:styleId="6F1CFE5EC0614CD18DA175656FAA87FB">
    <w:name w:val="6F1CFE5EC0614CD18DA175656FAA87FB"/>
    <w:rsid w:val="003D517F"/>
  </w:style>
  <w:style w:type="paragraph" w:customStyle="1" w:styleId="74F813CAC10C450DBBEA3398810E5ED4">
    <w:name w:val="74F813CAC10C450DBBEA3398810E5ED4"/>
    <w:rsid w:val="003D517F"/>
  </w:style>
  <w:style w:type="paragraph" w:customStyle="1" w:styleId="65A47FBEA7BF4115A858ABCE392A9CCF">
    <w:name w:val="65A47FBEA7BF4115A858ABCE392A9CCF"/>
    <w:rsid w:val="003D517F"/>
  </w:style>
  <w:style w:type="paragraph" w:customStyle="1" w:styleId="25B9056E2DF04CC0A64E5EE0142E6461">
    <w:name w:val="25B9056E2DF04CC0A64E5EE0142E6461"/>
    <w:rsid w:val="003D517F"/>
  </w:style>
  <w:style w:type="paragraph" w:customStyle="1" w:styleId="E0EA001BBE454B9BA61DB9C558B6DB83">
    <w:name w:val="E0EA001BBE454B9BA61DB9C558B6DB83"/>
    <w:rsid w:val="003D517F"/>
  </w:style>
  <w:style w:type="paragraph" w:customStyle="1" w:styleId="8231F3A7583E4C2F9B1AA64F0B4A5D46">
    <w:name w:val="8231F3A7583E4C2F9B1AA64F0B4A5D46"/>
    <w:rsid w:val="003D517F"/>
  </w:style>
  <w:style w:type="paragraph" w:customStyle="1" w:styleId="9579E018BFC048F39B3FB0389A84FEE8">
    <w:name w:val="9579E018BFC048F39B3FB0389A84FEE8"/>
    <w:rsid w:val="003D517F"/>
  </w:style>
  <w:style w:type="paragraph" w:customStyle="1" w:styleId="E308C96B79AB496EBB9050714D720C95">
    <w:name w:val="E308C96B79AB496EBB9050714D720C95"/>
    <w:rsid w:val="003D517F"/>
  </w:style>
  <w:style w:type="paragraph" w:customStyle="1" w:styleId="E5E59F33291A47828AE91C581FA6C85C">
    <w:name w:val="E5E59F33291A47828AE91C581FA6C85C"/>
    <w:rsid w:val="003D517F"/>
  </w:style>
  <w:style w:type="paragraph" w:customStyle="1" w:styleId="13C5C194A8EF4863AE18F729302F8BC8">
    <w:name w:val="13C5C194A8EF4863AE18F729302F8BC8"/>
    <w:rsid w:val="003D517F"/>
  </w:style>
  <w:style w:type="paragraph" w:customStyle="1" w:styleId="18FE2F2D4C5C4D04A1072928D6ACFE6A">
    <w:name w:val="18FE2F2D4C5C4D04A1072928D6ACFE6A"/>
    <w:rsid w:val="003D517F"/>
  </w:style>
  <w:style w:type="paragraph" w:customStyle="1" w:styleId="163ECE9F7B9E45C2BC811F3A6ABB9695">
    <w:name w:val="163ECE9F7B9E45C2BC811F3A6ABB9695"/>
    <w:rsid w:val="003D517F"/>
  </w:style>
  <w:style w:type="paragraph" w:customStyle="1" w:styleId="85EA6CBBF98C4BFDB66488EBCB155FC0">
    <w:name w:val="85EA6CBBF98C4BFDB66488EBCB155FC0"/>
    <w:rsid w:val="003D517F"/>
  </w:style>
  <w:style w:type="paragraph" w:customStyle="1" w:styleId="90B5C98754C54EF78E8977905EDE606B">
    <w:name w:val="90B5C98754C54EF78E8977905EDE606B"/>
    <w:rsid w:val="003D517F"/>
  </w:style>
  <w:style w:type="paragraph" w:customStyle="1" w:styleId="0F87BE31E4034AC8981B2EE6CFDDD4AD">
    <w:name w:val="0F87BE31E4034AC8981B2EE6CFDDD4AD"/>
    <w:rsid w:val="003D517F"/>
  </w:style>
  <w:style w:type="paragraph" w:customStyle="1" w:styleId="1A924CAD6CC846A095E304D9AAFCE2EA">
    <w:name w:val="1A924CAD6CC846A095E304D9AAFCE2EA"/>
    <w:rsid w:val="003D517F"/>
  </w:style>
  <w:style w:type="paragraph" w:customStyle="1" w:styleId="B44507B8BECD44258BD1590B07FCB312">
    <w:name w:val="B44507B8BECD44258BD1590B07FCB312"/>
    <w:rsid w:val="003D517F"/>
  </w:style>
  <w:style w:type="paragraph" w:customStyle="1" w:styleId="C7F60188F32D4354BC09BCD087DF3F57">
    <w:name w:val="C7F60188F32D4354BC09BCD087DF3F57"/>
    <w:rsid w:val="003D517F"/>
  </w:style>
  <w:style w:type="paragraph" w:customStyle="1" w:styleId="1AC9FFE267C74D95962F56A6CC7BBBC9">
    <w:name w:val="1AC9FFE267C74D95962F56A6CC7BBBC9"/>
    <w:rsid w:val="003D517F"/>
  </w:style>
  <w:style w:type="paragraph" w:customStyle="1" w:styleId="390DAB7CCDB44B1ABE30CC04AFD91D88">
    <w:name w:val="390DAB7CCDB44B1ABE30CC04AFD91D88"/>
    <w:rsid w:val="003D517F"/>
  </w:style>
  <w:style w:type="paragraph" w:customStyle="1" w:styleId="ED6D759364E244D2BC205600F68959DC">
    <w:name w:val="ED6D759364E244D2BC205600F68959DC"/>
    <w:rsid w:val="003D517F"/>
  </w:style>
  <w:style w:type="paragraph" w:customStyle="1" w:styleId="EE6E75E44AD74C278D1AB3CEE33311B3">
    <w:name w:val="EE6E75E44AD74C278D1AB3CEE33311B3"/>
    <w:rsid w:val="003D517F"/>
  </w:style>
  <w:style w:type="paragraph" w:customStyle="1" w:styleId="5250AA274A764B35ADF72DB3CD01EFA4">
    <w:name w:val="5250AA274A764B35ADF72DB3CD01EFA4"/>
    <w:rsid w:val="003D517F"/>
  </w:style>
  <w:style w:type="paragraph" w:customStyle="1" w:styleId="9BF3752DE404478A9496793DA0A13300">
    <w:name w:val="9BF3752DE404478A9496793DA0A13300"/>
    <w:rsid w:val="003D517F"/>
  </w:style>
  <w:style w:type="paragraph" w:customStyle="1" w:styleId="8AB9D87D855D4DA98B49056722C53997">
    <w:name w:val="8AB9D87D855D4DA98B49056722C53997"/>
    <w:rsid w:val="003D517F"/>
  </w:style>
  <w:style w:type="paragraph" w:customStyle="1" w:styleId="541185DEBDF541C48D4F04291437679F">
    <w:name w:val="541185DEBDF541C48D4F04291437679F"/>
    <w:rsid w:val="003D517F"/>
  </w:style>
  <w:style w:type="paragraph" w:customStyle="1" w:styleId="9A61E5137F3449CEBC9A63C2A1787DD9">
    <w:name w:val="9A61E5137F3449CEBC9A63C2A1787DD9"/>
    <w:rsid w:val="003D517F"/>
  </w:style>
  <w:style w:type="paragraph" w:customStyle="1" w:styleId="D52B573BD2CA45F19122D0C07FCFC7B2">
    <w:name w:val="D52B573BD2CA45F19122D0C07FCFC7B2"/>
    <w:rsid w:val="003D517F"/>
  </w:style>
  <w:style w:type="paragraph" w:customStyle="1" w:styleId="D1A83D62D2DC4C5FBAE8FF3850FCF795">
    <w:name w:val="D1A83D62D2DC4C5FBAE8FF3850FCF795"/>
    <w:rsid w:val="003D517F"/>
  </w:style>
  <w:style w:type="paragraph" w:customStyle="1" w:styleId="CC4E3B5885F04802B086EA13FF70128A">
    <w:name w:val="CC4E3B5885F04802B086EA13FF70128A"/>
    <w:rsid w:val="003D517F"/>
  </w:style>
  <w:style w:type="paragraph" w:customStyle="1" w:styleId="EF2E965848F943A1A129834BD36FB2F3">
    <w:name w:val="EF2E965848F943A1A129834BD36FB2F3"/>
    <w:rsid w:val="003D517F"/>
  </w:style>
  <w:style w:type="paragraph" w:customStyle="1" w:styleId="BEF66655C29541BC93F85DF834711037">
    <w:name w:val="BEF66655C29541BC93F85DF834711037"/>
    <w:rsid w:val="003D517F"/>
  </w:style>
  <w:style w:type="paragraph" w:customStyle="1" w:styleId="2FEB507A2E824FD988B3709494B799D9">
    <w:name w:val="2FEB507A2E824FD988B3709494B799D9"/>
    <w:rsid w:val="003D517F"/>
  </w:style>
  <w:style w:type="paragraph" w:customStyle="1" w:styleId="5EA6AAD8F8294D31B70BFF7037E6B14C">
    <w:name w:val="5EA6AAD8F8294D31B70BFF7037E6B14C"/>
    <w:rsid w:val="003D517F"/>
  </w:style>
  <w:style w:type="paragraph" w:customStyle="1" w:styleId="E0E075BB80684EF1953A8EC95F28EFE7">
    <w:name w:val="E0E075BB80684EF1953A8EC95F28EFE7"/>
    <w:rsid w:val="003D517F"/>
  </w:style>
  <w:style w:type="paragraph" w:customStyle="1" w:styleId="686A07B5782A4159BBE409EC50D9D17F">
    <w:name w:val="686A07B5782A4159BBE409EC50D9D17F"/>
    <w:rsid w:val="003D517F"/>
  </w:style>
  <w:style w:type="paragraph" w:customStyle="1" w:styleId="93513B4B93F846A4851AF9CB6A523F90">
    <w:name w:val="93513B4B93F846A4851AF9CB6A523F90"/>
    <w:rsid w:val="003D517F"/>
  </w:style>
  <w:style w:type="paragraph" w:customStyle="1" w:styleId="AF26C802E245413AA3178D022790481A">
    <w:name w:val="AF26C802E245413AA3178D022790481A"/>
    <w:rsid w:val="003D517F"/>
  </w:style>
  <w:style w:type="paragraph" w:customStyle="1" w:styleId="D54ACC42F145400DA40E2838CC9F88A2">
    <w:name w:val="D54ACC42F145400DA40E2838CC9F88A2"/>
    <w:rsid w:val="003D517F"/>
  </w:style>
  <w:style w:type="paragraph" w:customStyle="1" w:styleId="B26731A3717D4D849AA0E4AE16476924">
    <w:name w:val="B26731A3717D4D849AA0E4AE16476924"/>
    <w:rsid w:val="003D517F"/>
  </w:style>
  <w:style w:type="paragraph" w:customStyle="1" w:styleId="FB831B3BE1F1479688DCA21B15EB135D">
    <w:name w:val="FB831B3BE1F1479688DCA21B15EB135D"/>
    <w:rsid w:val="003D517F"/>
  </w:style>
  <w:style w:type="paragraph" w:customStyle="1" w:styleId="4662735935854011ADFBFA1FD20A3022">
    <w:name w:val="4662735935854011ADFBFA1FD20A3022"/>
    <w:rsid w:val="003D517F"/>
  </w:style>
  <w:style w:type="paragraph" w:customStyle="1" w:styleId="6D16BB1F7211476ABACA4A7A05AB5B24">
    <w:name w:val="6D16BB1F7211476ABACA4A7A05AB5B24"/>
    <w:rsid w:val="003D517F"/>
  </w:style>
  <w:style w:type="paragraph" w:customStyle="1" w:styleId="BD259E0C92874A43B176A179F496E718">
    <w:name w:val="BD259E0C92874A43B176A179F496E718"/>
    <w:rsid w:val="003D517F"/>
  </w:style>
  <w:style w:type="paragraph" w:customStyle="1" w:styleId="8FC415C4E1F5421293D91BED9CDA2116">
    <w:name w:val="8FC415C4E1F5421293D91BED9CDA2116"/>
    <w:rsid w:val="003D517F"/>
  </w:style>
  <w:style w:type="paragraph" w:customStyle="1" w:styleId="79458209477A4E1CB14975BDCA4B1A45">
    <w:name w:val="79458209477A4E1CB14975BDCA4B1A45"/>
    <w:rsid w:val="003D517F"/>
  </w:style>
  <w:style w:type="paragraph" w:customStyle="1" w:styleId="3B0E9BC570914B07BA91DB7A664896DB">
    <w:name w:val="3B0E9BC570914B07BA91DB7A664896DB"/>
    <w:rsid w:val="003D517F"/>
  </w:style>
  <w:style w:type="paragraph" w:customStyle="1" w:styleId="3D3CDA661CA2403F998F70C4C831F996">
    <w:name w:val="3D3CDA661CA2403F998F70C4C831F996"/>
    <w:rsid w:val="003D517F"/>
  </w:style>
  <w:style w:type="paragraph" w:customStyle="1" w:styleId="D1EF8141EC534D85B973EA15CA091AE5">
    <w:name w:val="D1EF8141EC534D85B973EA15CA091AE5"/>
    <w:rsid w:val="003D517F"/>
  </w:style>
  <w:style w:type="paragraph" w:customStyle="1" w:styleId="42AFA65D990047F39560170B32EA7140">
    <w:name w:val="42AFA65D990047F39560170B32EA7140"/>
    <w:rsid w:val="003D517F"/>
  </w:style>
  <w:style w:type="paragraph" w:customStyle="1" w:styleId="A9FAEA5CAC00499197B894DF7764D181">
    <w:name w:val="A9FAEA5CAC00499197B894DF7764D181"/>
    <w:rsid w:val="003D517F"/>
  </w:style>
  <w:style w:type="paragraph" w:customStyle="1" w:styleId="9BA16D0C3C9A45AC9D72840FBA610CF3">
    <w:name w:val="9BA16D0C3C9A45AC9D72840FBA610CF3"/>
    <w:rsid w:val="003D517F"/>
  </w:style>
  <w:style w:type="paragraph" w:customStyle="1" w:styleId="70A855D818864AE1942CDE60C30934E5">
    <w:name w:val="70A855D818864AE1942CDE60C30934E5"/>
    <w:rsid w:val="003D517F"/>
  </w:style>
  <w:style w:type="paragraph" w:customStyle="1" w:styleId="16E41BB5A0C14BBF94A2D11DF1AEE61C">
    <w:name w:val="16E41BB5A0C14BBF94A2D11DF1AEE61C"/>
    <w:rsid w:val="003D517F"/>
  </w:style>
  <w:style w:type="paragraph" w:customStyle="1" w:styleId="3900700D96114ACEBAD7E8D13B0EF249">
    <w:name w:val="3900700D96114ACEBAD7E8D13B0EF249"/>
    <w:rsid w:val="003D517F"/>
  </w:style>
  <w:style w:type="paragraph" w:customStyle="1" w:styleId="4253C5B9497F4F25B23932910346265F">
    <w:name w:val="4253C5B9497F4F25B23932910346265F"/>
    <w:rsid w:val="003D517F"/>
  </w:style>
  <w:style w:type="paragraph" w:customStyle="1" w:styleId="2EE6AE82DDBA49B59C1A88EAB8752737">
    <w:name w:val="2EE6AE82DDBA49B59C1A88EAB8752737"/>
    <w:rsid w:val="003D517F"/>
  </w:style>
  <w:style w:type="paragraph" w:customStyle="1" w:styleId="CF1B964F06A7486C87E1B3060910CBEC">
    <w:name w:val="CF1B964F06A7486C87E1B3060910CBEC"/>
    <w:rsid w:val="003D517F"/>
  </w:style>
  <w:style w:type="paragraph" w:customStyle="1" w:styleId="CE06D8AB3C2145518D5AB006B266A8E3">
    <w:name w:val="CE06D8AB3C2145518D5AB006B266A8E3"/>
    <w:rsid w:val="003D517F"/>
  </w:style>
  <w:style w:type="paragraph" w:customStyle="1" w:styleId="51090DAD2EA74CD5A7A6CD4D62CE5FD4">
    <w:name w:val="51090DAD2EA74CD5A7A6CD4D62CE5FD4"/>
    <w:rsid w:val="003D517F"/>
  </w:style>
  <w:style w:type="paragraph" w:customStyle="1" w:styleId="ACF7328EAD6649F99814FBDE879C8924">
    <w:name w:val="ACF7328EAD6649F99814FBDE879C8924"/>
    <w:rsid w:val="003D517F"/>
  </w:style>
  <w:style w:type="paragraph" w:customStyle="1" w:styleId="13626DBCB6644571B6F7726ECBB06956">
    <w:name w:val="13626DBCB6644571B6F7726ECBB06956"/>
    <w:rsid w:val="003D517F"/>
  </w:style>
  <w:style w:type="paragraph" w:customStyle="1" w:styleId="ED9353AB18394ADE8F1ECF2A72ACE9E4">
    <w:name w:val="ED9353AB18394ADE8F1ECF2A72ACE9E4"/>
    <w:rsid w:val="003D517F"/>
  </w:style>
  <w:style w:type="paragraph" w:customStyle="1" w:styleId="AD7754682F144B35B666DF483E538CCA">
    <w:name w:val="AD7754682F144B35B666DF483E538CCA"/>
    <w:rsid w:val="003D517F"/>
  </w:style>
  <w:style w:type="paragraph" w:customStyle="1" w:styleId="CF8B734EB84242118862E139D20CBF2D">
    <w:name w:val="CF8B734EB84242118862E139D20CBF2D"/>
    <w:rsid w:val="003D517F"/>
  </w:style>
  <w:style w:type="paragraph" w:customStyle="1" w:styleId="639E67859B6C48C4B4F632A2AED13118">
    <w:name w:val="639E67859B6C48C4B4F632A2AED13118"/>
    <w:rsid w:val="003D517F"/>
  </w:style>
  <w:style w:type="paragraph" w:customStyle="1" w:styleId="501EB74ABBC842F9A9D1EF4ECB8EC95B">
    <w:name w:val="501EB74ABBC842F9A9D1EF4ECB8EC95B"/>
    <w:rsid w:val="003D517F"/>
  </w:style>
  <w:style w:type="paragraph" w:customStyle="1" w:styleId="1FEF00D799EF470B8C26FE3713D5CDB8">
    <w:name w:val="1FEF00D799EF470B8C26FE3713D5CDB8"/>
    <w:rsid w:val="003D517F"/>
  </w:style>
  <w:style w:type="paragraph" w:customStyle="1" w:styleId="5CC462895BDA458B8917B621D17A4F20">
    <w:name w:val="5CC462895BDA458B8917B621D17A4F20"/>
    <w:rsid w:val="003D517F"/>
  </w:style>
  <w:style w:type="paragraph" w:customStyle="1" w:styleId="8B12D5608A8B49D3A1F70DDCEED79778">
    <w:name w:val="8B12D5608A8B49D3A1F70DDCEED79778"/>
    <w:rsid w:val="003D517F"/>
  </w:style>
  <w:style w:type="paragraph" w:customStyle="1" w:styleId="50B4467E58D047C49848F3E2C9A1E738">
    <w:name w:val="50B4467E58D047C49848F3E2C9A1E738"/>
    <w:rsid w:val="003D517F"/>
  </w:style>
  <w:style w:type="paragraph" w:customStyle="1" w:styleId="7B8A8FAE061F4826B19AE60E949CB19E">
    <w:name w:val="7B8A8FAE061F4826B19AE60E949CB19E"/>
    <w:rsid w:val="003D517F"/>
  </w:style>
  <w:style w:type="paragraph" w:customStyle="1" w:styleId="AF9305F8618C4C7FACA7A6F4838B0348">
    <w:name w:val="AF9305F8618C4C7FACA7A6F4838B0348"/>
    <w:rsid w:val="003D517F"/>
  </w:style>
  <w:style w:type="paragraph" w:customStyle="1" w:styleId="A251E0AE7D9943DEB4E231EE031857E6">
    <w:name w:val="A251E0AE7D9943DEB4E231EE031857E6"/>
    <w:rsid w:val="003D517F"/>
  </w:style>
  <w:style w:type="paragraph" w:customStyle="1" w:styleId="9F1D853E515B4ED7B480187032656E1B">
    <w:name w:val="9F1D853E515B4ED7B480187032656E1B"/>
    <w:rsid w:val="003D517F"/>
  </w:style>
  <w:style w:type="paragraph" w:customStyle="1" w:styleId="99F679460EE441888E6694E7CF24D2B2">
    <w:name w:val="99F679460EE441888E6694E7CF24D2B2"/>
    <w:rsid w:val="003D517F"/>
  </w:style>
  <w:style w:type="paragraph" w:customStyle="1" w:styleId="2A578CA8A3704742B01ACCF14D3EA8F4">
    <w:name w:val="2A578CA8A3704742B01ACCF14D3EA8F4"/>
    <w:rsid w:val="003D517F"/>
  </w:style>
  <w:style w:type="paragraph" w:customStyle="1" w:styleId="83BE7D9C511041DDB81C5D8FA40E1F7A">
    <w:name w:val="83BE7D9C511041DDB81C5D8FA40E1F7A"/>
    <w:rsid w:val="003D517F"/>
  </w:style>
  <w:style w:type="paragraph" w:customStyle="1" w:styleId="1A3B68D186B3484D862BC1178B5F086B">
    <w:name w:val="1A3B68D186B3484D862BC1178B5F086B"/>
    <w:rsid w:val="003D517F"/>
  </w:style>
  <w:style w:type="paragraph" w:customStyle="1" w:styleId="CFCC102901F8483694EAC5AF26DB0E00">
    <w:name w:val="CFCC102901F8483694EAC5AF26DB0E00"/>
    <w:rsid w:val="003D517F"/>
  </w:style>
  <w:style w:type="paragraph" w:customStyle="1" w:styleId="DCF973F4702441DD80EB77D5830DE56B">
    <w:name w:val="DCF973F4702441DD80EB77D5830DE56B"/>
    <w:rsid w:val="003D517F"/>
  </w:style>
  <w:style w:type="paragraph" w:customStyle="1" w:styleId="9CB0B68B5FC64FA88A68389DFD0AEB91">
    <w:name w:val="9CB0B68B5FC64FA88A68389DFD0AEB91"/>
    <w:rsid w:val="003D517F"/>
  </w:style>
  <w:style w:type="paragraph" w:customStyle="1" w:styleId="71D20080478540B0A198C18C44467657">
    <w:name w:val="71D20080478540B0A198C18C44467657"/>
    <w:rsid w:val="003D517F"/>
  </w:style>
  <w:style w:type="paragraph" w:customStyle="1" w:styleId="F83EAEE37025443CAF21ACB3F77F843F">
    <w:name w:val="F83EAEE37025443CAF21ACB3F77F843F"/>
    <w:rsid w:val="003D517F"/>
  </w:style>
  <w:style w:type="paragraph" w:customStyle="1" w:styleId="162FC42947B8491386EC33655D1D72DF">
    <w:name w:val="162FC42947B8491386EC33655D1D72DF"/>
    <w:rsid w:val="003D517F"/>
  </w:style>
  <w:style w:type="paragraph" w:customStyle="1" w:styleId="A784CCC8A4A34CF380D8FBA5D6911FE8">
    <w:name w:val="A784CCC8A4A34CF380D8FBA5D6911FE8"/>
    <w:rsid w:val="003D517F"/>
  </w:style>
  <w:style w:type="paragraph" w:customStyle="1" w:styleId="D23741BC26D947E38F56DE559F4255C6">
    <w:name w:val="D23741BC26D947E38F56DE559F4255C6"/>
    <w:rsid w:val="003D517F"/>
  </w:style>
  <w:style w:type="paragraph" w:customStyle="1" w:styleId="9D12149F733949089EBD857D70D2FB8A">
    <w:name w:val="9D12149F733949089EBD857D70D2FB8A"/>
    <w:rsid w:val="003D517F"/>
  </w:style>
  <w:style w:type="paragraph" w:customStyle="1" w:styleId="C82959D031C84C5A81FE774493CF26F6">
    <w:name w:val="C82959D031C84C5A81FE774493CF26F6"/>
    <w:rsid w:val="003D517F"/>
  </w:style>
  <w:style w:type="paragraph" w:customStyle="1" w:styleId="344A66E353844DDB8FA51B0F92E84751">
    <w:name w:val="344A66E353844DDB8FA51B0F92E84751"/>
    <w:rsid w:val="003D517F"/>
  </w:style>
  <w:style w:type="paragraph" w:customStyle="1" w:styleId="66684B770A87469EA222EF050505A642">
    <w:name w:val="66684B770A87469EA222EF050505A642"/>
    <w:rsid w:val="003D517F"/>
  </w:style>
  <w:style w:type="paragraph" w:customStyle="1" w:styleId="EF14BBC611DC47DAA2E6FE420EC6ADE3">
    <w:name w:val="EF14BBC611DC47DAA2E6FE420EC6ADE3"/>
    <w:rsid w:val="003D517F"/>
  </w:style>
  <w:style w:type="paragraph" w:customStyle="1" w:styleId="1EFC339B78504F0F97129B0D7F514461">
    <w:name w:val="1EFC339B78504F0F97129B0D7F514461"/>
    <w:rsid w:val="003D517F"/>
  </w:style>
  <w:style w:type="paragraph" w:customStyle="1" w:styleId="1857DDBCC85A490681C4139895400D71">
    <w:name w:val="1857DDBCC85A490681C4139895400D71"/>
    <w:rsid w:val="003D517F"/>
  </w:style>
  <w:style w:type="paragraph" w:customStyle="1" w:styleId="98D7D8C803E543FF81DD33F1F47DE6AB">
    <w:name w:val="98D7D8C803E543FF81DD33F1F47DE6AB"/>
    <w:rsid w:val="003D517F"/>
  </w:style>
  <w:style w:type="paragraph" w:customStyle="1" w:styleId="6BBCBCA78A874D708FFA0468A33223ED">
    <w:name w:val="6BBCBCA78A874D708FFA0468A33223ED"/>
    <w:rsid w:val="003D517F"/>
  </w:style>
  <w:style w:type="paragraph" w:customStyle="1" w:styleId="67706739502E4F63A5585A0151E36C9D">
    <w:name w:val="67706739502E4F63A5585A0151E36C9D"/>
    <w:rsid w:val="003D517F"/>
  </w:style>
  <w:style w:type="paragraph" w:customStyle="1" w:styleId="684E9AA470F74024BDDCF4DE0317676E">
    <w:name w:val="684E9AA470F74024BDDCF4DE0317676E"/>
    <w:rsid w:val="003D517F"/>
  </w:style>
  <w:style w:type="paragraph" w:customStyle="1" w:styleId="371CE39503BC4E51947E2701DD317B44">
    <w:name w:val="371CE39503BC4E51947E2701DD317B44"/>
    <w:rsid w:val="003D517F"/>
  </w:style>
  <w:style w:type="paragraph" w:customStyle="1" w:styleId="3F966EFBAE62456D8657D07FB97F9EF8">
    <w:name w:val="3F966EFBAE62456D8657D07FB97F9EF8"/>
    <w:rsid w:val="003D517F"/>
  </w:style>
  <w:style w:type="paragraph" w:customStyle="1" w:styleId="8C0834959FC549E5A48CBEF1F1EA6E43">
    <w:name w:val="8C0834959FC549E5A48CBEF1F1EA6E43"/>
    <w:rsid w:val="003D517F"/>
  </w:style>
  <w:style w:type="paragraph" w:customStyle="1" w:styleId="CB3C2A488AF94F648EEAAC32C186BB31">
    <w:name w:val="CB3C2A488AF94F648EEAAC32C186BB31"/>
    <w:rsid w:val="003D517F"/>
  </w:style>
  <w:style w:type="paragraph" w:customStyle="1" w:styleId="04279F1761B14D258C928284BD96CDEF">
    <w:name w:val="04279F1761B14D258C928284BD96CDEF"/>
    <w:rsid w:val="003D517F"/>
  </w:style>
  <w:style w:type="paragraph" w:customStyle="1" w:styleId="A56BDFFE6B504B468F4C2C7D9EFF62F9">
    <w:name w:val="A56BDFFE6B504B468F4C2C7D9EFF62F9"/>
    <w:rsid w:val="003D517F"/>
  </w:style>
  <w:style w:type="paragraph" w:customStyle="1" w:styleId="1F7B7E19F1674D28913C848399BB8548">
    <w:name w:val="1F7B7E19F1674D28913C848399BB8548"/>
    <w:rsid w:val="003D517F"/>
  </w:style>
  <w:style w:type="paragraph" w:customStyle="1" w:styleId="EDFE5921D472493FAA443D0A36AC55E6">
    <w:name w:val="EDFE5921D472493FAA443D0A36AC55E6"/>
    <w:rsid w:val="003D517F"/>
  </w:style>
  <w:style w:type="paragraph" w:customStyle="1" w:styleId="64CB657FDA9344FC91322D88B664A607">
    <w:name w:val="64CB657FDA9344FC91322D88B664A607"/>
    <w:rsid w:val="003D517F"/>
  </w:style>
  <w:style w:type="paragraph" w:customStyle="1" w:styleId="F3120B3CDD7A43CAAF7256A6461FAB94">
    <w:name w:val="F3120B3CDD7A43CAAF7256A6461FAB94"/>
    <w:rsid w:val="003D517F"/>
  </w:style>
  <w:style w:type="paragraph" w:customStyle="1" w:styleId="0367B53A3484452FA401638EFB9EFB3B">
    <w:name w:val="0367B53A3484452FA401638EFB9EFB3B"/>
    <w:rsid w:val="003D517F"/>
  </w:style>
  <w:style w:type="paragraph" w:customStyle="1" w:styleId="BAE802B1DF274A7F975B886447A7CBCD">
    <w:name w:val="BAE802B1DF274A7F975B886447A7CBCD"/>
    <w:rsid w:val="003D517F"/>
  </w:style>
  <w:style w:type="paragraph" w:customStyle="1" w:styleId="674C209B6BA14350B53ABDE4F2901D9E">
    <w:name w:val="674C209B6BA14350B53ABDE4F2901D9E"/>
    <w:rsid w:val="003D517F"/>
  </w:style>
  <w:style w:type="paragraph" w:customStyle="1" w:styleId="EB820D20E0EF43CA8F0BDCAA500A6170">
    <w:name w:val="EB820D20E0EF43CA8F0BDCAA500A6170"/>
    <w:rsid w:val="003D517F"/>
  </w:style>
  <w:style w:type="paragraph" w:customStyle="1" w:styleId="E692C6A6B2F44FE2A543EDBF94742161">
    <w:name w:val="E692C6A6B2F44FE2A543EDBF94742161"/>
    <w:rsid w:val="003D517F"/>
  </w:style>
  <w:style w:type="paragraph" w:customStyle="1" w:styleId="7F0168BCB276404C95D5E0009DFA1A0C">
    <w:name w:val="7F0168BCB276404C95D5E0009DFA1A0C"/>
    <w:rsid w:val="003D517F"/>
  </w:style>
  <w:style w:type="paragraph" w:customStyle="1" w:styleId="238A4B1A620646D0BD733D505FCE29EA">
    <w:name w:val="238A4B1A620646D0BD733D505FCE29EA"/>
    <w:rsid w:val="003D517F"/>
  </w:style>
  <w:style w:type="paragraph" w:customStyle="1" w:styleId="7A89A2435801470F9D91259A3A8290A2">
    <w:name w:val="7A89A2435801470F9D91259A3A8290A2"/>
    <w:rsid w:val="003D517F"/>
  </w:style>
  <w:style w:type="paragraph" w:customStyle="1" w:styleId="251D24C2144340A19B3A0D2F0FD4E5A7">
    <w:name w:val="251D24C2144340A19B3A0D2F0FD4E5A7"/>
    <w:rsid w:val="003D517F"/>
  </w:style>
  <w:style w:type="paragraph" w:customStyle="1" w:styleId="FFBF7D657AF942229091A366028DFF18">
    <w:name w:val="FFBF7D657AF942229091A366028DFF18"/>
    <w:rsid w:val="003D517F"/>
  </w:style>
  <w:style w:type="paragraph" w:customStyle="1" w:styleId="04A9CBBEA67343058B4E8A4063BFA011">
    <w:name w:val="04A9CBBEA67343058B4E8A4063BFA011"/>
    <w:rsid w:val="003D517F"/>
  </w:style>
  <w:style w:type="paragraph" w:customStyle="1" w:styleId="C089B611C3194E0594D3E907A127CF0F">
    <w:name w:val="C089B611C3194E0594D3E907A127CF0F"/>
    <w:rsid w:val="003D517F"/>
  </w:style>
  <w:style w:type="paragraph" w:customStyle="1" w:styleId="34A9D3D2B9FB4D2880C3ECE2C8160A4D">
    <w:name w:val="34A9D3D2B9FB4D2880C3ECE2C8160A4D"/>
    <w:rsid w:val="003D517F"/>
  </w:style>
  <w:style w:type="paragraph" w:customStyle="1" w:styleId="183A466738204EBDA3206C5FD42A0705">
    <w:name w:val="183A466738204EBDA3206C5FD42A0705"/>
    <w:rsid w:val="003D517F"/>
  </w:style>
  <w:style w:type="paragraph" w:customStyle="1" w:styleId="159849C0420642A39E51626783010E45">
    <w:name w:val="159849C0420642A39E51626783010E45"/>
    <w:rsid w:val="003D517F"/>
  </w:style>
  <w:style w:type="paragraph" w:customStyle="1" w:styleId="17BF0FCA51BC44C289A123C7DEEB1E09">
    <w:name w:val="17BF0FCA51BC44C289A123C7DEEB1E09"/>
    <w:rsid w:val="003D517F"/>
  </w:style>
  <w:style w:type="paragraph" w:customStyle="1" w:styleId="16E1DBBF14844B08A520F575B74801BE">
    <w:name w:val="16E1DBBF14844B08A520F575B74801BE"/>
    <w:rsid w:val="003D517F"/>
  </w:style>
  <w:style w:type="paragraph" w:customStyle="1" w:styleId="E707BE08F49E42278BF16411C9B8669F">
    <w:name w:val="E707BE08F49E42278BF16411C9B8669F"/>
    <w:rsid w:val="003D517F"/>
  </w:style>
  <w:style w:type="paragraph" w:customStyle="1" w:styleId="8E783FA647EC4115A7C084AB52E0836D">
    <w:name w:val="8E783FA647EC4115A7C084AB52E0836D"/>
    <w:rsid w:val="003D517F"/>
  </w:style>
  <w:style w:type="paragraph" w:customStyle="1" w:styleId="D2ADD1F1C14F48BC997D1572F16D18B9">
    <w:name w:val="D2ADD1F1C14F48BC997D1572F16D18B9"/>
    <w:rsid w:val="003D517F"/>
  </w:style>
  <w:style w:type="paragraph" w:customStyle="1" w:styleId="3814999B8D11428D8FA4AA3754309E92">
    <w:name w:val="3814999B8D11428D8FA4AA3754309E92"/>
    <w:rsid w:val="003D517F"/>
  </w:style>
  <w:style w:type="paragraph" w:customStyle="1" w:styleId="203D0CBE48604C8A930B3B613E43A565">
    <w:name w:val="203D0CBE48604C8A930B3B613E43A565"/>
    <w:rsid w:val="003D517F"/>
  </w:style>
  <w:style w:type="paragraph" w:customStyle="1" w:styleId="8685F65EE5BA4A08AC836583166F6E52">
    <w:name w:val="8685F65EE5BA4A08AC836583166F6E52"/>
    <w:rsid w:val="003D517F"/>
  </w:style>
  <w:style w:type="paragraph" w:customStyle="1" w:styleId="7EA469B3033F42A1A224DAF03F076866">
    <w:name w:val="7EA469B3033F42A1A224DAF03F076866"/>
    <w:rsid w:val="003D517F"/>
  </w:style>
  <w:style w:type="paragraph" w:customStyle="1" w:styleId="4114C8E0312E4D118F6F90D4A941BE42">
    <w:name w:val="4114C8E0312E4D118F6F90D4A941BE42"/>
    <w:rsid w:val="003D517F"/>
  </w:style>
  <w:style w:type="paragraph" w:customStyle="1" w:styleId="31A3B0A061C2441597076051470D9868">
    <w:name w:val="31A3B0A061C2441597076051470D9868"/>
    <w:rsid w:val="003D517F"/>
  </w:style>
  <w:style w:type="paragraph" w:customStyle="1" w:styleId="F4804629304F4531824CB40BB983F673">
    <w:name w:val="F4804629304F4531824CB40BB983F673"/>
    <w:rsid w:val="003D517F"/>
  </w:style>
  <w:style w:type="paragraph" w:customStyle="1" w:styleId="3F727F6385764BD189EC665E1F24D0C0">
    <w:name w:val="3F727F6385764BD189EC665E1F24D0C0"/>
    <w:rsid w:val="003D517F"/>
  </w:style>
  <w:style w:type="paragraph" w:customStyle="1" w:styleId="D2E6C64F6B874B71AA6D19ACEE05B749">
    <w:name w:val="D2E6C64F6B874B71AA6D19ACEE05B749"/>
    <w:rsid w:val="003D517F"/>
  </w:style>
  <w:style w:type="paragraph" w:customStyle="1" w:styleId="5783CE39E8F547F89F7E3D86A75DFE9B">
    <w:name w:val="5783CE39E8F547F89F7E3D86A75DFE9B"/>
    <w:rsid w:val="003D517F"/>
  </w:style>
  <w:style w:type="paragraph" w:customStyle="1" w:styleId="794862D20EE34C0CBB92D9DEBC642C8B">
    <w:name w:val="794862D20EE34C0CBB92D9DEBC642C8B"/>
    <w:rsid w:val="003D517F"/>
  </w:style>
  <w:style w:type="paragraph" w:customStyle="1" w:styleId="AC79BE3BFF6641FDAF4E4FF3B9C08C38">
    <w:name w:val="AC79BE3BFF6641FDAF4E4FF3B9C08C38"/>
    <w:rsid w:val="003D517F"/>
  </w:style>
  <w:style w:type="paragraph" w:customStyle="1" w:styleId="54FA3C86BB254B1DB67E1A1805F2E53B">
    <w:name w:val="54FA3C86BB254B1DB67E1A1805F2E53B"/>
    <w:rsid w:val="003D517F"/>
  </w:style>
  <w:style w:type="paragraph" w:customStyle="1" w:styleId="FC09D138F57448E7A7050495B7D52E5D">
    <w:name w:val="FC09D138F57448E7A7050495B7D52E5D"/>
    <w:rsid w:val="003D517F"/>
  </w:style>
  <w:style w:type="paragraph" w:customStyle="1" w:styleId="5CC2F514C6C544CABF335D6178B7D948">
    <w:name w:val="5CC2F514C6C544CABF335D6178B7D948"/>
    <w:rsid w:val="003D517F"/>
  </w:style>
  <w:style w:type="paragraph" w:customStyle="1" w:styleId="E81162029C9B467FBDADFB0541539AE2">
    <w:name w:val="E81162029C9B467FBDADFB0541539AE2"/>
    <w:rsid w:val="003D517F"/>
  </w:style>
  <w:style w:type="paragraph" w:customStyle="1" w:styleId="02BFF4608C234D40B0F1DD7885BADD7F">
    <w:name w:val="02BFF4608C234D40B0F1DD7885BADD7F"/>
    <w:rsid w:val="003D517F"/>
  </w:style>
  <w:style w:type="paragraph" w:customStyle="1" w:styleId="04D6F6323B954A61810CF504904BC4FA">
    <w:name w:val="04D6F6323B954A61810CF504904BC4FA"/>
    <w:rsid w:val="003D517F"/>
  </w:style>
  <w:style w:type="paragraph" w:customStyle="1" w:styleId="0C44091C86634C758F92820F30F849A1">
    <w:name w:val="0C44091C86634C758F92820F30F849A1"/>
    <w:rsid w:val="003D517F"/>
  </w:style>
  <w:style w:type="paragraph" w:customStyle="1" w:styleId="F945835FA2784EC9922A5B1CC473D91F">
    <w:name w:val="F945835FA2784EC9922A5B1CC473D91F"/>
    <w:rsid w:val="003D517F"/>
  </w:style>
  <w:style w:type="paragraph" w:customStyle="1" w:styleId="1572CF6F227145FFA113A8C17FD4F6CC">
    <w:name w:val="1572CF6F227145FFA113A8C17FD4F6CC"/>
    <w:rsid w:val="003D517F"/>
  </w:style>
  <w:style w:type="paragraph" w:customStyle="1" w:styleId="119BA1CA603C45DFB8422E152B8F6B5D">
    <w:name w:val="119BA1CA603C45DFB8422E152B8F6B5D"/>
    <w:rsid w:val="003D517F"/>
  </w:style>
  <w:style w:type="paragraph" w:customStyle="1" w:styleId="91D6405DDCE6401682ACD48765F5F68A">
    <w:name w:val="91D6405DDCE6401682ACD48765F5F68A"/>
    <w:rsid w:val="00C73E7D"/>
  </w:style>
  <w:style w:type="paragraph" w:customStyle="1" w:styleId="DD08FDCD7D734332B94FD5CBA3FB9661">
    <w:name w:val="DD08FDCD7D734332B94FD5CBA3FB9661"/>
    <w:rsid w:val="00C73E7D"/>
  </w:style>
  <w:style w:type="paragraph" w:customStyle="1" w:styleId="CB6207E4A9B145A5A0FE01D32DC03BCA1">
    <w:name w:val="CB6207E4A9B145A5A0FE01D32DC03BCA1"/>
    <w:rsid w:val="00C73E7D"/>
    <w:pPr>
      <w:numPr>
        <w:numId w:val="1"/>
      </w:numPr>
      <w:spacing w:before="120" w:after="120" w:line="240" w:lineRule="auto"/>
    </w:pPr>
    <w:rPr>
      <w:rFonts w:ascii="Arial" w:eastAsiaTheme="minorHAnsi" w:hAnsi="Arial"/>
      <w:noProof/>
      <w:color w:val="222221"/>
      <w:lang w:eastAsia="en-US"/>
    </w:rPr>
  </w:style>
  <w:style w:type="paragraph" w:customStyle="1" w:styleId="741621CE99EF41B78505CC744F2E5CE51">
    <w:name w:val="741621CE99EF41B78505CC744F2E5CE51"/>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A3961482D88342CC9842A615650886A41">
    <w:name w:val="A3961482D88342CC9842A615650886A41"/>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A4090831E6DB43FCB2C9D72D29E18CF21">
    <w:name w:val="A4090831E6DB43FCB2C9D72D29E18CF21"/>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9E6721EE5E9B4FA78D59DB2F5CBE579F1">
    <w:name w:val="9E6721EE5E9B4FA78D59DB2F5CBE579F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AE34BEC42894EA5B896E4AE4C1479591">
    <w:name w:val="6AE34BEC42894EA5B896E4AE4C147959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A3C3AC81F5C45C1BF69DD902125B2931">
    <w:name w:val="5A3C3AC81F5C45C1BF69DD902125B293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7DF39FCC2004BD9829B2AFEF56A11FC1">
    <w:name w:val="C7DF39FCC2004BD9829B2AFEF56A11FC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98DFCABB37E47CEAD9519DD4E0192951">
    <w:name w:val="F98DFCABB37E47CEAD9519DD4E019295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D7599FC4E344993908D1050BB6E90B91">
    <w:name w:val="BD7599FC4E344993908D1050BB6E90B9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3E287268E6B4567B2F465BE788217641">
    <w:name w:val="B3E287268E6B4567B2F465BE78821764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D5DC3918A8F4D2DA4E3188E09904DF21">
    <w:name w:val="1D5DC3918A8F4D2DA4E3188E09904DF2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38778DB9F2644C185EDE3076CBD73B61">
    <w:name w:val="C38778DB9F2644C185EDE3076CBD73B6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2453BB97E14F959FDC83A757E1433B1">
    <w:name w:val="492453BB97E14F959FDC83A757E1433B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07F18AD2F024BF6A4EBC82DBD58E3F41">
    <w:name w:val="507F18AD2F024BF6A4EBC82DBD58E3F4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D794FC3A6324639899C84BA00C74A311">
    <w:name w:val="3D794FC3A6324639899C84BA00C74A3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B03061C165C41549F9423C22536B6711">
    <w:name w:val="1B03061C165C41549F9423C22536B67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549E03FD5EC40FA822F6B6DC4BC96ED1">
    <w:name w:val="3549E03FD5EC40FA822F6B6DC4BC96ED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27BA9D39C0848AD87AA71BFC30B74071">
    <w:name w:val="B27BA9D39C0848AD87AA71BFC30B7407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1767AA5BAC443B2904EF0CB29D350801">
    <w:name w:val="E1767AA5BAC443B2904EF0CB29D35080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C63D3D25409430297273569B3CCBFEA1">
    <w:name w:val="BC63D3D25409430297273569B3CCBFEA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AE3EA9B28F54088B14D6097A85B40661">
    <w:name w:val="DAE3EA9B28F54088B14D6097A85B4066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F8F1EE65FD344E8A03730397EDC19181">
    <w:name w:val="9F8F1EE65FD344E8A03730397EDC1918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F9512EA59224FB1AAE7A790DFF14C921">
    <w:name w:val="0F9512EA59224FB1AAE7A790DFF14C92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222399EFEA34583A14C4A99CF4BDF911">
    <w:name w:val="C222399EFEA34583A14C4A99CF4BDF9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8F3E4A4404C4098B62256BBF1BFD41A1">
    <w:name w:val="28F3E4A4404C4098B62256BBF1BFD41A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D38F5DCA584B15B874F5AABB1DDE491">
    <w:name w:val="16D38F5DCA584B15B874F5AABB1DDE49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41286E0519D4D04B31CCF44F6ED6D3E1">
    <w:name w:val="E41286E0519D4D04B31CCF44F6ED6D3E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C8AD9E722EE48E99D0F8D69B1839B121">
    <w:name w:val="FC8AD9E722EE48E99D0F8D69B1839B12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80FC7197C52494288C46EE8B5C1AC6D1">
    <w:name w:val="880FC7197C52494288C46EE8B5C1AC6D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E8FF845103340AE8B563A1F91A1619A1">
    <w:name w:val="7E8FF845103340AE8B563A1F91A1619A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78FB946BB5445798C718DC9238C694D1">
    <w:name w:val="078FB946BB5445798C718DC9238C694D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63B8B2F0AF4B4581C360D59316C9D71">
    <w:name w:val="1F63B8B2F0AF4B4581C360D59316C9D7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4744670B64F4066AB614AAF65DFC28E1">
    <w:name w:val="04744670B64F4066AB614AAF65DFC28E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BF9E0A7E1884F0C800EE26EADDA4F9C1">
    <w:name w:val="7BF9E0A7E1884F0C800EE26EADDA4F9C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C92C6C54949435B9AAC4722D6399983">
    <w:name w:val="8C92C6C54949435B9AAC4722D6399983"/>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6375EF76FCF24D15BC4F956BADC408BB1">
    <w:name w:val="6375EF76FCF24D15BC4F956BADC408BB1"/>
    <w:rsid w:val="00C73E7D"/>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7DC3656CEC884006A74F08923DC061F0">
    <w:name w:val="7DC3656CEC884006A74F08923DC061F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8B11322B16044ADA5025E80B6951AD21">
    <w:name w:val="D8B11322B16044ADA5025E80B6951AD2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13534BDA8CF4446ACC85C0DBE406C301">
    <w:name w:val="513534BDA8CF4446ACC85C0DBE406C30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AB15D0161DF49EBAE6F67F77F3929081">
    <w:name w:val="0AB15D0161DF49EBAE6F67F77F392908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69A102D28C44A2C9918657AAA1CF1C5">
    <w:name w:val="269A102D28C44A2C9918657AAA1CF1C5"/>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35362D02B57043BB88889FEFB49F73051">
    <w:name w:val="35362D02B57043BB88889FEFB49F7305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EA4F625A75C477D8A54CC67D9ECB98F1">
    <w:name w:val="3EA4F625A75C477D8A54CC67D9ECB98F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60ED47D927043E39D6A0CE96A3DC31C1">
    <w:name w:val="960ED47D927043E39D6A0CE96A3DC31C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0D0CEE984F401FAE262547CA74CEF51">
    <w:name w:val="160D0CEE984F401FAE262547CA74CEF5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13A621C73B4D4F8E44BFE015F662F91">
    <w:name w:val="1613A621C73B4D4F8E44BFE015F662F9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5F87093EE4440A0A6FCB0FCC4AA6EC81">
    <w:name w:val="D5F87093EE4440A0A6FCB0FCC4AA6EC8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320FAD7AA44473995AF36A698E2DE82">
    <w:name w:val="1320FAD7AA44473995AF36A698E2DE82"/>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CB3CFB7CBA004477AC50B5CE30C2786C1">
    <w:name w:val="CB3CFB7CBA004477AC50B5CE30C2786C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C3095008DF47D5B33E9A22699B8A661">
    <w:name w:val="E9C3095008DF47D5B33E9A22699B8A66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3974098169742DB84AB07E33BA25D8C1">
    <w:name w:val="E3974098169742DB84AB07E33BA25D8C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7364E4DC7E94FA9A4D29033C90F62C91">
    <w:name w:val="87364E4DC7E94FA9A4D29033C90F62C9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43A593DD96245D7A87B3595541136371">
    <w:name w:val="B43A593DD96245D7A87B359554113637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51B1763EBED45068E5161818B7D75CE1">
    <w:name w:val="351B1763EBED45068E5161818B7D75CE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F1B7ACE6E0D431D8508D38E83D1D0B21">
    <w:name w:val="AF1B7ACE6E0D431D8508D38E83D1D0B2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CBEA8DF40794FA286C8D496A42E7F081">
    <w:name w:val="7CBEA8DF40794FA286C8D496A42E7F08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C2CC2CDE2AB49F3A3A8D5BE2166A76C1">
    <w:name w:val="0C2CC2CDE2AB49F3A3A8D5BE2166A76C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7832A31684A4355B02064B89BDD91B31">
    <w:name w:val="17832A31684A4355B02064B89BDD91B3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AE0254B64DE4B0196BCA1F52B385FE21">
    <w:name w:val="8AE0254B64DE4B0196BCA1F52B385FE2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423152EFB0A4553AE6189CE36E5D7C41">
    <w:name w:val="B423152EFB0A4553AE6189CE36E5D7C4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D1D732F54094489B38C97D1D3341DF31">
    <w:name w:val="6D1D732F54094489B38C97D1D3341DF3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FDDE167F63245A3B2B4DD798F896C8B1">
    <w:name w:val="5FDDE167F63245A3B2B4DD798F896C8B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223E254F224581BFD9593EA26CC17C1">
    <w:name w:val="59223E254F224581BFD9593EA26CC17C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F916D9DDE94F9DAF8AE8484D838E201">
    <w:name w:val="BFF916D9DDE94F9DAF8AE8484D838E20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4C3BCF019944E8B98832B2DC57968561">
    <w:name w:val="54C3BCF019944E8B98832B2DC5796856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41DDFDB7AB94F4B907A8CC63D17A8AA1">
    <w:name w:val="E41DDFDB7AB94F4B907A8CC63D17A8AA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53BF1A40FF4B8596BF65625C0E720E1">
    <w:name w:val="CB53BF1A40FF4B8596BF65625C0E720E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6AFE88782444F3399B29F87F07763D01">
    <w:name w:val="F6AFE88782444F3399B29F87F07763D0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E7E530D5D9D48F58E5104C6236B168D1">
    <w:name w:val="AE7E530D5D9D48F58E5104C6236B168D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1F271CE72EC43B1846BF374D07816CD1">
    <w:name w:val="B1F271CE72EC43B1846BF374D07816CD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9D378BA4DC14A7BB6368950D034B4B81">
    <w:name w:val="B9D378BA4DC14A7BB6368950D034B4B8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186BCEC26764C2A850025973FA30B671">
    <w:name w:val="0186BCEC26764C2A850025973FA30B67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AF19934C52941FF9E104C02F787C3481">
    <w:name w:val="7AF19934C52941FF9E104C02F787C348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46D485053A0498C97B840A8C09D5F791">
    <w:name w:val="C46D485053A0498C97B840A8C09D5F79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4992AC204634BBBA5D63F6277519FD01">
    <w:name w:val="14992AC204634BBBA5D63F6277519FD0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FB9CD5D226D45179E6858F489A6C8801">
    <w:name w:val="0FB9CD5D226D45179E6858F489A6C880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B778C20A6B04997B8181C873040580A1">
    <w:name w:val="BB778C20A6B04997B8181C873040580A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4692E59D85D4C9C8F5EA8916C2A6EAC1">
    <w:name w:val="A4692E59D85D4C9C8F5EA8916C2A6EAC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DCB0D7F22594808BA2B32744E3E167D1">
    <w:name w:val="2DCB0D7F22594808BA2B32744E3E167D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FD154F952EE4DD4A2F310E32B5D8C0B1">
    <w:name w:val="EFD154F952EE4DD4A2F310E32B5D8C0B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96B0604AE4649C9A9262FA2801527191">
    <w:name w:val="D96B0604AE4649C9A9262FA280152719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5C0B4C9A5274D3D8393BE84B5F7EBDD1">
    <w:name w:val="85C0B4C9A5274D3D8393BE84B5F7EBDD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F587159C06D41C29C833920D05F6BF11">
    <w:name w:val="9F587159C06D41C29C833920D05F6BF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22CAABE24A44558B84D3F97281D7E61">
    <w:name w:val="BF22CAABE24A44558B84D3F97281D7E6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3EDA810DE547C58F38A4C6FBC1C2381">
    <w:name w:val="E93EDA810DE547C58F38A4C6FBC1C238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9192E4E7F94449BACB28CCFCF95A40D1">
    <w:name w:val="99192E4E7F94449BACB28CCFCF95A40D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8DCF7D872104B6C9C10814271D133981">
    <w:name w:val="28DCF7D872104B6C9C10814271D13398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24383DACA9E420D94780228797439FD1">
    <w:name w:val="024383DACA9E420D94780228797439FD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13B389268BD4E1E8709C9E866E3733D1">
    <w:name w:val="C13B389268BD4E1E8709C9E866E3733D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9D6CC7247C24CC6932A589E1CB48F501">
    <w:name w:val="19D6CC7247C24CC6932A589E1CB48F50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1931B48456842E4B8143401343B49771">
    <w:name w:val="31931B48456842E4B8143401343B4977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AFB68F3DAF42A88D13F639227F934F1">
    <w:name w:val="A7AFB68F3DAF42A88D13F639227F934F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690701E2BB440BDB5578802B4EE67671">
    <w:name w:val="B690701E2BB440BDB5578802B4EE6767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0B1038527C428BB5B4C91B4F856A0A1">
    <w:name w:val="590B1038527C428BB5B4C91B4F856A0A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98FCD390A964EA18C32B99561B247AC1">
    <w:name w:val="098FCD390A964EA18C32B99561B247AC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0EC6970B03477EA4263CD07385DE8E1">
    <w:name w:val="E90EC6970B03477EA4263CD07385DE8E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F13AE721FBE40939323A1011571BAFA1">
    <w:name w:val="6F13AE721FBE40939323A1011571BAFA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46A475255447BA9D0EFD0E73D136901">
    <w:name w:val="CB46A475255447BA9D0EFD0E73D13690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1CF21A33824930A1FE4C6DEE5F4D9A1">
    <w:name w:val="BF1CF21A33824930A1FE4C6DEE5F4D9A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5BE850EAB334BE6B142CD997128D4601">
    <w:name w:val="65BE850EAB334BE6B142CD997128D460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80BBDCAAB04B9BBA1EE5765F5BA3B11">
    <w:name w:val="4980BBDCAAB04B9BBA1EE5765F5BA3B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119BD0D3A8144729EBA558579DE11931">
    <w:name w:val="7119BD0D3A8144729EBA558579DE1193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67D9E53AB645E19EECD0034FF984FD1">
    <w:name w:val="4967D9E53AB645E19EECD0034FF984FD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D0114F2FFFF4C47BD6C84644A9FE4D31">
    <w:name w:val="2D0114F2FFFF4C47BD6C84644A9FE4D3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05FBC3FEBD94CF39185841737FD2E321">
    <w:name w:val="005FBC3FEBD94CF39185841737FD2E32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6B2A7310EAA464686883F7E055FF8191">
    <w:name w:val="76B2A7310EAA464686883F7E055FF819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3B565F870BC4106854DF119BF668B071">
    <w:name w:val="E3B565F870BC4106854DF119BF668B07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33CF98F35F34D1481B3ED3A677012B61">
    <w:name w:val="033CF98F35F34D1481B3ED3A677012B6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763C5B56FCD478EA133D9D34267AA571">
    <w:name w:val="5763C5B56FCD478EA133D9D34267AA57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8CE1147C77C408F91724098FCBE5B401">
    <w:name w:val="38CE1147C77C408F91724098FCBE5B40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5B7DFB161D949E897C685992F76B62B1">
    <w:name w:val="65B7DFB161D949E897C685992F76B62B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43AB7269494B09B14213FD5E280E191">
    <w:name w:val="A743AB7269494B09B14213FD5E280E19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41D6CE0818346139085F999BA98702E1">
    <w:name w:val="A41D6CE0818346139085F999BA98702E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3FE6F1C280545369235935408E6B5021">
    <w:name w:val="23FE6F1C280545369235935408E6B502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4D69E9DF3184B9197FBB3ACBE54A0021">
    <w:name w:val="64D69E9DF3184B9197FBB3ACBE54A002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9571634056F4A5D90D681F5E58F5CB11">
    <w:name w:val="09571634056F4A5D90D681F5E58F5CB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AF18A9695F04AE3BE1F4463B37491711">
    <w:name w:val="AAF18A9695F04AE3BE1F4463B374917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D65B78034A845D78B6D61EA7B56C26E1">
    <w:name w:val="9D65B78034A845D78B6D61EA7B56C26E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DB25BA4D8874AA39CD0F3018515DFA41">
    <w:name w:val="BDB25BA4D8874AA39CD0F3018515DFA4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A5191C82F2D4FC483068FB02AAF7EB41">
    <w:name w:val="2A5191C82F2D4FC483068FB02AAF7EB4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4B559AAFBA943AE8DEF727F3124BEA81">
    <w:name w:val="84B559AAFBA943AE8DEF727F3124BEA8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75D5204C44B4DAFB4F5B71041C096281">
    <w:name w:val="375D5204C44B4DAFB4F5B71041C09628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08D7A076712486F8B32B28874F7406C1">
    <w:name w:val="F08D7A076712486F8B32B28874F7406C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D182339793343428AEB670885994C9B1">
    <w:name w:val="9D182339793343428AEB670885994C9B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4DAD1FD9F1417CB719BD3370B5BD411">
    <w:name w:val="BF4DAD1FD9F1417CB719BD3370B5BD4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FE2542387DB427894A8E544CE291604">
    <w:name w:val="FFE2542387DB427894A8E544CE29160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A146C85F3214DBB883AAB17F2375860">
    <w:name w:val="6A146C85F3214DBB883AAB17F237586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6B577DC97074FFF9B69B42B0BB2CE5B">
    <w:name w:val="B6B577DC97074FFF9B69B42B0BB2CE5B"/>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E084F7D499E46AFBEAAFB494C417599">
    <w:name w:val="8E084F7D499E46AFBEAAFB494C41759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1BCD02A8CEB4C01A62A0D9C1295B576">
    <w:name w:val="91BCD02A8CEB4C01A62A0D9C1295B57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A3F343335A0441AA116C54280B44FEE1">
    <w:name w:val="EA3F343335A0441AA116C54280B44FEE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2678253423E4A68A45DBFA55DFB8B071">
    <w:name w:val="02678253423E4A68A45DBFA55DFB8B07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011948DDFD6419AB59361072EC7C0121">
    <w:name w:val="0011948DDFD6419AB59361072EC7C012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1623E80B95F46A899524ED8956D8A301">
    <w:name w:val="D1623E80B95F46A899524ED8956D8A30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D6D81BF2F1541F8938C5BF8BAEA991B1">
    <w:name w:val="3D6D81BF2F1541F8938C5BF8BAEA991B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7DC6D6BAE0644CD8F977F941331F6E21">
    <w:name w:val="F7DC6D6BAE0644CD8F977F941331F6E2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6B71312EE6F4B538D21FEFB1B2EA5111">
    <w:name w:val="56B71312EE6F4B538D21FEFB1B2EA51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381863BA7554A11A723F78BE7111931">
    <w:name w:val="0381863BA7554A11A723F78BE711193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4804629304F4531824CB40BB983F6731">
    <w:name w:val="F4804629304F4531824CB40BB983F673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4FA3C86BB254B1DB67E1A1805F2E53B1">
    <w:name w:val="54FA3C86BB254B1DB67E1A1805F2E53B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EF00D799EF470B8C26FE3713D5CDB81">
    <w:name w:val="1FEF00D799EF470B8C26FE3713D5CDB8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251E0AE7D9943DEB4E231EE031857E61">
    <w:name w:val="A251E0AE7D9943DEB4E231EE031857E6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FCC102901F8483694EAC5AF26DB0E001">
    <w:name w:val="CFCC102901F8483694EAC5AF26DB0E00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84CCC8A4A34CF380D8FBA5D6911FE81">
    <w:name w:val="A784CCC8A4A34CF380D8FBA5D6911FE8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F14BBC611DC47DAA2E6FE420EC6ADE31">
    <w:name w:val="EF14BBC611DC47DAA2E6FE420EC6ADE3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84E9AA470F74024BDDCF4DE0317676E1">
    <w:name w:val="684E9AA470F74024BDDCF4DE0317676E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56BDFFE6B504B468F4C2C7D9EFF62F91">
    <w:name w:val="A56BDFFE6B504B468F4C2C7D9EFF62F9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AE802B1DF274A7F975B886447A7CBCD1">
    <w:name w:val="BAE802B1DF274A7F975B886447A7CBCD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A89A2435801470F9D91259A3A8290A21">
    <w:name w:val="7A89A2435801470F9D91259A3A8290A2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83A466738204EBDA3206C5FD42A07051">
    <w:name w:val="183A466738204EBDA3206C5FD42A0705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98D168145AD477E9CAF1662D810CDCF1">
    <w:name w:val="798D168145AD477E9CAF1662D810CDCF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F3AF8DEE98E4C2DA4D796239C15EA7F1">
    <w:name w:val="AF3AF8DEE98E4C2DA4D796239C15EA7F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D8C442ED53E47A8A6F06AA0C7F0B74C1">
    <w:name w:val="1D8C442ED53E47A8A6F06AA0C7F0B74C1"/>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4BC364AA939A4DFCAEDEE22981E67E311">
    <w:name w:val="4BC364AA939A4DFCAEDEE22981E67E311"/>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353D8A99E59949969989C9AC76464EA81">
    <w:name w:val="353D8A99E59949969989C9AC76464EA8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93163235EA34F118E242A69BB1D45D21">
    <w:name w:val="193163235EA34F118E242A69BB1D45D2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C5C7DDFFBB6459793AF9A61893A25EE1">
    <w:name w:val="DC5C7DDFFBB6459793AF9A61893A25EE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6D823B029240A89595DBD48E3E37201">
    <w:name w:val="1F6D823B029240A89595DBD48E3E37201"/>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66B0D0BB7A194BCE868CEDAF3619943E1">
    <w:name w:val="66B0D0BB7A194BCE868CEDAF3619943E1"/>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89730021FA2A499194E7D8954600190C1">
    <w:name w:val="89730021FA2A499194E7D8954600190C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24C4A714A1448A965BB0C52A5F2C731">
    <w:name w:val="5924C4A714A1448A965BB0C52A5F2C73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9D7FC4E8F83428FA90EE9563CB37AB81">
    <w:name w:val="39D7FC4E8F83428FA90EE9563CB37AB8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F1DB0C2C8E346F7A41C7C1CEA0C09401">
    <w:name w:val="2F1DB0C2C8E346F7A41C7C1CEA0C0940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64F1B6125B248F5970BB34FDD36F2F31">
    <w:name w:val="864F1B6125B248F5970BB34FDD36F2F3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11E3B06749E4904B4EE67D5998E697F1">
    <w:name w:val="711E3B06749E4904B4EE67D5998E697F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B24850B3723445E87F9FC10B6AF6FD61">
    <w:name w:val="4B24850B3723445E87F9FC10B6AF6FD6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F90BE7F8A6140CA8914652A0F725BF31">
    <w:name w:val="5F90BE7F8A6140CA8914652A0F725BF3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F7DC6D38E6B4E27B6D625659B003CB31">
    <w:name w:val="8F7DC6D38E6B4E27B6D625659B003CB3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BB800CD501046AEAE2833767FBDFEDA1">
    <w:name w:val="EBB800CD501046AEAE2833767FBDFEDA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72341D5E1074AE5A7C6F55C8BC44E9F1">
    <w:name w:val="E72341D5E1074AE5A7C6F55C8BC44E9F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4DB193CD1EA4992824231E4604067D01">
    <w:name w:val="F4DB193CD1EA4992824231E4604067D0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74E71D945BF4E8998EBDC65BAFD038E1">
    <w:name w:val="374E71D945BF4E8998EBDC65BAFD038E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705C7C08ECF4281B3CEB619929605AE1">
    <w:name w:val="E705C7C08ECF4281B3CEB619929605AE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80C2B41B743444D8A4E00B7BC56B80B1">
    <w:name w:val="780C2B41B743444D8A4E00B7BC56B80B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3CAF211BA9D4355B105207122AC02A81">
    <w:name w:val="43CAF211BA9D4355B105207122AC02A8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50D4A884E174345B5157BDA825C15D71">
    <w:name w:val="A50D4A884E174345B5157BDA825C15D7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8DD28330FFB46B8BCED52EEF25AB01E1">
    <w:name w:val="E8DD28330FFB46B8BCED52EEF25AB01E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5C4149448324BBCA885492A4DEF3EE51">
    <w:name w:val="75C4149448324BBCA885492A4DEF3EE5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FACD3DEE22A43F98B1D9108597D17771">
    <w:name w:val="2FACD3DEE22A43F98B1D9108597D1777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DBF55713F51419AB0B70A3F35A94D321">
    <w:name w:val="CDBF55713F51419AB0B70A3F35A94D32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DC28A0399DF4613836A08DF34C34D581">
    <w:name w:val="4DC28A0399DF4613836A08DF34C34D58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4761E2445A84DC894B7D2008FA478E61">
    <w:name w:val="84761E2445A84DC894B7D2008FA478E6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5D36C0EDE8C41F99C1B70091D76D5AC1">
    <w:name w:val="E5D36C0EDE8C41F99C1B70091D76D5AC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7E4ED25926D451EB69CBBD97B8624A21">
    <w:name w:val="D7E4ED25926D451EB69CBBD97B8624A2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B034DAD935B435EB8B043E982AF16791">
    <w:name w:val="8B034DAD935B435EB8B043E982AF1679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7E501153F634E15A8C6B4C5FF798FBF1">
    <w:name w:val="47E501153F634E15A8C6B4C5FF798FBF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D2D6EA0774549FD8DFEB04A6FFEE5691">
    <w:name w:val="FD2D6EA0774549FD8DFEB04A6FFEE569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247950E989146FB8920D6E1612A512B1">
    <w:name w:val="4247950E989146FB8920D6E1612A512B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AB011D16304469B89840FF38571BFAD1">
    <w:name w:val="DAB011D16304469B89840FF38571BFAD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7FED713F7D149AF8398E46F1C000C231">
    <w:name w:val="B7FED713F7D149AF8398E46F1C000C23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C08A38A56A427B984784040D4F91221">
    <w:name w:val="E9C08A38A56A427B984784040D4F9122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8DD587745864FC3930C9C5FB7CF2F981">
    <w:name w:val="D8DD587745864FC3930C9C5FB7CF2F98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99430950FC1408F91B6E71CCA83F0601">
    <w:name w:val="899430950FC1408F91B6E71CCA83F060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448C72BAC8C41CF892614410D9AA8EB">
    <w:name w:val="1448C72BAC8C41CF892614410D9AA8EB"/>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C596CEA7DB3439E891A1032F388F9231">
    <w:name w:val="0C596CEA7DB3439E891A1032F388F923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D08FDCD7D734332B94FD5CBA3FB96611">
    <w:name w:val="DD08FDCD7D734332B94FD5CBA3FB966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CD88DC90B949F7AB3A71D5E8C10EC61">
    <w:name w:val="BFCD88DC90B949F7AB3A71D5E8C10EC6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EC00591F9B54300B1B2C0526F4A936A1">
    <w:name w:val="FEC00591F9B54300B1B2C0526F4A936A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2D96FE490D64681AF9F6A8E134A89441">
    <w:name w:val="B2D96FE490D64681AF9F6A8E134A8944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1DEAC26347E45288BEE1A03556FBC541">
    <w:name w:val="21DEAC26347E45288BEE1A03556FBC54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6207E4A9B145A5A0FE01D32DC03BCA2">
    <w:name w:val="CB6207E4A9B145A5A0FE01D32DC03BCA2"/>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741621CE99EF41B78505CC744F2E5CE52">
    <w:name w:val="741621CE99EF41B78505CC744F2E5CE52"/>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A3961482D88342CC9842A615650886A42">
    <w:name w:val="A3961482D88342CC9842A615650886A42"/>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A4090831E6DB43FCB2C9D72D29E18CF22">
    <w:name w:val="A4090831E6DB43FCB2C9D72D29E18CF22"/>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9E6721EE5E9B4FA78D59DB2F5CBE579F2">
    <w:name w:val="9E6721EE5E9B4FA78D59DB2F5CBE579F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AE34BEC42894EA5B896E4AE4C1479592">
    <w:name w:val="6AE34BEC42894EA5B896E4AE4C147959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A3C3AC81F5C45C1BF69DD902125B2932">
    <w:name w:val="5A3C3AC81F5C45C1BF69DD902125B293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7DF39FCC2004BD9829B2AFEF56A11FC2">
    <w:name w:val="C7DF39FCC2004BD9829B2AFEF56A11FC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671540997A04291A79A8D5C93F906721">
    <w:name w:val="6671540997A04291A79A8D5C93F90672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98DFCABB37E47CEAD9519DD4E0192952">
    <w:name w:val="F98DFCABB37E47CEAD9519DD4E019295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E2B522B614C43F985312BB6B042D86C">
    <w:name w:val="7E2B522B614C43F985312BB6B042D86C"/>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D7599FC4E344993908D1050BB6E90B92">
    <w:name w:val="BD7599FC4E344993908D1050BB6E90B9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3E287268E6B4567B2F465BE788217642">
    <w:name w:val="B3E287268E6B4567B2F465BE78821764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D5DC3918A8F4D2DA4E3188E09904DF22">
    <w:name w:val="1D5DC3918A8F4D2DA4E3188E09904DF2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38778DB9F2644C185EDE3076CBD73B62">
    <w:name w:val="C38778DB9F2644C185EDE3076CBD73B6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2453BB97E14F959FDC83A757E1433B2">
    <w:name w:val="492453BB97E14F959FDC83A757E1433B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07F18AD2F024BF6A4EBC82DBD58E3F42">
    <w:name w:val="507F18AD2F024BF6A4EBC82DBD58E3F4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D794FC3A6324639899C84BA00C74A312">
    <w:name w:val="3D794FC3A6324639899C84BA00C74A3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B03061C165C41549F9423C22536B6712">
    <w:name w:val="1B03061C165C41549F9423C22536B67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549E03FD5EC40FA822F6B6DC4BC96ED2">
    <w:name w:val="3549E03FD5EC40FA822F6B6DC4BC96ED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27BA9D39C0848AD87AA71BFC30B74072">
    <w:name w:val="B27BA9D39C0848AD87AA71BFC30B7407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1767AA5BAC443B2904EF0CB29D350802">
    <w:name w:val="E1767AA5BAC443B2904EF0CB29D35080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C63D3D25409430297273569B3CCBFEA2">
    <w:name w:val="BC63D3D25409430297273569B3CCBFEA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AE3EA9B28F54088B14D6097A85B40662">
    <w:name w:val="DAE3EA9B28F54088B14D6097A85B4066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F8F1EE65FD344E8A03730397EDC19182">
    <w:name w:val="9F8F1EE65FD344E8A03730397EDC1918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F9512EA59224FB1AAE7A790DFF14C922">
    <w:name w:val="0F9512EA59224FB1AAE7A790DFF14C92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222399EFEA34583A14C4A99CF4BDF912">
    <w:name w:val="C222399EFEA34583A14C4A99CF4BDF9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8F3E4A4404C4098B62256BBF1BFD41A2">
    <w:name w:val="28F3E4A4404C4098B62256BBF1BFD41A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D38F5DCA584B15B874F5AABB1DDE492">
    <w:name w:val="16D38F5DCA584B15B874F5AABB1DDE49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41286E0519D4D04B31CCF44F6ED6D3E2">
    <w:name w:val="E41286E0519D4D04B31CCF44F6ED6D3E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C8AD9E722EE48E99D0F8D69B1839B122">
    <w:name w:val="FC8AD9E722EE48E99D0F8D69B1839B12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80FC7197C52494288C46EE8B5C1AC6D2">
    <w:name w:val="880FC7197C52494288C46EE8B5C1AC6D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E8FF845103340AE8B563A1F91A1619A2">
    <w:name w:val="7E8FF845103340AE8B563A1F91A1619A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78FB946BB5445798C718DC9238C694D2">
    <w:name w:val="078FB946BB5445798C718DC9238C694D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63B8B2F0AF4B4581C360D59316C9D72">
    <w:name w:val="1F63B8B2F0AF4B4581C360D59316C9D7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4744670B64F4066AB614AAF65DFC28E2">
    <w:name w:val="04744670B64F4066AB614AAF65DFC28E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BF9E0A7E1884F0C800EE26EADDA4F9C2">
    <w:name w:val="7BF9E0A7E1884F0C800EE26EADDA4F9C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C92C6C54949435B9AAC4722D63999831">
    <w:name w:val="8C92C6C54949435B9AAC4722D63999831"/>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6375EF76FCF24D15BC4F956BADC408BB2">
    <w:name w:val="6375EF76FCF24D15BC4F956BADC408BB2"/>
    <w:rsid w:val="00C73E7D"/>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7DC3656CEC884006A74F08923DC061F01">
    <w:name w:val="7DC3656CEC884006A74F08923DC061F0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8B11322B16044ADA5025E80B6951AD22">
    <w:name w:val="D8B11322B16044ADA5025E80B6951AD2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13534BDA8CF4446ACC85C0DBE406C302">
    <w:name w:val="513534BDA8CF4446ACC85C0DBE406C30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AB15D0161DF49EBAE6F67F77F3929082">
    <w:name w:val="0AB15D0161DF49EBAE6F67F77F392908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69A102D28C44A2C9918657AAA1CF1C51">
    <w:name w:val="269A102D28C44A2C9918657AAA1CF1C51"/>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35362D02B57043BB88889FEFB49F73052">
    <w:name w:val="35362D02B57043BB88889FEFB49F7305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EA4F625A75C477D8A54CC67D9ECB98F2">
    <w:name w:val="3EA4F625A75C477D8A54CC67D9ECB98F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60ED47D927043E39D6A0CE96A3DC31C2">
    <w:name w:val="960ED47D927043E39D6A0CE96A3DC31C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0D0CEE984F401FAE262547CA74CEF52">
    <w:name w:val="160D0CEE984F401FAE262547CA74CEF5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13A621C73B4D4F8E44BFE015F662F92">
    <w:name w:val="1613A621C73B4D4F8E44BFE015F662F9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5F87093EE4440A0A6FCB0FCC4AA6EC82">
    <w:name w:val="D5F87093EE4440A0A6FCB0FCC4AA6EC8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320FAD7AA44473995AF36A698E2DE821">
    <w:name w:val="1320FAD7AA44473995AF36A698E2DE821"/>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CB3CFB7CBA004477AC50B5CE30C2786C2">
    <w:name w:val="CB3CFB7CBA004477AC50B5CE30C2786C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C3095008DF47D5B33E9A22699B8A662">
    <w:name w:val="E9C3095008DF47D5B33E9A22699B8A66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3974098169742DB84AB07E33BA25D8C2">
    <w:name w:val="E3974098169742DB84AB07E33BA25D8C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7364E4DC7E94FA9A4D29033C90F62C92">
    <w:name w:val="87364E4DC7E94FA9A4D29033C90F62C9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43A593DD96245D7A87B3595541136372">
    <w:name w:val="B43A593DD96245D7A87B359554113637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51B1763EBED45068E5161818B7D75CE2">
    <w:name w:val="351B1763EBED45068E5161818B7D75CE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F1B7ACE6E0D431D8508D38E83D1D0B22">
    <w:name w:val="AF1B7ACE6E0D431D8508D38E83D1D0B2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CBEA8DF40794FA286C8D496A42E7F082">
    <w:name w:val="7CBEA8DF40794FA286C8D496A42E7F08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C2CC2CDE2AB49F3A3A8D5BE2166A76C2">
    <w:name w:val="0C2CC2CDE2AB49F3A3A8D5BE2166A76C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7832A31684A4355B02064B89BDD91B32">
    <w:name w:val="17832A31684A4355B02064B89BDD91B3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AE0254B64DE4B0196BCA1F52B385FE22">
    <w:name w:val="8AE0254B64DE4B0196BCA1F52B385FE2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423152EFB0A4553AE6189CE36E5D7C42">
    <w:name w:val="B423152EFB0A4553AE6189CE36E5D7C4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D1D732F54094489B38C97D1D3341DF32">
    <w:name w:val="6D1D732F54094489B38C97D1D3341DF3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FDDE167F63245A3B2B4DD798F896C8B2">
    <w:name w:val="5FDDE167F63245A3B2B4DD798F896C8B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223E254F224581BFD9593EA26CC17C2">
    <w:name w:val="59223E254F224581BFD9593EA26CC17C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F916D9DDE94F9DAF8AE8484D838E202">
    <w:name w:val="BFF916D9DDE94F9DAF8AE8484D838E20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4C3BCF019944E8B98832B2DC57968562">
    <w:name w:val="54C3BCF019944E8B98832B2DC5796856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41DDFDB7AB94F4B907A8CC63D17A8AA2">
    <w:name w:val="E41DDFDB7AB94F4B907A8CC63D17A8AA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53BF1A40FF4B8596BF65625C0E720E2">
    <w:name w:val="CB53BF1A40FF4B8596BF65625C0E720E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6AFE88782444F3399B29F87F07763D02">
    <w:name w:val="F6AFE88782444F3399B29F87F07763D0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E7E530D5D9D48F58E5104C6236B168D2">
    <w:name w:val="AE7E530D5D9D48F58E5104C6236B168D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1F271CE72EC43B1846BF374D07816CD2">
    <w:name w:val="B1F271CE72EC43B1846BF374D07816CD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9D378BA4DC14A7BB6368950D034B4B82">
    <w:name w:val="B9D378BA4DC14A7BB6368950D034B4B8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186BCEC26764C2A850025973FA30B672">
    <w:name w:val="0186BCEC26764C2A850025973FA30B67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AF19934C52941FF9E104C02F787C3482">
    <w:name w:val="7AF19934C52941FF9E104C02F787C348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46D485053A0498C97B840A8C09D5F792">
    <w:name w:val="C46D485053A0498C97B840A8C09D5F79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4992AC204634BBBA5D63F6277519FD02">
    <w:name w:val="14992AC204634BBBA5D63F6277519FD0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FB9CD5D226D45179E6858F489A6C8802">
    <w:name w:val="0FB9CD5D226D45179E6858F489A6C880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B778C20A6B04997B8181C873040580A2">
    <w:name w:val="BB778C20A6B04997B8181C873040580A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4692E59D85D4C9C8F5EA8916C2A6EAC2">
    <w:name w:val="A4692E59D85D4C9C8F5EA8916C2A6EAC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DCB0D7F22594808BA2B32744E3E167D2">
    <w:name w:val="2DCB0D7F22594808BA2B32744E3E167D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FD154F952EE4DD4A2F310E32B5D8C0B2">
    <w:name w:val="EFD154F952EE4DD4A2F310E32B5D8C0B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96B0604AE4649C9A9262FA2801527192">
    <w:name w:val="D96B0604AE4649C9A9262FA280152719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5C0B4C9A5274D3D8393BE84B5F7EBDD2">
    <w:name w:val="85C0B4C9A5274D3D8393BE84B5F7EBDD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F587159C06D41C29C833920D05F6BF12">
    <w:name w:val="9F587159C06D41C29C833920D05F6BF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22CAABE24A44558B84D3F97281D7E62">
    <w:name w:val="BF22CAABE24A44558B84D3F97281D7E6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3EDA810DE547C58F38A4C6FBC1C2382">
    <w:name w:val="E93EDA810DE547C58F38A4C6FBC1C238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9192E4E7F94449BACB28CCFCF95A40D2">
    <w:name w:val="99192E4E7F94449BACB28CCFCF95A40D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8DCF7D872104B6C9C10814271D133982">
    <w:name w:val="28DCF7D872104B6C9C10814271D13398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24383DACA9E420D94780228797439FD2">
    <w:name w:val="024383DACA9E420D94780228797439FD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13B389268BD4E1E8709C9E866E3733D2">
    <w:name w:val="C13B389268BD4E1E8709C9E866E3733D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9D6CC7247C24CC6932A589E1CB48F502">
    <w:name w:val="19D6CC7247C24CC6932A589E1CB48F50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1931B48456842E4B8143401343B49772">
    <w:name w:val="31931B48456842E4B8143401343B4977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AFB68F3DAF42A88D13F639227F934F2">
    <w:name w:val="A7AFB68F3DAF42A88D13F639227F934F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690701E2BB440BDB5578802B4EE67672">
    <w:name w:val="B690701E2BB440BDB5578802B4EE6767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0B1038527C428BB5B4C91B4F856A0A2">
    <w:name w:val="590B1038527C428BB5B4C91B4F856A0A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98FCD390A964EA18C32B99561B247AC2">
    <w:name w:val="098FCD390A964EA18C32B99561B247AC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0EC6970B03477EA4263CD07385DE8E2">
    <w:name w:val="E90EC6970B03477EA4263CD07385DE8E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F13AE721FBE40939323A1011571BAFA2">
    <w:name w:val="6F13AE721FBE40939323A1011571BAFA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46A475255447BA9D0EFD0E73D136902">
    <w:name w:val="CB46A475255447BA9D0EFD0E73D13690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1CF21A33824930A1FE4C6DEE5F4D9A2">
    <w:name w:val="BF1CF21A33824930A1FE4C6DEE5F4D9A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5BE850EAB334BE6B142CD997128D4602">
    <w:name w:val="65BE850EAB334BE6B142CD997128D460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80BBDCAAB04B9BBA1EE5765F5BA3B12">
    <w:name w:val="4980BBDCAAB04B9BBA1EE5765F5BA3B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119BD0D3A8144729EBA558579DE11932">
    <w:name w:val="7119BD0D3A8144729EBA558579DE1193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67D9E53AB645E19EECD0034FF984FD2">
    <w:name w:val="4967D9E53AB645E19EECD0034FF984FD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D0114F2FFFF4C47BD6C84644A9FE4D32">
    <w:name w:val="2D0114F2FFFF4C47BD6C84644A9FE4D3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05FBC3FEBD94CF39185841737FD2E322">
    <w:name w:val="005FBC3FEBD94CF39185841737FD2E32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6B2A7310EAA464686883F7E055FF8192">
    <w:name w:val="76B2A7310EAA464686883F7E055FF819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3B565F870BC4106854DF119BF668B072">
    <w:name w:val="E3B565F870BC4106854DF119BF668B07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33CF98F35F34D1481B3ED3A677012B62">
    <w:name w:val="033CF98F35F34D1481B3ED3A677012B6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763C5B56FCD478EA133D9D34267AA572">
    <w:name w:val="5763C5B56FCD478EA133D9D34267AA57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8CE1147C77C408F91724098FCBE5B402">
    <w:name w:val="38CE1147C77C408F91724098FCBE5B40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5B7DFB161D949E897C685992F76B62B2">
    <w:name w:val="65B7DFB161D949E897C685992F76B62B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43AB7269494B09B14213FD5E280E192">
    <w:name w:val="A743AB7269494B09B14213FD5E280E19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41D6CE0818346139085F999BA98702E2">
    <w:name w:val="A41D6CE0818346139085F999BA98702E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3FE6F1C280545369235935408E6B5022">
    <w:name w:val="23FE6F1C280545369235935408E6B502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4D69E9DF3184B9197FBB3ACBE54A0022">
    <w:name w:val="64D69E9DF3184B9197FBB3ACBE54A002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9571634056F4A5D90D681F5E58F5CB12">
    <w:name w:val="09571634056F4A5D90D681F5E58F5CB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AF18A9695F04AE3BE1F4463B37491712">
    <w:name w:val="AAF18A9695F04AE3BE1F4463B374917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D65B78034A845D78B6D61EA7B56C26E2">
    <w:name w:val="9D65B78034A845D78B6D61EA7B56C26E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DB25BA4D8874AA39CD0F3018515DFA42">
    <w:name w:val="BDB25BA4D8874AA39CD0F3018515DFA4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A5191C82F2D4FC483068FB02AAF7EB42">
    <w:name w:val="2A5191C82F2D4FC483068FB02AAF7EB4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4B559AAFBA943AE8DEF727F3124BEA82">
    <w:name w:val="84B559AAFBA943AE8DEF727F3124BEA8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75D5204C44B4DAFB4F5B71041C096282">
    <w:name w:val="375D5204C44B4DAFB4F5B71041C09628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08D7A076712486F8B32B28874F7406C2">
    <w:name w:val="F08D7A076712486F8B32B28874F7406C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D182339793343428AEB670885994C9B2">
    <w:name w:val="9D182339793343428AEB670885994C9B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4DAD1FD9F1417CB719BD3370B5BD412">
    <w:name w:val="BF4DAD1FD9F1417CB719BD3370B5BD4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FE2542387DB427894A8E544CE2916041">
    <w:name w:val="FFE2542387DB427894A8E544CE291604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A146C85F3214DBB883AAB17F23758601">
    <w:name w:val="6A146C85F3214DBB883AAB17F2375860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6B577DC97074FFF9B69B42B0BB2CE5B1">
    <w:name w:val="B6B577DC97074FFF9B69B42B0BB2CE5B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E084F7D499E46AFBEAAFB494C4175991">
    <w:name w:val="8E084F7D499E46AFBEAAFB494C417599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1BCD02A8CEB4C01A62A0D9C1295B5761">
    <w:name w:val="91BCD02A8CEB4C01A62A0D9C1295B576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A3F343335A0441AA116C54280B44FEE2">
    <w:name w:val="EA3F343335A0441AA116C54280B44FEE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2678253423E4A68A45DBFA55DFB8B072">
    <w:name w:val="02678253423E4A68A45DBFA55DFB8B07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011948DDFD6419AB59361072EC7C0122">
    <w:name w:val="0011948DDFD6419AB59361072EC7C012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1623E80B95F46A899524ED8956D8A302">
    <w:name w:val="D1623E80B95F46A899524ED8956D8A30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D6D81BF2F1541F8938C5BF8BAEA991B2">
    <w:name w:val="3D6D81BF2F1541F8938C5BF8BAEA991B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7DC6D6BAE0644CD8F977F941331F6E22">
    <w:name w:val="F7DC6D6BAE0644CD8F977F941331F6E2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6B71312EE6F4B538D21FEFB1B2EA5112">
    <w:name w:val="56B71312EE6F4B538D21FEFB1B2EA51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381863BA7554A11A723F78BE71119311">
    <w:name w:val="0381863BA7554A11A723F78BE711193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4804629304F4531824CB40BB983F6732">
    <w:name w:val="F4804629304F4531824CB40BB983F673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4FA3C86BB254B1DB67E1A1805F2E53B2">
    <w:name w:val="54FA3C86BB254B1DB67E1A1805F2E53B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EF00D799EF470B8C26FE3713D5CDB82">
    <w:name w:val="1FEF00D799EF470B8C26FE3713D5CDB8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251E0AE7D9943DEB4E231EE031857E62">
    <w:name w:val="A251E0AE7D9943DEB4E231EE031857E6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FCC102901F8483694EAC5AF26DB0E002">
    <w:name w:val="CFCC102901F8483694EAC5AF26DB0E00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84CCC8A4A34CF380D8FBA5D6911FE82">
    <w:name w:val="A784CCC8A4A34CF380D8FBA5D6911FE8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F14BBC611DC47DAA2E6FE420EC6ADE32">
    <w:name w:val="EF14BBC611DC47DAA2E6FE420EC6ADE3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84E9AA470F74024BDDCF4DE0317676E2">
    <w:name w:val="684E9AA470F74024BDDCF4DE0317676E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56BDFFE6B504B468F4C2C7D9EFF62F92">
    <w:name w:val="A56BDFFE6B504B468F4C2C7D9EFF62F9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AE802B1DF274A7F975B886447A7CBCD2">
    <w:name w:val="BAE802B1DF274A7F975B886447A7CBCD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A89A2435801470F9D91259A3A8290A22">
    <w:name w:val="7A89A2435801470F9D91259A3A8290A2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83A466738204EBDA3206C5FD42A07052">
    <w:name w:val="183A466738204EBDA3206C5FD42A0705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98D168145AD477E9CAF1662D810CDCF2">
    <w:name w:val="798D168145AD477E9CAF1662D810CDCF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F3AF8DEE98E4C2DA4D796239C15EA7F2">
    <w:name w:val="AF3AF8DEE98E4C2DA4D796239C15EA7F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D8C442ED53E47A8A6F06AA0C7F0B74C2">
    <w:name w:val="1D8C442ED53E47A8A6F06AA0C7F0B74C2"/>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4BC364AA939A4DFCAEDEE22981E67E312">
    <w:name w:val="4BC364AA939A4DFCAEDEE22981E67E312"/>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353D8A99E59949969989C9AC76464EA82">
    <w:name w:val="353D8A99E59949969989C9AC76464EA8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93163235EA34F118E242A69BB1D45D22">
    <w:name w:val="193163235EA34F118E242A69BB1D45D2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C5C7DDFFBB6459793AF9A61893A25EE2">
    <w:name w:val="DC5C7DDFFBB6459793AF9A61893A25EE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6D823B029240A89595DBD48E3E37202">
    <w:name w:val="1F6D823B029240A89595DBD48E3E37202"/>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66B0D0BB7A194BCE868CEDAF3619943E2">
    <w:name w:val="66B0D0BB7A194BCE868CEDAF3619943E2"/>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89730021FA2A499194E7D8954600190C2">
    <w:name w:val="89730021FA2A499194E7D8954600190C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24C4A714A1448A965BB0C52A5F2C732">
    <w:name w:val="5924C4A714A1448A965BB0C52A5F2C73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9D7FC4E8F83428FA90EE9563CB37AB82">
    <w:name w:val="39D7FC4E8F83428FA90EE9563CB37AB8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F1DB0C2C8E346F7A41C7C1CEA0C09402">
    <w:name w:val="2F1DB0C2C8E346F7A41C7C1CEA0C0940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64F1B6125B248F5970BB34FDD36F2F32">
    <w:name w:val="864F1B6125B248F5970BB34FDD36F2F3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11E3B06749E4904B4EE67D5998E697F2">
    <w:name w:val="711E3B06749E4904B4EE67D5998E697F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B24850B3723445E87F9FC10B6AF6FD62">
    <w:name w:val="4B24850B3723445E87F9FC10B6AF6FD6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F90BE7F8A6140CA8914652A0F725BF32">
    <w:name w:val="5F90BE7F8A6140CA8914652A0F725BF3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F7DC6D38E6B4E27B6D625659B003CB32">
    <w:name w:val="8F7DC6D38E6B4E27B6D625659B003CB3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BB800CD501046AEAE2833767FBDFEDA2">
    <w:name w:val="EBB800CD501046AEAE2833767FBDFEDA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72341D5E1074AE5A7C6F55C8BC44E9F2">
    <w:name w:val="E72341D5E1074AE5A7C6F55C8BC44E9F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4DB193CD1EA4992824231E4604067D02">
    <w:name w:val="F4DB193CD1EA4992824231E4604067D0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74E71D945BF4E8998EBDC65BAFD038E2">
    <w:name w:val="374E71D945BF4E8998EBDC65BAFD038E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705C7C08ECF4281B3CEB619929605AE2">
    <w:name w:val="E705C7C08ECF4281B3CEB619929605AE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80C2B41B743444D8A4E00B7BC56B80B2">
    <w:name w:val="780C2B41B743444D8A4E00B7BC56B80B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3CAF211BA9D4355B105207122AC02A82">
    <w:name w:val="43CAF211BA9D4355B105207122AC02A8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50D4A884E174345B5157BDA825C15D72">
    <w:name w:val="A50D4A884E174345B5157BDA825C15D7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8DD28330FFB46B8BCED52EEF25AB01E2">
    <w:name w:val="E8DD28330FFB46B8BCED52EEF25AB01E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5C4149448324BBCA885492A4DEF3EE52">
    <w:name w:val="75C4149448324BBCA885492A4DEF3EE5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FACD3DEE22A43F98B1D9108597D17772">
    <w:name w:val="2FACD3DEE22A43F98B1D9108597D1777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DBF55713F51419AB0B70A3F35A94D322">
    <w:name w:val="CDBF55713F51419AB0B70A3F35A94D32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DC28A0399DF4613836A08DF34C34D582">
    <w:name w:val="4DC28A0399DF4613836A08DF34C34D58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4761E2445A84DC894B7D2008FA478E62">
    <w:name w:val="84761E2445A84DC894B7D2008FA478E6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5D36C0EDE8C41F99C1B70091D76D5AC2">
    <w:name w:val="E5D36C0EDE8C41F99C1B70091D76D5AC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7E4ED25926D451EB69CBBD97B8624A22">
    <w:name w:val="D7E4ED25926D451EB69CBBD97B8624A2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B034DAD935B435EB8B043E982AF16792">
    <w:name w:val="8B034DAD935B435EB8B043E982AF1679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7E501153F634E15A8C6B4C5FF798FBF2">
    <w:name w:val="47E501153F634E15A8C6B4C5FF798FBF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D2D6EA0774549FD8DFEB04A6FFEE5692">
    <w:name w:val="FD2D6EA0774549FD8DFEB04A6FFEE569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247950E989146FB8920D6E1612A512B2">
    <w:name w:val="4247950E989146FB8920D6E1612A512B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AB011D16304469B89840FF38571BFAD2">
    <w:name w:val="DAB011D16304469B89840FF38571BFAD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7FED713F7D149AF8398E46F1C000C232">
    <w:name w:val="B7FED713F7D149AF8398E46F1C000C23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C08A38A56A427B984784040D4F91222">
    <w:name w:val="E9C08A38A56A427B984784040D4F9122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8DD587745864FC3930C9C5FB7CF2F982">
    <w:name w:val="D8DD587745864FC3930C9C5FB7CF2F98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99430950FC1408F91B6E71CCA83F0602">
    <w:name w:val="899430950FC1408F91B6E71CCA83F060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448C72BAC8C41CF892614410D9AA8EB1">
    <w:name w:val="1448C72BAC8C41CF892614410D9AA8EB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C596CEA7DB3439E891A1032F388F9232">
    <w:name w:val="0C596CEA7DB3439E891A1032F388F923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D08FDCD7D734332B94FD5CBA3FB96612">
    <w:name w:val="DD08FDCD7D734332B94FD5CBA3FB966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CD88DC90B949F7AB3A71D5E8C10EC62">
    <w:name w:val="BFCD88DC90B949F7AB3A71D5E8C10EC6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EC00591F9B54300B1B2C0526F4A936A2">
    <w:name w:val="FEC00591F9B54300B1B2C0526F4A936A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2D96FE490D64681AF9F6A8E134A89442">
    <w:name w:val="B2D96FE490D64681AF9F6A8E134A8944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1DEAC26347E45288BEE1A03556FBC542">
    <w:name w:val="21DEAC26347E45288BEE1A03556FBC54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6207E4A9B145A5A0FE01D32DC03BCA3">
    <w:name w:val="CB6207E4A9B145A5A0FE01D32DC03BCA3"/>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741621CE99EF41B78505CC744F2E5CE53">
    <w:name w:val="741621CE99EF41B78505CC744F2E5CE53"/>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A3961482D88342CC9842A615650886A43">
    <w:name w:val="A3961482D88342CC9842A615650886A43"/>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A4090831E6DB43FCB2C9D72D29E18CF23">
    <w:name w:val="A4090831E6DB43FCB2C9D72D29E18CF23"/>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9E6721EE5E9B4FA78D59DB2F5CBE579F3">
    <w:name w:val="9E6721EE5E9B4FA78D59DB2F5CBE579F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AE34BEC42894EA5B896E4AE4C1479593">
    <w:name w:val="6AE34BEC42894EA5B896E4AE4C147959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A3C3AC81F5C45C1BF69DD902125B2933">
    <w:name w:val="5A3C3AC81F5C45C1BF69DD902125B293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7DF39FCC2004BD9829B2AFEF56A11FC3">
    <w:name w:val="C7DF39FCC2004BD9829B2AFEF56A11FC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671540997A04291A79A8D5C93F906722">
    <w:name w:val="6671540997A04291A79A8D5C93F90672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98DFCABB37E47CEAD9519DD4E0192953">
    <w:name w:val="F98DFCABB37E47CEAD9519DD4E019295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E2B522B614C43F985312BB6B042D86C1">
    <w:name w:val="7E2B522B614C43F985312BB6B042D86C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D7599FC4E344993908D1050BB6E90B93">
    <w:name w:val="BD7599FC4E344993908D1050BB6E90B9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3E287268E6B4567B2F465BE788217643">
    <w:name w:val="B3E287268E6B4567B2F465BE78821764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D5DC3918A8F4D2DA4E3188E09904DF23">
    <w:name w:val="1D5DC3918A8F4D2DA4E3188E09904DF2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38778DB9F2644C185EDE3076CBD73B63">
    <w:name w:val="C38778DB9F2644C185EDE3076CBD73B6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2453BB97E14F959FDC83A757E1433B3">
    <w:name w:val="492453BB97E14F959FDC83A757E1433B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07F18AD2F024BF6A4EBC82DBD58E3F43">
    <w:name w:val="507F18AD2F024BF6A4EBC82DBD58E3F4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D794FC3A6324639899C84BA00C74A313">
    <w:name w:val="3D794FC3A6324639899C84BA00C74A3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B03061C165C41549F9423C22536B6713">
    <w:name w:val="1B03061C165C41549F9423C22536B67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549E03FD5EC40FA822F6B6DC4BC96ED3">
    <w:name w:val="3549E03FD5EC40FA822F6B6DC4BC96ED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27BA9D39C0848AD87AA71BFC30B74073">
    <w:name w:val="B27BA9D39C0848AD87AA71BFC30B7407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1767AA5BAC443B2904EF0CB29D350803">
    <w:name w:val="E1767AA5BAC443B2904EF0CB29D35080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C63D3D25409430297273569B3CCBFEA3">
    <w:name w:val="BC63D3D25409430297273569B3CCBFEA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AE3EA9B28F54088B14D6097A85B40663">
    <w:name w:val="DAE3EA9B28F54088B14D6097A85B4066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F8F1EE65FD344E8A03730397EDC19183">
    <w:name w:val="9F8F1EE65FD344E8A03730397EDC1918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F9512EA59224FB1AAE7A790DFF14C923">
    <w:name w:val="0F9512EA59224FB1AAE7A790DFF14C92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222399EFEA34583A14C4A99CF4BDF913">
    <w:name w:val="C222399EFEA34583A14C4A99CF4BDF9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8F3E4A4404C4098B62256BBF1BFD41A3">
    <w:name w:val="28F3E4A4404C4098B62256BBF1BFD41A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D38F5DCA584B15B874F5AABB1DDE493">
    <w:name w:val="16D38F5DCA584B15B874F5AABB1DDE49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41286E0519D4D04B31CCF44F6ED6D3E3">
    <w:name w:val="E41286E0519D4D04B31CCF44F6ED6D3E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C8AD9E722EE48E99D0F8D69B1839B123">
    <w:name w:val="FC8AD9E722EE48E99D0F8D69B1839B12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80FC7197C52494288C46EE8B5C1AC6D3">
    <w:name w:val="880FC7197C52494288C46EE8B5C1AC6D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E8FF845103340AE8B563A1F91A1619A3">
    <w:name w:val="7E8FF845103340AE8B563A1F91A1619A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78FB946BB5445798C718DC9238C694D3">
    <w:name w:val="078FB946BB5445798C718DC9238C694D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63B8B2F0AF4B4581C360D59316C9D73">
    <w:name w:val="1F63B8B2F0AF4B4581C360D59316C9D7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4744670B64F4066AB614AAF65DFC28E3">
    <w:name w:val="04744670B64F4066AB614AAF65DFC28E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BF9E0A7E1884F0C800EE26EADDA4F9C3">
    <w:name w:val="7BF9E0A7E1884F0C800EE26EADDA4F9C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C92C6C54949435B9AAC4722D63999832">
    <w:name w:val="8C92C6C54949435B9AAC4722D63999832"/>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6375EF76FCF24D15BC4F956BADC408BB3">
    <w:name w:val="6375EF76FCF24D15BC4F956BADC408BB3"/>
    <w:rsid w:val="00C73E7D"/>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7DC3656CEC884006A74F08923DC061F02">
    <w:name w:val="7DC3656CEC884006A74F08923DC061F0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8B11322B16044ADA5025E80B6951AD23">
    <w:name w:val="D8B11322B16044ADA5025E80B6951AD2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13534BDA8CF4446ACC85C0DBE406C303">
    <w:name w:val="513534BDA8CF4446ACC85C0DBE406C30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AB15D0161DF49EBAE6F67F77F3929083">
    <w:name w:val="0AB15D0161DF49EBAE6F67F77F392908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69A102D28C44A2C9918657AAA1CF1C52">
    <w:name w:val="269A102D28C44A2C9918657AAA1CF1C52"/>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35362D02B57043BB88889FEFB49F73053">
    <w:name w:val="35362D02B57043BB88889FEFB49F7305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EA4F625A75C477D8A54CC67D9ECB98F3">
    <w:name w:val="3EA4F625A75C477D8A54CC67D9ECB98F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60ED47D927043E39D6A0CE96A3DC31C3">
    <w:name w:val="960ED47D927043E39D6A0CE96A3DC31C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0D0CEE984F401FAE262547CA74CEF53">
    <w:name w:val="160D0CEE984F401FAE262547CA74CEF5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13A621C73B4D4F8E44BFE015F662F93">
    <w:name w:val="1613A621C73B4D4F8E44BFE015F662F9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5F87093EE4440A0A6FCB0FCC4AA6EC83">
    <w:name w:val="D5F87093EE4440A0A6FCB0FCC4AA6EC8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320FAD7AA44473995AF36A698E2DE822">
    <w:name w:val="1320FAD7AA44473995AF36A698E2DE822"/>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CB3CFB7CBA004477AC50B5CE30C2786C3">
    <w:name w:val="CB3CFB7CBA004477AC50B5CE30C2786C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C3095008DF47D5B33E9A22699B8A663">
    <w:name w:val="E9C3095008DF47D5B33E9A22699B8A66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3974098169742DB84AB07E33BA25D8C3">
    <w:name w:val="E3974098169742DB84AB07E33BA25D8C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7364E4DC7E94FA9A4D29033C90F62C93">
    <w:name w:val="87364E4DC7E94FA9A4D29033C90F62C9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43A593DD96245D7A87B3595541136373">
    <w:name w:val="B43A593DD96245D7A87B359554113637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51B1763EBED45068E5161818B7D75CE3">
    <w:name w:val="351B1763EBED45068E5161818B7D75CE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F1B7ACE6E0D431D8508D38E83D1D0B23">
    <w:name w:val="AF1B7ACE6E0D431D8508D38E83D1D0B2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CBEA8DF40794FA286C8D496A42E7F083">
    <w:name w:val="7CBEA8DF40794FA286C8D496A42E7F08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C2CC2CDE2AB49F3A3A8D5BE2166A76C3">
    <w:name w:val="0C2CC2CDE2AB49F3A3A8D5BE2166A76C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7832A31684A4355B02064B89BDD91B33">
    <w:name w:val="17832A31684A4355B02064B89BDD91B3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AE0254B64DE4B0196BCA1F52B385FE23">
    <w:name w:val="8AE0254B64DE4B0196BCA1F52B385FE2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423152EFB0A4553AE6189CE36E5D7C43">
    <w:name w:val="B423152EFB0A4553AE6189CE36E5D7C4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D1D732F54094489B38C97D1D3341DF33">
    <w:name w:val="6D1D732F54094489B38C97D1D3341DF3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FDDE167F63245A3B2B4DD798F896C8B3">
    <w:name w:val="5FDDE167F63245A3B2B4DD798F896C8B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223E254F224581BFD9593EA26CC17C3">
    <w:name w:val="59223E254F224581BFD9593EA26CC17C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F916D9DDE94F9DAF8AE8484D838E203">
    <w:name w:val="BFF916D9DDE94F9DAF8AE8484D838E20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4C3BCF019944E8B98832B2DC57968563">
    <w:name w:val="54C3BCF019944E8B98832B2DC5796856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41DDFDB7AB94F4B907A8CC63D17A8AA3">
    <w:name w:val="E41DDFDB7AB94F4B907A8CC63D17A8AA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53BF1A40FF4B8596BF65625C0E720E3">
    <w:name w:val="CB53BF1A40FF4B8596BF65625C0E720E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6AFE88782444F3399B29F87F07763D03">
    <w:name w:val="F6AFE88782444F3399B29F87F07763D0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E7E530D5D9D48F58E5104C6236B168D3">
    <w:name w:val="AE7E530D5D9D48F58E5104C6236B168D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1F271CE72EC43B1846BF374D07816CD3">
    <w:name w:val="B1F271CE72EC43B1846BF374D07816CD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9D378BA4DC14A7BB6368950D034B4B83">
    <w:name w:val="B9D378BA4DC14A7BB6368950D034B4B8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186BCEC26764C2A850025973FA30B673">
    <w:name w:val="0186BCEC26764C2A850025973FA30B67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AF19934C52941FF9E104C02F787C3483">
    <w:name w:val="7AF19934C52941FF9E104C02F787C348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46D485053A0498C97B840A8C09D5F793">
    <w:name w:val="C46D485053A0498C97B840A8C09D5F79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4992AC204634BBBA5D63F6277519FD03">
    <w:name w:val="14992AC204634BBBA5D63F6277519FD0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FB9CD5D226D45179E6858F489A6C8803">
    <w:name w:val="0FB9CD5D226D45179E6858F489A6C880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B778C20A6B04997B8181C873040580A3">
    <w:name w:val="BB778C20A6B04997B8181C873040580A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4692E59D85D4C9C8F5EA8916C2A6EAC3">
    <w:name w:val="A4692E59D85D4C9C8F5EA8916C2A6EAC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DCB0D7F22594808BA2B32744E3E167D3">
    <w:name w:val="2DCB0D7F22594808BA2B32744E3E167D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FD154F952EE4DD4A2F310E32B5D8C0B3">
    <w:name w:val="EFD154F952EE4DD4A2F310E32B5D8C0B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96B0604AE4649C9A9262FA2801527193">
    <w:name w:val="D96B0604AE4649C9A9262FA280152719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5C0B4C9A5274D3D8393BE84B5F7EBDD3">
    <w:name w:val="85C0B4C9A5274D3D8393BE84B5F7EBDD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F587159C06D41C29C833920D05F6BF13">
    <w:name w:val="9F587159C06D41C29C833920D05F6BF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22CAABE24A44558B84D3F97281D7E63">
    <w:name w:val="BF22CAABE24A44558B84D3F97281D7E6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3EDA810DE547C58F38A4C6FBC1C2383">
    <w:name w:val="E93EDA810DE547C58F38A4C6FBC1C238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9192E4E7F94449BACB28CCFCF95A40D3">
    <w:name w:val="99192E4E7F94449BACB28CCFCF95A40D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8DCF7D872104B6C9C10814271D133983">
    <w:name w:val="28DCF7D872104B6C9C10814271D13398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24383DACA9E420D94780228797439FD3">
    <w:name w:val="024383DACA9E420D94780228797439FD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13B389268BD4E1E8709C9E866E3733D3">
    <w:name w:val="C13B389268BD4E1E8709C9E866E3733D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9D6CC7247C24CC6932A589E1CB48F503">
    <w:name w:val="19D6CC7247C24CC6932A589E1CB48F50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1931B48456842E4B8143401343B49773">
    <w:name w:val="31931B48456842E4B8143401343B4977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AFB68F3DAF42A88D13F639227F934F3">
    <w:name w:val="A7AFB68F3DAF42A88D13F639227F934F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690701E2BB440BDB5578802B4EE67673">
    <w:name w:val="B690701E2BB440BDB5578802B4EE6767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0B1038527C428BB5B4C91B4F856A0A3">
    <w:name w:val="590B1038527C428BB5B4C91B4F856A0A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98FCD390A964EA18C32B99561B247AC3">
    <w:name w:val="098FCD390A964EA18C32B99561B247AC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0EC6970B03477EA4263CD07385DE8E3">
    <w:name w:val="E90EC6970B03477EA4263CD07385DE8E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F13AE721FBE40939323A1011571BAFA3">
    <w:name w:val="6F13AE721FBE40939323A1011571BAFA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46A475255447BA9D0EFD0E73D136903">
    <w:name w:val="CB46A475255447BA9D0EFD0E73D13690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1CF21A33824930A1FE4C6DEE5F4D9A3">
    <w:name w:val="BF1CF21A33824930A1FE4C6DEE5F4D9A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5BE850EAB334BE6B142CD997128D4603">
    <w:name w:val="65BE850EAB334BE6B142CD997128D460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80BBDCAAB04B9BBA1EE5765F5BA3B13">
    <w:name w:val="4980BBDCAAB04B9BBA1EE5765F5BA3B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119BD0D3A8144729EBA558579DE11933">
    <w:name w:val="7119BD0D3A8144729EBA558579DE1193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67D9E53AB645E19EECD0034FF984FD3">
    <w:name w:val="4967D9E53AB645E19EECD0034FF984FD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D0114F2FFFF4C47BD6C84644A9FE4D33">
    <w:name w:val="2D0114F2FFFF4C47BD6C84644A9FE4D3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05FBC3FEBD94CF39185841737FD2E323">
    <w:name w:val="005FBC3FEBD94CF39185841737FD2E32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6B2A7310EAA464686883F7E055FF8193">
    <w:name w:val="76B2A7310EAA464686883F7E055FF819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3B565F870BC4106854DF119BF668B073">
    <w:name w:val="E3B565F870BC4106854DF119BF668B07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33CF98F35F34D1481B3ED3A677012B63">
    <w:name w:val="033CF98F35F34D1481B3ED3A677012B6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763C5B56FCD478EA133D9D34267AA573">
    <w:name w:val="5763C5B56FCD478EA133D9D34267AA57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8CE1147C77C408F91724098FCBE5B403">
    <w:name w:val="38CE1147C77C408F91724098FCBE5B40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5B7DFB161D949E897C685992F76B62B3">
    <w:name w:val="65B7DFB161D949E897C685992F76B62B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43AB7269494B09B14213FD5E280E193">
    <w:name w:val="A743AB7269494B09B14213FD5E280E19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41D6CE0818346139085F999BA98702E3">
    <w:name w:val="A41D6CE0818346139085F999BA98702E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3FE6F1C280545369235935408E6B5023">
    <w:name w:val="23FE6F1C280545369235935408E6B502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4D69E9DF3184B9197FBB3ACBE54A0023">
    <w:name w:val="64D69E9DF3184B9197FBB3ACBE54A002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9571634056F4A5D90D681F5E58F5CB13">
    <w:name w:val="09571634056F4A5D90D681F5E58F5CB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AF18A9695F04AE3BE1F4463B37491713">
    <w:name w:val="AAF18A9695F04AE3BE1F4463B374917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D65B78034A845D78B6D61EA7B56C26E3">
    <w:name w:val="9D65B78034A845D78B6D61EA7B56C26E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DB25BA4D8874AA39CD0F3018515DFA43">
    <w:name w:val="BDB25BA4D8874AA39CD0F3018515DFA4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A5191C82F2D4FC483068FB02AAF7EB43">
    <w:name w:val="2A5191C82F2D4FC483068FB02AAF7EB4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4B559AAFBA943AE8DEF727F3124BEA83">
    <w:name w:val="84B559AAFBA943AE8DEF727F3124BEA8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75D5204C44B4DAFB4F5B71041C096283">
    <w:name w:val="375D5204C44B4DAFB4F5B71041C09628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08D7A076712486F8B32B28874F7406C3">
    <w:name w:val="F08D7A076712486F8B32B28874F7406C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D182339793343428AEB670885994C9B3">
    <w:name w:val="9D182339793343428AEB670885994C9B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4DAD1FD9F1417CB719BD3370B5BD413">
    <w:name w:val="BF4DAD1FD9F1417CB719BD3370B5BD4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FE2542387DB427894A8E544CE2916042">
    <w:name w:val="FFE2542387DB427894A8E544CE291604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A146C85F3214DBB883AAB17F23758602">
    <w:name w:val="6A146C85F3214DBB883AAB17F2375860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6B577DC97074FFF9B69B42B0BB2CE5B2">
    <w:name w:val="B6B577DC97074FFF9B69B42B0BB2CE5B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E084F7D499E46AFBEAAFB494C4175992">
    <w:name w:val="8E084F7D499E46AFBEAAFB494C417599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1BCD02A8CEB4C01A62A0D9C1295B5762">
    <w:name w:val="91BCD02A8CEB4C01A62A0D9C1295B576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A3F343335A0441AA116C54280B44FEE3">
    <w:name w:val="EA3F343335A0441AA116C54280B44FEE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2678253423E4A68A45DBFA55DFB8B073">
    <w:name w:val="02678253423E4A68A45DBFA55DFB8B07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011948DDFD6419AB59361072EC7C0123">
    <w:name w:val="0011948DDFD6419AB59361072EC7C012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1623E80B95F46A899524ED8956D8A303">
    <w:name w:val="D1623E80B95F46A899524ED8956D8A30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D6D81BF2F1541F8938C5BF8BAEA991B3">
    <w:name w:val="3D6D81BF2F1541F8938C5BF8BAEA991B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7DC6D6BAE0644CD8F977F941331F6E23">
    <w:name w:val="F7DC6D6BAE0644CD8F977F941331F6E2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6B71312EE6F4B538D21FEFB1B2EA5113">
    <w:name w:val="56B71312EE6F4B538D21FEFB1B2EA51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381863BA7554A11A723F78BE71119312">
    <w:name w:val="0381863BA7554A11A723F78BE711193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4804629304F4531824CB40BB983F6733">
    <w:name w:val="F4804629304F4531824CB40BB983F673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4FA3C86BB254B1DB67E1A1805F2E53B3">
    <w:name w:val="54FA3C86BB254B1DB67E1A1805F2E53B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EF00D799EF470B8C26FE3713D5CDB83">
    <w:name w:val="1FEF00D799EF470B8C26FE3713D5CDB8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251E0AE7D9943DEB4E231EE031857E63">
    <w:name w:val="A251E0AE7D9943DEB4E231EE031857E6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FCC102901F8483694EAC5AF26DB0E003">
    <w:name w:val="CFCC102901F8483694EAC5AF26DB0E00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84CCC8A4A34CF380D8FBA5D6911FE83">
    <w:name w:val="A784CCC8A4A34CF380D8FBA5D6911FE8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F14BBC611DC47DAA2E6FE420EC6ADE33">
    <w:name w:val="EF14BBC611DC47DAA2E6FE420EC6ADE3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84E9AA470F74024BDDCF4DE0317676E3">
    <w:name w:val="684E9AA470F74024BDDCF4DE0317676E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56BDFFE6B504B468F4C2C7D9EFF62F93">
    <w:name w:val="A56BDFFE6B504B468F4C2C7D9EFF62F9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AE802B1DF274A7F975B886447A7CBCD3">
    <w:name w:val="BAE802B1DF274A7F975B886447A7CBCD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A89A2435801470F9D91259A3A8290A23">
    <w:name w:val="7A89A2435801470F9D91259A3A8290A2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83A466738204EBDA3206C5FD42A07053">
    <w:name w:val="183A466738204EBDA3206C5FD42A0705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98D168145AD477E9CAF1662D810CDCF3">
    <w:name w:val="798D168145AD477E9CAF1662D810CDCF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F3AF8DEE98E4C2DA4D796239C15EA7F3">
    <w:name w:val="AF3AF8DEE98E4C2DA4D796239C15EA7F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D8C442ED53E47A8A6F06AA0C7F0B74C3">
    <w:name w:val="1D8C442ED53E47A8A6F06AA0C7F0B74C3"/>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4BC364AA939A4DFCAEDEE22981E67E313">
    <w:name w:val="4BC364AA939A4DFCAEDEE22981E67E313"/>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353D8A99E59949969989C9AC76464EA83">
    <w:name w:val="353D8A99E59949969989C9AC76464EA8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93163235EA34F118E242A69BB1D45D23">
    <w:name w:val="193163235EA34F118E242A69BB1D45D2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C5C7DDFFBB6459793AF9A61893A25EE3">
    <w:name w:val="DC5C7DDFFBB6459793AF9A61893A25EE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6D823B029240A89595DBD48E3E37203">
    <w:name w:val="1F6D823B029240A89595DBD48E3E37203"/>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66B0D0BB7A194BCE868CEDAF3619943E3">
    <w:name w:val="66B0D0BB7A194BCE868CEDAF3619943E3"/>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89730021FA2A499194E7D8954600190C3">
    <w:name w:val="89730021FA2A499194E7D8954600190C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24C4A714A1448A965BB0C52A5F2C733">
    <w:name w:val="5924C4A714A1448A965BB0C52A5F2C73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9D7FC4E8F83428FA90EE9563CB37AB83">
    <w:name w:val="39D7FC4E8F83428FA90EE9563CB37AB8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F1DB0C2C8E346F7A41C7C1CEA0C09403">
    <w:name w:val="2F1DB0C2C8E346F7A41C7C1CEA0C0940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64F1B6125B248F5970BB34FDD36F2F33">
    <w:name w:val="864F1B6125B248F5970BB34FDD36F2F3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11E3B06749E4904B4EE67D5998E697F3">
    <w:name w:val="711E3B06749E4904B4EE67D5998E697F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B24850B3723445E87F9FC10B6AF6FD63">
    <w:name w:val="4B24850B3723445E87F9FC10B6AF6FD6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F90BE7F8A6140CA8914652A0F725BF33">
    <w:name w:val="5F90BE7F8A6140CA8914652A0F725BF3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F7DC6D38E6B4E27B6D625659B003CB33">
    <w:name w:val="8F7DC6D38E6B4E27B6D625659B003CB3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BB800CD501046AEAE2833767FBDFEDA3">
    <w:name w:val="EBB800CD501046AEAE2833767FBDFEDA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72341D5E1074AE5A7C6F55C8BC44E9F3">
    <w:name w:val="E72341D5E1074AE5A7C6F55C8BC44E9F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4DB193CD1EA4992824231E4604067D03">
    <w:name w:val="F4DB193CD1EA4992824231E4604067D0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74E71D945BF4E8998EBDC65BAFD038E3">
    <w:name w:val="374E71D945BF4E8998EBDC65BAFD038E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705C7C08ECF4281B3CEB619929605AE3">
    <w:name w:val="E705C7C08ECF4281B3CEB619929605AE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80C2B41B743444D8A4E00B7BC56B80B3">
    <w:name w:val="780C2B41B743444D8A4E00B7BC56B80B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3CAF211BA9D4355B105207122AC02A83">
    <w:name w:val="43CAF211BA9D4355B105207122AC02A8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50D4A884E174345B5157BDA825C15D73">
    <w:name w:val="A50D4A884E174345B5157BDA825C15D7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8DD28330FFB46B8BCED52EEF25AB01E3">
    <w:name w:val="E8DD28330FFB46B8BCED52EEF25AB01E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5C4149448324BBCA885492A4DEF3EE53">
    <w:name w:val="75C4149448324BBCA885492A4DEF3EE5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FACD3DEE22A43F98B1D9108597D17773">
    <w:name w:val="2FACD3DEE22A43F98B1D9108597D1777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DBF55713F51419AB0B70A3F35A94D323">
    <w:name w:val="CDBF55713F51419AB0B70A3F35A94D32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DC28A0399DF4613836A08DF34C34D583">
    <w:name w:val="4DC28A0399DF4613836A08DF34C34D58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4761E2445A84DC894B7D2008FA478E63">
    <w:name w:val="84761E2445A84DC894B7D2008FA478E6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5D36C0EDE8C41F99C1B70091D76D5AC3">
    <w:name w:val="E5D36C0EDE8C41F99C1B70091D76D5AC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7E4ED25926D451EB69CBBD97B8624A23">
    <w:name w:val="D7E4ED25926D451EB69CBBD97B8624A2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B034DAD935B435EB8B043E982AF16793">
    <w:name w:val="8B034DAD935B435EB8B043E982AF1679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7E501153F634E15A8C6B4C5FF798FBF3">
    <w:name w:val="47E501153F634E15A8C6B4C5FF798FBF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D2D6EA0774549FD8DFEB04A6FFEE5693">
    <w:name w:val="FD2D6EA0774549FD8DFEB04A6FFEE569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247950E989146FB8920D6E1612A512B3">
    <w:name w:val="4247950E989146FB8920D6E1612A512B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AB011D16304469B89840FF38571BFAD3">
    <w:name w:val="DAB011D16304469B89840FF38571BFAD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7FED713F7D149AF8398E46F1C000C233">
    <w:name w:val="B7FED713F7D149AF8398E46F1C000C23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C08A38A56A427B984784040D4F91223">
    <w:name w:val="E9C08A38A56A427B984784040D4F9122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8DD587745864FC3930C9C5FB7CF2F983">
    <w:name w:val="D8DD587745864FC3930C9C5FB7CF2F98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99430950FC1408F91B6E71CCA83F0603">
    <w:name w:val="899430950FC1408F91B6E71CCA83F060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448C72BAC8C41CF892614410D9AA8EB2">
    <w:name w:val="1448C72BAC8C41CF892614410D9AA8EB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C596CEA7DB3439E891A1032F388F9233">
    <w:name w:val="0C596CEA7DB3439E891A1032F388F923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D08FDCD7D734332B94FD5CBA3FB96613">
    <w:name w:val="DD08FDCD7D734332B94FD5CBA3FB966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CD88DC90B949F7AB3A71D5E8C10EC63">
    <w:name w:val="BFCD88DC90B949F7AB3A71D5E8C10EC6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EC00591F9B54300B1B2C0526F4A936A3">
    <w:name w:val="FEC00591F9B54300B1B2C0526F4A936A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2D96FE490D64681AF9F6A8E134A89443">
    <w:name w:val="B2D96FE490D64681AF9F6A8E134A8944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1DEAC26347E45288BEE1A03556FBC543">
    <w:name w:val="21DEAC26347E45288BEE1A03556FBC54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6207E4A9B145A5A0FE01D32DC03BCA4">
    <w:name w:val="CB6207E4A9B145A5A0FE01D32DC03BCA4"/>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741621CE99EF41B78505CC744F2E5CE54">
    <w:name w:val="741621CE99EF41B78505CC744F2E5CE54"/>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A3961482D88342CC9842A615650886A44">
    <w:name w:val="A3961482D88342CC9842A615650886A44"/>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A4090831E6DB43FCB2C9D72D29E18CF24">
    <w:name w:val="A4090831E6DB43FCB2C9D72D29E18CF24"/>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9E6721EE5E9B4FA78D59DB2F5CBE579F4">
    <w:name w:val="9E6721EE5E9B4FA78D59DB2F5CBE579F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AE34BEC42894EA5B896E4AE4C1479594">
    <w:name w:val="6AE34BEC42894EA5B896E4AE4C147959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A3C3AC81F5C45C1BF69DD902125B2934">
    <w:name w:val="5A3C3AC81F5C45C1BF69DD902125B293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7DF39FCC2004BD9829B2AFEF56A11FC4">
    <w:name w:val="C7DF39FCC2004BD9829B2AFEF56A11FC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671540997A04291A79A8D5C93F906723">
    <w:name w:val="6671540997A04291A79A8D5C93F90672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98DFCABB37E47CEAD9519DD4E0192954">
    <w:name w:val="F98DFCABB37E47CEAD9519DD4E019295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E2B522B614C43F985312BB6B042D86C2">
    <w:name w:val="7E2B522B614C43F985312BB6B042D86C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D7599FC4E344993908D1050BB6E90B94">
    <w:name w:val="BD7599FC4E344993908D1050BB6E90B9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3E287268E6B4567B2F465BE788217644">
    <w:name w:val="B3E287268E6B4567B2F465BE78821764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D5DC3918A8F4D2DA4E3188E09904DF24">
    <w:name w:val="1D5DC3918A8F4D2DA4E3188E09904DF2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38778DB9F2644C185EDE3076CBD73B64">
    <w:name w:val="C38778DB9F2644C185EDE3076CBD73B6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2453BB97E14F959FDC83A757E1433B4">
    <w:name w:val="492453BB97E14F959FDC83A757E1433B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07F18AD2F024BF6A4EBC82DBD58E3F44">
    <w:name w:val="507F18AD2F024BF6A4EBC82DBD58E3F4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D794FC3A6324639899C84BA00C74A314">
    <w:name w:val="3D794FC3A6324639899C84BA00C74A3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B03061C165C41549F9423C22536B6714">
    <w:name w:val="1B03061C165C41549F9423C22536B67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549E03FD5EC40FA822F6B6DC4BC96ED4">
    <w:name w:val="3549E03FD5EC40FA822F6B6DC4BC96ED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27BA9D39C0848AD87AA71BFC30B74074">
    <w:name w:val="B27BA9D39C0848AD87AA71BFC30B7407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1767AA5BAC443B2904EF0CB29D350804">
    <w:name w:val="E1767AA5BAC443B2904EF0CB29D35080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C63D3D25409430297273569B3CCBFEA4">
    <w:name w:val="BC63D3D25409430297273569B3CCBFEA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AE3EA9B28F54088B14D6097A85B40664">
    <w:name w:val="DAE3EA9B28F54088B14D6097A85B4066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F8F1EE65FD344E8A03730397EDC19184">
    <w:name w:val="9F8F1EE65FD344E8A03730397EDC1918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F9512EA59224FB1AAE7A790DFF14C924">
    <w:name w:val="0F9512EA59224FB1AAE7A790DFF14C92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222399EFEA34583A14C4A99CF4BDF914">
    <w:name w:val="C222399EFEA34583A14C4A99CF4BDF9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8F3E4A4404C4098B62256BBF1BFD41A4">
    <w:name w:val="28F3E4A4404C4098B62256BBF1BFD41A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D38F5DCA584B15B874F5AABB1DDE494">
    <w:name w:val="16D38F5DCA584B15B874F5AABB1DDE49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41286E0519D4D04B31CCF44F6ED6D3E4">
    <w:name w:val="E41286E0519D4D04B31CCF44F6ED6D3E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C8AD9E722EE48E99D0F8D69B1839B124">
    <w:name w:val="FC8AD9E722EE48E99D0F8D69B1839B12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80FC7197C52494288C46EE8B5C1AC6D4">
    <w:name w:val="880FC7197C52494288C46EE8B5C1AC6D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E8FF845103340AE8B563A1F91A1619A4">
    <w:name w:val="7E8FF845103340AE8B563A1F91A1619A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78FB946BB5445798C718DC9238C694D4">
    <w:name w:val="078FB946BB5445798C718DC9238C694D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63B8B2F0AF4B4581C360D59316C9D74">
    <w:name w:val="1F63B8B2F0AF4B4581C360D59316C9D7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4744670B64F4066AB614AAF65DFC28E4">
    <w:name w:val="04744670B64F4066AB614AAF65DFC28E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BF9E0A7E1884F0C800EE26EADDA4F9C4">
    <w:name w:val="7BF9E0A7E1884F0C800EE26EADDA4F9C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C92C6C54949435B9AAC4722D63999833">
    <w:name w:val="8C92C6C54949435B9AAC4722D63999833"/>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6375EF76FCF24D15BC4F956BADC408BB4">
    <w:name w:val="6375EF76FCF24D15BC4F956BADC408BB4"/>
    <w:rsid w:val="00C73E7D"/>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7DC3656CEC884006A74F08923DC061F03">
    <w:name w:val="7DC3656CEC884006A74F08923DC061F0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8B11322B16044ADA5025E80B6951AD24">
    <w:name w:val="D8B11322B16044ADA5025E80B6951AD2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13534BDA8CF4446ACC85C0DBE406C304">
    <w:name w:val="513534BDA8CF4446ACC85C0DBE406C30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AB15D0161DF49EBAE6F67F77F3929084">
    <w:name w:val="0AB15D0161DF49EBAE6F67F77F392908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69A102D28C44A2C9918657AAA1CF1C53">
    <w:name w:val="269A102D28C44A2C9918657AAA1CF1C53"/>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35362D02B57043BB88889FEFB49F73054">
    <w:name w:val="35362D02B57043BB88889FEFB49F7305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EA4F625A75C477D8A54CC67D9ECB98F4">
    <w:name w:val="3EA4F625A75C477D8A54CC67D9ECB98F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60ED47D927043E39D6A0CE96A3DC31C4">
    <w:name w:val="960ED47D927043E39D6A0CE96A3DC31C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0D0CEE984F401FAE262547CA74CEF54">
    <w:name w:val="160D0CEE984F401FAE262547CA74CEF5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13A621C73B4D4F8E44BFE015F662F94">
    <w:name w:val="1613A621C73B4D4F8E44BFE015F662F9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5F87093EE4440A0A6FCB0FCC4AA6EC84">
    <w:name w:val="D5F87093EE4440A0A6FCB0FCC4AA6EC8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320FAD7AA44473995AF36A698E2DE823">
    <w:name w:val="1320FAD7AA44473995AF36A698E2DE823"/>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CB3CFB7CBA004477AC50B5CE30C2786C4">
    <w:name w:val="CB3CFB7CBA004477AC50B5CE30C2786C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C3095008DF47D5B33E9A22699B8A664">
    <w:name w:val="E9C3095008DF47D5B33E9A22699B8A66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3974098169742DB84AB07E33BA25D8C4">
    <w:name w:val="E3974098169742DB84AB07E33BA25D8C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7364E4DC7E94FA9A4D29033C90F62C94">
    <w:name w:val="87364E4DC7E94FA9A4D29033C90F62C9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43A593DD96245D7A87B3595541136374">
    <w:name w:val="B43A593DD96245D7A87B359554113637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51B1763EBED45068E5161818B7D75CE4">
    <w:name w:val="351B1763EBED45068E5161818B7D75CE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F1B7ACE6E0D431D8508D38E83D1D0B24">
    <w:name w:val="AF1B7ACE6E0D431D8508D38E83D1D0B2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CBEA8DF40794FA286C8D496A42E7F084">
    <w:name w:val="7CBEA8DF40794FA286C8D496A42E7F08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C2CC2CDE2AB49F3A3A8D5BE2166A76C4">
    <w:name w:val="0C2CC2CDE2AB49F3A3A8D5BE2166A76C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7832A31684A4355B02064B89BDD91B34">
    <w:name w:val="17832A31684A4355B02064B89BDD91B3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AE0254B64DE4B0196BCA1F52B385FE24">
    <w:name w:val="8AE0254B64DE4B0196BCA1F52B385FE2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423152EFB0A4553AE6189CE36E5D7C44">
    <w:name w:val="B423152EFB0A4553AE6189CE36E5D7C4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D1D732F54094489B38C97D1D3341DF34">
    <w:name w:val="6D1D732F54094489B38C97D1D3341DF3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FDDE167F63245A3B2B4DD798F896C8B4">
    <w:name w:val="5FDDE167F63245A3B2B4DD798F896C8B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223E254F224581BFD9593EA26CC17C4">
    <w:name w:val="59223E254F224581BFD9593EA26CC17C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F916D9DDE94F9DAF8AE8484D838E204">
    <w:name w:val="BFF916D9DDE94F9DAF8AE8484D838E20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4C3BCF019944E8B98832B2DC57968564">
    <w:name w:val="54C3BCF019944E8B98832B2DC5796856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41DDFDB7AB94F4B907A8CC63D17A8AA4">
    <w:name w:val="E41DDFDB7AB94F4B907A8CC63D17A8AA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53BF1A40FF4B8596BF65625C0E720E4">
    <w:name w:val="CB53BF1A40FF4B8596BF65625C0E720E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6AFE88782444F3399B29F87F07763D04">
    <w:name w:val="F6AFE88782444F3399B29F87F07763D0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E7E530D5D9D48F58E5104C6236B168D4">
    <w:name w:val="AE7E530D5D9D48F58E5104C6236B168D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1F271CE72EC43B1846BF374D07816CD4">
    <w:name w:val="B1F271CE72EC43B1846BF374D07816CD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9D378BA4DC14A7BB6368950D034B4B84">
    <w:name w:val="B9D378BA4DC14A7BB6368950D034B4B8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186BCEC26764C2A850025973FA30B674">
    <w:name w:val="0186BCEC26764C2A850025973FA30B67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AF19934C52941FF9E104C02F787C3484">
    <w:name w:val="7AF19934C52941FF9E104C02F787C348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46D485053A0498C97B840A8C09D5F794">
    <w:name w:val="C46D485053A0498C97B840A8C09D5F79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4992AC204634BBBA5D63F6277519FD04">
    <w:name w:val="14992AC204634BBBA5D63F6277519FD0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FB9CD5D226D45179E6858F489A6C8804">
    <w:name w:val="0FB9CD5D226D45179E6858F489A6C880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B778C20A6B04997B8181C873040580A4">
    <w:name w:val="BB778C20A6B04997B8181C873040580A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4692E59D85D4C9C8F5EA8916C2A6EAC4">
    <w:name w:val="A4692E59D85D4C9C8F5EA8916C2A6EAC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DCB0D7F22594808BA2B32744E3E167D4">
    <w:name w:val="2DCB0D7F22594808BA2B32744E3E167D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FD154F952EE4DD4A2F310E32B5D8C0B4">
    <w:name w:val="EFD154F952EE4DD4A2F310E32B5D8C0B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96B0604AE4649C9A9262FA2801527194">
    <w:name w:val="D96B0604AE4649C9A9262FA280152719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5C0B4C9A5274D3D8393BE84B5F7EBDD4">
    <w:name w:val="85C0B4C9A5274D3D8393BE84B5F7EBDD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F587159C06D41C29C833920D05F6BF14">
    <w:name w:val="9F587159C06D41C29C833920D05F6BF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22CAABE24A44558B84D3F97281D7E64">
    <w:name w:val="BF22CAABE24A44558B84D3F97281D7E6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3EDA810DE547C58F38A4C6FBC1C2384">
    <w:name w:val="E93EDA810DE547C58F38A4C6FBC1C238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9192E4E7F94449BACB28CCFCF95A40D4">
    <w:name w:val="99192E4E7F94449BACB28CCFCF95A40D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8DCF7D872104B6C9C10814271D133984">
    <w:name w:val="28DCF7D872104B6C9C10814271D13398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24383DACA9E420D94780228797439FD4">
    <w:name w:val="024383DACA9E420D94780228797439FD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13B389268BD4E1E8709C9E866E3733D4">
    <w:name w:val="C13B389268BD4E1E8709C9E866E3733D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9D6CC7247C24CC6932A589E1CB48F504">
    <w:name w:val="19D6CC7247C24CC6932A589E1CB48F50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1931B48456842E4B8143401343B49774">
    <w:name w:val="31931B48456842E4B8143401343B4977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AFB68F3DAF42A88D13F639227F934F4">
    <w:name w:val="A7AFB68F3DAF42A88D13F639227F934F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690701E2BB440BDB5578802B4EE67674">
    <w:name w:val="B690701E2BB440BDB5578802B4EE6767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0B1038527C428BB5B4C91B4F856A0A4">
    <w:name w:val="590B1038527C428BB5B4C91B4F856A0A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98FCD390A964EA18C32B99561B247AC4">
    <w:name w:val="098FCD390A964EA18C32B99561B247AC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0EC6970B03477EA4263CD07385DE8E4">
    <w:name w:val="E90EC6970B03477EA4263CD07385DE8E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F13AE721FBE40939323A1011571BAFA4">
    <w:name w:val="6F13AE721FBE40939323A1011571BAFA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46A475255447BA9D0EFD0E73D136904">
    <w:name w:val="CB46A475255447BA9D0EFD0E73D13690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1CF21A33824930A1FE4C6DEE5F4D9A4">
    <w:name w:val="BF1CF21A33824930A1FE4C6DEE5F4D9A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5BE850EAB334BE6B142CD997128D4604">
    <w:name w:val="65BE850EAB334BE6B142CD997128D460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80BBDCAAB04B9BBA1EE5765F5BA3B14">
    <w:name w:val="4980BBDCAAB04B9BBA1EE5765F5BA3B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119BD0D3A8144729EBA558579DE11934">
    <w:name w:val="7119BD0D3A8144729EBA558579DE1193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67D9E53AB645E19EECD0034FF984FD4">
    <w:name w:val="4967D9E53AB645E19EECD0034FF984FD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D0114F2FFFF4C47BD6C84644A9FE4D34">
    <w:name w:val="2D0114F2FFFF4C47BD6C84644A9FE4D3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05FBC3FEBD94CF39185841737FD2E324">
    <w:name w:val="005FBC3FEBD94CF39185841737FD2E32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6B2A7310EAA464686883F7E055FF8194">
    <w:name w:val="76B2A7310EAA464686883F7E055FF819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3B565F870BC4106854DF119BF668B074">
    <w:name w:val="E3B565F870BC4106854DF119BF668B07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33CF98F35F34D1481B3ED3A677012B64">
    <w:name w:val="033CF98F35F34D1481B3ED3A677012B6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763C5B56FCD478EA133D9D34267AA574">
    <w:name w:val="5763C5B56FCD478EA133D9D34267AA57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8CE1147C77C408F91724098FCBE5B404">
    <w:name w:val="38CE1147C77C408F91724098FCBE5B40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5B7DFB161D949E897C685992F76B62B4">
    <w:name w:val="65B7DFB161D949E897C685992F76B62B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43AB7269494B09B14213FD5E280E194">
    <w:name w:val="A743AB7269494B09B14213FD5E280E19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41D6CE0818346139085F999BA98702E4">
    <w:name w:val="A41D6CE0818346139085F999BA98702E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3FE6F1C280545369235935408E6B5024">
    <w:name w:val="23FE6F1C280545369235935408E6B502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4D69E9DF3184B9197FBB3ACBE54A0024">
    <w:name w:val="64D69E9DF3184B9197FBB3ACBE54A002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9571634056F4A5D90D681F5E58F5CB14">
    <w:name w:val="09571634056F4A5D90D681F5E58F5CB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AF18A9695F04AE3BE1F4463B37491714">
    <w:name w:val="AAF18A9695F04AE3BE1F4463B374917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D65B78034A845D78B6D61EA7B56C26E4">
    <w:name w:val="9D65B78034A845D78B6D61EA7B56C26E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DB25BA4D8874AA39CD0F3018515DFA44">
    <w:name w:val="BDB25BA4D8874AA39CD0F3018515DFA4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A5191C82F2D4FC483068FB02AAF7EB44">
    <w:name w:val="2A5191C82F2D4FC483068FB02AAF7EB4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4B559AAFBA943AE8DEF727F3124BEA84">
    <w:name w:val="84B559AAFBA943AE8DEF727F3124BEA8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75D5204C44B4DAFB4F5B71041C096284">
    <w:name w:val="375D5204C44B4DAFB4F5B71041C09628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08D7A076712486F8B32B28874F7406C4">
    <w:name w:val="F08D7A076712486F8B32B28874F7406C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D182339793343428AEB670885994C9B4">
    <w:name w:val="9D182339793343428AEB670885994C9B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4DAD1FD9F1417CB719BD3370B5BD414">
    <w:name w:val="BF4DAD1FD9F1417CB719BD3370B5BD4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FE2542387DB427894A8E544CE2916043">
    <w:name w:val="FFE2542387DB427894A8E544CE291604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A146C85F3214DBB883AAB17F23758603">
    <w:name w:val="6A146C85F3214DBB883AAB17F2375860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6B577DC97074FFF9B69B42B0BB2CE5B3">
    <w:name w:val="B6B577DC97074FFF9B69B42B0BB2CE5B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E084F7D499E46AFBEAAFB494C4175993">
    <w:name w:val="8E084F7D499E46AFBEAAFB494C417599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1BCD02A8CEB4C01A62A0D9C1295B5763">
    <w:name w:val="91BCD02A8CEB4C01A62A0D9C1295B576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A3F343335A0441AA116C54280B44FEE4">
    <w:name w:val="EA3F343335A0441AA116C54280B44FEE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2678253423E4A68A45DBFA55DFB8B074">
    <w:name w:val="02678253423E4A68A45DBFA55DFB8B07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011948DDFD6419AB59361072EC7C0124">
    <w:name w:val="0011948DDFD6419AB59361072EC7C012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1623E80B95F46A899524ED8956D8A304">
    <w:name w:val="D1623E80B95F46A899524ED8956D8A30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D6D81BF2F1541F8938C5BF8BAEA991B4">
    <w:name w:val="3D6D81BF2F1541F8938C5BF8BAEA991B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7DC6D6BAE0644CD8F977F941331F6E24">
    <w:name w:val="F7DC6D6BAE0644CD8F977F941331F6E2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6B71312EE6F4B538D21FEFB1B2EA5114">
    <w:name w:val="56B71312EE6F4B538D21FEFB1B2EA51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381863BA7554A11A723F78BE71119313">
    <w:name w:val="0381863BA7554A11A723F78BE711193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4804629304F4531824CB40BB983F6734">
    <w:name w:val="F4804629304F4531824CB40BB983F673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4FA3C86BB254B1DB67E1A1805F2E53B4">
    <w:name w:val="54FA3C86BB254B1DB67E1A1805F2E53B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EF00D799EF470B8C26FE3713D5CDB84">
    <w:name w:val="1FEF00D799EF470B8C26FE3713D5CDB8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251E0AE7D9943DEB4E231EE031857E64">
    <w:name w:val="A251E0AE7D9943DEB4E231EE031857E6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FCC102901F8483694EAC5AF26DB0E004">
    <w:name w:val="CFCC102901F8483694EAC5AF26DB0E00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84CCC8A4A34CF380D8FBA5D6911FE84">
    <w:name w:val="A784CCC8A4A34CF380D8FBA5D6911FE8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F14BBC611DC47DAA2E6FE420EC6ADE34">
    <w:name w:val="EF14BBC611DC47DAA2E6FE420EC6ADE3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84E9AA470F74024BDDCF4DE0317676E4">
    <w:name w:val="684E9AA470F74024BDDCF4DE0317676E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56BDFFE6B504B468F4C2C7D9EFF62F94">
    <w:name w:val="A56BDFFE6B504B468F4C2C7D9EFF62F9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AE802B1DF274A7F975B886447A7CBCD4">
    <w:name w:val="BAE802B1DF274A7F975B886447A7CBCD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A89A2435801470F9D91259A3A8290A24">
    <w:name w:val="7A89A2435801470F9D91259A3A8290A2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83A466738204EBDA3206C5FD42A07054">
    <w:name w:val="183A466738204EBDA3206C5FD42A0705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98D168145AD477E9CAF1662D810CDCF4">
    <w:name w:val="798D168145AD477E9CAF1662D810CDCF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F3AF8DEE98E4C2DA4D796239C15EA7F4">
    <w:name w:val="AF3AF8DEE98E4C2DA4D796239C15EA7F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D8C442ED53E47A8A6F06AA0C7F0B74C4">
    <w:name w:val="1D8C442ED53E47A8A6F06AA0C7F0B74C4"/>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4BC364AA939A4DFCAEDEE22981E67E314">
    <w:name w:val="4BC364AA939A4DFCAEDEE22981E67E314"/>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353D8A99E59949969989C9AC76464EA84">
    <w:name w:val="353D8A99E59949969989C9AC76464EA8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93163235EA34F118E242A69BB1D45D24">
    <w:name w:val="193163235EA34F118E242A69BB1D45D2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C5C7DDFFBB6459793AF9A61893A25EE4">
    <w:name w:val="DC5C7DDFFBB6459793AF9A61893A25EE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6D823B029240A89595DBD48E3E37204">
    <w:name w:val="1F6D823B029240A89595DBD48E3E37204"/>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66B0D0BB7A194BCE868CEDAF3619943E4">
    <w:name w:val="66B0D0BB7A194BCE868CEDAF3619943E4"/>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89730021FA2A499194E7D8954600190C4">
    <w:name w:val="89730021FA2A499194E7D8954600190C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24C4A714A1448A965BB0C52A5F2C734">
    <w:name w:val="5924C4A714A1448A965BB0C52A5F2C73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9D7FC4E8F83428FA90EE9563CB37AB84">
    <w:name w:val="39D7FC4E8F83428FA90EE9563CB37AB8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F1DB0C2C8E346F7A41C7C1CEA0C09404">
    <w:name w:val="2F1DB0C2C8E346F7A41C7C1CEA0C0940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64F1B6125B248F5970BB34FDD36F2F34">
    <w:name w:val="864F1B6125B248F5970BB34FDD36F2F3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11E3B06749E4904B4EE67D5998E697F4">
    <w:name w:val="711E3B06749E4904B4EE67D5998E697F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B24850B3723445E87F9FC10B6AF6FD64">
    <w:name w:val="4B24850B3723445E87F9FC10B6AF6FD6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F90BE7F8A6140CA8914652A0F725BF34">
    <w:name w:val="5F90BE7F8A6140CA8914652A0F725BF3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F7DC6D38E6B4E27B6D625659B003CB34">
    <w:name w:val="8F7DC6D38E6B4E27B6D625659B003CB3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BB800CD501046AEAE2833767FBDFEDA4">
    <w:name w:val="EBB800CD501046AEAE2833767FBDFEDA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72341D5E1074AE5A7C6F55C8BC44E9F4">
    <w:name w:val="E72341D5E1074AE5A7C6F55C8BC44E9F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4DB193CD1EA4992824231E4604067D04">
    <w:name w:val="F4DB193CD1EA4992824231E4604067D0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74E71D945BF4E8998EBDC65BAFD038E4">
    <w:name w:val="374E71D945BF4E8998EBDC65BAFD038E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705C7C08ECF4281B3CEB619929605AE4">
    <w:name w:val="E705C7C08ECF4281B3CEB619929605AE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80C2B41B743444D8A4E00B7BC56B80B4">
    <w:name w:val="780C2B41B743444D8A4E00B7BC56B80B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3CAF211BA9D4355B105207122AC02A84">
    <w:name w:val="43CAF211BA9D4355B105207122AC02A8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50D4A884E174345B5157BDA825C15D74">
    <w:name w:val="A50D4A884E174345B5157BDA825C15D7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8DD28330FFB46B8BCED52EEF25AB01E4">
    <w:name w:val="E8DD28330FFB46B8BCED52EEF25AB01E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5C4149448324BBCA885492A4DEF3EE54">
    <w:name w:val="75C4149448324BBCA885492A4DEF3EE5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FACD3DEE22A43F98B1D9108597D17774">
    <w:name w:val="2FACD3DEE22A43F98B1D9108597D1777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DBF55713F51419AB0B70A3F35A94D324">
    <w:name w:val="CDBF55713F51419AB0B70A3F35A94D32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DC28A0399DF4613836A08DF34C34D584">
    <w:name w:val="4DC28A0399DF4613836A08DF34C34D58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4761E2445A84DC894B7D2008FA478E64">
    <w:name w:val="84761E2445A84DC894B7D2008FA478E6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5D36C0EDE8C41F99C1B70091D76D5AC4">
    <w:name w:val="E5D36C0EDE8C41F99C1B70091D76D5AC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7E4ED25926D451EB69CBBD97B8624A24">
    <w:name w:val="D7E4ED25926D451EB69CBBD97B8624A2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B034DAD935B435EB8B043E982AF16794">
    <w:name w:val="8B034DAD935B435EB8B043E982AF1679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7E501153F634E15A8C6B4C5FF798FBF4">
    <w:name w:val="47E501153F634E15A8C6B4C5FF798FBF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D2D6EA0774549FD8DFEB04A6FFEE5694">
    <w:name w:val="FD2D6EA0774549FD8DFEB04A6FFEE569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247950E989146FB8920D6E1612A512B4">
    <w:name w:val="4247950E989146FB8920D6E1612A512B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AB011D16304469B89840FF38571BFAD4">
    <w:name w:val="DAB011D16304469B89840FF38571BFAD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7FED713F7D149AF8398E46F1C000C234">
    <w:name w:val="B7FED713F7D149AF8398E46F1C000C23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C08A38A56A427B984784040D4F91224">
    <w:name w:val="E9C08A38A56A427B984784040D4F9122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8DD587745864FC3930C9C5FB7CF2F984">
    <w:name w:val="D8DD587745864FC3930C9C5FB7CF2F98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99430950FC1408F91B6E71CCA83F0604">
    <w:name w:val="899430950FC1408F91B6E71CCA83F060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448C72BAC8C41CF892614410D9AA8EB3">
    <w:name w:val="1448C72BAC8C41CF892614410D9AA8EB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C596CEA7DB3439E891A1032F388F9234">
    <w:name w:val="0C596CEA7DB3439E891A1032F388F923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D08FDCD7D734332B94FD5CBA3FB96614">
    <w:name w:val="DD08FDCD7D734332B94FD5CBA3FB966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CD88DC90B949F7AB3A71D5E8C10EC64">
    <w:name w:val="BFCD88DC90B949F7AB3A71D5E8C10EC6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EC00591F9B54300B1B2C0526F4A936A4">
    <w:name w:val="FEC00591F9B54300B1B2C0526F4A936A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2D96FE490D64681AF9F6A8E134A89444">
    <w:name w:val="B2D96FE490D64681AF9F6A8E134A8944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1DEAC26347E45288BEE1A03556FBC544">
    <w:name w:val="21DEAC26347E45288BEE1A03556FBC54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6207E4A9B145A5A0FE01D32DC03BCA5">
    <w:name w:val="CB6207E4A9B145A5A0FE01D32DC03BCA5"/>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741621CE99EF41B78505CC744F2E5CE55">
    <w:name w:val="741621CE99EF41B78505CC744F2E5CE55"/>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A3961482D88342CC9842A615650886A45">
    <w:name w:val="A3961482D88342CC9842A615650886A45"/>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A4090831E6DB43FCB2C9D72D29E18CF25">
    <w:name w:val="A4090831E6DB43FCB2C9D72D29E18CF25"/>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9E6721EE5E9B4FA78D59DB2F5CBE579F5">
    <w:name w:val="9E6721EE5E9B4FA78D59DB2F5CBE579F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AE34BEC42894EA5B896E4AE4C1479595">
    <w:name w:val="6AE34BEC42894EA5B896E4AE4C147959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A3C3AC81F5C45C1BF69DD902125B2935">
    <w:name w:val="5A3C3AC81F5C45C1BF69DD902125B293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7DF39FCC2004BD9829B2AFEF56A11FC5">
    <w:name w:val="C7DF39FCC2004BD9829B2AFEF56A11FC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671540997A04291A79A8D5C93F906724">
    <w:name w:val="6671540997A04291A79A8D5C93F90672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98DFCABB37E47CEAD9519DD4E0192955">
    <w:name w:val="F98DFCABB37E47CEAD9519DD4E019295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E2B522B614C43F985312BB6B042D86C3">
    <w:name w:val="7E2B522B614C43F985312BB6B042D86C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D7599FC4E344993908D1050BB6E90B95">
    <w:name w:val="BD7599FC4E344993908D1050BB6E90B9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3E287268E6B4567B2F465BE788217645">
    <w:name w:val="B3E287268E6B4567B2F465BE78821764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D5DC3918A8F4D2DA4E3188E09904DF25">
    <w:name w:val="1D5DC3918A8F4D2DA4E3188E09904DF2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38778DB9F2644C185EDE3076CBD73B65">
    <w:name w:val="C38778DB9F2644C185EDE3076CBD73B6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2453BB97E14F959FDC83A757E1433B5">
    <w:name w:val="492453BB97E14F959FDC83A757E1433B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07F18AD2F024BF6A4EBC82DBD58E3F45">
    <w:name w:val="507F18AD2F024BF6A4EBC82DBD58E3F4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D794FC3A6324639899C84BA00C74A315">
    <w:name w:val="3D794FC3A6324639899C84BA00C74A3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B03061C165C41549F9423C22536B6715">
    <w:name w:val="1B03061C165C41549F9423C22536B67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549E03FD5EC40FA822F6B6DC4BC96ED5">
    <w:name w:val="3549E03FD5EC40FA822F6B6DC4BC96ED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27BA9D39C0848AD87AA71BFC30B74075">
    <w:name w:val="B27BA9D39C0848AD87AA71BFC30B7407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1767AA5BAC443B2904EF0CB29D350805">
    <w:name w:val="E1767AA5BAC443B2904EF0CB29D35080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C63D3D25409430297273569B3CCBFEA5">
    <w:name w:val="BC63D3D25409430297273569B3CCBFEA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AE3EA9B28F54088B14D6097A85B40665">
    <w:name w:val="DAE3EA9B28F54088B14D6097A85B4066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F8F1EE65FD344E8A03730397EDC19185">
    <w:name w:val="9F8F1EE65FD344E8A03730397EDC1918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F9512EA59224FB1AAE7A790DFF14C925">
    <w:name w:val="0F9512EA59224FB1AAE7A790DFF14C92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222399EFEA34583A14C4A99CF4BDF915">
    <w:name w:val="C222399EFEA34583A14C4A99CF4BDF9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8F3E4A4404C4098B62256BBF1BFD41A5">
    <w:name w:val="28F3E4A4404C4098B62256BBF1BFD41A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D38F5DCA584B15B874F5AABB1DDE495">
    <w:name w:val="16D38F5DCA584B15B874F5AABB1DDE49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41286E0519D4D04B31CCF44F6ED6D3E5">
    <w:name w:val="E41286E0519D4D04B31CCF44F6ED6D3E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C8AD9E722EE48E99D0F8D69B1839B125">
    <w:name w:val="FC8AD9E722EE48E99D0F8D69B1839B12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80FC7197C52494288C46EE8B5C1AC6D5">
    <w:name w:val="880FC7197C52494288C46EE8B5C1AC6D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E8FF845103340AE8B563A1F91A1619A5">
    <w:name w:val="7E8FF845103340AE8B563A1F91A1619A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78FB946BB5445798C718DC9238C694D5">
    <w:name w:val="078FB946BB5445798C718DC9238C694D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63B8B2F0AF4B4581C360D59316C9D75">
    <w:name w:val="1F63B8B2F0AF4B4581C360D59316C9D7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4744670B64F4066AB614AAF65DFC28E5">
    <w:name w:val="04744670B64F4066AB614AAF65DFC28E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BF9E0A7E1884F0C800EE26EADDA4F9C5">
    <w:name w:val="7BF9E0A7E1884F0C800EE26EADDA4F9C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C92C6C54949435B9AAC4722D63999834">
    <w:name w:val="8C92C6C54949435B9AAC4722D63999834"/>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6375EF76FCF24D15BC4F956BADC408BB5">
    <w:name w:val="6375EF76FCF24D15BC4F956BADC408BB5"/>
    <w:rsid w:val="00C73E7D"/>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7DC3656CEC884006A74F08923DC061F04">
    <w:name w:val="7DC3656CEC884006A74F08923DC061F0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8B11322B16044ADA5025E80B6951AD25">
    <w:name w:val="D8B11322B16044ADA5025E80B6951AD2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13534BDA8CF4446ACC85C0DBE406C305">
    <w:name w:val="513534BDA8CF4446ACC85C0DBE406C30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AB15D0161DF49EBAE6F67F77F3929085">
    <w:name w:val="0AB15D0161DF49EBAE6F67F77F392908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69A102D28C44A2C9918657AAA1CF1C54">
    <w:name w:val="269A102D28C44A2C9918657AAA1CF1C54"/>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35362D02B57043BB88889FEFB49F73055">
    <w:name w:val="35362D02B57043BB88889FEFB49F7305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EA4F625A75C477D8A54CC67D9ECB98F5">
    <w:name w:val="3EA4F625A75C477D8A54CC67D9ECB98F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60ED47D927043E39D6A0CE96A3DC31C5">
    <w:name w:val="960ED47D927043E39D6A0CE96A3DC31C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0D0CEE984F401FAE262547CA74CEF55">
    <w:name w:val="160D0CEE984F401FAE262547CA74CEF5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13A621C73B4D4F8E44BFE015F662F95">
    <w:name w:val="1613A621C73B4D4F8E44BFE015F662F9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5F87093EE4440A0A6FCB0FCC4AA6EC85">
    <w:name w:val="D5F87093EE4440A0A6FCB0FCC4AA6EC8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320FAD7AA44473995AF36A698E2DE824">
    <w:name w:val="1320FAD7AA44473995AF36A698E2DE824"/>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CB3CFB7CBA004477AC50B5CE30C2786C5">
    <w:name w:val="CB3CFB7CBA004477AC50B5CE30C2786C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C3095008DF47D5B33E9A22699B8A665">
    <w:name w:val="E9C3095008DF47D5B33E9A22699B8A66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3974098169742DB84AB07E33BA25D8C5">
    <w:name w:val="E3974098169742DB84AB07E33BA25D8C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7364E4DC7E94FA9A4D29033C90F62C95">
    <w:name w:val="87364E4DC7E94FA9A4D29033C90F62C9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43A593DD96245D7A87B3595541136375">
    <w:name w:val="B43A593DD96245D7A87B359554113637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51B1763EBED45068E5161818B7D75CE5">
    <w:name w:val="351B1763EBED45068E5161818B7D75CE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F1B7ACE6E0D431D8508D38E83D1D0B25">
    <w:name w:val="AF1B7ACE6E0D431D8508D38E83D1D0B2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CBEA8DF40794FA286C8D496A42E7F085">
    <w:name w:val="7CBEA8DF40794FA286C8D496A42E7F08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C2CC2CDE2AB49F3A3A8D5BE2166A76C5">
    <w:name w:val="0C2CC2CDE2AB49F3A3A8D5BE2166A76C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7832A31684A4355B02064B89BDD91B35">
    <w:name w:val="17832A31684A4355B02064B89BDD91B3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AE0254B64DE4B0196BCA1F52B385FE25">
    <w:name w:val="8AE0254B64DE4B0196BCA1F52B385FE2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423152EFB0A4553AE6189CE36E5D7C45">
    <w:name w:val="B423152EFB0A4553AE6189CE36E5D7C4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D1D732F54094489B38C97D1D3341DF35">
    <w:name w:val="6D1D732F54094489B38C97D1D3341DF3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FDDE167F63245A3B2B4DD798F896C8B5">
    <w:name w:val="5FDDE167F63245A3B2B4DD798F896C8B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223E254F224581BFD9593EA26CC17C5">
    <w:name w:val="59223E254F224581BFD9593EA26CC17C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F916D9DDE94F9DAF8AE8484D838E205">
    <w:name w:val="BFF916D9DDE94F9DAF8AE8484D838E20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4C3BCF019944E8B98832B2DC57968565">
    <w:name w:val="54C3BCF019944E8B98832B2DC5796856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41DDFDB7AB94F4B907A8CC63D17A8AA5">
    <w:name w:val="E41DDFDB7AB94F4B907A8CC63D17A8AA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53BF1A40FF4B8596BF65625C0E720E5">
    <w:name w:val="CB53BF1A40FF4B8596BF65625C0E720E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6AFE88782444F3399B29F87F07763D05">
    <w:name w:val="F6AFE88782444F3399B29F87F07763D0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E7E530D5D9D48F58E5104C6236B168D5">
    <w:name w:val="AE7E530D5D9D48F58E5104C6236B168D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1F271CE72EC43B1846BF374D07816CD5">
    <w:name w:val="B1F271CE72EC43B1846BF374D07816CD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9D378BA4DC14A7BB6368950D034B4B85">
    <w:name w:val="B9D378BA4DC14A7BB6368950D034B4B8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186BCEC26764C2A850025973FA30B675">
    <w:name w:val="0186BCEC26764C2A850025973FA30B67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AF19934C52941FF9E104C02F787C3485">
    <w:name w:val="7AF19934C52941FF9E104C02F787C348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46D485053A0498C97B840A8C09D5F795">
    <w:name w:val="C46D485053A0498C97B840A8C09D5F79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4992AC204634BBBA5D63F6277519FD05">
    <w:name w:val="14992AC204634BBBA5D63F6277519FD0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FB9CD5D226D45179E6858F489A6C8805">
    <w:name w:val="0FB9CD5D226D45179E6858F489A6C880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B778C20A6B04997B8181C873040580A5">
    <w:name w:val="BB778C20A6B04997B8181C873040580A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4692E59D85D4C9C8F5EA8916C2A6EAC5">
    <w:name w:val="A4692E59D85D4C9C8F5EA8916C2A6EAC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DCB0D7F22594808BA2B32744E3E167D5">
    <w:name w:val="2DCB0D7F22594808BA2B32744E3E167D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FD154F952EE4DD4A2F310E32B5D8C0B5">
    <w:name w:val="EFD154F952EE4DD4A2F310E32B5D8C0B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96B0604AE4649C9A9262FA2801527195">
    <w:name w:val="D96B0604AE4649C9A9262FA280152719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5C0B4C9A5274D3D8393BE84B5F7EBDD5">
    <w:name w:val="85C0B4C9A5274D3D8393BE84B5F7EBDD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F587159C06D41C29C833920D05F6BF15">
    <w:name w:val="9F587159C06D41C29C833920D05F6BF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22CAABE24A44558B84D3F97281D7E65">
    <w:name w:val="BF22CAABE24A44558B84D3F97281D7E6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3EDA810DE547C58F38A4C6FBC1C2385">
    <w:name w:val="E93EDA810DE547C58F38A4C6FBC1C238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9192E4E7F94449BACB28CCFCF95A40D5">
    <w:name w:val="99192E4E7F94449BACB28CCFCF95A40D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8DCF7D872104B6C9C10814271D133985">
    <w:name w:val="28DCF7D872104B6C9C10814271D13398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24383DACA9E420D94780228797439FD5">
    <w:name w:val="024383DACA9E420D94780228797439FD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13B389268BD4E1E8709C9E866E3733D5">
    <w:name w:val="C13B389268BD4E1E8709C9E866E3733D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9D6CC7247C24CC6932A589E1CB48F505">
    <w:name w:val="19D6CC7247C24CC6932A589E1CB48F50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1931B48456842E4B8143401343B49775">
    <w:name w:val="31931B48456842E4B8143401343B4977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AFB68F3DAF42A88D13F639227F934F5">
    <w:name w:val="A7AFB68F3DAF42A88D13F639227F934F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690701E2BB440BDB5578802B4EE67675">
    <w:name w:val="B690701E2BB440BDB5578802B4EE6767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0B1038527C428BB5B4C91B4F856A0A5">
    <w:name w:val="590B1038527C428BB5B4C91B4F856A0A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98FCD390A964EA18C32B99561B247AC5">
    <w:name w:val="098FCD390A964EA18C32B99561B247AC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0EC6970B03477EA4263CD07385DE8E5">
    <w:name w:val="E90EC6970B03477EA4263CD07385DE8E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F13AE721FBE40939323A1011571BAFA5">
    <w:name w:val="6F13AE721FBE40939323A1011571BAFA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46A475255447BA9D0EFD0E73D136905">
    <w:name w:val="CB46A475255447BA9D0EFD0E73D13690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1CF21A33824930A1FE4C6DEE5F4D9A5">
    <w:name w:val="BF1CF21A33824930A1FE4C6DEE5F4D9A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5BE850EAB334BE6B142CD997128D4605">
    <w:name w:val="65BE850EAB334BE6B142CD997128D460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80BBDCAAB04B9BBA1EE5765F5BA3B15">
    <w:name w:val="4980BBDCAAB04B9BBA1EE5765F5BA3B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119BD0D3A8144729EBA558579DE11935">
    <w:name w:val="7119BD0D3A8144729EBA558579DE1193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67D9E53AB645E19EECD0034FF984FD5">
    <w:name w:val="4967D9E53AB645E19EECD0034FF984FD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D0114F2FFFF4C47BD6C84644A9FE4D35">
    <w:name w:val="2D0114F2FFFF4C47BD6C84644A9FE4D3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05FBC3FEBD94CF39185841737FD2E325">
    <w:name w:val="005FBC3FEBD94CF39185841737FD2E32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6B2A7310EAA464686883F7E055FF8195">
    <w:name w:val="76B2A7310EAA464686883F7E055FF819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3B565F870BC4106854DF119BF668B075">
    <w:name w:val="E3B565F870BC4106854DF119BF668B07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33CF98F35F34D1481B3ED3A677012B65">
    <w:name w:val="033CF98F35F34D1481B3ED3A677012B6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763C5B56FCD478EA133D9D34267AA575">
    <w:name w:val="5763C5B56FCD478EA133D9D34267AA57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8CE1147C77C408F91724098FCBE5B405">
    <w:name w:val="38CE1147C77C408F91724098FCBE5B40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5B7DFB161D949E897C685992F76B62B5">
    <w:name w:val="65B7DFB161D949E897C685992F76B62B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43AB7269494B09B14213FD5E280E195">
    <w:name w:val="A743AB7269494B09B14213FD5E280E19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41D6CE0818346139085F999BA98702E5">
    <w:name w:val="A41D6CE0818346139085F999BA98702E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3FE6F1C280545369235935408E6B5025">
    <w:name w:val="23FE6F1C280545369235935408E6B502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4D69E9DF3184B9197FBB3ACBE54A0025">
    <w:name w:val="64D69E9DF3184B9197FBB3ACBE54A002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9571634056F4A5D90D681F5E58F5CB15">
    <w:name w:val="09571634056F4A5D90D681F5E58F5CB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AF18A9695F04AE3BE1F4463B37491715">
    <w:name w:val="AAF18A9695F04AE3BE1F4463B374917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D65B78034A845D78B6D61EA7B56C26E5">
    <w:name w:val="9D65B78034A845D78B6D61EA7B56C26E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DB25BA4D8874AA39CD0F3018515DFA45">
    <w:name w:val="BDB25BA4D8874AA39CD0F3018515DFA4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A5191C82F2D4FC483068FB02AAF7EB45">
    <w:name w:val="2A5191C82F2D4FC483068FB02AAF7EB4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4B559AAFBA943AE8DEF727F3124BEA85">
    <w:name w:val="84B559AAFBA943AE8DEF727F3124BEA8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75D5204C44B4DAFB4F5B71041C096285">
    <w:name w:val="375D5204C44B4DAFB4F5B71041C09628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08D7A076712486F8B32B28874F7406C5">
    <w:name w:val="F08D7A076712486F8B32B28874F7406C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D182339793343428AEB670885994C9B5">
    <w:name w:val="9D182339793343428AEB670885994C9B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4DAD1FD9F1417CB719BD3370B5BD415">
    <w:name w:val="BF4DAD1FD9F1417CB719BD3370B5BD4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FE2542387DB427894A8E544CE2916044">
    <w:name w:val="FFE2542387DB427894A8E544CE291604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A146C85F3214DBB883AAB17F23758604">
    <w:name w:val="6A146C85F3214DBB883AAB17F2375860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6B577DC97074FFF9B69B42B0BB2CE5B4">
    <w:name w:val="B6B577DC97074FFF9B69B42B0BB2CE5B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E084F7D499E46AFBEAAFB494C4175994">
    <w:name w:val="8E084F7D499E46AFBEAAFB494C417599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1BCD02A8CEB4C01A62A0D9C1295B5764">
    <w:name w:val="91BCD02A8CEB4C01A62A0D9C1295B576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A3F343335A0441AA116C54280B44FEE5">
    <w:name w:val="EA3F343335A0441AA116C54280B44FEE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2678253423E4A68A45DBFA55DFB8B075">
    <w:name w:val="02678253423E4A68A45DBFA55DFB8B07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011948DDFD6419AB59361072EC7C0125">
    <w:name w:val="0011948DDFD6419AB59361072EC7C012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1623E80B95F46A899524ED8956D8A305">
    <w:name w:val="D1623E80B95F46A899524ED8956D8A30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D6D81BF2F1541F8938C5BF8BAEA991B5">
    <w:name w:val="3D6D81BF2F1541F8938C5BF8BAEA991B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7DC6D6BAE0644CD8F977F941331F6E25">
    <w:name w:val="F7DC6D6BAE0644CD8F977F941331F6E2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6B71312EE6F4B538D21FEFB1B2EA5115">
    <w:name w:val="56B71312EE6F4B538D21FEFB1B2EA51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381863BA7554A11A723F78BE71119314">
    <w:name w:val="0381863BA7554A11A723F78BE711193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4804629304F4531824CB40BB983F6735">
    <w:name w:val="F4804629304F4531824CB40BB983F673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4FA3C86BB254B1DB67E1A1805F2E53B5">
    <w:name w:val="54FA3C86BB254B1DB67E1A1805F2E53B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EF00D799EF470B8C26FE3713D5CDB85">
    <w:name w:val="1FEF00D799EF470B8C26FE3713D5CDB8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251E0AE7D9943DEB4E231EE031857E65">
    <w:name w:val="A251E0AE7D9943DEB4E231EE031857E6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FCC102901F8483694EAC5AF26DB0E005">
    <w:name w:val="CFCC102901F8483694EAC5AF26DB0E00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84CCC8A4A34CF380D8FBA5D6911FE85">
    <w:name w:val="A784CCC8A4A34CF380D8FBA5D6911FE8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F14BBC611DC47DAA2E6FE420EC6ADE35">
    <w:name w:val="EF14BBC611DC47DAA2E6FE420EC6ADE3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84E9AA470F74024BDDCF4DE0317676E5">
    <w:name w:val="684E9AA470F74024BDDCF4DE0317676E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56BDFFE6B504B468F4C2C7D9EFF62F95">
    <w:name w:val="A56BDFFE6B504B468F4C2C7D9EFF62F9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AE802B1DF274A7F975B886447A7CBCD5">
    <w:name w:val="BAE802B1DF274A7F975B886447A7CBCD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A89A2435801470F9D91259A3A8290A25">
    <w:name w:val="7A89A2435801470F9D91259A3A8290A2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83A466738204EBDA3206C5FD42A07055">
    <w:name w:val="183A466738204EBDA3206C5FD42A0705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98D168145AD477E9CAF1662D810CDCF5">
    <w:name w:val="798D168145AD477E9CAF1662D810CDCF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F3AF8DEE98E4C2DA4D796239C15EA7F5">
    <w:name w:val="AF3AF8DEE98E4C2DA4D796239C15EA7F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D8C442ED53E47A8A6F06AA0C7F0B74C5">
    <w:name w:val="1D8C442ED53E47A8A6F06AA0C7F0B74C5"/>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4BC364AA939A4DFCAEDEE22981E67E315">
    <w:name w:val="4BC364AA939A4DFCAEDEE22981E67E315"/>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353D8A99E59949969989C9AC76464EA85">
    <w:name w:val="353D8A99E59949969989C9AC76464EA8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93163235EA34F118E242A69BB1D45D25">
    <w:name w:val="193163235EA34F118E242A69BB1D45D2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C5C7DDFFBB6459793AF9A61893A25EE5">
    <w:name w:val="DC5C7DDFFBB6459793AF9A61893A25EE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6D823B029240A89595DBD48E3E37205">
    <w:name w:val="1F6D823B029240A89595DBD48E3E37205"/>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66B0D0BB7A194BCE868CEDAF3619943E5">
    <w:name w:val="66B0D0BB7A194BCE868CEDAF3619943E5"/>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89730021FA2A499194E7D8954600190C5">
    <w:name w:val="89730021FA2A499194E7D8954600190C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24C4A714A1448A965BB0C52A5F2C735">
    <w:name w:val="5924C4A714A1448A965BB0C52A5F2C73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9D7FC4E8F83428FA90EE9563CB37AB85">
    <w:name w:val="39D7FC4E8F83428FA90EE9563CB37AB8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F1DB0C2C8E346F7A41C7C1CEA0C09405">
    <w:name w:val="2F1DB0C2C8E346F7A41C7C1CEA0C0940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64F1B6125B248F5970BB34FDD36F2F35">
    <w:name w:val="864F1B6125B248F5970BB34FDD36F2F3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11E3B06749E4904B4EE67D5998E697F5">
    <w:name w:val="711E3B06749E4904B4EE67D5998E697F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B24850B3723445E87F9FC10B6AF6FD65">
    <w:name w:val="4B24850B3723445E87F9FC10B6AF6FD6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F90BE7F8A6140CA8914652A0F725BF35">
    <w:name w:val="5F90BE7F8A6140CA8914652A0F725BF3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F7DC6D38E6B4E27B6D625659B003CB35">
    <w:name w:val="8F7DC6D38E6B4E27B6D625659B003CB3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BB800CD501046AEAE2833767FBDFEDA5">
    <w:name w:val="EBB800CD501046AEAE2833767FBDFEDA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72341D5E1074AE5A7C6F55C8BC44E9F5">
    <w:name w:val="E72341D5E1074AE5A7C6F55C8BC44E9F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4DB193CD1EA4992824231E4604067D05">
    <w:name w:val="F4DB193CD1EA4992824231E4604067D0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74E71D945BF4E8998EBDC65BAFD038E5">
    <w:name w:val="374E71D945BF4E8998EBDC65BAFD038E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705C7C08ECF4281B3CEB619929605AE5">
    <w:name w:val="E705C7C08ECF4281B3CEB619929605AE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80C2B41B743444D8A4E00B7BC56B80B5">
    <w:name w:val="780C2B41B743444D8A4E00B7BC56B80B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3CAF211BA9D4355B105207122AC02A85">
    <w:name w:val="43CAF211BA9D4355B105207122AC02A8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50D4A884E174345B5157BDA825C15D75">
    <w:name w:val="A50D4A884E174345B5157BDA825C15D7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8DD28330FFB46B8BCED52EEF25AB01E5">
    <w:name w:val="E8DD28330FFB46B8BCED52EEF25AB01E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5C4149448324BBCA885492A4DEF3EE55">
    <w:name w:val="75C4149448324BBCA885492A4DEF3EE5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FACD3DEE22A43F98B1D9108597D17775">
    <w:name w:val="2FACD3DEE22A43F98B1D9108597D1777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DBF55713F51419AB0B70A3F35A94D325">
    <w:name w:val="CDBF55713F51419AB0B70A3F35A94D32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DC28A0399DF4613836A08DF34C34D585">
    <w:name w:val="4DC28A0399DF4613836A08DF34C34D58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4761E2445A84DC894B7D2008FA478E65">
    <w:name w:val="84761E2445A84DC894B7D2008FA478E6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5D36C0EDE8C41F99C1B70091D76D5AC5">
    <w:name w:val="E5D36C0EDE8C41F99C1B70091D76D5AC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7E4ED25926D451EB69CBBD97B8624A25">
    <w:name w:val="D7E4ED25926D451EB69CBBD97B8624A2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B034DAD935B435EB8B043E982AF16795">
    <w:name w:val="8B034DAD935B435EB8B043E982AF1679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7E501153F634E15A8C6B4C5FF798FBF5">
    <w:name w:val="47E501153F634E15A8C6B4C5FF798FBF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D2D6EA0774549FD8DFEB04A6FFEE5695">
    <w:name w:val="FD2D6EA0774549FD8DFEB04A6FFEE569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247950E989146FB8920D6E1612A512B5">
    <w:name w:val="4247950E989146FB8920D6E1612A512B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AB011D16304469B89840FF38571BFAD5">
    <w:name w:val="DAB011D16304469B89840FF38571BFAD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7FED713F7D149AF8398E46F1C000C235">
    <w:name w:val="B7FED713F7D149AF8398E46F1C000C23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C08A38A56A427B984784040D4F91225">
    <w:name w:val="E9C08A38A56A427B984784040D4F9122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8DD587745864FC3930C9C5FB7CF2F985">
    <w:name w:val="D8DD587745864FC3930C9C5FB7CF2F98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99430950FC1408F91B6E71CCA83F0605">
    <w:name w:val="899430950FC1408F91B6E71CCA83F060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448C72BAC8C41CF892614410D9AA8EB4">
    <w:name w:val="1448C72BAC8C41CF892614410D9AA8EB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C596CEA7DB3439E891A1032F388F9235">
    <w:name w:val="0C596CEA7DB3439E891A1032F388F923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D08FDCD7D734332B94FD5CBA3FB96615">
    <w:name w:val="DD08FDCD7D734332B94FD5CBA3FB966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CD88DC90B949F7AB3A71D5E8C10EC65">
    <w:name w:val="BFCD88DC90B949F7AB3A71D5E8C10EC6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EC00591F9B54300B1B2C0526F4A936A5">
    <w:name w:val="FEC00591F9B54300B1B2C0526F4A936A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2D96FE490D64681AF9F6A8E134A89445">
    <w:name w:val="B2D96FE490D64681AF9F6A8E134A8944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1DEAC26347E45288BEE1A03556FBC545">
    <w:name w:val="21DEAC26347E45288BEE1A03556FBC54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6207E4A9B145A5A0FE01D32DC03BCA6">
    <w:name w:val="CB6207E4A9B145A5A0FE01D32DC03BCA6"/>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741621CE99EF41B78505CC744F2E5CE56">
    <w:name w:val="741621CE99EF41B78505CC744F2E5CE56"/>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A3961482D88342CC9842A615650886A46">
    <w:name w:val="A3961482D88342CC9842A615650886A46"/>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A4090831E6DB43FCB2C9D72D29E18CF26">
    <w:name w:val="A4090831E6DB43FCB2C9D72D29E18CF26"/>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9E6721EE5E9B4FA78D59DB2F5CBE579F6">
    <w:name w:val="9E6721EE5E9B4FA78D59DB2F5CBE579F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AE34BEC42894EA5B896E4AE4C1479596">
    <w:name w:val="6AE34BEC42894EA5B896E4AE4C147959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A3C3AC81F5C45C1BF69DD902125B2936">
    <w:name w:val="5A3C3AC81F5C45C1BF69DD902125B293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7DF39FCC2004BD9829B2AFEF56A11FC6">
    <w:name w:val="C7DF39FCC2004BD9829B2AFEF56A11FC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671540997A04291A79A8D5C93F906725">
    <w:name w:val="6671540997A04291A79A8D5C93F90672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98DFCABB37E47CEAD9519DD4E0192956">
    <w:name w:val="F98DFCABB37E47CEAD9519DD4E019295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E2B522B614C43F985312BB6B042D86C4">
    <w:name w:val="7E2B522B614C43F985312BB6B042D86C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D7599FC4E344993908D1050BB6E90B96">
    <w:name w:val="BD7599FC4E344993908D1050BB6E90B9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3E287268E6B4567B2F465BE788217646">
    <w:name w:val="B3E287268E6B4567B2F465BE78821764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D5DC3918A8F4D2DA4E3188E09904DF26">
    <w:name w:val="1D5DC3918A8F4D2DA4E3188E09904DF2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38778DB9F2644C185EDE3076CBD73B66">
    <w:name w:val="C38778DB9F2644C185EDE3076CBD73B6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2453BB97E14F959FDC83A757E1433B6">
    <w:name w:val="492453BB97E14F959FDC83A757E1433B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07F18AD2F024BF6A4EBC82DBD58E3F46">
    <w:name w:val="507F18AD2F024BF6A4EBC82DBD58E3F4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D794FC3A6324639899C84BA00C74A316">
    <w:name w:val="3D794FC3A6324639899C84BA00C74A3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B03061C165C41549F9423C22536B6716">
    <w:name w:val="1B03061C165C41549F9423C22536B67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549E03FD5EC40FA822F6B6DC4BC96ED6">
    <w:name w:val="3549E03FD5EC40FA822F6B6DC4BC96ED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27BA9D39C0848AD87AA71BFC30B74076">
    <w:name w:val="B27BA9D39C0848AD87AA71BFC30B7407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1767AA5BAC443B2904EF0CB29D350806">
    <w:name w:val="E1767AA5BAC443B2904EF0CB29D35080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C63D3D25409430297273569B3CCBFEA6">
    <w:name w:val="BC63D3D25409430297273569B3CCBFEA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AE3EA9B28F54088B14D6097A85B40666">
    <w:name w:val="DAE3EA9B28F54088B14D6097A85B4066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F8F1EE65FD344E8A03730397EDC19186">
    <w:name w:val="9F8F1EE65FD344E8A03730397EDC1918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F9512EA59224FB1AAE7A790DFF14C926">
    <w:name w:val="0F9512EA59224FB1AAE7A790DFF14C92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222399EFEA34583A14C4A99CF4BDF916">
    <w:name w:val="C222399EFEA34583A14C4A99CF4BDF9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8F3E4A4404C4098B62256BBF1BFD41A6">
    <w:name w:val="28F3E4A4404C4098B62256BBF1BFD41A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D38F5DCA584B15B874F5AABB1DDE496">
    <w:name w:val="16D38F5DCA584B15B874F5AABB1DDE49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41286E0519D4D04B31CCF44F6ED6D3E6">
    <w:name w:val="E41286E0519D4D04B31CCF44F6ED6D3E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C8AD9E722EE48E99D0F8D69B1839B126">
    <w:name w:val="FC8AD9E722EE48E99D0F8D69B1839B12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80FC7197C52494288C46EE8B5C1AC6D6">
    <w:name w:val="880FC7197C52494288C46EE8B5C1AC6D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E8FF845103340AE8B563A1F91A1619A6">
    <w:name w:val="7E8FF845103340AE8B563A1F91A1619A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78FB946BB5445798C718DC9238C694D6">
    <w:name w:val="078FB946BB5445798C718DC9238C694D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63B8B2F0AF4B4581C360D59316C9D76">
    <w:name w:val="1F63B8B2F0AF4B4581C360D59316C9D7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4744670B64F4066AB614AAF65DFC28E6">
    <w:name w:val="04744670B64F4066AB614AAF65DFC28E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BF9E0A7E1884F0C800EE26EADDA4F9C6">
    <w:name w:val="7BF9E0A7E1884F0C800EE26EADDA4F9C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C92C6C54949435B9AAC4722D63999835">
    <w:name w:val="8C92C6C54949435B9AAC4722D63999835"/>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6375EF76FCF24D15BC4F956BADC408BB6">
    <w:name w:val="6375EF76FCF24D15BC4F956BADC408BB6"/>
    <w:rsid w:val="00C73E7D"/>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7DC3656CEC884006A74F08923DC061F05">
    <w:name w:val="7DC3656CEC884006A74F08923DC061F0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8B11322B16044ADA5025E80B6951AD26">
    <w:name w:val="D8B11322B16044ADA5025E80B6951AD2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13534BDA8CF4446ACC85C0DBE406C306">
    <w:name w:val="513534BDA8CF4446ACC85C0DBE406C30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AB15D0161DF49EBAE6F67F77F3929086">
    <w:name w:val="0AB15D0161DF49EBAE6F67F77F392908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69A102D28C44A2C9918657AAA1CF1C55">
    <w:name w:val="269A102D28C44A2C9918657AAA1CF1C55"/>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35362D02B57043BB88889FEFB49F73056">
    <w:name w:val="35362D02B57043BB88889FEFB49F7305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EA4F625A75C477D8A54CC67D9ECB98F6">
    <w:name w:val="3EA4F625A75C477D8A54CC67D9ECB98F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60ED47D927043E39D6A0CE96A3DC31C6">
    <w:name w:val="960ED47D927043E39D6A0CE96A3DC31C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0D0CEE984F401FAE262547CA74CEF56">
    <w:name w:val="160D0CEE984F401FAE262547CA74CEF5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13A621C73B4D4F8E44BFE015F662F96">
    <w:name w:val="1613A621C73B4D4F8E44BFE015F662F9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5F87093EE4440A0A6FCB0FCC4AA6EC86">
    <w:name w:val="D5F87093EE4440A0A6FCB0FCC4AA6EC8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320FAD7AA44473995AF36A698E2DE825">
    <w:name w:val="1320FAD7AA44473995AF36A698E2DE825"/>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CB3CFB7CBA004477AC50B5CE30C2786C6">
    <w:name w:val="CB3CFB7CBA004477AC50B5CE30C2786C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C3095008DF47D5B33E9A22699B8A666">
    <w:name w:val="E9C3095008DF47D5B33E9A22699B8A66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3974098169742DB84AB07E33BA25D8C6">
    <w:name w:val="E3974098169742DB84AB07E33BA25D8C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7364E4DC7E94FA9A4D29033C90F62C96">
    <w:name w:val="87364E4DC7E94FA9A4D29033C90F62C9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43A593DD96245D7A87B3595541136376">
    <w:name w:val="B43A593DD96245D7A87B359554113637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51B1763EBED45068E5161818B7D75CE6">
    <w:name w:val="351B1763EBED45068E5161818B7D75CE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F1B7ACE6E0D431D8508D38E83D1D0B26">
    <w:name w:val="AF1B7ACE6E0D431D8508D38E83D1D0B2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CBEA8DF40794FA286C8D496A42E7F086">
    <w:name w:val="7CBEA8DF40794FA286C8D496A42E7F08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C2CC2CDE2AB49F3A3A8D5BE2166A76C6">
    <w:name w:val="0C2CC2CDE2AB49F3A3A8D5BE2166A76C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7832A31684A4355B02064B89BDD91B36">
    <w:name w:val="17832A31684A4355B02064B89BDD91B3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AE0254B64DE4B0196BCA1F52B385FE26">
    <w:name w:val="8AE0254B64DE4B0196BCA1F52B385FE2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423152EFB0A4553AE6189CE36E5D7C46">
    <w:name w:val="B423152EFB0A4553AE6189CE36E5D7C4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D1D732F54094489B38C97D1D3341DF36">
    <w:name w:val="6D1D732F54094489B38C97D1D3341DF3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FDDE167F63245A3B2B4DD798F896C8B6">
    <w:name w:val="5FDDE167F63245A3B2B4DD798F896C8B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223E254F224581BFD9593EA26CC17C6">
    <w:name w:val="59223E254F224581BFD9593EA26CC17C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F916D9DDE94F9DAF8AE8484D838E206">
    <w:name w:val="BFF916D9DDE94F9DAF8AE8484D838E20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4C3BCF019944E8B98832B2DC57968566">
    <w:name w:val="54C3BCF019944E8B98832B2DC5796856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41DDFDB7AB94F4B907A8CC63D17A8AA6">
    <w:name w:val="E41DDFDB7AB94F4B907A8CC63D17A8AA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53BF1A40FF4B8596BF65625C0E720E6">
    <w:name w:val="CB53BF1A40FF4B8596BF65625C0E720E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6AFE88782444F3399B29F87F07763D06">
    <w:name w:val="F6AFE88782444F3399B29F87F07763D0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E7E530D5D9D48F58E5104C6236B168D6">
    <w:name w:val="AE7E530D5D9D48F58E5104C6236B168D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1F271CE72EC43B1846BF374D07816CD6">
    <w:name w:val="B1F271CE72EC43B1846BF374D07816CD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9D378BA4DC14A7BB6368950D034B4B86">
    <w:name w:val="B9D378BA4DC14A7BB6368950D034B4B8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186BCEC26764C2A850025973FA30B676">
    <w:name w:val="0186BCEC26764C2A850025973FA30B67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AF19934C52941FF9E104C02F787C3486">
    <w:name w:val="7AF19934C52941FF9E104C02F787C348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46D485053A0498C97B840A8C09D5F796">
    <w:name w:val="C46D485053A0498C97B840A8C09D5F79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4992AC204634BBBA5D63F6277519FD06">
    <w:name w:val="14992AC204634BBBA5D63F6277519FD0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FB9CD5D226D45179E6858F489A6C8806">
    <w:name w:val="0FB9CD5D226D45179E6858F489A6C880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B778C20A6B04997B8181C873040580A6">
    <w:name w:val="BB778C20A6B04997B8181C873040580A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4692E59D85D4C9C8F5EA8916C2A6EAC6">
    <w:name w:val="A4692E59D85D4C9C8F5EA8916C2A6EAC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DCB0D7F22594808BA2B32744E3E167D6">
    <w:name w:val="2DCB0D7F22594808BA2B32744E3E167D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FD154F952EE4DD4A2F310E32B5D8C0B6">
    <w:name w:val="EFD154F952EE4DD4A2F310E32B5D8C0B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96B0604AE4649C9A9262FA2801527196">
    <w:name w:val="D96B0604AE4649C9A9262FA280152719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5C0B4C9A5274D3D8393BE84B5F7EBDD6">
    <w:name w:val="85C0B4C9A5274D3D8393BE84B5F7EBDD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F587159C06D41C29C833920D05F6BF16">
    <w:name w:val="9F587159C06D41C29C833920D05F6BF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22CAABE24A44558B84D3F97281D7E66">
    <w:name w:val="BF22CAABE24A44558B84D3F97281D7E6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3EDA810DE547C58F38A4C6FBC1C2386">
    <w:name w:val="E93EDA810DE547C58F38A4C6FBC1C238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9192E4E7F94449BACB28CCFCF95A40D6">
    <w:name w:val="99192E4E7F94449BACB28CCFCF95A40D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8DCF7D872104B6C9C10814271D133986">
    <w:name w:val="28DCF7D872104B6C9C10814271D13398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24383DACA9E420D94780228797439FD6">
    <w:name w:val="024383DACA9E420D94780228797439FD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13B389268BD4E1E8709C9E866E3733D6">
    <w:name w:val="C13B389268BD4E1E8709C9E866E3733D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9D6CC7247C24CC6932A589E1CB48F506">
    <w:name w:val="19D6CC7247C24CC6932A589E1CB48F50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1931B48456842E4B8143401343B49776">
    <w:name w:val="31931B48456842E4B8143401343B4977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AFB68F3DAF42A88D13F639227F934F6">
    <w:name w:val="A7AFB68F3DAF42A88D13F639227F934F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690701E2BB440BDB5578802B4EE67676">
    <w:name w:val="B690701E2BB440BDB5578802B4EE6767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0B1038527C428BB5B4C91B4F856A0A6">
    <w:name w:val="590B1038527C428BB5B4C91B4F856A0A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98FCD390A964EA18C32B99561B247AC6">
    <w:name w:val="098FCD390A964EA18C32B99561B247AC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0EC6970B03477EA4263CD07385DE8E6">
    <w:name w:val="E90EC6970B03477EA4263CD07385DE8E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F13AE721FBE40939323A1011571BAFA6">
    <w:name w:val="6F13AE721FBE40939323A1011571BAFA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46A475255447BA9D0EFD0E73D136906">
    <w:name w:val="CB46A475255447BA9D0EFD0E73D13690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1CF21A33824930A1FE4C6DEE5F4D9A6">
    <w:name w:val="BF1CF21A33824930A1FE4C6DEE5F4D9A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5BE850EAB334BE6B142CD997128D4606">
    <w:name w:val="65BE850EAB334BE6B142CD997128D460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80BBDCAAB04B9BBA1EE5765F5BA3B16">
    <w:name w:val="4980BBDCAAB04B9BBA1EE5765F5BA3B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119BD0D3A8144729EBA558579DE11936">
    <w:name w:val="7119BD0D3A8144729EBA558579DE1193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67D9E53AB645E19EECD0034FF984FD6">
    <w:name w:val="4967D9E53AB645E19EECD0034FF984FD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D0114F2FFFF4C47BD6C84644A9FE4D36">
    <w:name w:val="2D0114F2FFFF4C47BD6C84644A9FE4D3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05FBC3FEBD94CF39185841737FD2E326">
    <w:name w:val="005FBC3FEBD94CF39185841737FD2E32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6B2A7310EAA464686883F7E055FF8196">
    <w:name w:val="76B2A7310EAA464686883F7E055FF819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3B565F870BC4106854DF119BF668B076">
    <w:name w:val="E3B565F870BC4106854DF119BF668B07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33CF98F35F34D1481B3ED3A677012B66">
    <w:name w:val="033CF98F35F34D1481B3ED3A677012B6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763C5B56FCD478EA133D9D34267AA576">
    <w:name w:val="5763C5B56FCD478EA133D9D34267AA57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8CE1147C77C408F91724098FCBE5B406">
    <w:name w:val="38CE1147C77C408F91724098FCBE5B40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5B7DFB161D949E897C685992F76B62B6">
    <w:name w:val="65B7DFB161D949E897C685992F76B62B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43AB7269494B09B14213FD5E280E196">
    <w:name w:val="A743AB7269494B09B14213FD5E280E19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41D6CE0818346139085F999BA98702E6">
    <w:name w:val="A41D6CE0818346139085F999BA98702E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3FE6F1C280545369235935408E6B5026">
    <w:name w:val="23FE6F1C280545369235935408E6B502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4D69E9DF3184B9197FBB3ACBE54A0026">
    <w:name w:val="64D69E9DF3184B9197FBB3ACBE54A002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9571634056F4A5D90D681F5E58F5CB16">
    <w:name w:val="09571634056F4A5D90D681F5E58F5CB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AF18A9695F04AE3BE1F4463B37491716">
    <w:name w:val="AAF18A9695F04AE3BE1F4463B374917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D65B78034A845D78B6D61EA7B56C26E6">
    <w:name w:val="9D65B78034A845D78B6D61EA7B56C26E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DB25BA4D8874AA39CD0F3018515DFA46">
    <w:name w:val="BDB25BA4D8874AA39CD0F3018515DFA4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A5191C82F2D4FC483068FB02AAF7EB46">
    <w:name w:val="2A5191C82F2D4FC483068FB02AAF7EB4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4B559AAFBA943AE8DEF727F3124BEA86">
    <w:name w:val="84B559AAFBA943AE8DEF727F3124BEA8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75D5204C44B4DAFB4F5B71041C096286">
    <w:name w:val="375D5204C44B4DAFB4F5B71041C09628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08D7A076712486F8B32B28874F7406C6">
    <w:name w:val="F08D7A076712486F8B32B28874F7406C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D182339793343428AEB670885994C9B6">
    <w:name w:val="9D182339793343428AEB670885994C9B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4DAD1FD9F1417CB719BD3370B5BD416">
    <w:name w:val="BF4DAD1FD9F1417CB719BD3370B5BD4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FE2542387DB427894A8E544CE2916045">
    <w:name w:val="FFE2542387DB427894A8E544CE291604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A146C85F3214DBB883AAB17F23758605">
    <w:name w:val="6A146C85F3214DBB883AAB17F2375860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6B577DC97074FFF9B69B42B0BB2CE5B5">
    <w:name w:val="B6B577DC97074FFF9B69B42B0BB2CE5B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E084F7D499E46AFBEAAFB494C4175995">
    <w:name w:val="8E084F7D499E46AFBEAAFB494C417599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1BCD02A8CEB4C01A62A0D9C1295B5765">
    <w:name w:val="91BCD02A8CEB4C01A62A0D9C1295B576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A3F343335A0441AA116C54280B44FEE6">
    <w:name w:val="EA3F343335A0441AA116C54280B44FEE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2678253423E4A68A45DBFA55DFB8B076">
    <w:name w:val="02678253423E4A68A45DBFA55DFB8B07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011948DDFD6419AB59361072EC7C0126">
    <w:name w:val="0011948DDFD6419AB59361072EC7C012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1623E80B95F46A899524ED8956D8A306">
    <w:name w:val="D1623E80B95F46A899524ED8956D8A30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D6D81BF2F1541F8938C5BF8BAEA991B6">
    <w:name w:val="3D6D81BF2F1541F8938C5BF8BAEA991B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7DC6D6BAE0644CD8F977F941331F6E26">
    <w:name w:val="F7DC6D6BAE0644CD8F977F941331F6E2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6B71312EE6F4B538D21FEFB1B2EA5116">
    <w:name w:val="56B71312EE6F4B538D21FEFB1B2EA51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381863BA7554A11A723F78BE71119315">
    <w:name w:val="0381863BA7554A11A723F78BE711193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4804629304F4531824CB40BB983F6736">
    <w:name w:val="F4804629304F4531824CB40BB983F673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4FA3C86BB254B1DB67E1A1805F2E53B6">
    <w:name w:val="54FA3C86BB254B1DB67E1A1805F2E53B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EF00D799EF470B8C26FE3713D5CDB86">
    <w:name w:val="1FEF00D799EF470B8C26FE3713D5CDB8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251E0AE7D9943DEB4E231EE031857E66">
    <w:name w:val="A251E0AE7D9943DEB4E231EE031857E6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FCC102901F8483694EAC5AF26DB0E006">
    <w:name w:val="CFCC102901F8483694EAC5AF26DB0E00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84CCC8A4A34CF380D8FBA5D6911FE86">
    <w:name w:val="A784CCC8A4A34CF380D8FBA5D6911FE8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F14BBC611DC47DAA2E6FE420EC6ADE36">
    <w:name w:val="EF14BBC611DC47DAA2E6FE420EC6ADE3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84E9AA470F74024BDDCF4DE0317676E6">
    <w:name w:val="684E9AA470F74024BDDCF4DE0317676E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56BDFFE6B504B468F4C2C7D9EFF62F96">
    <w:name w:val="A56BDFFE6B504B468F4C2C7D9EFF62F9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AE802B1DF274A7F975B886447A7CBCD6">
    <w:name w:val="BAE802B1DF274A7F975B886447A7CBCD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A89A2435801470F9D91259A3A8290A26">
    <w:name w:val="7A89A2435801470F9D91259A3A8290A2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83A466738204EBDA3206C5FD42A07056">
    <w:name w:val="183A466738204EBDA3206C5FD42A0705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98D168145AD477E9CAF1662D810CDCF6">
    <w:name w:val="798D168145AD477E9CAF1662D810CDCF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F3AF8DEE98E4C2DA4D796239C15EA7F6">
    <w:name w:val="AF3AF8DEE98E4C2DA4D796239C15EA7F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D8C442ED53E47A8A6F06AA0C7F0B74C6">
    <w:name w:val="1D8C442ED53E47A8A6F06AA0C7F0B74C6"/>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4BC364AA939A4DFCAEDEE22981E67E316">
    <w:name w:val="4BC364AA939A4DFCAEDEE22981E67E316"/>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353D8A99E59949969989C9AC76464EA86">
    <w:name w:val="353D8A99E59949969989C9AC76464EA8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93163235EA34F118E242A69BB1D45D26">
    <w:name w:val="193163235EA34F118E242A69BB1D45D2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C5C7DDFFBB6459793AF9A61893A25EE6">
    <w:name w:val="DC5C7DDFFBB6459793AF9A61893A25EE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6D823B029240A89595DBD48E3E37206">
    <w:name w:val="1F6D823B029240A89595DBD48E3E37206"/>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66B0D0BB7A194BCE868CEDAF3619943E6">
    <w:name w:val="66B0D0BB7A194BCE868CEDAF3619943E6"/>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89730021FA2A499194E7D8954600190C6">
    <w:name w:val="89730021FA2A499194E7D8954600190C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24C4A714A1448A965BB0C52A5F2C736">
    <w:name w:val="5924C4A714A1448A965BB0C52A5F2C73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9D7FC4E8F83428FA90EE9563CB37AB86">
    <w:name w:val="39D7FC4E8F83428FA90EE9563CB37AB8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F1DB0C2C8E346F7A41C7C1CEA0C09406">
    <w:name w:val="2F1DB0C2C8E346F7A41C7C1CEA0C0940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64F1B6125B248F5970BB34FDD36F2F36">
    <w:name w:val="864F1B6125B248F5970BB34FDD36F2F3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11E3B06749E4904B4EE67D5998E697F6">
    <w:name w:val="711E3B06749E4904B4EE67D5998E697F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B24850B3723445E87F9FC10B6AF6FD66">
    <w:name w:val="4B24850B3723445E87F9FC10B6AF6FD6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F90BE7F8A6140CA8914652A0F725BF36">
    <w:name w:val="5F90BE7F8A6140CA8914652A0F725BF3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F7DC6D38E6B4E27B6D625659B003CB36">
    <w:name w:val="8F7DC6D38E6B4E27B6D625659B003CB3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BB800CD501046AEAE2833767FBDFEDA6">
    <w:name w:val="EBB800CD501046AEAE2833767FBDFEDA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72341D5E1074AE5A7C6F55C8BC44E9F6">
    <w:name w:val="E72341D5E1074AE5A7C6F55C8BC44E9F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4DB193CD1EA4992824231E4604067D06">
    <w:name w:val="F4DB193CD1EA4992824231E4604067D0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74E71D945BF4E8998EBDC65BAFD038E6">
    <w:name w:val="374E71D945BF4E8998EBDC65BAFD038E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705C7C08ECF4281B3CEB619929605AE6">
    <w:name w:val="E705C7C08ECF4281B3CEB619929605AE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80C2B41B743444D8A4E00B7BC56B80B6">
    <w:name w:val="780C2B41B743444D8A4E00B7BC56B80B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3CAF211BA9D4355B105207122AC02A86">
    <w:name w:val="43CAF211BA9D4355B105207122AC02A8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50D4A884E174345B5157BDA825C15D76">
    <w:name w:val="A50D4A884E174345B5157BDA825C15D7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8DD28330FFB46B8BCED52EEF25AB01E6">
    <w:name w:val="E8DD28330FFB46B8BCED52EEF25AB01E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5C4149448324BBCA885492A4DEF3EE56">
    <w:name w:val="75C4149448324BBCA885492A4DEF3EE5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FACD3DEE22A43F98B1D9108597D17776">
    <w:name w:val="2FACD3DEE22A43F98B1D9108597D1777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DBF55713F51419AB0B70A3F35A94D326">
    <w:name w:val="CDBF55713F51419AB0B70A3F35A94D32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DC28A0399DF4613836A08DF34C34D586">
    <w:name w:val="4DC28A0399DF4613836A08DF34C34D58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4761E2445A84DC894B7D2008FA478E66">
    <w:name w:val="84761E2445A84DC894B7D2008FA478E6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5D36C0EDE8C41F99C1B70091D76D5AC6">
    <w:name w:val="E5D36C0EDE8C41F99C1B70091D76D5AC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7E4ED25926D451EB69CBBD97B8624A26">
    <w:name w:val="D7E4ED25926D451EB69CBBD97B8624A2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B034DAD935B435EB8B043E982AF16796">
    <w:name w:val="8B034DAD935B435EB8B043E982AF1679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7E501153F634E15A8C6B4C5FF798FBF6">
    <w:name w:val="47E501153F634E15A8C6B4C5FF798FBF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D2D6EA0774549FD8DFEB04A6FFEE5696">
    <w:name w:val="FD2D6EA0774549FD8DFEB04A6FFEE569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247950E989146FB8920D6E1612A512B6">
    <w:name w:val="4247950E989146FB8920D6E1612A512B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AB011D16304469B89840FF38571BFAD6">
    <w:name w:val="DAB011D16304469B89840FF38571BFAD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7FED713F7D149AF8398E46F1C000C236">
    <w:name w:val="B7FED713F7D149AF8398E46F1C000C23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C08A38A56A427B984784040D4F91226">
    <w:name w:val="E9C08A38A56A427B984784040D4F9122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8DD587745864FC3930C9C5FB7CF2F986">
    <w:name w:val="D8DD587745864FC3930C9C5FB7CF2F98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99430950FC1408F91B6E71CCA83F0606">
    <w:name w:val="899430950FC1408F91B6E71CCA83F060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448C72BAC8C41CF892614410D9AA8EB5">
    <w:name w:val="1448C72BAC8C41CF892614410D9AA8EB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C596CEA7DB3439E891A1032F388F9236">
    <w:name w:val="0C596CEA7DB3439E891A1032F388F923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D08FDCD7D734332B94FD5CBA3FB96616">
    <w:name w:val="DD08FDCD7D734332B94FD5CBA3FB966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CD88DC90B949F7AB3A71D5E8C10EC66">
    <w:name w:val="BFCD88DC90B949F7AB3A71D5E8C10EC6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EC00591F9B54300B1B2C0526F4A936A6">
    <w:name w:val="FEC00591F9B54300B1B2C0526F4A936A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2D96FE490D64681AF9F6A8E134A89446">
    <w:name w:val="B2D96FE490D64681AF9F6A8E134A8944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1DEAC26347E45288BEE1A03556FBC546">
    <w:name w:val="21DEAC26347E45288BEE1A03556FBC54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6207E4A9B145A5A0FE01D32DC03BCA7">
    <w:name w:val="CB6207E4A9B145A5A0FE01D32DC03BCA7"/>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741621CE99EF41B78505CC744F2E5CE57">
    <w:name w:val="741621CE99EF41B78505CC744F2E5CE57"/>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A3961482D88342CC9842A615650886A47">
    <w:name w:val="A3961482D88342CC9842A615650886A47"/>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A4090831E6DB43FCB2C9D72D29E18CF27">
    <w:name w:val="A4090831E6DB43FCB2C9D72D29E18CF27"/>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9E6721EE5E9B4FA78D59DB2F5CBE579F7">
    <w:name w:val="9E6721EE5E9B4FA78D59DB2F5CBE579F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AE34BEC42894EA5B896E4AE4C1479597">
    <w:name w:val="6AE34BEC42894EA5B896E4AE4C147959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A3C3AC81F5C45C1BF69DD902125B2937">
    <w:name w:val="5A3C3AC81F5C45C1BF69DD902125B293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7DF39FCC2004BD9829B2AFEF56A11FC7">
    <w:name w:val="C7DF39FCC2004BD9829B2AFEF56A11FC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671540997A04291A79A8D5C93F906726">
    <w:name w:val="6671540997A04291A79A8D5C93F90672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70D720709A645658620E8E0D463AB0D">
    <w:name w:val="070D720709A645658620E8E0D463AB0D"/>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07CCBD7197A4E2DB3A415344103530E1">
    <w:name w:val="007CCBD7197A4E2DB3A415344103530E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98DFCABB37E47CEAD9519DD4E0192957">
    <w:name w:val="F98DFCABB37E47CEAD9519DD4E019295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E2B522B614C43F985312BB6B042D86C5">
    <w:name w:val="7E2B522B614C43F985312BB6B042D86C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D7599FC4E344993908D1050BB6E90B97">
    <w:name w:val="BD7599FC4E344993908D1050BB6E90B9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3E287268E6B4567B2F465BE788217647">
    <w:name w:val="B3E287268E6B4567B2F465BE78821764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D5DC3918A8F4D2DA4E3188E09904DF27">
    <w:name w:val="1D5DC3918A8F4D2DA4E3188E09904DF2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38778DB9F2644C185EDE3076CBD73B67">
    <w:name w:val="C38778DB9F2644C185EDE3076CBD73B6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2453BB97E14F959FDC83A757E1433B7">
    <w:name w:val="492453BB97E14F959FDC83A757E1433B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07F18AD2F024BF6A4EBC82DBD58E3F47">
    <w:name w:val="507F18AD2F024BF6A4EBC82DBD58E3F4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D794FC3A6324639899C84BA00C74A317">
    <w:name w:val="3D794FC3A6324639899C84BA00C74A31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B03061C165C41549F9423C22536B6717">
    <w:name w:val="1B03061C165C41549F9423C22536B671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549E03FD5EC40FA822F6B6DC4BC96ED7">
    <w:name w:val="3549E03FD5EC40FA822F6B6DC4BC96ED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27BA9D39C0848AD87AA71BFC30B74077">
    <w:name w:val="B27BA9D39C0848AD87AA71BFC30B7407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1767AA5BAC443B2904EF0CB29D350807">
    <w:name w:val="E1767AA5BAC443B2904EF0CB29D35080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C63D3D25409430297273569B3CCBFEA7">
    <w:name w:val="BC63D3D25409430297273569B3CCBFEA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AE3EA9B28F54088B14D6097A85B40667">
    <w:name w:val="DAE3EA9B28F54088B14D6097A85B4066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F8F1EE65FD344E8A03730397EDC19187">
    <w:name w:val="9F8F1EE65FD344E8A03730397EDC1918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F9512EA59224FB1AAE7A790DFF14C927">
    <w:name w:val="0F9512EA59224FB1AAE7A790DFF14C92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222399EFEA34583A14C4A99CF4BDF917">
    <w:name w:val="C222399EFEA34583A14C4A99CF4BDF91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8F3E4A4404C4098B62256BBF1BFD41A7">
    <w:name w:val="28F3E4A4404C4098B62256BBF1BFD41A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D38F5DCA584B15B874F5AABB1DDE497">
    <w:name w:val="16D38F5DCA584B15B874F5AABB1DDE49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41286E0519D4D04B31CCF44F6ED6D3E7">
    <w:name w:val="E41286E0519D4D04B31CCF44F6ED6D3E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C8AD9E722EE48E99D0F8D69B1839B127">
    <w:name w:val="FC8AD9E722EE48E99D0F8D69B1839B12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80FC7197C52494288C46EE8B5C1AC6D7">
    <w:name w:val="880FC7197C52494288C46EE8B5C1AC6D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E8FF845103340AE8B563A1F91A1619A7">
    <w:name w:val="7E8FF845103340AE8B563A1F91A1619A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78FB946BB5445798C718DC9238C694D7">
    <w:name w:val="078FB946BB5445798C718DC9238C694D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63B8B2F0AF4B4581C360D59316C9D77">
    <w:name w:val="1F63B8B2F0AF4B4581C360D59316C9D7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4744670B64F4066AB614AAF65DFC28E7">
    <w:name w:val="04744670B64F4066AB614AAF65DFC28E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BF9E0A7E1884F0C800EE26EADDA4F9C7">
    <w:name w:val="7BF9E0A7E1884F0C800EE26EADDA4F9C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C92C6C54949435B9AAC4722D63999836">
    <w:name w:val="8C92C6C54949435B9AAC4722D63999836"/>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6375EF76FCF24D15BC4F956BADC408BB7">
    <w:name w:val="6375EF76FCF24D15BC4F956BADC408BB7"/>
    <w:rsid w:val="00C73E7D"/>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7DC3656CEC884006A74F08923DC061F06">
    <w:name w:val="7DC3656CEC884006A74F08923DC061F0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8B11322B16044ADA5025E80B6951AD27">
    <w:name w:val="D8B11322B16044ADA5025E80B6951AD2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13534BDA8CF4446ACC85C0DBE406C307">
    <w:name w:val="513534BDA8CF4446ACC85C0DBE406C30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AB15D0161DF49EBAE6F67F77F3929087">
    <w:name w:val="0AB15D0161DF49EBAE6F67F77F392908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69A102D28C44A2C9918657AAA1CF1C56">
    <w:name w:val="269A102D28C44A2C9918657AAA1CF1C56"/>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35362D02B57043BB88889FEFB49F73057">
    <w:name w:val="35362D02B57043BB88889FEFB49F7305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EA4F625A75C477D8A54CC67D9ECB98F7">
    <w:name w:val="3EA4F625A75C477D8A54CC67D9ECB98F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60ED47D927043E39D6A0CE96A3DC31C7">
    <w:name w:val="960ED47D927043E39D6A0CE96A3DC31C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0D0CEE984F401FAE262547CA74CEF57">
    <w:name w:val="160D0CEE984F401FAE262547CA74CEF5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13A621C73B4D4F8E44BFE015F662F97">
    <w:name w:val="1613A621C73B4D4F8E44BFE015F662F9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5F87093EE4440A0A6FCB0FCC4AA6EC87">
    <w:name w:val="D5F87093EE4440A0A6FCB0FCC4AA6EC8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320FAD7AA44473995AF36A698E2DE826">
    <w:name w:val="1320FAD7AA44473995AF36A698E2DE826"/>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CB3CFB7CBA004477AC50B5CE30C2786C7">
    <w:name w:val="CB3CFB7CBA004477AC50B5CE30C2786C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C3095008DF47D5B33E9A22699B8A667">
    <w:name w:val="E9C3095008DF47D5B33E9A22699B8A66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3974098169742DB84AB07E33BA25D8C7">
    <w:name w:val="E3974098169742DB84AB07E33BA25D8C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7364E4DC7E94FA9A4D29033C90F62C97">
    <w:name w:val="87364E4DC7E94FA9A4D29033C90F62C9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43A593DD96245D7A87B3595541136377">
    <w:name w:val="B43A593DD96245D7A87B359554113637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51B1763EBED45068E5161818B7D75CE7">
    <w:name w:val="351B1763EBED45068E5161818B7D75CE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F1B7ACE6E0D431D8508D38E83D1D0B27">
    <w:name w:val="AF1B7ACE6E0D431D8508D38E83D1D0B2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CBEA8DF40794FA286C8D496A42E7F087">
    <w:name w:val="7CBEA8DF40794FA286C8D496A42E7F08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C2CC2CDE2AB49F3A3A8D5BE2166A76C7">
    <w:name w:val="0C2CC2CDE2AB49F3A3A8D5BE2166A76C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7832A31684A4355B02064B89BDD91B37">
    <w:name w:val="17832A31684A4355B02064B89BDD91B3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AE0254B64DE4B0196BCA1F52B385FE27">
    <w:name w:val="8AE0254B64DE4B0196BCA1F52B385FE2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423152EFB0A4553AE6189CE36E5D7C47">
    <w:name w:val="B423152EFB0A4553AE6189CE36E5D7C4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D1D732F54094489B38C97D1D3341DF37">
    <w:name w:val="6D1D732F54094489B38C97D1D3341DF3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FDDE167F63245A3B2B4DD798F896C8B7">
    <w:name w:val="5FDDE167F63245A3B2B4DD798F896C8B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223E254F224581BFD9593EA26CC17C7">
    <w:name w:val="59223E254F224581BFD9593EA26CC17C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F916D9DDE94F9DAF8AE8484D838E207">
    <w:name w:val="BFF916D9DDE94F9DAF8AE8484D838E20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4C3BCF019944E8B98832B2DC57968567">
    <w:name w:val="54C3BCF019944E8B98832B2DC5796856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41DDFDB7AB94F4B907A8CC63D17A8AA7">
    <w:name w:val="E41DDFDB7AB94F4B907A8CC63D17A8AA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53BF1A40FF4B8596BF65625C0E720E7">
    <w:name w:val="CB53BF1A40FF4B8596BF65625C0E720E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6AFE88782444F3399B29F87F07763D07">
    <w:name w:val="F6AFE88782444F3399B29F87F07763D0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E7E530D5D9D48F58E5104C6236B168D7">
    <w:name w:val="AE7E530D5D9D48F58E5104C6236B168D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1F271CE72EC43B1846BF374D07816CD7">
    <w:name w:val="B1F271CE72EC43B1846BF374D07816CD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9D378BA4DC14A7BB6368950D034B4B87">
    <w:name w:val="B9D378BA4DC14A7BB6368950D034B4B8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186BCEC26764C2A850025973FA30B677">
    <w:name w:val="0186BCEC26764C2A850025973FA30B67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AF19934C52941FF9E104C02F787C3487">
    <w:name w:val="7AF19934C52941FF9E104C02F787C348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46D485053A0498C97B840A8C09D5F797">
    <w:name w:val="C46D485053A0498C97B840A8C09D5F79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4992AC204634BBBA5D63F6277519FD07">
    <w:name w:val="14992AC204634BBBA5D63F6277519FD0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FB9CD5D226D45179E6858F489A6C8807">
    <w:name w:val="0FB9CD5D226D45179E6858F489A6C880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B778C20A6B04997B8181C873040580A7">
    <w:name w:val="BB778C20A6B04997B8181C873040580A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4692E59D85D4C9C8F5EA8916C2A6EAC7">
    <w:name w:val="A4692E59D85D4C9C8F5EA8916C2A6EAC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DCB0D7F22594808BA2B32744E3E167D7">
    <w:name w:val="2DCB0D7F22594808BA2B32744E3E167D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FD154F952EE4DD4A2F310E32B5D8C0B7">
    <w:name w:val="EFD154F952EE4DD4A2F310E32B5D8C0B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96B0604AE4649C9A9262FA2801527197">
    <w:name w:val="D96B0604AE4649C9A9262FA280152719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5C0B4C9A5274D3D8393BE84B5F7EBDD7">
    <w:name w:val="85C0B4C9A5274D3D8393BE84B5F7EBDD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F587159C06D41C29C833920D05F6BF17">
    <w:name w:val="9F587159C06D41C29C833920D05F6BF1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22CAABE24A44558B84D3F97281D7E67">
    <w:name w:val="BF22CAABE24A44558B84D3F97281D7E6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3EDA810DE547C58F38A4C6FBC1C2387">
    <w:name w:val="E93EDA810DE547C58F38A4C6FBC1C238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9192E4E7F94449BACB28CCFCF95A40D7">
    <w:name w:val="99192E4E7F94449BACB28CCFCF95A40D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8DCF7D872104B6C9C10814271D133987">
    <w:name w:val="28DCF7D872104B6C9C10814271D13398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24383DACA9E420D94780228797439FD7">
    <w:name w:val="024383DACA9E420D94780228797439FD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13B389268BD4E1E8709C9E866E3733D7">
    <w:name w:val="C13B389268BD4E1E8709C9E866E3733D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9D6CC7247C24CC6932A589E1CB48F507">
    <w:name w:val="19D6CC7247C24CC6932A589E1CB48F50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1931B48456842E4B8143401343B49777">
    <w:name w:val="31931B48456842E4B8143401343B4977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AFB68F3DAF42A88D13F639227F934F7">
    <w:name w:val="A7AFB68F3DAF42A88D13F639227F934F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690701E2BB440BDB5578802B4EE67677">
    <w:name w:val="B690701E2BB440BDB5578802B4EE6767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0B1038527C428BB5B4C91B4F856A0A7">
    <w:name w:val="590B1038527C428BB5B4C91B4F856A0A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98FCD390A964EA18C32B99561B247AC7">
    <w:name w:val="098FCD390A964EA18C32B99561B247AC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0EC6970B03477EA4263CD07385DE8E7">
    <w:name w:val="E90EC6970B03477EA4263CD07385DE8E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F13AE721FBE40939323A1011571BAFA7">
    <w:name w:val="6F13AE721FBE40939323A1011571BAFA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46A475255447BA9D0EFD0E73D136907">
    <w:name w:val="CB46A475255447BA9D0EFD0E73D13690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1CF21A33824930A1FE4C6DEE5F4D9A7">
    <w:name w:val="BF1CF21A33824930A1FE4C6DEE5F4D9A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5BE850EAB334BE6B142CD997128D4607">
    <w:name w:val="65BE850EAB334BE6B142CD997128D460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80BBDCAAB04B9BBA1EE5765F5BA3B17">
    <w:name w:val="4980BBDCAAB04B9BBA1EE5765F5BA3B1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119BD0D3A8144729EBA558579DE11937">
    <w:name w:val="7119BD0D3A8144729EBA558579DE1193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67D9E53AB645E19EECD0034FF984FD7">
    <w:name w:val="4967D9E53AB645E19EECD0034FF984FD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D0114F2FFFF4C47BD6C84644A9FE4D37">
    <w:name w:val="2D0114F2FFFF4C47BD6C84644A9FE4D3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05FBC3FEBD94CF39185841737FD2E327">
    <w:name w:val="005FBC3FEBD94CF39185841737FD2E32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6B2A7310EAA464686883F7E055FF8197">
    <w:name w:val="76B2A7310EAA464686883F7E055FF819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3B565F870BC4106854DF119BF668B077">
    <w:name w:val="E3B565F870BC4106854DF119BF668B07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33CF98F35F34D1481B3ED3A677012B67">
    <w:name w:val="033CF98F35F34D1481B3ED3A677012B6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763C5B56FCD478EA133D9D34267AA577">
    <w:name w:val="5763C5B56FCD478EA133D9D34267AA57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8CE1147C77C408F91724098FCBE5B407">
    <w:name w:val="38CE1147C77C408F91724098FCBE5B40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5B7DFB161D949E897C685992F76B62B7">
    <w:name w:val="65B7DFB161D949E897C685992F76B62B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43AB7269494B09B14213FD5E280E197">
    <w:name w:val="A743AB7269494B09B14213FD5E280E19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41D6CE0818346139085F999BA98702E7">
    <w:name w:val="A41D6CE0818346139085F999BA98702E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3FE6F1C280545369235935408E6B5027">
    <w:name w:val="23FE6F1C280545369235935408E6B502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4D69E9DF3184B9197FBB3ACBE54A0027">
    <w:name w:val="64D69E9DF3184B9197FBB3ACBE54A002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9571634056F4A5D90D681F5E58F5CB17">
    <w:name w:val="09571634056F4A5D90D681F5E58F5CB1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AF18A9695F04AE3BE1F4463B37491717">
    <w:name w:val="AAF18A9695F04AE3BE1F4463B3749171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D65B78034A845D78B6D61EA7B56C26E7">
    <w:name w:val="9D65B78034A845D78B6D61EA7B56C26E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DB25BA4D8874AA39CD0F3018515DFA47">
    <w:name w:val="BDB25BA4D8874AA39CD0F3018515DFA4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A5191C82F2D4FC483068FB02AAF7EB47">
    <w:name w:val="2A5191C82F2D4FC483068FB02AAF7EB4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4B559AAFBA943AE8DEF727F3124BEA87">
    <w:name w:val="84B559AAFBA943AE8DEF727F3124BEA8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75D5204C44B4DAFB4F5B71041C096287">
    <w:name w:val="375D5204C44B4DAFB4F5B71041C09628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08D7A076712486F8B32B28874F7406C7">
    <w:name w:val="F08D7A076712486F8B32B28874F7406C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D182339793343428AEB670885994C9B7">
    <w:name w:val="9D182339793343428AEB670885994C9B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4DAD1FD9F1417CB719BD3370B5BD417">
    <w:name w:val="BF4DAD1FD9F1417CB719BD3370B5BD41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FE2542387DB427894A8E544CE2916046">
    <w:name w:val="FFE2542387DB427894A8E544CE291604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A146C85F3214DBB883AAB17F23758606">
    <w:name w:val="6A146C85F3214DBB883AAB17F2375860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6B577DC97074FFF9B69B42B0BB2CE5B6">
    <w:name w:val="B6B577DC97074FFF9B69B42B0BB2CE5B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E084F7D499E46AFBEAAFB494C4175996">
    <w:name w:val="8E084F7D499E46AFBEAAFB494C417599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1BCD02A8CEB4C01A62A0D9C1295B5766">
    <w:name w:val="91BCD02A8CEB4C01A62A0D9C1295B576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A3F343335A0441AA116C54280B44FEE7">
    <w:name w:val="EA3F343335A0441AA116C54280B44FEE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2678253423E4A68A45DBFA55DFB8B077">
    <w:name w:val="02678253423E4A68A45DBFA55DFB8B07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011948DDFD6419AB59361072EC7C0127">
    <w:name w:val="0011948DDFD6419AB59361072EC7C012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1623E80B95F46A899524ED8956D8A307">
    <w:name w:val="D1623E80B95F46A899524ED8956D8A30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D6D81BF2F1541F8938C5BF8BAEA991B7">
    <w:name w:val="3D6D81BF2F1541F8938C5BF8BAEA991B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7DC6D6BAE0644CD8F977F941331F6E27">
    <w:name w:val="F7DC6D6BAE0644CD8F977F941331F6E2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6B71312EE6F4B538D21FEFB1B2EA5117">
    <w:name w:val="56B71312EE6F4B538D21FEFB1B2EA511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381863BA7554A11A723F78BE71119316">
    <w:name w:val="0381863BA7554A11A723F78BE711193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4804629304F4531824CB40BB983F6737">
    <w:name w:val="F4804629304F4531824CB40BB983F673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4FA3C86BB254B1DB67E1A1805F2E53B7">
    <w:name w:val="54FA3C86BB254B1DB67E1A1805F2E53B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EF00D799EF470B8C26FE3713D5CDB87">
    <w:name w:val="1FEF00D799EF470B8C26FE3713D5CDB8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251E0AE7D9943DEB4E231EE031857E67">
    <w:name w:val="A251E0AE7D9943DEB4E231EE031857E6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FCC102901F8483694EAC5AF26DB0E007">
    <w:name w:val="CFCC102901F8483694EAC5AF26DB0E00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84CCC8A4A34CF380D8FBA5D6911FE87">
    <w:name w:val="A784CCC8A4A34CF380D8FBA5D6911FE8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F14BBC611DC47DAA2E6FE420EC6ADE37">
    <w:name w:val="EF14BBC611DC47DAA2E6FE420EC6ADE3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84E9AA470F74024BDDCF4DE0317676E7">
    <w:name w:val="684E9AA470F74024BDDCF4DE0317676E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56BDFFE6B504B468F4C2C7D9EFF62F97">
    <w:name w:val="A56BDFFE6B504B468F4C2C7D9EFF62F9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AE802B1DF274A7F975B886447A7CBCD7">
    <w:name w:val="BAE802B1DF274A7F975B886447A7CBCD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A89A2435801470F9D91259A3A8290A27">
    <w:name w:val="7A89A2435801470F9D91259A3A8290A2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83A466738204EBDA3206C5FD42A07057">
    <w:name w:val="183A466738204EBDA3206C5FD42A0705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98D168145AD477E9CAF1662D810CDCF7">
    <w:name w:val="798D168145AD477E9CAF1662D810CDCF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F3AF8DEE98E4C2DA4D796239C15EA7F7">
    <w:name w:val="AF3AF8DEE98E4C2DA4D796239C15EA7F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D8C442ED53E47A8A6F06AA0C7F0B74C7">
    <w:name w:val="1D8C442ED53E47A8A6F06AA0C7F0B74C7"/>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4BC364AA939A4DFCAEDEE22981E67E317">
    <w:name w:val="4BC364AA939A4DFCAEDEE22981E67E317"/>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353D8A99E59949969989C9AC76464EA87">
    <w:name w:val="353D8A99E59949969989C9AC76464EA8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93163235EA34F118E242A69BB1D45D27">
    <w:name w:val="193163235EA34F118E242A69BB1D45D2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C5C7DDFFBB6459793AF9A61893A25EE7">
    <w:name w:val="DC5C7DDFFBB6459793AF9A61893A25EE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6D823B029240A89595DBD48E3E37207">
    <w:name w:val="1F6D823B029240A89595DBD48E3E37207"/>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66B0D0BB7A194BCE868CEDAF3619943E7">
    <w:name w:val="66B0D0BB7A194BCE868CEDAF3619943E7"/>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89730021FA2A499194E7D8954600190C7">
    <w:name w:val="89730021FA2A499194E7D8954600190C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24C4A714A1448A965BB0C52A5F2C737">
    <w:name w:val="5924C4A714A1448A965BB0C52A5F2C73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9D7FC4E8F83428FA90EE9563CB37AB87">
    <w:name w:val="39D7FC4E8F83428FA90EE9563CB37AB8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F1DB0C2C8E346F7A41C7C1CEA0C09407">
    <w:name w:val="2F1DB0C2C8E346F7A41C7C1CEA0C0940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64F1B6125B248F5970BB34FDD36F2F37">
    <w:name w:val="864F1B6125B248F5970BB34FDD36F2F3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11E3B06749E4904B4EE67D5998E697F7">
    <w:name w:val="711E3B06749E4904B4EE67D5998E697F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B24850B3723445E87F9FC10B6AF6FD67">
    <w:name w:val="4B24850B3723445E87F9FC10B6AF6FD6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F90BE7F8A6140CA8914652A0F725BF37">
    <w:name w:val="5F90BE7F8A6140CA8914652A0F725BF3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F7DC6D38E6B4E27B6D625659B003CB37">
    <w:name w:val="8F7DC6D38E6B4E27B6D625659B003CB3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BB800CD501046AEAE2833767FBDFEDA7">
    <w:name w:val="EBB800CD501046AEAE2833767FBDFEDA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72341D5E1074AE5A7C6F55C8BC44E9F7">
    <w:name w:val="E72341D5E1074AE5A7C6F55C8BC44E9F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4DB193CD1EA4992824231E4604067D07">
    <w:name w:val="F4DB193CD1EA4992824231E4604067D0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74E71D945BF4E8998EBDC65BAFD038E7">
    <w:name w:val="374E71D945BF4E8998EBDC65BAFD038E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705C7C08ECF4281B3CEB619929605AE7">
    <w:name w:val="E705C7C08ECF4281B3CEB619929605AE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80C2B41B743444D8A4E00B7BC56B80B7">
    <w:name w:val="780C2B41B743444D8A4E00B7BC56B80B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3CAF211BA9D4355B105207122AC02A87">
    <w:name w:val="43CAF211BA9D4355B105207122AC02A8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50D4A884E174345B5157BDA825C15D77">
    <w:name w:val="A50D4A884E174345B5157BDA825C15D7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8DD28330FFB46B8BCED52EEF25AB01E7">
    <w:name w:val="E8DD28330FFB46B8BCED52EEF25AB01E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5C4149448324BBCA885492A4DEF3EE57">
    <w:name w:val="75C4149448324BBCA885492A4DEF3EE5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FACD3DEE22A43F98B1D9108597D17777">
    <w:name w:val="2FACD3DEE22A43F98B1D9108597D1777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DBF55713F51419AB0B70A3F35A94D327">
    <w:name w:val="CDBF55713F51419AB0B70A3F35A94D32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DC28A0399DF4613836A08DF34C34D587">
    <w:name w:val="4DC28A0399DF4613836A08DF34C34D58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4761E2445A84DC894B7D2008FA478E67">
    <w:name w:val="84761E2445A84DC894B7D2008FA478E6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5D36C0EDE8C41F99C1B70091D76D5AC7">
    <w:name w:val="E5D36C0EDE8C41F99C1B70091D76D5AC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7E4ED25926D451EB69CBBD97B8624A27">
    <w:name w:val="D7E4ED25926D451EB69CBBD97B8624A2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B034DAD935B435EB8B043E982AF16797">
    <w:name w:val="8B034DAD935B435EB8B043E982AF1679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7E501153F634E15A8C6B4C5FF798FBF7">
    <w:name w:val="47E501153F634E15A8C6B4C5FF798FBF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D2D6EA0774549FD8DFEB04A6FFEE5697">
    <w:name w:val="FD2D6EA0774549FD8DFEB04A6FFEE569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247950E989146FB8920D6E1612A512B7">
    <w:name w:val="4247950E989146FB8920D6E1612A512B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AB011D16304469B89840FF38571BFAD7">
    <w:name w:val="DAB011D16304469B89840FF38571BFAD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7FED713F7D149AF8398E46F1C000C237">
    <w:name w:val="B7FED713F7D149AF8398E46F1C000C23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C08A38A56A427B984784040D4F91227">
    <w:name w:val="E9C08A38A56A427B984784040D4F9122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8DD587745864FC3930C9C5FB7CF2F987">
    <w:name w:val="D8DD587745864FC3930C9C5FB7CF2F98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99430950FC1408F91B6E71CCA83F0607">
    <w:name w:val="899430950FC1408F91B6E71CCA83F060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448C72BAC8C41CF892614410D9AA8EB6">
    <w:name w:val="1448C72BAC8C41CF892614410D9AA8EB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C596CEA7DB3439E891A1032F388F9237">
    <w:name w:val="0C596CEA7DB3439E891A1032F388F923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D08FDCD7D734332B94FD5CBA3FB96617">
    <w:name w:val="DD08FDCD7D734332B94FD5CBA3FB9661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CD88DC90B949F7AB3A71D5E8C10EC67">
    <w:name w:val="BFCD88DC90B949F7AB3A71D5E8C10EC6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EC00591F9B54300B1B2C0526F4A936A7">
    <w:name w:val="FEC00591F9B54300B1B2C0526F4A936A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2D96FE490D64681AF9F6A8E134A89447">
    <w:name w:val="B2D96FE490D64681AF9F6A8E134A8944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1DEAC26347E45288BEE1A03556FBC547">
    <w:name w:val="21DEAC26347E45288BEE1A03556FBC54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6207E4A9B145A5A0FE01D32DC03BCA8">
    <w:name w:val="CB6207E4A9B145A5A0FE01D32DC03BCA8"/>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741621CE99EF41B78505CC744F2E5CE58">
    <w:name w:val="741621CE99EF41B78505CC744F2E5CE58"/>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A3961482D88342CC9842A615650886A48">
    <w:name w:val="A3961482D88342CC9842A615650886A48"/>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A4090831E6DB43FCB2C9D72D29E18CF28">
    <w:name w:val="A4090831E6DB43FCB2C9D72D29E18CF28"/>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9E6721EE5E9B4FA78D59DB2F5CBE579F8">
    <w:name w:val="9E6721EE5E9B4FA78D59DB2F5CBE579F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AE34BEC42894EA5B896E4AE4C1479598">
    <w:name w:val="6AE34BEC42894EA5B896E4AE4C147959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A3C3AC81F5C45C1BF69DD902125B2938">
    <w:name w:val="5A3C3AC81F5C45C1BF69DD902125B293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7DF39FCC2004BD9829B2AFEF56A11FC8">
    <w:name w:val="C7DF39FCC2004BD9829B2AFEF56A11FC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671540997A04291A79A8D5C93F906727">
    <w:name w:val="6671540997A04291A79A8D5C93F90672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70D720709A645658620E8E0D463AB0D1">
    <w:name w:val="070D720709A645658620E8E0D463AB0D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2D7E639E278419084A14001CF6503D8">
    <w:name w:val="F2D7E639E278419084A14001CF6503D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98DFCABB37E47CEAD9519DD4E0192958">
    <w:name w:val="F98DFCABB37E47CEAD9519DD4E019295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E2B522B614C43F985312BB6B042D86C6">
    <w:name w:val="7E2B522B614C43F985312BB6B042D86C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D7599FC4E344993908D1050BB6E90B98">
    <w:name w:val="BD7599FC4E344993908D1050BB6E90B9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3E287268E6B4567B2F465BE788217648">
    <w:name w:val="B3E287268E6B4567B2F465BE78821764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D5DC3918A8F4D2DA4E3188E09904DF28">
    <w:name w:val="1D5DC3918A8F4D2DA4E3188E09904DF2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38778DB9F2644C185EDE3076CBD73B68">
    <w:name w:val="C38778DB9F2644C185EDE3076CBD73B6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2453BB97E14F959FDC83A757E1433B8">
    <w:name w:val="492453BB97E14F959FDC83A757E1433B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07F18AD2F024BF6A4EBC82DBD58E3F48">
    <w:name w:val="507F18AD2F024BF6A4EBC82DBD58E3F4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D794FC3A6324639899C84BA00C74A318">
    <w:name w:val="3D794FC3A6324639899C84BA00C74A31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B03061C165C41549F9423C22536B6718">
    <w:name w:val="1B03061C165C41549F9423C22536B671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549E03FD5EC40FA822F6B6DC4BC96ED8">
    <w:name w:val="3549E03FD5EC40FA822F6B6DC4BC96ED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27BA9D39C0848AD87AA71BFC30B74078">
    <w:name w:val="B27BA9D39C0848AD87AA71BFC30B7407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1767AA5BAC443B2904EF0CB29D350808">
    <w:name w:val="E1767AA5BAC443B2904EF0CB29D35080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C63D3D25409430297273569B3CCBFEA8">
    <w:name w:val="BC63D3D25409430297273569B3CCBFEA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AE3EA9B28F54088B14D6097A85B40668">
    <w:name w:val="DAE3EA9B28F54088B14D6097A85B4066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F8F1EE65FD344E8A03730397EDC19188">
    <w:name w:val="9F8F1EE65FD344E8A03730397EDC1918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F9512EA59224FB1AAE7A790DFF14C928">
    <w:name w:val="0F9512EA59224FB1AAE7A790DFF14C92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222399EFEA34583A14C4A99CF4BDF918">
    <w:name w:val="C222399EFEA34583A14C4A99CF4BDF91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8F3E4A4404C4098B62256BBF1BFD41A8">
    <w:name w:val="28F3E4A4404C4098B62256BBF1BFD41A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D38F5DCA584B15B874F5AABB1DDE498">
    <w:name w:val="16D38F5DCA584B15B874F5AABB1DDE49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41286E0519D4D04B31CCF44F6ED6D3E8">
    <w:name w:val="E41286E0519D4D04B31CCF44F6ED6D3E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C8AD9E722EE48E99D0F8D69B1839B128">
    <w:name w:val="FC8AD9E722EE48E99D0F8D69B1839B12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80FC7197C52494288C46EE8B5C1AC6D8">
    <w:name w:val="880FC7197C52494288C46EE8B5C1AC6D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E8FF845103340AE8B563A1F91A1619A8">
    <w:name w:val="7E8FF845103340AE8B563A1F91A1619A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78FB946BB5445798C718DC9238C694D8">
    <w:name w:val="078FB946BB5445798C718DC9238C694D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63B8B2F0AF4B4581C360D59316C9D78">
    <w:name w:val="1F63B8B2F0AF4B4581C360D59316C9D7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4744670B64F4066AB614AAF65DFC28E8">
    <w:name w:val="04744670B64F4066AB614AAF65DFC28E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BF9E0A7E1884F0C800EE26EADDA4F9C8">
    <w:name w:val="7BF9E0A7E1884F0C800EE26EADDA4F9C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C92C6C54949435B9AAC4722D63999837">
    <w:name w:val="8C92C6C54949435B9AAC4722D63999837"/>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6375EF76FCF24D15BC4F956BADC408BB8">
    <w:name w:val="6375EF76FCF24D15BC4F956BADC408BB8"/>
    <w:rsid w:val="00C73E7D"/>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7DC3656CEC884006A74F08923DC061F07">
    <w:name w:val="7DC3656CEC884006A74F08923DC061F0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8B11322B16044ADA5025E80B6951AD28">
    <w:name w:val="D8B11322B16044ADA5025E80B6951AD2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13534BDA8CF4446ACC85C0DBE406C308">
    <w:name w:val="513534BDA8CF4446ACC85C0DBE406C30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AB15D0161DF49EBAE6F67F77F3929088">
    <w:name w:val="0AB15D0161DF49EBAE6F67F77F392908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69A102D28C44A2C9918657AAA1CF1C57">
    <w:name w:val="269A102D28C44A2C9918657AAA1CF1C57"/>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35362D02B57043BB88889FEFB49F73058">
    <w:name w:val="35362D02B57043BB88889FEFB49F7305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EA4F625A75C477D8A54CC67D9ECB98F8">
    <w:name w:val="3EA4F625A75C477D8A54CC67D9ECB98F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60ED47D927043E39D6A0CE96A3DC31C8">
    <w:name w:val="960ED47D927043E39D6A0CE96A3DC31C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0D0CEE984F401FAE262547CA74CEF58">
    <w:name w:val="160D0CEE984F401FAE262547CA74CEF5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13A621C73B4D4F8E44BFE015F662F98">
    <w:name w:val="1613A621C73B4D4F8E44BFE015F662F9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5F87093EE4440A0A6FCB0FCC4AA6EC88">
    <w:name w:val="D5F87093EE4440A0A6FCB0FCC4AA6EC8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320FAD7AA44473995AF36A698E2DE827">
    <w:name w:val="1320FAD7AA44473995AF36A698E2DE827"/>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CB3CFB7CBA004477AC50B5CE30C2786C8">
    <w:name w:val="CB3CFB7CBA004477AC50B5CE30C2786C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C3095008DF47D5B33E9A22699B8A668">
    <w:name w:val="E9C3095008DF47D5B33E9A22699B8A66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3974098169742DB84AB07E33BA25D8C8">
    <w:name w:val="E3974098169742DB84AB07E33BA25D8C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7364E4DC7E94FA9A4D29033C90F62C98">
    <w:name w:val="87364E4DC7E94FA9A4D29033C90F62C9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43A593DD96245D7A87B3595541136378">
    <w:name w:val="B43A593DD96245D7A87B359554113637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51B1763EBED45068E5161818B7D75CE8">
    <w:name w:val="351B1763EBED45068E5161818B7D75CE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F1B7ACE6E0D431D8508D38E83D1D0B28">
    <w:name w:val="AF1B7ACE6E0D431D8508D38E83D1D0B2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CBEA8DF40794FA286C8D496A42E7F088">
    <w:name w:val="7CBEA8DF40794FA286C8D496A42E7F08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C2CC2CDE2AB49F3A3A8D5BE2166A76C8">
    <w:name w:val="0C2CC2CDE2AB49F3A3A8D5BE2166A76C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7832A31684A4355B02064B89BDD91B38">
    <w:name w:val="17832A31684A4355B02064B89BDD91B3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AE0254B64DE4B0196BCA1F52B385FE28">
    <w:name w:val="8AE0254B64DE4B0196BCA1F52B385FE2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423152EFB0A4553AE6189CE36E5D7C48">
    <w:name w:val="B423152EFB0A4553AE6189CE36E5D7C4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D1D732F54094489B38C97D1D3341DF38">
    <w:name w:val="6D1D732F54094489B38C97D1D3341DF3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FDDE167F63245A3B2B4DD798F896C8B8">
    <w:name w:val="5FDDE167F63245A3B2B4DD798F896C8B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223E254F224581BFD9593EA26CC17C8">
    <w:name w:val="59223E254F224581BFD9593EA26CC17C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F916D9DDE94F9DAF8AE8484D838E208">
    <w:name w:val="BFF916D9DDE94F9DAF8AE8484D838E20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4C3BCF019944E8B98832B2DC57968568">
    <w:name w:val="54C3BCF019944E8B98832B2DC5796856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41DDFDB7AB94F4B907A8CC63D17A8AA8">
    <w:name w:val="E41DDFDB7AB94F4B907A8CC63D17A8AA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53BF1A40FF4B8596BF65625C0E720E8">
    <w:name w:val="CB53BF1A40FF4B8596BF65625C0E720E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6AFE88782444F3399B29F87F07763D08">
    <w:name w:val="F6AFE88782444F3399B29F87F07763D0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E7E530D5D9D48F58E5104C6236B168D8">
    <w:name w:val="AE7E530D5D9D48F58E5104C6236B168D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1F271CE72EC43B1846BF374D07816CD8">
    <w:name w:val="B1F271CE72EC43B1846BF374D07816CD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9D378BA4DC14A7BB6368950D034B4B88">
    <w:name w:val="B9D378BA4DC14A7BB6368950D034B4B8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186BCEC26764C2A850025973FA30B678">
    <w:name w:val="0186BCEC26764C2A850025973FA30B67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AF19934C52941FF9E104C02F787C3488">
    <w:name w:val="7AF19934C52941FF9E104C02F787C348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46D485053A0498C97B840A8C09D5F798">
    <w:name w:val="C46D485053A0498C97B840A8C09D5F79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4992AC204634BBBA5D63F6277519FD08">
    <w:name w:val="14992AC204634BBBA5D63F6277519FD0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FB9CD5D226D45179E6858F489A6C8808">
    <w:name w:val="0FB9CD5D226D45179E6858F489A6C880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B778C20A6B04997B8181C873040580A8">
    <w:name w:val="BB778C20A6B04997B8181C873040580A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4692E59D85D4C9C8F5EA8916C2A6EAC8">
    <w:name w:val="A4692E59D85D4C9C8F5EA8916C2A6EAC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DCB0D7F22594808BA2B32744E3E167D8">
    <w:name w:val="2DCB0D7F22594808BA2B32744E3E167D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FD154F952EE4DD4A2F310E32B5D8C0B8">
    <w:name w:val="EFD154F952EE4DD4A2F310E32B5D8C0B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96B0604AE4649C9A9262FA2801527198">
    <w:name w:val="D96B0604AE4649C9A9262FA280152719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5C0B4C9A5274D3D8393BE84B5F7EBDD8">
    <w:name w:val="85C0B4C9A5274D3D8393BE84B5F7EBDD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F587159C06D41C29C833920D05F6BF18">
    <w:name w:val="9F587159C06D41C29C833920D05F6BF1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22CAABE24A44558B84D3F97281D7E68">
    <w:name w:val="BF22CAABE24A44558B84D3F97281D7E6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3EDA810DE547C58F38A4C6FBC1C2388">
    <w:name w:val="E93EDA810DE547C58F38A4C6FBC1C238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9192E4E7F94449BACB28CCFCF95A40D8">
    <w:name w:val="99192E4E7F94449BACB28CCFCF95A40D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8DCF7D872104B6C9C10814271D133988">
    <w:name w:val="28DCF7D872104B6C9C10814271D13398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24383DACA9E420D94780228797439FD8">
    <w:name w:val="024383DACA9E420D94780228797439FD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13B389268BD4E1E8709C9E866E3733D8">
    <w:name w:val="C13B389268BD4E1E8709C9E866E3733D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9D6CC7247C24CC6932A589E1CB48F508">
    <w:name w:val="19D6CC7247C24CC6932A589E1CB48F50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1931B48456842E4B8143401343B49778">
    <w:name w:val="31931B48456842E4B8143401343B4977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AFB68F3DAF42A88D13F639227F934F8">
    <w:name w:val="A7AFB68F3DAF42A88D13F639227F934F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690701E2BB440BDB5578802B4EE67678">
    <w:name w:val="B690701E2BB440BDB5578802B4EE6767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0B1038527C428BB5B4C91B4F856A0A8">
    <w:name w:val="590B1038527C428BB5B4C91B4F856A0A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98FCD390A964EA18C32B99561B247AC8">
    <w:name w:val="098FCD390A964EA18C32B99561B247AC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0EC6970B03477EA4263CD07385DE8E8">
    <w:name w:val="E90EC6970B03477EA4263CD07385DE8E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F13AE721FBE40939323A1011571BAFA8">
    <w:name w:val="6F13AE721FBE40939323A1011571BAFA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46A475255447BA9D0EFD0E73D136908">
    <w:name w:val="CB46A475255447BA9D0EFD0E73D13690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1CF21A33824930A1FE4C6DEE5F4D9A8">
    <w:name w:val="BF1CF21A33824930A1FE4C6DEE5F4D9A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5BE850EAB334BE6B142CD997128D4608">
    <w:name w:val="65BE850EAB334BE6B142CD997128D460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80BBDCAAB04B9BBA1EE5765F5BA3B18">
    <w:name w:val="4980BBDCAAB04B9BBA1EE5765F5BA3B1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119BD0D3A8144729EBA558579DE11938">
    <w:name w:val="7119BD0D3A8144729EBA558579DE1193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67D9E53AB645E19EECD0034FF984FD8">
    <w:name w:val="4967D9E53AB645E19EECD0034FF984FD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D0114F2FFFF4C47BD6C84644A9FE4D38">
    <w:name w:val="2D0114F2FFFF4C47BD6C84644A9FE4D3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05FBC3FEBD94CF39185841737FD2E328">
    <w:name w:val="005FBC3FEBD94CF39185841737FD2E32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6B2A7310EAA464686883F7E055FF8198">
    <w:name w:val="76B2A7310EAA464686883F7E055FF819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3B565F870BC4106854DF119BF668B078">
    <w:name w:val="E3B565F870BC4106854DF119BF668B07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33CF98F35F34D1481B3ED3A677012B68">
    <w:name w:val="033CF98F35F34D1481B3ED3A677012B6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763C5B56FCD478EA133D9D34267AA578">
    <w:name w:val="5763C5B56FCD478EA133D9D34267AA57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8CE1147C77C408F91724098FCBE5B408">
    <w:name w:val="38CE1147C77C408F91724098FCBE5B40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5B7DFB161D949E897C685992F76B62B8">
    <w:name w:val="65B7DFB161D949E897C685992F76B62B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43AB7269494B09B14213FD5E280E198">
    <w:name w:val="A743AB7269494B09B14213FD5E280E19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41D6CE0818346139085F999BA98702E8">
    <w:name w:val="A41D6CE0818346139085F999BA98702E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3FE6F1C280545369235935408E6B5028">
    <w:name w:val="23FE6F1C280545369235935408E6B502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4D69E9DF3184B9197FBB3ACBE54A0028">
    <w:name w:val="64D69E9DF3184B9197FBB3ACBE54A002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9571634056F4A5D90D681F5E58F5CB18">
    <w:name w:val="09571634056F4A5D90D681F5E58F5CB1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AF18A9695F04AE3BE1F4463B37491718">
    <w:name w:val="AAF18A9695F04AE3BE1F4463B3749171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D65B78034A845D78B6D61EA7B56C26E8">
    <w:name w:val="9D65B78034A845D78B6D61EA7B56C26E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DB25BA4D8874AA39CD0F3018515DFA48">
    <w:name w:val="BDB25BA4D8874AA39CD0F3018515DFA4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A5191C82F2D4FC483068FB02AAF7EB48">
    <w:name w:val="2A5191C82F2D4FC483068FB02AAF7EB4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4B559AAFBA943AE8DEF727F3124BEA88">
    <w:name w:val="84B559AAFBA943AE8DEF727F3124BEA8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75D5204C44B4DAFB4F5B71041C096288">
    <w:name w:val="375D5204C44B4DAFB4F5B71041C09628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08D7A076712486F8B32B28874F7406C8">
    <w:name w:val="F08D7A076712486F8B32B28874F7406C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D182339793343428AEB670885994C9B8">
    <w:name w:val="9D182339793343428AEB670885994C9B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4DAD1FD9F1417CB719BD3370B5BD418">
    <w:name w:val="BF4DAD1FD9F1417CB719BD3370B5BD41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FE2542387DB427894A8E544CE2916047">
    <w:name w:val="FFE2542387DB427894A8E544CE291604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A146C85F3214DBB883AAB17F23758607">
    <w:name w:val="6A146C85F3214DBB883AAB17F2375860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6B577DC97074FFF9B69B42B0BB2CE5B7">
    <w:name w:val="B6B577DC97074FFF9B69B42B0BB2CE5B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E084F7D499E46AFBEAAFB494C4175997">
    <w:name w:val="8E084F7D499E46AFBEAAFB494C417599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1BCD02A8CEB4C01A62A0D9C1295B5767">
    <w:name w:val="91BCD02A8CEB4C01A62A0D9C1295B576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A3F343335A0441AA116C54280B44FEE8">
    <w:name w:val="EA3F343335A0441AA116C54280B44FEE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2678253423E4A68A45DBFA55DFB8B078">
    <w:name w:val="02678253423E4A68A45DBFA55DFB8B07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011948DDFD6419AB59361072EC7C0128">
    <w:name w:val="0011948DDFD6419AB59361072EC7C012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1623E80B95F46A899524ED8956D8A308">
    <w:name w:val="D1623E80B95F46A899524ED8956D8A30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D6D81BF2F1541F8938C5BF8BAEA991B8">
    <w:name w:val="3D6D81BF2F1541F8938C5BF8BAEA991B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7DC6D6BAE0644CD8F977F941331F6E28">
    <w:name w:val="F7DC6D6BAE0644CD8F977F941331F6E2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6B71312EE6F4B538D21FEFB1B2EA5118">
    <w:name w:val="56B71312EE6F4B538D21FEFB1B2EA511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381863BA7554A11A723F78BE71119317">
    <w:name w:val="0381863BA7554A11A723F78BE7111931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4804629304F4531824CB40BB983F6738">
    <w:name w:val="F4804629304F4531824CB40BB983F673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4FA3C86BB254B1DB67E1A1805F2E53B8">
    <w:name w:val="54FA3C86BB254B1DB67E1A1805F2E53B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EF00D799EF470B8C26FE3713D5CDB88">
    <w:name w:val="1FEF00D799EF470B8C26FE3713D5CDB8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251E0AE7D9943DEB4E231EE031857E68">
    <w:name w:val="A251E0AE7D9943DEB4E231EE031857E6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FCC102901F8483694EAC5AF26DB0E008">
    <w:name w:val="CFCC102901F8483694EAC5AF26DB0E00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84CCC8A4A34CF380D8FBA5D6911FE88">
    <w:name w:val="A784CCC8A4A34CF380D8FBA5D6911FE8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F14BBC611DC47DAA2E6FE420EC6ADE38">
    <w:name w:val="EF14BBC611DC47DAA2E6FE420EC6ADE3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84E9AA470F74024BDDCF4DE0317676E8">
    <w:name w:val="684E9AA470F74024BDDCF4DE0317676E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56BDFFE6B504B468F4C2C7D9EFF62F98">
    <w:name w:val="A56BDFFE6B504B468F4C2C7D9EFF62F9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AE802B1DF274A7F975B886447A7CBCD8">
    <w:name w:val="BAE802B1DF274A7F975B886447A7CBCD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A89A2435801470F9D91259A3A8290A28">
    <w:name w:val="7A89A2435801470F9D91259A3A8290A2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83A466738204EBDA3206C5FD42A07058">
    <w:name w:val="183A466738204EBDA3206C5FD42A0705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98D168145AD477E9CAF1662D810CDCF8">
    <w:name w:val="798D168145AD477E9CAF1662D810CDCF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F3AF8DEE98E4C2DA4D796239C15EA7F8">
    <w:name w:val="AF3AF8DEE98E4C2DA4D796239C15EA7F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D8C442ED53E47A8A6F06AA0C7F0B74C8">
    <w:name w:val="1D8C442ED53E47A8A6F06AA0C7F0B74C8"/>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4BC364AA939A4DFCAEDEE22981E67E318">
    <w:name w:val="4BC364AA939A4DFCAEDEE22981E67E318"/>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353D8A99E59949969989C9AC76464EA88">
    <w:name w:val="353D8A99E59949969989C9AC76464EA8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93163235EA34F118E242A69BB1D45D28">
    <w:name w:val="193163235EA34F118E242A69BB1D45D2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C5C7DDFFBB6459793AF9A61893A25EE8">
    <w:name w:val="DC5C7DDFFBB6459793AF9A61893A25EE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6D823B029240A89595DBD48E3E37208">
    <w:name w:val="1F6D823B029240A89595DBD48E3E37208"/>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66B0D0BB7A194BCE868CEDAF3619943E8">
    <w:name w:val="66B0D0BB7A194BCE868CEDAF3619943E8"/>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89730021FA2A499194E7D8954600190C8">
    <w:name w:val="89730021FA2A499194E7D8954600190C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24C4A714A1448A965BB0C52A5F2C738">
    <w:name w:val="5924C4A714A1448A965BB0C52A5F2C73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9D7FC4E8F83428FA90EE9563CB37AB88">
    <w:name w:val="39D7FC4E8F83428FA90EE9563CB37AB8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F1DB0C2C8E346F7A41C7C1CEA0C09408">
    <w:name w:val="2F1DB0C2C8E346F7A41C7C1CEA0C0940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64F1B6125B248F5970BB34FDD36F2F38">
    <w:name w:val="864F1B6125B248F5970BB34FDD36F2F3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11E3B06749E4904B4EE67D5998E697F8">
    <w:name w:val="711E3B06749E4904B4EE67D5998E697F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B24850B3723445E87F9FC10B6AF6FD68">
    <w:name w:val="4B24850B3723445E87F9FC10B6AF6FD6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F90BE7F8A6140CA8914652A0F725BF38">
    <w:name w:val="5F90BE7F8A6140CA8914652A0F725BF3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F7DC6D38E6B4E27B6D625659B003CB38">
    <w:name w:val="8F7DC6D38E6B4E27B6D625659B003CB3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BB800CD501046AEAE2833767FBDFEDA8">
    <w:name w:val="EBB800CD501046AEAE2833767FBDFEDA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72341D5E1074AE5A7C6F55C8BC44E9F8">
    <w:name w:val="E72341D5E1074AE5A7C6F55C8BC44E9F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4DB193CD1EA4992824231E4604067D08">
    <w:name w:val="F4DB193CD1EA4992824231E4604067D0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74E71D945BF4E8998EBDC65BAFD038E8">
    <w:name w:val="374E71D945BF4E8998EBDC65BAFD038E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705C7C08ECF4281B3CEB619929605AE8">
    <w:name w:val="E705C7C08ECF4281B3CEB619929605AE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80C2B41B743444D8A4E00B7BC56B80B8">
    <w:name w:val="780C2B41B743444D8A4E00B7BC56B80B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3CAF211BA9D4355B105207122AC02A88">
    <w:name w:val="43CAF211BA9D4355B105207122AC02A8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50D4A884E174345B5157BDA825C15D78">
    <w:name w:val="A50D4A884E174345B5157BDA825C15D7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8DD28330FFB46B8BCED52EEF25AB01E8">
    <w:name w:val="E8DD28330FFB46B8BCED52EEF25AB01E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5C4149448324BBCA885492A4DEF3EE58">
    <w:name w:val="75C4149448324BBCA885492A4DEF3EE5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FACD3DEE22A43F98B1D9108597D17778">
    <w:name w:val="2FACD3DEE22A43F98B1D9108597D1777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DBF55713F51419AB0B70A3F35A94D328">
    <w:name w:val="CDBF55713F51419AB0B70A3F35A94D32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DC28A0399DF4613836A08DF34C34D588">
    <w:name w:val="4DC28A0399DF4613836A08DF34C34D58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4761E2445A84DC894B7D2008FA478E68">
    <w:name w:val="84761E2445A84DC894B7D2008FA478E6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5D36C0EDE8C41F99C1B70091D76D5AC8">
    <w:name w:val="E5D36C0EDE8C41F99C1B70091D76D5AC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7E4ED25926D451EB69CBBD97B8624A28">
    <w:name w:val="D7E4ED25926D451EB69CBBD97B8624A2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B034DAD935B435EB8B043E982AF16798">
    <w:name w:val="8B034DAD935B435EB8B043E982AF1679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7E501153F634E15A8C6B4C5FF798FBF8">
    <w:name w:val="47E501153F634E15A8C6B4C5FF798FBF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D2D6EA0774549FD8DFEB04A6FFEE5698">
    <w:name w:val="FD2D6EA0774549FD8DFEB04A6FFEE569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247950E989146FB8920D6E1612A512B8">
    <w:name w:val="4247950E989146FB8920D6E1612A512B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AB011D16304469B89840FF38571BFAD8">
    <w:name w:val="DAB011D16304469B89840FF38571BFAD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7FED713F7D149AF8398E46F1C000C238">
    <w:name w:val="B7FED713F7D149AF8398E46F1C000C23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C08A38A56A427B984784040D4F91228">
    <w:name w:val="E9C08A38A56A427B984784040D4F9122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8DD587745864FC3930C9C5FB7CF2F988">
    <w:name w:val="D8DD587745864FC3930C9C5FB7CF2F98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99430950FC1408F91B6E71CCA83F0608">
    <w:name w:val="899430950FC1408F91B6E71CCA83F060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448C72BAC8C41CF892614410D9AA8EB7">
    <w:name w:val="1448C72BAC8C41CF892614410D9AA8EB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C596CEA7DB3439E891A1032F388F9238">
    <w:name w:val="0C596CEA7DB3439E891A1032F388F923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D08FDCD7D734332B94FD5CBA3FB96618">
    <w:name w:val="DD08FDCD7D734332B94FD5CBA3FB9661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CD88DC90B949F7AB3A71D5E8C10EC68">
    <w:name w:val="BFCD88DC90B949F7AB3A71D5E8C10EC6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EC00591F9B54300B1B2C0526F4A936A8">
    <w:name w:val="FEC00591F9B54300B1B2C0526F4A936A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2D96FE490D64681AF9F6A8E134A89448">
    <w:name w:val="B2D96FE490D64681AF9F6A8E134A8944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1DEAC26347E45288BEE1A03556FBC548">
    <w:name w:val="21DEAC26347E45288BEE1A03556FBC54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6207E4A9B145A5A0FE01D32DC03BCA9">
    <w:name w:val="CB6207E4A9B145A5A0FE01D32DC03BCA9"/>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741621CE99EF41B78505CC744F2E5CE59">
    <w:name w:val="741621CE99EF41B78505CC744F2E5CE59"/>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A3961482D88342CC9842A615650886A49">
    <w:name w:val="A3961482D88342CC9842A615650886A49"/>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A4090831E6DB43FCB2C9D72D29E18CF29">
    <w:name w:val="A4090831E6DB43FCB2C9D72D29E18CF29"/>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9E6721EE5E9B4FA78D59DB2F5CBE579F9">
    <w:name w:val="9E6721EE5E9B4FA78D59DB2F5CBE579F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AE34BEC42894EA5B896E4AE4C1479599">
    <w:name w:val="6AE34BEC42894EA5B896E4AE4C147959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A3C3AC81F5C45C1BF69DD902125B2939">
    <w:name w:val="5A3C3AC81F5C45C1BF69DD902125B293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7DF39FCC2004BD9829B2AFEF56A11FC9">
    <w:name w:val="C7DF39FCC2004BD9829B2AFEF56A11FC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671540997A04291A79A8D5C93F906728">
    <w:name w:val="6671540997A04291A79A8D5C93F90672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70D720709A645658620E8E0D463AB0D2">
    <w:name w:val="070D720709A645658620E8E0D463AB0D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2D7E639E278419084A14001CF6503D81">
    <w:name w:val="F2D7E639E278419084A14001CF6503D8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A133B96FAE04A14B7BB3A2D8E139836">
    <w:name w:val="FA133B96FAE04A14B7BB3A2D8E13983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E2B522B614C43F985312BB6B042D86C7">
    <w:name w:val="7E2B522B614C43F985312BB6B042D86C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D7599FC4E344993908D1050BB6E90B99">
    <w:name w:val="BD7599FC4E344993908D1050BB6E90B9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3E287268E6B4567B2F465BE788217649">
    <w:name w:val="B3E287268E6B4567B2F465BE78821764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D5DC3918A8F4D2DA4E3188E09904DF29">
    <w:name w:val="1D5DC3918A8F4D2DA4E3188E09904DF2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38778DB9F2644C185EDE3076CBD73B69">
    <w:name w:val="C38778DB9F2644C185EDE3076CBD73B6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2453BB97E14F959FDC83A757E1433B9">
    <w:name w:val="492453BB97E14F959FDC83A757E1433B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07F18AD2F024BF6A4EBC82DBD58E3F49">
    <w:name w:val="507F18AD2F024BF6A4EBC82DBD58E3F4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D794FC3A6324639899C84BA00C74A319">
    <w:name w:val="3D794FC3A6324639899C84BA00C74A31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B03061C165C41549F9423C22536B6719">
    <w:name w:val="1B03061C165C41549F9423C22536B671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549E03FD5EC40FA822F6B6DC4BC96ED9">
    <w:name w:val="3549E03FD5EC40FA822F6B6DC4BC96ED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27BA9D39C0848AD87AA71BFC30B74079">
    <w:name w:val="B27BA9D39C0848AD87AA71BFC30B7407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1767AA5BAC443B2904EF0CB29D350809">
    <w:name w:val="E1767AA5BAC443B2904EF0CB29D35080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C63D3D25409430297273569B3CCBFEA9">
    <w:name w:val="BC63D3D25409430297273569B3CCBFEA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AE3EA9B28F54088B14D6097A85B40669">
    <w:name w:val="DAE3EA9B28F54088B14D6097A85B4066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F8F1EE65FD344E8A03730397EDC19189">
    <w:name w:val="9F8F1EE65FD344E8A03730397EDC1918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F9512EA59224FB1AAE7A790DFF14C929">
    <w:name w:val="0F9512EA59224FB1AAE7A790DFF14C92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222399EFEA34583A14C4A99CF4BDF919">
    <w:name w:val="C222399EFEA34583A14C4A99CF4BDF91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8F3E4A4404C4098B62256BBF1BFD41A9">
    <w:name w:val="28F3E4A4404C4098B62256BBF1BFD41A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D38F5DCA584B15B874F5AABB1DDE499">
    <w:name w:val="16D38F5DCA584B15B874F5AABB1DDE49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41286E0519D4D04B31CCF44F6ED6D3E9">
    <w:name w:val="E41286E0519D4D04B31CCF44F6ED6D3E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C8AD9E722EE48E99D0F8D69B1839B129">
    <w:name w:val="FC8AD9E722EE48E99D0F8D69B1839B12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80FC7197C52494288C46EE8B5C1AC6D9">
    <w:name w:val="880FC7197C52494288C46EE8B5C1AC6D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E8FF845103340AE8B563A1F91A1619A9">
    <w:name w:val="7E8FF845103340AE8B563A1F91A1619A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98DFCABB37E47CEAD9519DD4E0192959">
    <w:name w:val="F98DFCABB37E47CEAD9519DD4E019295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78FB946BB5445798C718DC9238C694D9">
    <w:name w:val="078FB946BB5445798C718DC9238C694D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63B8B2F0AF4B4581C360D59316C9D79">
    <w:name w:val="1F63B8B2F0AF4B4581C360D59316C9D7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4744670B64F4066AB614AAF65DFC28E9">
    <w:name w:val="04744670B64F4066AB614AAF65DFC28E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BF9E0A7E1884F0C800EE26EADDA4F9C9">
    <w:name w:val="7BF9E0A7E1884F0C800EE26EADDA4F9C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C92C6C54949435B9AAC4722D63999838">
    <w:name w:val="8C92C6C54949435B9AAC4722D63999838"/>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6375EF76FCF24D15BC4F956BADC408BB9">
    <w:name w:val="6375EF76FCF24D15BC4F956BADC408BB9"/>
    <w:rsid w:val="00C73E7D"/>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7DC3656CEC884006A74F08923DC061F08">
    <w:name w:val="7DC3656CEC884006A74F08923DC061F0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8B11322B16044ADA5025E80B6951AD29">
    <w:name w:val="D8B11322B16044ADA5025E80B6951AD2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13534BDA8CF4446ACC85C0DBE406C309">
    <w:name w:val="513534BDA8CF4446ACC85C0DBE406C30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AB15D0161DF49EBAE6F67F77F3929089">
    <w:name w:val="0AB15D0161DF49EBAE6F67F77F392908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69A102D28C44A2C9918657AAA1CF1C58">
    <w:name w:val="269A102D28C44A2C9918657AAA1CF1C58"/>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35362D02B57043BB88889FEFB49F73059">
    <w:name w:val="35362D02B57043BB88889FEFB49F7305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EA4F625A75C477D8A54CC67D9ECB98F9">
    <w:name w:val="3EA4F625A75C477D8A54CC67D9ECB98F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60ED47D927043E39D6A0CE96A3DC31C9">
    <w:name w:val="960ED47D927043E39D6A0CE96A3DC31C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0D0CEE984F401FAE262547CA74CEF59">
    <w:name w:val="160D0CEE984F401FAE262547CA74CEF5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13A621C73B4D4F8E44BFE015F662F99">
    <w:name w:val="1613A621C73B4D4F8E44BFE015F662F9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5F87093EE4440A0A6FCB0FCC4AA6EC89">
    <w:name w:val="D5F87093EE4440A0A6FCB0FCC4AA6EC8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320FAD7AA44473995AF36A698E2DE828">
    <w:name w:val="1320FAD7AA44473995AF36A698E2DE828"/>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CB3CFB7CBA004477AC50B5CE30C2786C9">
    <w:name w:val="CB3CFB7CBA004477AC50B5CE30C2786C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C3095008DF47D5B33E9A22699B8A669">
    <w:name w:val="E9C3095008DF47D5B33E9A22699B8A66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3974098169742DB84AB07E33BA25D8C9">
    <w:name w:val="E3974098169742DB84AB07E33BA25D8C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7364E4DC7E94FA9A4D29033C90F62C99">
    <w:name w:val="87364E4DC7E94FA9A4D29033C90F62C9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43A593DD96245D7A87B3595541136379">
    <w:name w:val="B43A593DD96245D7A87B359554113637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51B1763EBED45068E5161818B7D75CE9">
    <w:name w:val="351B1763EBED45068E5161818B7D75CE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F1B7ACE6E0D431D8508D38E83D1D0B29">
    <w:name w:val="AF1B7ACE6E0D431D8508D38E83D1D0B2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CBEA8DF40794FA286C8D496A42E7F089">
    <w:name w:val="7CBEA8DF40794FA286C8D496A42E7F08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C2CC2CDE2AB49F3A3A8D5BE2166A76C9">
    <w:name w:val="0C2CC2CDE2AB49F3A3A8D5BE2166A76C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7832A31684A4355B02064B89BDD91B39">
    <w:name w:val="17832A31684A4355B02064B89BDD91B3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AE0254B64DE4B0196BCA1F52B385FE29">
    <w:name w:val="8AE0254B64DE4B0196BCA1F52B385FE2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423152EFB0A4553AE6189CE36E5D7C49">
    <w:name w:val="B423152EFB0A4553AE6189CE36E5D7C4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D1D732F54094489B38C97D1D3341DF39">
    <w:name w:val="6D1D732F54094489B38C97D1D3341DF3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FDDE167F63245A3B2B4DD798F896C8B9">
    <w:name w:val="5FDDE167F63245A3B2B4DD798F896C8B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223E254F224581BFD9593EA26CC17C9">
    <w:name w:val="59223E254F224581BFD9593EA26CC17C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F916D9DDE94F9DAF8AE8484D838E209">
    <w:name w:val="BFF916D9DDE94F9DAF8AE8484D838E20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4C3BCF019944E8B98832B2DC57968569">
    <w:name w:val="54C3BCF019944E8B98832B2DC5796856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41DDFDB7AB94F4B907A8CC63D17A8AA9">
    <w:name w:val="E41DDFDB7AB94F4B907A8CC63D17A8AA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53BF1A40FF4B8596BF65625C0E720E9">
    <w:name w:val="CB53BF1A40FF4B8596BF65625C0E720E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6AFE88782444F3399B29F87F07763D09">
    <w:name w:val="F6AFE88782444F3399B29F87F07763D0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E7E530D5D9D48F58E5104C6236B168D9">
    <w:name w:val="AE7E530D5D9D48F58E5104C6236B168D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1F271CE72EC43B1846BF374D07816CD9">
    <w:name w:val="B1F271CE72EC43B1846BF374D07816CD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9D378BA4DC14A7BB6368950D034B4B89">
    <w:name w:val="B9D378BA4DC14A7BB6368950D034B4B8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186BCEC26764C2A850025973FA30B679">
    <w:name w:val="0186BCEC26764C2A850025973FA30B67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AF19934C52941FF9E104C02F787C3489">
    <w:name w:val="7AF19934C52941FF9E104C02F787C348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46D485053A0498C97B840A8C09D5F799">
    <w:name w:val="C46D485053A0498C97B840A8C09D5F79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4992AC204634BBBA5D63F6277519FD09">
    <w:name w:val="14992AC204634BBBA5D63F6277519FD0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FB9CD5D226D45179E6858F489A6C8809">
    <w:name w:val="0FB9CD5D226D45179E6858F489A6C880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B778C20A6B04997B8181C873040580A9">
    <w:name w:val="BB778C20A6B04997B8181C873040580A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4692E59D85D4C9C8F5EA8916C2A6EAC9">
    <w:name w:val="A4692E59D85D4C9C8F5EA8916C2A6EAC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DCB0D7F22594808BA2B32744E3E167D9">
    <w:name w:val="2DCB0D7F22594808BA2B32744E3E167D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FD154F952EE4DD4A2F310E32B5D8C0B9">
    <w:name w:val="EFD154F952EE4DD4A2F310E32B5D8C0B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96B0604AE4649C9A9262FA2801527199">
    <w:name w:val="D96B0604AE4649C9A9262FA280152719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5C0B4C9A5274D3D8393BE84B5F7EBDD9">
    <w:name w:val="85C0B4C9A5274D3D8393BE84B5F7EBDD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F587159C06D41C29C833920D05F6BF19">
    <w:name w:val="9F587159C06D41C29C833920D05F6BF1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22CAABE24A44558B84D3F97281D7E69">
    <w:name w:val="BF22CAABE24A44558B84D3F97281D7E6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3EDA810DE547C58F38A4C6FBC1C2389">
    <w:name w:val="E93EDA810DE547C58F38A4C6FBC1C238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9192E4E7F94449BACB28CCFCF95A40D9">
    <w:name w:val="99192E4E7F94449BACB28CCFCF95A40D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8DCF7D872104B6C9C10814271D133989">
    <w:name w:val="28DCF7D872104B6C9C10814271D13398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24383DACA9E420D94780228797439FD9">
    <w:name w:val="024383DACA9E420D94780228797439FD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13B389268BD4E1E8709C9E866E3733D9">
    <w:name w:val="C13B389268BD4E1E8709C9E866E3733D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9D6CC7247C24CC6932A589E1CB48F509">
    <w:name w:val="19D6CC7247C24CC6932A589E1CB48F50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1931B48456842E4B8143401343B49779">
    <w:name w:val="31931B48456842E4B8143401343B4977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AFB68F3DAF42A88D13F639227F934F9">
    <w:name w:val="A7AFB68F3DAF42A88D13F639227F934F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690701E2BB440BDB5578802B4EE67679">
    <w:name w:val="B690701E2BB440BDB5578802B4EE6767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0B1038527C428BB5B4C91B4F856A0A9">
    <w:name w:val="590B1038527C428BB5B4C91B4F856A0A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98FCD390A964EA18C32B99561B247AC9">
    <w:name w:val="098FCD390A964EA18C32B99561B247AC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0EC6970B03477EA4263CD07385DE8E9">
    <w:name w:val="E90EC6970B03477EA4263CD07385DE8E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F13AE721FBE40939323A1011571BAFA9">
    <w:name w:val="6F13AE721FBE40939323A1011571BAFA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46A475255447BA9D0EFD0E73D136909">
    <w:name w:val="CB46A475255447BA9D0EFD0E73D13690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1CF21A33824930A1FE4C6DEE5F4D9A9">
    <w:name w:val="BF1CF21A33824930A1FE4C6DEE5F4D9A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5BE850EAB334BE6B142CD997128D4609">
    <w:name w:val="65BE850EAB334BE6B142CD997128D460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80BBDCAAB04B9BBA1EE5765F5BA3B19">
    <w:name w:val="4980BBDCAAB04B9BBA1EE5765F5BA3B1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119BD0D3A8144729EBA558579DE11939">
    <w:name w:val="7119BD0D3A8144729EBA558579DE1193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67D9E53AB645E19EECD0034FF984FD9">
    <w:name w:val="4967D9E53AB645E19EECD0034FF984FD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D0114F2FFFF4C47BD6C84644A9FE4D39">
    <w:name w:val="2D0114F2FFFF4C47BD6C84644A9FE4D3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05FBC3FEBD94CF39185841737FD2E329">
    <w:name w:val="005FBC3FEBD94CF39185841737FD2E32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6B2A7310EAA464686883F7E055FF8199">
    <w:name w:val="76B2A7310EAA464686883F7E055FF819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3B565F870BC4106854DF119BF668B079">
    <w:name w:val="E3B565F870BC4106854DF119BF668B07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33CF98F35F34D1481B3ED3A677012B69">
    <w:name w:val="033CF98F35F34D1481B3ED3A677012B6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763C5B56FCD478EA133D9D34267AA579">
    <w:name w:val="5763C5B56FCD478EA133D9D34267AA57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8CE1147C77C408F91724098FCBE5B409">
    <w:name w:val="38CE1147C77C408F91724098FCBE5B40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5B7DFB161D949E897C685992F76B62B9">
    <w:name w:val="65B7DFB161D949E897C685992F76B62B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43AB7269494B09B14213FD5E280E199">
    <w:name w:val="A743AB7269494B09B14213FD5E280E19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41D6CE0818346139085F999BA98702E9">
    <w:name w:val="A41D6CE0818346139085F999BA98702E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3FE6F1C280545369235935408E6B5029">
    <w:name w:val="23FE6F1C280545369235935408E6B502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4D69E9DF3184B9197FBB3ACBE54A0029">
    <w:name w:val="64D69E9DF3184B9197FBB3ACBE54A002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9571634056F4A5D90D681F5E58F5CB19">
    <w:name w:val="09571634056F4A5D90D681F5E58F5CB1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AF18A9695F04AE3BE1F4463B37491719">
    <w:name w:val="AAF18A9695F04AE3BE1F4463B3749171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D65B78034A845D78B6D61EA7B56C26E9">
    <w:name w:val="9D65B78034A845D78B6D61EA7B56C26E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DB25BA4D8874AA39CD0F3018515DFA49">
    <w:name w:val="BDB25BA4D8874AA39CD0F3018515DFA4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A5191C82F2D4FC483068FB02AAF7EB49">
    <w:name w:val="2A5191C82F2D4FC483068FB02AAF7EB4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4B559AAFBA943AE8DEF727F3124BEA89">
    <w:name w:val="84B559AAFBA943AE8DEF727F3124BEA8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75D5204C44B4DAFB4F5B71041C096289">
    <w:name w:val="375D5204C44B4DAFB4F5B71041C09628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08D7A076712486F8B32B28874F7406C9">
    <w:name w:val="F08D7A076712486F8B32B28874F7406C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D182339793343428AEB670885994C9B9">
    <w:name w:val="9D182339793343428AEB670885994C9B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4DAD1FD9F1417CB719BD3370B5BD419">
    <w:name w:val="BF4DAD1FD9F1417CB719BD3370B5BD41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FE2542387DB427894A8E544CE2916048">
    <w:name w:val="FFE2542387DB427894A8E544CE291604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A146C85F3214DBB883AAB17F23758608">
    <w:name w:val="6A146C85F3214DBB883AAB17F2375860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6B577DC97074FFF9B69B42B0BB2CE5B8">
    <w:name w:val="B6B577DC97074FFF9B69B42B0BB2CE5B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E084F7D499E46AFBEAAFB494C4175998">
    <w:name w:val="8E084F7D499E46AFBEAAFB494C417599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1BCD02A8CEB4C01A62A0D9C1295B5768">
    <w:name w:val="91BCD02A8CEB4C01A62A0D9C1295B576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A3F343335A0441AA116C54280B44FEE9">
    <w:name w:val="EA3F343335A0441AA116C54280B44FEE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2678253423E4A68A45DBFA55DFB8B079">
    <w:name w:val="02678253423E4A68A45DBFA55DFB8B07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011948DDFD6419AB59361072EC7C0129">
    <w:name w:val="0011948DDFD6419AB59361072EC7C012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1623E80B95F46A899524ED8956D8A309">
    <w:name w:val="D1623E80B95F46A899524ED8956D8A30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D6D81BF2F1541F8938C5BF8BAEA991B9">
    <w:name w:val="3D6D81BF2F1541F8938C5BF8BAEA991B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7DC6D6BAE0644CD8F977F941331F6E29">
    <w:name w:val="F7DC6D6BAE0644CD8F977F941331F6E2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6B71312EE6F4B538D21FEFB1B2EA5119">
    <w:name w:val="56B71312EE6F4B538D21FEFB1B2EA511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381863BA7554A11A723F78BE71119318">
    <w:name w:val="0381863BA7554A11A723F78BE7111931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4804629304F4531824CB40BB983F6739">
    <w:name w:val="F4804629304F4531824CB40BB983F673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4FA3C86BB254B1DB67E1A1805F2E53B9">
    <w:name w:val="54FA3C86BB254B1DB67E1A1805F2E53B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EF00D799EF470B8C26FE3713D5CDB89">
    <w:name w:val="1FEF00D799EF470B8C26FE3713D5CDB8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251E0AE7D9943DEB4E231EE031857E69">
    <w:name w:val="A251E0AE7D9943DEB4E231EE031857E6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FCC102901F8483694EAC5AF26DB0E009">
    <w:name w:val="CFCC102901F8483694EAC5AF26DB0E00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84CCC8A4A34CF380D8FBA5D6911FE89">
    <w:name w:val="A784CCC8A4A34CF380D8FBA5D6911FE8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F14BBC611DC47DAA2E6FE420EC6ADE39">
    <w:name w:val="EF14BBC611DC47DAA2E6FE420EC6ADE3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84E9AA470F74024BDDCF4DE0317676E9">
    <w:name w:val="684E9AA470F74024BDDCF4DE0317676E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56BDFFE6B504B468F4C2C7D9EFF62F99">
    <w:name w:val="A56BDFFE6B504B468F4C2C7D9EFF62F9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AE802B1DF274A7F975B886447A7CBCD9">
    <w:name w:val="BAE802B1DF274A7F975B886447A7CBCD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A89A2435801470F9D91259A3A8290A29">
    <w:name w:val="7A89A2435801470F9D91259A3A8290A2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83A466738204EBDA3206C5FD42A07059">
    <w:name w:val="183A466738204EBDA3206C5FD42A0705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98D168145AD477E9CAF1662D810CDCF9">
    <w:name w:val="798D168145AD477E9CAF1662D810CDCF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F3AF8DEE98E4C2DA4D796239C15EA7F9">
    <w:name w:val="AF3AF8DEE98E4C2DA4D796239C15EA7F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D8C442ED53E47A8A6F06AA0C7F0B74C9">
    <w:name w:val="1D8C442ED53E47A8A6F06AA0C7F0B74C9"/>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4BC364AA939A4DFCAEDEE22981E67E319">
    <w:name w:val="4BC364AA939A4DFCAEDEE22981E67E319"/>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353D8A99E59949969989C9AC76464EA89">
    <w:name w:val="353D8A99E59949969989C9AC76464EA8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93163235EA34F118E242A69BB1D45D29">
    <w:name w:val="193163235EA34F118E242A69BB1D45D2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C5C7DDFFBB6459793AF9A61893A25EE9">
    <w:name w:val="DC5C7DDFFBB6459793AF9A61893A25EE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6D823B029240A89595DBD48E3E37209">
    <w:name w:val="1F6D823B029240A89595DBD48E3E37209"/>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66B0D0BB7A194BCE868CEDAF3619943E9">
    <w:name w:val="66B0D0BB7A194BCE868CEDAF3619943E9"/>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89730021FA2A499194E7D8954600190C9">
    <w:name w:val="89730021FA2A499194E7D8954600190C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24C4A714A1448A965BB0C52A5F2C739">
    <w:name w:val="5924C4A714A1448A965BB0C52A5F2C73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9D7FC4E8F83428FA90EE9563CB37AB89">
    <w:name w:val="39D7FC4E8F83428FA90EE9563CB37AB8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F1DB0C2C8E346F7A41C7C1CEA0C09409">
    <w:name w:val="2F1DB0C2C8E346F7A41C7C1CEA0C0940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64F1B6125B248F5970BB34FDD36F2F39">
    <w:name w:val="864F1B6125B248F5970BB34FDD36F2F3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11E3B06749E4904B4EE67D5998E697F9">
    <w:name w:val="711E3B06749E4904B4EE67D5998E697F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B24850B3723445E87F9FC10B6AF6FD69">
    <w:name w:val="4B24850B3723445E87F9FC10B6AF6FD6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F90BE7F8A6140CA8914652A0F725BF39">
    <w:name w:val="5F90BE7F8A6140CA8914652A0F725BF3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F7DC6D38E6B4E27B6D625659B003CB39">
    <w:name w:val="8F7DC6D38E6B4E27B6D625659B003CB3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BB800CD501046AEAE2833767FBDFEDA9">
    <w:name w:val="EBB800CD501046AEAE2833767FBDFEDA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72341D5E1074AE5A7C6F55C8BC44E9F9">
    <w:name w:val="E72341D5E1074AE5A7C6F55C8BC44E9F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4DB193CD1EA4992824231E4604067D09">
    <w:name w:val="F4DB193CD1EA4992824231E4604067D0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74E71D945BF4E8998EBDC65BAFD038E9">
    <w:name w:val="374E71D945BF4E8998EBDC65BAFD038E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705C7C08ECF4281B3CEB619929605AE9">
    <w:name w:val="E705C7C08ECF4281B3CEB619929605AE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80C2B41B743444D8A4E00B7BC56B80B9">
    <w:name w:val="780C2B41B743444D8A4E00B7BC56B80B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3CAF211BA9D4355B105207122AC02A89">
    <w:name w:val="43CAF211BA9D4355B105207122AC02A8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50D4A884E174345B5157BDA825C15D79">
    <w:name w:val="A50D4A884E174345B5157BDA825C15D7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8DD28330FFB46B8BCED52EEF25AB01E9">
    <w:name w:val="E8DD28330FFB46B8BCED52EEF25AB01E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5C4149448324BBCA885492A4DEF3EE59">
    <w:name w:val="75C4149448324BBCA885492A4DEF3EE5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FACD3DEE22A43F98B1D9108597D17779">
    <w:name w:val="2FACD3DEE22A43F98B1D9108597D1777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DBF55713F51419AB0B70A3F35A94D329">
    <w:name w:val="CDBF55713F51419AB0B70A3F35A94D32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DC28A0399DF4613836A08DF34C34D589">
    <w:name w:val="4DC28A0399DF4613836A08DF34C34D58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4761E2445A84DC894B7D2008FA478E69">
    <w:name w:val="84761E2445A84DC894B7D2008FA478E6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5D36C0EDE8C41F99C1B70091D76D5AC9">
    <w:name w:val="E5D36C0EDE8C41F99C1B70091D76D5AC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7E4ED25926D451EB69CBBD97B8624A29">
    <w:name w:val="D7E4ED25926D451EB69CBBD97B8624A2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B034DAD935B435EB8B043E982AF16799">
    <w:name w:val="8B034DAD935B435EB8B043E982AF1679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7E501153F634E15A8C6B4C5FF798FBF9">
    <w:name w:val="47E501153F634E15A8C6B4C5FF798FBF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D2D6EA0774549FD8DFEB04A6FFEE5699">
    <w:name w:val="FD2D6EA0774549FD8DFEB04A6FFEE569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247950E989146FB8920D6E1612A512B9">
    <w:name w:val="4247950E989146FB8920D6E1612A512B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AB011D16304469B89840FF38571BFAD9">
    <w:name w:val="DAB011D16304469B89840FF38571BFAD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7FED713F7D149AF8398E46F1C000C239">
    <w:name w:val="B7FED713F7D149AF8398E46F1C000C23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C08A38A56A427B984784040D4F91229">
    <w:name w:val="E9C08A38A56A427B984784040D4F9122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8DD587745864FC3930C9C5FB7CF2F989">
    <w:name w:val="D8DD587745864FC3930C9C5FB7CF2F98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99430950FC1408F91B6E71CCA83F0609">
    <w:name w:val="899430950FC1408F91B6E71CCA83F060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448C72BAC8C41CF892614410D9AA8EB8">
    <w:name w:val="1448C72BAC8C41CF892614410D9AA8EB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C596CEA7DB3439E891A1032F388F9239">
    <w:name w:val="0C596CEA7DB3439E891A1032F388F923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D08FDCD7D734332B94FD5CBA3FB96619">
    <w:name w:val="DD08FDCD7D734332B94FD5CBA3FB9661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CD88DC90B949F7AB3A71D5E8C10EC69">
    <w:name w:val="BFCD88DC90B949F7AB3A71D5E8C10EC6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EC00591F9B54300B1B2C0526F4A936A9">
    <w:name w:val="FEC00591F9B54300B1B2C0526F4A936A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2D96FE490D64681AF9F6A8E134A89449">
    <w:name w:val="B2D96FE490D64681AF9F6A8E134A8944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1DEAC26347E45288BEE1A03556FBC549">
    <w:name w:val="21DEAC26347E45288BEE1A03556FBC54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6207E4A9B145A5A0FE01D32DC03BCA10">
    <w:name w:val="CB6207E4A9B145A5A0FE01D32DC03BCA10"/>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741621CE99EF41B78505CC744F2E5CE510">
    <w:name w:val="741621CE99EF41B78505CC744F2E5CE510"/>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A3961482D88342CC9842A615650886A410">
    <w:name w:val="A3961482D88342CC9842A615650886A410"/>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A4090831E6DB43FCB2C9D72D29E18CF210">
    <w:name w:val="A4090831E6DB43FCB2C9D72D29E18CF210"/>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9E6721EE5E9B4FA78D59DB2F5CBE579F10">
    <w:name w:val="9E6721EE5E9B4FA78D59DB2F5CBE579F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AE34BEC42894EA5B896E4AE4C14795910">
    <w:name w:val="6AE34BEC42894EA5B896E4AE4C147959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A3C3AC81F5C45C1BF69DD902125B29310">
    <w:name w:val="5A3C3AC81F5C45C1BF69DD902125B293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7DF39FCC2004BD9829B2AFEF56A11FC10">
    <w:name w:val="C7DF39FCC2004BD9829B2AFEF56A11FC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671540997A04291A79A8D5C93F906729">
    <w:name w:val="6671540997A04291A79A8D5C93F90672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70D720709A645658620E8E0D463AB0D3">
    <w:name w:val="070D720709A645658620E8E0D463AB0D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2D7E639E278419084A14001CF6503D82">
    <w:name w:val="F2D7E639E278419084A14001CF6503D8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A133B96FAE04A14B7BB3A2D8E1398361">
    <w:name w:val="FA133B96FAE04A14B7BB3A2D8E139836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E2B522B614C43F985312BB6B042D86C8">
    <w:name w:val="7E2B522B614C43F985312BB6B042D86C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D7599FC4E344993908D1050BB6E90B910">
    <w:name w:val="BD7599FC4E344993908D1050BB6E90B9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3E287268E6B4567B2F465BE7882176410">
    <w:name w:val="B3E287268E6B4567B2F465BE78821764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D5DC3918A8F4D2DA4E3188E09904DF210">
    <w:name w:val="1D5DC3918A8F4D2DA4E3188E09904DF2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38778DB9F2644C185EDE3076CBD73B610">
    <w:name w:val="C38778DB9F2644C185EDE3076CBD73B6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2453BB97E14F959FDC83A757E1433B10">
    <w:name w:val="492453BB97E14F959FDC83A757E1433B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07F18AD2F024BF6A4EBC82DBD58E3F410">
    <w:name w:val="507F18AD2F024BF6A4EBC82DBD58E3F4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D794FC3A6324639899C84BA00C74A3110">
    <w:name w:val="3D794FC3A6324639899C84BA00C74A31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B03061C165C41549F9423C22536B67110">
    <w:name w:val="1B03061C165C41549F9423C22536B671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549E03FD5EC40FA822F6B6DC4BC96ED10">
    <w:name w:val="3549E03FD5EC40FA822F6B6DC4BC96ED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27BA9D39C0848AD87AA71BFC30B740710">
    <w:name w:val="B27BA9D39C0848AD87AA71BFC30B7407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1767AA5BAC443B2904EF0CB29D3508010">
    <w:name w:val="E1767AA5BAC443B2904EF0CB29D35080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C63D3D25409430297273569B3CCBFEA10">
    <w:name w:val="BC63D3D25409430297273569B3CCBFEA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AE3EA9B28F54088B14D6097A85B406610">
    <w:name w:val="DAE3EA9B28F54088B14D6097A85B4066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F8F1EE65FD344E8A03730397EDC191810">
    <w:name w:val="9F8F1EE65FD344E8A03730397EDC1918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F9512EA59224FB1AAE7A790DFF14C9210">
    <w:name w:val="0F9512EA59224FB1AAE7A790DFF14C92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222399EFEA34583A14C4A99CF4BDF9110">
    <w:name w:val="C222399EFEA34583A14C4A99CF4BDF91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8F3E4A4404C4098B62256BBF1BFD41A10">
    <w:name w:val="28F3E4A4404C4098B62256BBF1BFD41A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D38F5DCA584B15B874F5AABB1DDE4910">
    <w:name w:val="16D38F5DCA584B15B874F5AABB1DDE49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41286E0519D4D04B31CCF44F6ED6D3E10">
    <w:name w:val="E41286E0519D4D04B31CCF44F6ED6D3E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C8AD9E722EE48E99D0F8D69B1839B1210">
    <w:name w:val="FC8AD9E722EE48E99D0F8D69B1839B12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80FC7197C52494288C46EE8B5C1AC6D10">
    <w:name w:val="880FC7197C52494288C46EE8B5C1AC6D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E8FF845103340AE8B563A1F91A1619A10">
    <w:name w:val="7E8FF845103340AE8B563A1F91A1619A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98DFCABB37E47CEAD9519DD4E01929510">
    <w:name w:val="F98DFCABB37E47CEAD9519DD4E019295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78FB946BB5445798C718DC9238C694D10">
    <w:name w:val="078FB946BB5445798C718DC9238C694D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63B8B2F0AF4B4581C360D59316C9D710">
    <w:name w:val="1F63B8B2F0AF4B4581C360D59316C9D7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4744670B64F4066AB614AAF65DFC28E10">
    <w:name w:val="04744670B64F4066AB614AAF65DFC28E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BF9E0A7E1884F0C800EE26EADDA4F9C10">
    <w:name w:val="7BF9E0A7E1884F0C800EE26EADDA4F9C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C92C6C54949435B9AAC4722D63999839">
    <w:name w:val="8C92C6C54949435B9AAC4722D63999839"/>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6375EF76FCF24D15BC4F956BADC408BB10">
    <w:name w:val="6375EF76FCF24D15BC4F956BADC408BB10"/>
    <w:rsid w:val="00C73E7D"/>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7DC3656CEC884006A74F08923DC061F09">
    <w:name w:val="7DC3656CEC884006A74F08923DC061F0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8B11322B16044ADA5025E80B6951AD210">
    <w:name w:val="D8B11322B16044ADA5025E80B6951AD2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13534BDA8CF4446ACC85C0DBE406C3010">
    <w:name w:val="513534BDA8CF4446ACC85C0DBE406C30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AB15D0161DF49EBAE6F67F77F39290810">
    <w:name w:val="0AB15D0161DF49EBAE6F67F77F392908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69A102D28C44A2C9918657AAA1CF1C59">
    <w:name w:val="269A102D28C44A2C9918657AAA1CF1C59"/>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35362D02B57043BB88889FEFB49F730510">
    <w:name w:val="35362D02B57043BB88889FEFB49F7305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EA4F625A75C477D8A54CC67D9ECB98F10">
    <w:name w:val="3EA4F625A75C477D8A54CC67D9ECB98F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60ED47D927043E39D6A0CE96A3DC31C10">
    <w:name w:val="960ED47D927043E39D6A0CE96A3DC31C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0D0CEE984F401FAE262547CA74CEF510">
    <w:name w:val="160D0CEE984F401FAE262547CA74CEF5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13A621C73B4D4F8E44BFE015F662F910">
    <w:name w:val="1613A621C73B4D4F8E44BFE015F662F9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5F87093EE4440A0A6FCB0FCC4AA6EC810">
    <w:name w:val="D5F87093EE4440A0A6FCB0FCC4AA6EC8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320FAD7AA44473995AF36A698E2DE829">
    <w:name w:val="1320FAD7AA44473995AF36A698E2DE829"/>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CB3CFB7CBA004477AC50B5CE30C2786C10">
    <w:name w:val="CB3CFB7CBA004477AC50B5CE30C2786C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C3095008DF47D5B33E9A22699B8A6610">
    <w:name w:val="E9C3095008DF47D5B33E9A22699B8A66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3974098169742DB84AB07E33BA25D8C10">
    <w:name w:val="E3974098169742DB84AB07E33BA25D8C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7364E4DC7E94FA9A4D29033C90F62C910">
    <w:name w:val="87364E4DC7E94FA9A4D29033C90F62C9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43A593DD96245D7A87B35955411363710">
    <w:name w:val="B43A593DD96245D7A87B359554113637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51B1763EBED45068E5161818B7D75CE10">
    <w:name w:val="351B1763EBED45068E5161818B7D75CE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F1B7ACE6E0D431D8508D38E83D1D0B210">
    <w:name w:val="AF1B7ACE6E0D431D8508D38E83D1D0B2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CBEA8DF40794FA286C8D496A42E7F0810">
    <w:name w:val="7CBEA8DF40794FA286C8D496A42E7F08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C2CC2CDE2AB49F3A3A8D5BE2166A76C10">
    <w:name w:val="0C2CC2CDE2AB49F3A3A8D5BE2166A76C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7832A31684A4355B02064B89BDD91B310">
    <w:name w:val="17832A31684A4355B02064B89BDD91B3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AE0254B64DE4B0196BCA1F52B385FE210">
    <w:name w:val="8AE0254B64DE4B0196BCA1F52B385FE2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423152EFB0A4553AE6189CE36E5D7C410">
    <w:name w:val="B423152EFB0A4553AE6189CE36E5D7C4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D1D732F54094489B38C97D1D3341DF310">
    <w:name w:val="6D1D732F54094489B38C97D1D3341DF3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FDDE167F63245A3B2B4DD798F896C8B10">
    <w:name w:val="5FDDE167F63245A3B2B4DD798F896C8B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223E254F224581BFD9593EA26CC17C10">
    <w:name w:val="59223E254F224581BFD9593EA26CC17C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F916D9DDE94F9DAF8AE8484D838E2010">
    <w:name w:val="BFF916D9DDE94F9DAF8AE8484D838E20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4C3BCF019944E8B98832B2DC579685610">
    <w:name w:val="54C3BCF019944E8B98832B2DC5796856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41DDFDB7AB94F4B907A8CC63D17A8AA10">
    <w:name w:val="E41DDFDB7AB94F4B907A8CC63D17A8AA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53BF1A40FF4B8596BF65625C0E720E10">
    <w:name w:val="CB53BF1A40FF4B8596BF65625C0E720E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6AFE88782444F3399B29F87F07763D010">
    <w:name w:val="F6AFE88782444F3399B29F87F07763D0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E7E530D5D9D48F58E5104C6236B168D10">
    <w:name w:val="AE7E530D5D9D48F58E5104C6236B168D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1F271CE72EC43B1846BF374D07816CD10">
    <w:name w:val="B1F271CE72EC43B1846BF374D07816CD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9D378BA4DC14A7BB6368950D034B4B810">
    <w:name w:val="B9D378BA4DC14A7BB6368950D034B4B8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186BCEC26764C2A850025973FA30B6710">
    <w:name w:val="0186BCEC26764C2A850025973FA30B67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AF19934C52941FF9E104C02F787C34810">
    <w:name w:val="7AF19934C52941FF9E104C02F787C348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46D485053A0498C97B840A8C09D5F7910">
    <w:name w:val="C46D485053A0498C97B840A8C09D5F79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4992AC204634BBBA5D63F6277519FD010">
    <w:name w:val="14992AC204634BBBA5D63F6277519FD0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FB9CD5D226D45179E6858F489A6C88010">
    <w:name w:val="0FB9CD5D226D45179E6858F489A6C880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B778C20A6B04997B8181C873040580A10">
    <w:name w:val="BB778C20A6B04997B8181C873040580A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4692E59D85D4C9C8F5EA8916C2A6EAC10">
    <w:name w:val="A4692E59D85D4C9C8F5EA8916C2A6EAC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DCB0D7F22594808BA2B32744E3E167D10">
    <w:name w:val="2DCB0D7F22594808BA2B32744E3E167D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FD154F952EE4DD4A2F310E32B5D8C0B10">
    <w:name w:val="EFD154F952EE4DD4A2F310E32B5D8C0B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96B0604AE4649C9A9262FA28015271910">
    <w:name w:val="D96B0604AE4649C9A9262FA280152719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5C0B4C9A5274D3D8393BE84B5F7EBDD10">
    <w:name w:val="85C0B4C9A5274D3D8393BE84B5F7EBDD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F587159C06D41C29C833920D05F6BF110">
    <w:name w:val="9F587159C06D41C29C833920D05F6BF1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22CAABE24A44558B84D3F97281D7E610">
    <w:name w:val="BF22CAABE24A44558B84D3F97281D7E6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3EDA810DE547C58F38A4C6FBC1C23810">
    <w:name w:val="E93EDA810DE547C58F38A4C6FBC1C238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9192E4E7F94449BACB28CCFCF95A40D10">
    <w:name w:val="99192E4E7F94449BACB28CCFCF95A40D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8DCF7D872104B6C9C10814271D1339810">
    <w:name w:val="28DCF7D872104B6C9C10814271D13398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24383DACA9E420D94780228797439FD10">
    <w:name w:val="024383DACA9E420D94780228797439FD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13B389268BD4E1E8709C9E866E3733D10">
    <w:name w:val="C13B389268BD4E1E8709C9E866E3733D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9D6CC7247C24CC6932A589E1CB48F5010">
    <w:name w:val="19D6CC7247C24CC6932A589E1CB48F50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1931B48456842E4B8143401343B497710">
    <w:name w:val="31931B48456842E4B8143401343B4977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AFB68F3DAF42A88D13F639227F934F10">
    <w:name w:val="A7AFB68F3DAF42A88D13F639227F934F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690701E2BB440BDB5578802B4EE676710">
    <w:name w:val="B690701E2BB440BDB5578802B4EE6767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0B1038527C428BB5B4C91B4F856A0A10">
    <w:name w:val="590B1038527C428BB5B4C91B4F856A0A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98FCD390A964EA18C32B99561B247AC10">
    <w:name w:val="098FCD390A964EA18C32B99561B247AC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0EC6970B03477EA4263CD07385DE8E10">
    <w:name w:val="E90EC6970B03477EA4263CD07385DE8E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F13AE721FBE40939323A1011571BAFA10">
    <w:name w:val="6F13AE721FBE40939323A1011571BAFA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46A475255447BA9D0EFD0E73D1369010">
    <w:name w:val="CB46A475255447BA9D0EFD0E73D13690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1CF21A33824930A1FE4C6DEE5F4D9A10">
    <w:name w:val="BF1CF21A33824930A1FE4C6DEE5F4D9A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5BE850EAB334BE6B142CD997128D46010">
    <w:name w:val="65BE850EAB334BE6B142CD997128D460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80BBDCAAB04B9BBA1EE5765F5BA3B110">
    <w:name w:val="4980BBDCAAB04B9BBA1EE5765F5BA3B1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119BD0D3A8144729EBA558579DE119310">
    <w:name w:val="7119BD0D3A8144729EBA558579DE1193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67D9E53AB645E19EECD0034FF984FD10">
    <w:name w:val="4967D9E53AB645E19EECD0034FF984FD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D0114F2FFFF4C47BD6C84644A9FE4D310">
    <w:name w:val="2D0114F2FFFF4C47BD6C84644A9FE4D3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05FBC3FEBD94CF39185841737FD2E3210">
    <w:name w:val="005FBC3FEBD94CF39185841737FD2E32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6B2A7310EAA464686883F7E055FF81910">
    <w:name w:val="76B2A7310EAA464686883F7E055FF819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3B565F870BC4106854DF119BF668B0710">
    <w:name w:val="E3B565F870BC4106854DF119BF668B07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33CF98F35F34D1481B3ED3A677012B610">
    <w:name w:val="033CF98F35F34D1481B3ED3A677012B6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763C5B56FCD478EA133D9D34267AA5710">
    <w:name w:val="5763C5B56FCD478EA133D9D34267AA57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8CE1147C77C408F91724098FCBE5B4010">
    <w:name w:val="38CE1147C77C408F91724098FCBE5B40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5B7DFB161D949E897C685992F76B62B10">
    <w:name w:val="65B7DFB161D949E897C685992F76B62B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43AB7269494B09B14213FD5E280E1910">
    <w:name w:val="A743AB7269494B09B14213FD5E280E19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41D6CE0818346139085F999BA98702E10">
    <w:name w:val="A41D6CE0818346139085F999BA98702E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3FE6F1C280545369235935408E6B50210">
    <w:name w:val="23FE6F1C280545369235935408E6B502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4D69E9DF3184B9197FBB3ACBE54A00210">
    <w:name w:val="64D69E9DF3184B9197FBB3ACBE54A002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9571634056F4A5D90D681F5E58F5CB110">
    <w:name w:val="09571634056F4A5D90D681F5E58F5CB1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AF18A9695F04AE3BE1F4463B374917110">
    <w:name w:val="AAF18A9695F04AE3BE1F4463B3749171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D65B78034A845D78B6D61EA7B56C26E10">
    <w:name w:val="9D65B78034A845D78B6D61EA7B56C26E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DB25BA4D8874AA39CD0F3018515DFA410">
    <w:name w:val="BDB25BA4D8874AA39CD0F3018515DFA4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A5191C82F2D4FC483068FB02AAF7EB410">
    <w:name w:val="2A5191C82F2D4FC483068FB02AAF7EB4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4B559AAFBA943AE8DEF727F3124BEA810">
    <w:name w:val="84B559AAFBA943AE8DEF727F3124BEA8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75D5204C44B4DAFB4F5B71041C0962810">
    <w:name w:val="375D5204C44B4DAFB4F5B71041C09628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08D7A076712486F8B32B28874F7406C10">
    <w:name w:val="F08D7A076712486F8B32B28874F7406C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D182339793343428AEB670885994C9B10">
    <w:name w:val="9D182339793343428AEB670885994C9B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4DAD1FD9F1417CB719BD3370B5BD4110">
    <w:name w:val="BF4DAD1FD9F1417CB719BD3370B5BD41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FE2542387DB427894A8E544CE2916049">
    <w:name w:val="FFE2542387DB427894A8E544CE291604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A146C85F3214DBB883AAB17F23758609">
    <w:name w:val="6A146C85F3214DBB883AAB17F2375860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6B577DC97074FFF9B69B42B0BB2CE5B9">
    <w:name w:val="B6B577DC97074FFF9B69B42B0BB2CE5B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E084F7D499E46AFBEAAFB494C4175999">
    <w:name w:val="8E084F7D499E46AFBEAAFB494C417599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1BCD02A8CEB4C01A62A0D9C1295B5769">
    <w:name w:val="91BCD02A8CEB4C01A62A0D9C1295B576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A3F343335A0441AA116C54280B44FEE10">
    <w:name w:val="EA3F343335A0441AA116C54280B44FEE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2678253423E4A68A45DBFA55DFB8B0710">
    <w:name w:val="02678253423E4A68A45DBFA55DFB8B07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011948DDFD6419AB59361072EC7C01210">
    <w:name w:val="0011948DDFD6419AB59361072EC7C012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1623E80B95F46A899524ED8956D8A3010">
    <w:name w:val="D1623E80B95F46A899524ED8956D8A30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D6D81BF2F1541F8938C5BF8BAEA991B10">
    <w:name w:val="3D6D81BF2F1541F8938C5BF8BAEA991B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7DC6D6BAE0644CD8F977F941331F6E210">
    <w:name w:val="F7DC6D6BAE0644CD8F977F941331F6E2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6B71312EE6F4B538D21FEFB1B2EA51110">
    <w:name w:val="56B71312EE6F4B538D21FEFB1B2EA511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381863BA7554A11A723F78BE71119319">
    <w:name w:val="0381863BA7554A11A723F78BE7111931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4804629304F4531824CB40BB983F67310">
    <w:name w:val="F4804629304F4531824CB40BB983F673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4FA3C86BB254B1DB67E1A1805F2E53B10">
    <w:name w:val="54FA3C86BB254B1DB67E1A1805F2E53B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EF00D799EF470B8C26FE3713D5CDB810">
    <w:name w:val="1FEF00D799EF470B8C26FE3713D5CDB8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251E0AE7D9943DEB4E231EE031857E610">
    <w:name w:val="A251E0AE7D9943DEB4E231EE031857E6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FCC102901F8483694EAC5AF26DB0E0010">
    <w:name w:val="CFCC102901F8483694EAC5AF26DB0E00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84CCC8A4A34CF380D8FBA5D6911FE810">
    <w:name w:val="A784CCC8A4A34CF380D8FBA5D6911FE8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F14BBC611DC47DAA2E6FE420EC6ADE310">
    <w:name w:val="EF14BBC611DC47DAA2E6FE420EC6ADE3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84E9AA470F74024BDDCF4DE0317676E10">
    <w:name w:val="684E9AA470F74024BDDCF4DE0317676E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56BDFFE6B504B468F4C2C7D9EFF62F910">
    <w:name w:val="A56BDFFE6B504B468F4C2C7D9EFF62F9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AE802B1DF274A7F975B886447A7CBCD10">
    <w:name w:val="BAE802B1DF274A7F975B886447A7CBCD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A89A2435801470F9D91259A3A8290A210">
    <w:name w:val="7A89A2435801470F9D91259A3A8290A2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83A466738204EBDA3206C5FD42A070510">
    <w:name w:val="183A466738204EBDA3206C5FD42A0705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98D168145AD477E9CAF1662D810CDCF10">
    <w:name w:val="798D168145AD477E9CAF1662D810CDCF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F3AF8DEE98E4C2DA4D796239C15EA7F10">
    <w:name w:val="AF3AF8DEE98E4C2DA4D796239C15EA7F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D8C442ED53E47A8A6F06AA0C7F0B74C10">
    <w:name w:val="1D8C442ED53E47A8A6F06AA0C7F0B74C10"/>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4BC364AA939A4DFCAEDEE22981E67E3110">
    <w:name w:val="4BC364AA939A4DFCAEDEE22981E67E3110"/>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353D8A99E59949969989C9AC76464EA810">
    <w:name w:val="353D8A99E59949969989C9AC76464EA8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93163235EA34F118E242A69BB1D45D210">
    <w:name w:val="193163235EA34F118E242A69BB1D45D2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C5C7DDFFBB6459793AF9A61893A25EE10">
    <w:name w:val="DC5C7DDFFBB6459793AF9A61893A25EE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6D823B029240A89595DBD48E3E372010">
    <w:name w:val="1F6D823B029240A89595DBD48E3E372010"/>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66B0D0BB7A194BCE868CEDAF3619943E10">
    <w:name w:val="66B0D0BB7A194BCE868CEDAF3619943E10"/>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89730021FA2A499194E7D8954600190C10">
    <w:name w:val="89730021FA2A499194E7D8954600190C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24C4A714A1448A965BB0C52A5F2C7310">
    <w:name w:val="5924C4A714A1448A965BB0C52A5F2C73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9D7FC4E8F83428FA90EE9563CB37AB810">
    <w:name w:val="39D7FC4E8F83428FA90EE9563CB37AB8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F1DB0C2C8E346F7A41C7C1CEA0C094010">
    <w:name w:val="2F1DB0C2C8E346F7A41C7C1CEA0C0940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64F1B6125B248F5970BB34FDD36F2F310">
    <w:name w:val="864F1B6125B248F5970BB34FDD36F2F3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11E3B06749E4904B4EE67D5998E697F10">
    <w:name w:val="711E3B06749E4904B4EE67D5998E697F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B24850B3723445E87F9FC10B6AF6FD610">
    <w:name w:val="4B24850B3723445E87F9FC10B6AF6FD6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F90BE7F8A6140CA8914652A0F725BF310">
    <w:name w:val="5F90BE7F8A6140CA8914652A0F725BF3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F7DC6D38E6B4E27B6D625659B003CB310">
    <w:name w:val="8F7DC6D38E6B4E27B6D625659B003CB3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BB800CD501046AEAE2833767FBDFEDA10">
    <w:name w:val="EBB800CD501046AEAE2833767FBDFEDA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72341D5E1074AE5A7C6F55C8BC44E9F10">
    <w:name w:val="E72341D5E1074AE5A7C6F55C8BC44E9F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4DB193CD1EA4992824231E4604067D010">
    <w:name w:val="F4DB193CD1EA4992824231E4604067D0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74E71D945BF4E8998EBDC65BAFD038E10">
    <w:name w:val="374E71D945BF4E8998EBDC65BAFD038E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705C7C08ECF4281B3CEB619929605AE10">
    <w:name w:val="E705C7C08ECF4281B3CEB619929605AE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80C2B41B743444D8A4E00B7BC56B80B10">
    <w:name w:val="780C2B41B743444D8A4E00B7BC56B80B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3CAF211BA9D4355B105207122AC02A810">
    <w:name w:val="43CAF211BA9D4355B105207122AC02A8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50D4A884E174345B5157BDA825C15D710">
    <w:name w:val="A50D4A884E174345B5157BDA825C15D7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8DD28330FFB46B8BCED52EEF25AB01E10">
    <w:name w:val="E8DD28330FFB46B8BCED52EEF25AB01E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5C4149448324BBCA885492A4DEF3EE510">
    <w:name w:val="75C4149448324BBCA885492A4DEF3EE5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FACD3DEE22A43F98B1D9108597D177710">
    <w:name w:val="2FACD3DEE22A43F98B1D9108597D1777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DBF55713F51419AB0B70A3F35A94D3210">
    <w:name w:val="CDBF55713F51419AB0B70A3F35A94D32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DC28A0399DF4613836A08DF34C34D5810">
    <w:name w:val="4DC28A0399DF4613836A08DF34C34D58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4761E2445A84DC894B7D2008FA478E610">
    <w:name w:val="84761E2445A84DC894B7D2008FA478E6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5D36C0EDE8C41F99C1B70091D76D5AC10">
    <w:name w:val="E5D36C0EDE8C41F99C1B70091D76D5AC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7E4ED25926D451EB69CBBD97B8624A210">
    <w:name w:val="D7E4ED25926D451EB69CBBD97B8624A2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B034DAD935B435EB8B043E982AF167910">
    <w:name w:val="8B034DAD935B435EB8B043E982AF1679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7E501153F634E15A8C6B4C5FF798FBF10">
    <w:name w:val="47E501153F634E15A8C6B4C5FF798FBF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D2D6EA0774549FD8DFEB04A6FFEE56910">
    <w:name w:val="FD2D6EA0774549FD8DFEB04A6FFEE569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247950E989146FB8920D6E1612A512B10">
    <w:name w:val="4247950E989146FB8920D6E1612A512B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AB011D16304469B89840FF38571BFAD10">
    <w:name w:val="DAB011D16304469B89840FF38571BFAD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7FED713F7D149AF8398E46F1C000C2310">
    <w:name w:val="B7FED713F7D149AF8398E46F1C000C23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C08A38A56A427B984784040D4F912210">
    <w:name w:val="E9C08A38A56A427B984784040D4F9122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8DD587745864FC3930C9C5FB7CF2F9810">
    <w:name w:val="D8DD587745864FC3930C9C5FB7CF2F98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99430950FC1408F91B6E71CCA83F06010">
    <w:name w:val="899430950FC1408F91B6E71CCA83F060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448C72BAC8C41CF892614410D9AA8EB9">
    <w:name w:val="1448C72BAC8C41CF892614410D9AA8EB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C596CEA7DB3439E891A1032F388F92310">
    <w:name w:val="0C596CEA7DB3439E891A1032F388F923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D08FDCD7D734332B94FD5CBA3FB966110">
    <w:name w:val="DD08FDCD7D734332B94FD5CBA3FB9661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CD88DC90B949F7AB3A71D5E8C10EC610">
    <w:name w:val="BFCD88DC90B949F7AB3A71D5E8C10EC6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EC00591F9B54300B1B2C0526F4A936A10">
    <w:name w:val="FEC00591F9B54300B1B2C0526F4A936A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2D96FE490D64681AF9F6A8E134A894410">
    <w:name w:val="B2D96FE490D64681AF9F6A8E134A8944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1DEAC26347E45288BEE1A03556FBC5410">
    <w:name w:val="21DEAC26347E45288BEE1A03556FBC54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6207E4A9B145A5A0FE01D32DC03BCA11">
    <w:name w:val="CB6207E4A9B145A5A0FE01D32DC03BCA11"/>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741621CE99EF41B78505CC744F2E5CE511">
    <w:name w:val="741621CE99EF41B78505CC744F2E5CE511"/>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A3961482D88342CC9842A615650886A411">
    <w:name w:val="A3961482D88342CC9842A615650886A411"/>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A4090831E6DB43FCB2C9D72D29E18CF211">
    <w:name w:val="A4090831E6DB43FCB2C9D72D29E18CF211"/>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9E6721EE5E9B4FA78D59DB2F5CBE579F11">
    <w:name w:val="9E6721EE5E9B4FA78D59DB2F5CBE579F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AE34BEC42894EA5B896E4AE4C14795911">
    <w:name w:val="6AE34BEC42894EA5B896E4AE4C147959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A3C3AC81F5C45C1BF69DD902125B29311">
    <w:name w:val="5A3C3AC81F5C45C1BF69DD902125B293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7DF39FCC2004BD9829B2AFEF56A11FC11">
    <w:name w:val="C7DF39FCC2004BD9829B2AFEF56A11FC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671540997A04291A79A8D5C93F9067210">
    <w:name w:val="6671540997A04291A79A8D5C93F90672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70D720709A645658620E8E0D463AB0D4">
    <w:name w:val="070D720709A645658620E8E0D463AB0D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2D7E639E278419084A14001CF6503D83">
    <w:name w:val="F2D7E639E278419084A14001CF6503D8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A133B96FAE04A14B7BB3A2D8E1398362">
    <w:name w:val="FA133B96FAE04A14B7BB3A2D8E139836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086B64D388D4ADFBCAF4D1E748ECD11">
    <w:name w:val="C086B64D388D4ADFBCAF4D1E748ECD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E2B522B614C43F985312BB6B042D86C9">
    <w:name w:val="7E2B522B614C43F985312BB6B042D86C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D7599FC4E344993908D1050BB6E90B911">
    <w:name w:val="BD7599FC4E344993908D1050BB6E90B9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3E287268E6B4567B2F465BE7882176411">
    <w:name w:val="B3E287268E6B4567B2F465BE78821764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D5DC3918A8F4D2DA4E3188E09904DF211">
    <w:name w:val="1D5DC3918A8F4D2DA4E3188E09904DF2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38778DB9F2644C185EDE3076CBD73B611">
    <w:name w:val="C38778DB9F2644C185EDE3076CBD73B6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2453BB97E14F959FDC83A757E1433B11">
    <w:name w:val="492453BB97E14F959FDC83A757E1433B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07F18AD2F024BF6A4EBC82DBD58E3F411">
    <w:name w:val="507F18AD2F024BF6A4EBC82DBD58E3F4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D794FC3A6324639899C84BA00C74A3111">
    <w:name w:val="3D794FC3A6324639899C84BA00C74A31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B03061C165C41549F9423C22536B67111">
    <w:name w:val="1B03061C165C41549F9423C22536B671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549E03FD5EC40FA822F6B6DC4BC96ED11">
    <w:name w:val="3549E03FD5EC40FA822F6B6DC4BC96ED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27BA9D39C0848AD87AA71BFC30B740711">
    <w:name w:val="B27BA9D39C0848AD87AA71BFC30B7407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1767AA5BAC443B2904EF0CB29D3508011">
    <w:name w:val="E1767AA5BAC443B2904EF0CB29D35080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C63D3D25409430297273569B3CCBFEA11">
    <w:name w:val="BC63D3D25409430297273569B3CCBFEA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AE3EA9B28F54088B14D6097A85B406611">
    <w:name w:val="DAE3EA9B28F54088B14D6097A85B4066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F8F1EE65FD344E8A03730397EDC191811">
    <w:name w:val="9F8F1EE65FD344E8A03730397EDC1918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F9512EA59224FB1AAE7A790DFF14C9211">
    <w:name w:val="0F9512EA59224FB1AAE7A790DFF14C92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222399EFEA34583A14C4A99CF4BDF9111">
    <w:name w:val="C222399EFEA34583A14C4A99CF4BDF91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8F3E4A4404C4098B62256BBF1BFD41A11">
    <w:name w:val="28F3E4A4404C4098B62256BBF1BFD41A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D38F5DCA584B15B874F5AABB1DDE4911">
    <w:name w:val="16D38F5DCA584B15B874F5AABB1DDE49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41286E0519D4D04B31CCF44F6ED6D3E11">
    <w:name w:val="E41286E0519D4D04B31CCF44F6ED6D3E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C8AD9E722EE48E99D0F8D69B1839B1211">
    <w:name w:val="FC8AD9E722EE48E99D0F8D69B1839B12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80FC7197C52494288C46EE8B5C1AC6D11">
    <w:name w:val="880FC7197C52494288C46EE8B5C1AC6D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E8FF845103340AE8B563A1F91A1619A11">
    <w:name w:val="7E8FF845103340AE8B563A1F91A1619A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98DFCABB37E47CEAD9519DD4E01929511">
    <w:name w:val="F98DFCABB37E47CEAD9519DD4E019295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78FB946BB5445798C718DC9238C694D11">
    <w:name w:val="078FB946BB5445798C718DC9238C694D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63B8B2F0AF4B4581C360D59316C9D711">
    <w:name w:val="1F63B8B2F0AF4B4581C360D59316C9D7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4744670B64F4066AB614AAF65DFC28E11">
    <w:name w:val="04744670B64F4066AB614AAF65DFC28E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BF9E0A7E1884F0C800EE26EADDA4F9C11">
    <w:name w:val="7BF9E0A7E1884F0C800EE26EADDA4F9C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C92C6C54949435B9AAC4722D639998310">
    <w:name w:val="8C92C6C54949435B9AAC4722D639998310"/>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6375EF76FCF24D15BC4F956BADC408BB11">
    <w:name w:val="6375EF76FCF24D15BC4F956BADC408BB11"/>
    <w:rsid w:val="00C73E7D"/>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7DC3656CEC884006A74F08923DC061F010">
    <w:name w:val="7DC3656CEC884006A74F08923DC061F0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8B11322B16044ADA5025E80B6951AD211">
    <w:name w:val="D8B11322B16044ADA5025E80B6951AD2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13534BDA8CF4446ACC85C0DBE406C3011">
    <w:name w:val="513534BDA8CF4446ACC85C0DBE406C30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AB15D0161DF49EBAE6F67F77F39290811">
    <w:name w:val="0AB15D0161DF49EBAE6F67F77F392908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69A102D28C44A2C9918657AAA1CF1C510">
    <w:name w:val="269A102D28C44A2C9918657AAA1CF1C510"/>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35362D02B57043BB88889FEFB49F730511">
    <w:name w:val="35362D02B57043BB88889FEFB49F7305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EA4F625A75C477D8A54CC67D9ECB98F11">
    <w:name w:val="3EA4F625A75C477D8A54CC67D9ECB98F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60ED47D927043E39D6A0CE96A3DC31C11">
    <w:name w:val="960ED47D927043E39D6A0CE96A3DC31C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0D0CEE984F401FAE262547CA74CEF511">
    <w:name w:val="160D0CEE984F401FAE262547CA74CEF5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13A621C73B4D4F8E44BFE015F662F911">
    <w:name w:val="1613A621C73B4D4F8E44BFE015F662F9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5F87093EE4440A0A6FCB0FCC4AA6EC811">
    <w:name w:val="D5F87093EE4440A0A6FCB0FCC4AA6EC8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320FAD7AA44473995AF36A698E2DE8210">
    <w:name w:val="1320FAD7AA44473995AF36A698E2DE8210"/>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CB3CFB7CBA004477AC50B5CE30C2786C11">
    <w:name w:val="CB3CFB7CBA004477AC50B5CE30C2786C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C3095008DF47D5B33E9A22699B8A6611">
    <w:name w:val="E9C3095008DF47D5B33E9A22699B8A66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3974098169742DB84AB07E33BA25D8C11">
    <w:name w:val="E3974098169742DB84AB07E33BA25D8C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7364E4DC7E94FA9A4D29033C90F62C911">
    <w:name w:val="87364E4DC7E94FA9A4D29033C90F62C9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43A593DD96245D7A87B35955411363711">
    <w:name w:val="B43A593DD96245D7A87B359554113637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51B1763EBED45068E5161818B7D75CE11">
    <w:name w:val="351B1763EBED45068E5161818B7D75CE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F1B7ACE6E0D431D8508D38E83D1D0B211">
    <w:name w:val="AF1B7ACE6E0D431D8508D38E83D1D0B2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CBEA8DF40794FA286C8D496A42E7F0811">
    <w:name w:val="7CBEA8DF40794FA286C8D496A42E7F08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C2CC2CDE2AB49F3A3A8D5BE2166A76C11">
    <w:name w:val="0C2CC2CDE2AB49F3A3A8D5BE2166A76C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7832A31684A4355B02064B89BDD91B311">
    <w:name w:val="17832A31684A4355B02064B89BDD91B3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AE0254B64DE4B0196BCA1F52B385FE211">
    <w:name w:val="8AE0254B64DE4B0196BCA1F52B385FE2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423152EFB0A4553AE6189CE36E5D7C411">
    <w:name w:val="B423152EFB0A4553AE6189CE36E5D7C4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D1D732F54094489B38C97D1D3341DF311">
    <w:name w:val="6D1D732F54094489B38C97D1D3341DF3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FDDE167F63245A3B2B4DD798F896C8B11">
    <w:name w:val="5FDDE167F63245A3B2B4DD798F896C8B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223E254F224581BFD9593EA26CC17C11">
    <w:name w:val="59223E254F224581BFD9593EA26CC17C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F916D9DDE94F9DAF8AE8484D838E2011">
    <w:name w:val="BFF916D9DDE94F9DAF8AE8484D838E20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4C3BCF019944E8B98832B2DC579685611">
    <w:name w:val="54C3BCF019944E8B98832B2DC5796856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41DDFDB7AB94F4B907A8CC63D17A8AA11">
    <w:name w:val="E41DDFDB7AB94F4B907A8CC63D17A8AA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53BF1A40FF4B8596BF65625C0E720E11">
    <w:name w:val="CB53BF1A40FF4B8596BF65625C0E720E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6AFE88782444F3399B29F87F07763D011">
    <w:name w:val="F6AFE88782444F3399B29F87F07763D0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E7E530D5D9D48F58E5104C6236B168D11">
    <w:name w:val="AE7E530D5D9D48F58E5104C6236B168D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1F271CE72EC43B1846BF374D07816CD11">
    <w:name w:val="B1F271CE72EC43B1846BF374D07816CD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9D378BA4DC14A7BB6368950D034B4B811">
    <w:name w:val="B9D378BA4DC14A7BB6368950D034B4B8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186BCEC26764C2A850025973FA30B6711">
    <w:name w:val="0186BCEC26764C2A850025973FA30B67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AF19934C52941FF9E104C02F787C34811">
    <w:name w:val="7AF19934C52941FF9E104C02F787C348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46D485053A0498C97B840A8C09D5F7911">
    <w:name w:val="C46D485053A0498C97B840A8C09D5F79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4992AC204634BBBA5D63F6277519FD011">
    <w:name w:val="14992AC204634BBBA5D63F6277519FD0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FB9CD5D226D45179E6858F489A6C88011">
    <w:name w:val="0FB9CD5D226D45179E6858F489A6C880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B778C20A6B04997B8181C873040580A11">
    <w:name w:val="BB778C20A6B04997B8181C873040580A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4692E59D85D4C9C8F5EA8916C2A6EAC11">
    <w:name w:val="A4692E59D85D4C9C8F5EA8916C2A6EAC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DCB0D7F22594808BA2B32744E3E167D11">
    <w:name w:val="2DCB0D7F22594808BA2B32744E3E167D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FD154F952EE4DD4A2F310E32B5D8C0B11">
    <w:name w:val="EFD154F952EE4DD4A2F310E32B5D8C0B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96B0604AE4649C9A9262FA28015271911">
    <w:name w:val="D96B0604AE4649C9A9262FA280152719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5C0B4C9A5274D3D8393BE84B5F7EBDD11">
    <w:name w:val="85C0B4C9A5274D3D8393BE84B5F7EBDD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F587159C06D41C29C833920D05F6BF111">
    <w:name w:val="9F587159C06D41C29C833920D05F6BF1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22CAABE24A44558B84D3F97281D7E611">
    <w:name w:val="BF22CAABE24A44558B84D3F97281D7E6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3EDA810DE547C58F38A4C6FBC1C23811">
    <w:name w:val="E93EDA810DE547C58F38A4C6FBC1C238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9192E4E7F94449BACB28CCFCF95A40D11">
    <w:name w:val="99192E4E7F94449BACB28CCFCF95A40D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8DCF7D872104B6C9C10814271D1339811">
    <w:name w:val="28DCF7D872104B6C9C10814271D13398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24383DACA9E420D94780228797439FD11">
    <w:name w:val="024383DACA9E420D94780228797439FD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13B389268BD4E1E8709C9E866E3733D11">
    <w:name w:val="C13B389268BD4E1E8709C9E866E3733D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9D6CC7247C24CC6932A589E1CB48F5011">
    <w:name w:val="19D6CC7247C24CC6932A589E1CB48F50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1931B48456842E4B8143401343B497711">
    <w:name w:val="31931B48456842E4B8143401343B4977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AFB68F3DAF42A88D13F639227F934F11">
    <w:name w:val="A7AFB68F3DAF42A88D13F639227F934F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690701E2BB440BDB5578802B4EE676711">
    <w:name w:val="B690701E2BB440BDB5578802B4EE6767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0B1038527C428BB5B4C91B4F856A0A11">
    <w:name w:val="590B1038527C428BB5B4C91B4F856A0A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98FCD390A964EA18C32B99561B247AC11">
    <w:name w:val="098FCD390A964EA18C32B99561B247AC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0EC6970B03477EA4263CD07385DE8E11">
    <w:name w:val="E90EC6970B03477EA4263CD07385DE8E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F13AE721FBE40939323A1011571BAFA11">
    <w:name w:val="6F13AE721FBE40939323A1011571BAFA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46A475255447BA9D0EFD0E73D1369011">
    <w:name w:val="CB46A475255447BA9D0EFD0E73D13690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1CF21A33824930A1FE4C6DEE5F4D9A11">
    <w:name w:val="BF1CF21A33824930A1FE4C6DEE5F4D9A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5BE850EAB334BE6B142CD997128D46011">
    <w:name w:val="65BE850EAB334BE6B142CD997128D460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80BBDCAAB04B9BBA1EE5765F5BA3B111">
    <w:name w:val="4980BBDCAAB04B9BBA1EE5765F5BA3B1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119BD0D3A8144729EBA558579DE119311">
    <w:name w:val="7119BD0D3A8144729EBA558579DE1193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67D9E53AB645E19EECD0034FF984FD11">
    <w:name w:val="4967D9E53AB645E19EECD0034FF984FD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D0114F2FFFF4C47BD6C84644A9FE4D311">
    <w:name w:val="2D0114F2FFFF4C47BD6C84644A9FE4D3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05FBC3FEBD94CF39185841737FD2E3211">
    <w:name w:val="005FBC3FEBD94CF39185841737FD2E32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6B2A7310EAA464686883F7E055FF81911">
    <w:name w:val="76B2A7310EAA464686883F7E055FF819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3B565F870BC4106854DF119BF668B0711">
    <w:name w:val="E3B565F870BC4106854DF119BF668B07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33CF98F35F34D1481B3ED3A677012B611">
    <w:name w:val="033CF98F35F34D1481B3ED3A677012B6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763C5B56FCD478EA133D9D34267AA5711">
    <w:name w:val="5763C5B56FCD478EA133D9D34267AA57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8CE1147C77C408F91724098FCBE5B4011">
    <w:name w:val="38CE1147C77C408F91724098FCBE5B40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5B7DFB161D949E897C685992F76B62B11">
    <w:name w:val="65B7DFB161D949E897C685992F76B62B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43AB7269494B09B14213FD5E280E1911">
    <w:name w:val="A743AB7269494B09B14213FD5E280E19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41D6CE0818346139085F999BA98702E11">
    <w:name w:val="A41D6CE0818346139085F999BA98702E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3FE6F1C280545369235935408E6B50211">
    <w:name w:val="23FE6F1C280545369235935408E6B502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4D69E9DF3184B9197FBB3ACBE54A00211">
    <w:name w:val="64D69E9DF3184B9197FBB3ACBE54A002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9571634056F4A5D90D681F5E58F5CB111">
    <w:name w:val="09571634056F4A5D90D681F5E58F5CB1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AF18A9695F04AE3BE1F4463B374917111">
    <w:name w:val="AAF18A9695F04AE3BE1F4463B3749171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D65B78034A845D78B6D61EA7B56C26E11">
    <w:name w:val="9D65B78034A845D78B6D61EA7B56C26E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DB25BA4D8874AA39CD0F3018515DFA411">
    <w:name w:val="BDB25BA4D8874AA39CD0F3018515DFA4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A5191C82F2D4FC483068FB02AAF7EB411">
    <w:name w:val="2A5191C82F2D4FC483068FB02AAF7EB4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4B559AAFBA943AE8DEF727F3124BEA811">
    <w:name w:val="84B559AAFBA943AE8DEF727F3124BEA8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75D5204C44B4DAFB4F5B71041C0962811">
    <w:name w:val="375D5204C44B4DAFB4F5B71041C09628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08D7A076712486F8B32B28874F7406C11">
    <w:name w:val="F08D7A076712486F8B32B28874F7406C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D182339793343428AEB670885994C9B11">
    <w:name w:val="9D182339793343428AEB670885994C9B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4DAD1FD9F1417CB719BD3370B5BD4111">
    <w:name w:val="BF4DAD1FD9F1417CB719BD3370B5BD41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FE2542387DB427894A8E544CE29160410">
    <w:name w:val="FFE2542387DB427894A8E544CE291604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A146C85F3214DBB883AAB17F237586010">
    <w:name w:val="6A146C85F3214DBB883AAB17F2375860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6B577DC97074FFF9B69B42B0BB2CE5B10">
    <w:name w:val="B6B577DC97074FFF9B69B42B0BB2CE5B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E084F7D499E46AFBEAAFB494C41759910">
    <w:name w:val="8E084F7D499E46AFBEAAFB494C417599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1BCD02A8CEB4C01A62A0D9C1295B57610">
    <w:name w:val="91BCD02A8CEB4C01A62A0D9C1295B576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A3F343335A0441AA116C54280B44FEE11">
    <w:name w:val="EA3F343335A0441AA116C54280B44FEE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2678253423E4A68A45DBFA55DFB8B0711">
    <w:name w:val="02678253423E4A68A45DBFA55DFB8B07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011948DDFD6419AB59361072EC7C01211">
    <w:name w:val="0011948DDFD6419AB59361072EC7C012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1623E80B95F46A899524ED8956D8A3011">
    <w:name w:val="D1623E80B95F46A899524ED8956D8A30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D6D81BF2F1541F8938C5BF8BAEA991B11">
    <w:name w:val="3D6D81BF2F1541F8938C5BF8BAEA991B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7DC6D6BAE0644CD8F977F941331F6E211">
    <w:name w:val="F7DC6D6BAE0644CD8F977F941331F6E2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6B71312EE6F4B538D21FEFB1B2EA51111">
    <w:name w:val="56B71312EE6F4B538D21FEFB1B2EA511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381863BA7554A11A723F78BE711193110">
    <w:name w:val="0381863BA7554A11A723F78BE7111931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4804629304F4531824CB40BB983F67311">
    <w:name w:val="F4804629304F4531824CB40BB983F673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4FA3C86BB254B1DB67E1A1805F2E53B11">
    <w:name w:val="54FA3C86BB254B1DB67E1A1805F2E53B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EF00D799EF470B8C26FE3713D5CDB811">
    <w:name w:val="1FEF00D799EF470B8C26FE3713D5CDB8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251E0AE7D9943DEB4E231EE031857E611">
    <w:name w:val="A251E0AE7D9943DEB4E231EE031857E6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FCC102901F8483694EAC5AF26DB0E0011">
    <w:name w:val="CFCC102901F8483694EAC5AF26DB0E00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84CCC8A4A34CF380D8FBA5D6911FE811">
    <w:name w:val="A784CCC8A4A34CF380D8FBA5D6911FE8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F14BBC611DC47DAA2E6FE420EC6ADE311">
    <w:name w:val="EF14BBC611DC47DAA2E6FE420EC6ADE3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84E9AA470F74024BDDCF4DE0317676E11">
    <w:name w:val="684E9AA470F74024BDDCF4DE0317676E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56BDFFE6B504B468F4C2C7D9EFF62F911">
    <w:name w:val="A56BDFFE6B504B468F4C2C7D9EFF62F9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AE802B1DF274A7F975B886447A7CBCD11">
    <w:name w:val="BAE802B1DF274A7F975B886447A7CBCD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A89A2435801470F9D91259A3A8290A211">
    <w:name w:val="7A89A2435801470F9D91259A3A8290A2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83A466738204EBDA3206C5FD42A070511">
    <w:name w:val="183A466738204EBDA3206C5FD42A0705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98D168145AD477E9CAF1662D810CDCF11">
    <w:name w:val="798D168145AD477E9CAF1662D810CDCF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F3AF8DEE98E4C2DA4D796239C15EA7F11">
    <w:name w:val="AF3AF8DEE98E4C2DA4D796239C15EA7F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D8C442ED53E47A8A6F06AA0C7F0B74C11">
    <w:name w:val="1D8C442ED53E47A8A6F06AA0C7F0B74C11"/>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4BC364AA939A4DFCAEDEE22981E67E3111">
    <w:name w:val="4BC364AA939A4DFCAEDEE22981E67E3111"/>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353D8A99E59949969989C9AC76464EA811">
    <w:name w:val="353D8A99E59949969989C9AC76464EA8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93163235EA34F118E242A69BB1D45D211">
    <w:name w:val="193163235EA34F118E242A69BB1D45D2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C5C7DDFFBB6459793AF9A61893A25EE11">
    <w:name w:val="DC5C7DDFFBB6459793AF9A61893A25EE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6D823B029240A89595DBD48E3E372011">
    <w:name w:val="1F6D823B029240A89595DBD48E3E372011"/>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66B0D0BB7A194BCE868CEDAF3619943E11">
    <w:name w:val="66B0D0BB7A194BCE868CEDAF3619943E11"/>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89730021FA2A499194E7D8954600190C11">
    <w:name w:val="89730021FA2A499194E7D8954600190C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24C4A714A1448A965BB0C52A5F2C7311">
    <w:name w:val="5924C4A714A1448A965BB0C52A5F2C73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9D7FC4E8F83428FA90EE9563CB37AB811">
    <w:name w:val="39D7FC4E8F83428FA90EE9563CB37AB8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F1DB0C2C8E346F7A41C7C1CEA0C094011">
    <w:name w:val="2F1DB0C2C8E346F7A41C7C1CEA0C0940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64F1B6125B248F5970BB34FDD36F2F311">
    <w:name w:val="864F1B6125B248F5970BB34FDD36F2F3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11E3B06749E4904B4EE67D5998E697F11">
    <w:name w:val="711E3B06749E4904B4EE67D5998E697F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B24850B3723445E87F9FC10B6AF6FD611">
    <w:name w:val="4B24850B3723445E87F9FC10B6AF6FD6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F90BE7F8A6140CA8914652A0F725BF311">
    <w:name w:val="5F90BE7F8A6140CA8914652A0F725BF3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F7DC6D38E6B4E27B6D625659B003CB311">
    <w:name w:val="8F7DC6D38E6B4E27B6D625659B003CB3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BB800CD501046AEAE2833767FBDFEDA11">
    <w:name w:val="EBB800CD501046AEAE2833767FBDFEDA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72341D5E1074AE5A7C6F55C8BC44E9F11">
    <w:name w:val="E72341D5E1074AE5A7C6F55C8BC44E9F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4DB193CD1EA4992824231E4604067D011">
    <w:name w:val="F4DB193CD1EA4992824231E4604067D0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74E71D945BF4E8998EBDC65BAFD038E11">
    <w:name w:val="374E71D945BF4E8998EBDC65BAFD038E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705C7C08ECF4281B3CEB619929605AE11">
    <w:name w:val="E705C7C08ECF4281B3CEB619929605AE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80C2B41B743444D8A4E00B7BC56B80B11">
    <w:name w:val="780C2B41B743444D8A4E00B7BC56B80B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3CAF211BA9D4355B105207122AC02A811">
    <w:name w:val="43CAF211BA9D4355B105207122AC02A8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50D4A884E174345B5157BDA825C15D711">
    <w:name w:val="A50D4A884E174345B5157BDA825C15D7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8DD28330FFB46B8BCED52EEF25AB01E11">
    <w:name w:val="E8DD28330FFB46B8BCED52EEF25AB01E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5C4149448324BBCA885492A4DEF3EE511">
    <w:name w:val="75C4149448324BBCA885492A4DEF3EE5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FACD3DEE22A43F98B1D9108597D177711">
    <w:name w:val="2FACD3DEE22A43F98B1D9108597D1777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DBF55713F51419AB0B70A3F35A94D3211">
    <w:name w:val="CDBF55713F51419AB0B70A3F35A94D32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DC28A0399DF4613836A08DF34C34D5811">
    <w:name w:val="4DC28A0399DF4613836A08DF34C34D58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4761E2445A84DC894B7D2008FA478E611">
    <w:name w:val="84761E2445A84DC894B7D2008FA478E6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5D36C0EDE8C41F99C1B70091D76D5AC11">
    <w:name w:val="E5D36C0EDE8C41F99C1B70091D76D5AC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7E4ED25926D451EB69CBBD97B8624A211">
    <w:name w:val="D7E4ED25926D451EB69CBBD97B8624A2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B034DAD935B435EB8B043E982AF167911">
    <w:name w:val="8B034DAD935B435EB8B043E982AF1679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7E501153F634E15A8C6B4C5FF798FBF11">
    <w:name w:val="47E501153F634E15A8C6B4C5FF798FBF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D2D6EA0774549FD8DFEB04A6FFEE56911">
    <w:name w:val="FD2D6EA0774549FD8DFEB04A6FFEE569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247950E989146FB8920D6E1612A512B11">
    <w:name w:val="4247950E989146FB8920D6E1612A512B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AB011D16304469B89840FF38571BFAD11">
    <w:name w:val="DAB011D16304469B89840FF38571BFAD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7FED713F7D149AF8398E46F1C000C2311">
    <w:name w:val="B7FED713F7D149AF8398E46F1C000C23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C08A38A56A427B984784040D4F912211">
    <w:name w:val="E9C08A38A56A427B984784040D4F9122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8DD587745864FC3930C9C5FB7CF2F9811">
    <w:name w:val="D8DD587745864FC3930C9C5FB7CF2F98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99430950FC1408F91B6E71CCA83F06011">
    <w:name w:val="899430950FC1408F91B6E71CCA83F060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448C72BAC8C41CF892614410D9AA8EB10">
    <w:name w:val="1448C72BAC8C41CF892614410D9AA8EB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C596CEA7DB3439E891A1032F388F92311">
    <w:name w:val="0C596CEA7DB3439E891A1032F388F923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D08FDCD7D734332B94FD5CBA3FB966111">
    <w:name w:val="DD08FDCD7D734332B94FD5CBA3FB9661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CD88DC90B949F7AB3A71D5E8C10EC611">
    <w:name w:val="BFCD88DC90B949F7AB3A71D5E8C10EC6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EC00591F9B54300B1B2C0526F4A936A11">
    <w:name w:val="FEC00591F9B54300B1B2C0526F4A936A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2D96FE490D64681AF9F6A8E134A894411">
    <w:name w:val="B2D96FE490D64681AF9F6A8E134A8944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1DEAC26347E45288BEE1A03556FBC5411">
    <w:name w:val="21DEAC26347E45288BEE1A03556FBC54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6207E4A9B145A5A0FE01D32DC03BCA12">
    <w:name w:val="CB6207E4A9B145A5A0FE01D32DC03BCA12"/>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741621CE99EF41B78505CC744F2E5CE512">
    <w:name w:val="741621CE99EF41B78505CC744F2E5CE512"/>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A3961482D88342CC9842A615650886A412">
    <w:name w:val="A3961482D88342CC9842A615650886A412"/>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A4090831E6DB43FCB2C9D72D29E18CF212">
    <w:name w:val="A4090831E6DB43FCB2C9D72D29E18CF212"/>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9E6721EE5E9B4FA78D59DB2F5CBE579F12">
    <w:name w:val="9E6721EE5E9B4FA78D59DB2F5CBE579F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AE34BEC42894EA5B896E4AE4C14795912">
    <w:name w:val="6AE34BEC42894EA5B896E4AE4C147959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A3C3AC81F5C45C1BF69DD902125B29312">
    <w:name w:val="5A3C3AC81F5C45C1BF69DD902125B293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7DF39FCC2004BD9829B2AFEF56A11FC12">
    <w:name w:val="C7DF39FCC2004BD9829B2AFEF56A11FC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671540997A04291A79A8D5C93F9067211">
    <w:name w:val="6671540997A04291A79A8D5C93F90672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70D720709A645658620E8E0D463AB0D5">
    <w:name w:val="070D720709A645658620E8E0D463AB0D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2D7E639E278419084A14001CF6503D84">
    <w:name w:val="F2D7E639E278419084A14001CF6503D8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A133B96FAE04A14B7BB3A2D8E1398363">
    <w:name w:val="FA133B96FAE04A14B7BB3A2D8E139836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086B64D388D4ADFBCAF4D1E748ECD111">
    <w:name w:val="C086B64D388D4ADFBCAF4D1E748ECD1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F0E43AEC4A64543B25582B01824413B">
    <w:name w:val="DF0E43AEC4A64543B25582B01824413B"/>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E2B522B614C43F985312BB6B042D86C10">
    <w:name w:val="7E2B522B614C43F985312BB6B042D86C10"/>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D7599FC4E344993908D1050BB6E90B912">
    <w:name w:val="BD7599FC4E344993908D1050BB6E90B9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3E287268E6B4567B2F465BE7882176412">
    <w:name w:val="B3E287268E6B4567B2F465BE78821764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D5DC3918A8F4D2DA4E3188E09904DF212">
    <w:name w:val="1D5DC3918A8F4D2DA4E3188E09904DF2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38778DB9F2644C185EDE3076CBD73B612">
    <w:name w:val="C38778DB9F2644C185EDE3076CBD73B6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2453BB97E14F959FDC83A757E1433B12">
    <w:name w:val="492453BB97E14F959FDC83A757E1433B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07F18AD2F024BF6A4EBC82DBD58E3F412">
    <w:name w:val="507F18AD2F024BF6A4EBC82DBD58E3F4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D794FC3A6324639899C84BA00C74A3112">
    <w:name w:val="3D794FC3A6324639899C84BA00C74A31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B03061C165C41549F9423C22536B67112">
    <w:name w:val="1B03061C165C41549F9423C22536B671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549E03FD5EC40FA822F6B6DC4BC96ED12">
    <w:name w:val="3549E03FD5EC40FA822F6B6DC4BC96ED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27BA9D39C0848AD87AA71BFC30B740712">
    <w:name w:val="B27BA9D39C0848AD87AA71BFC30B7407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1767AA5BAC443B2904EF0CB29D3508012">
    <w:name w:val="E1767AA5BAC443B2904EF0CB29D35080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C63D3D25409430297273569B3CCBFEA12">
    <w:name w:val="BC63D3D25409430297273569B3CCBFEA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AE3EA9B28F54088B14D6097A85B406612">
    <w:name w:val="DAE3EA9B28F54088B14D6097A85B4066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F8F1EE65FD344E8A03730397EDC191812">
    <w:name w:val="9F8F1EE65FD344E8A03730397EDC1918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F9512EA59224FB1AAE7A790DFF14C9212">
    <w:name w:val="0F9512EA59224FB1AAE7A790DFF14C92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222399EFEA34583A14C4A99CF4BDF9112">
    <w:name w:val="C222399EFEA34583A14C4A99CF4BDF91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8F3E4A4404C4098B62256BBF1BFD41A12">
    <w:name w:val="28F3E4A4404C4098B62256BBF1BFD41A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D38F5DCA584B15B874F5AABB1DDE4912">
    <w:name w:val="16D38F5DCA584B15B874F5AABB1DDE49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41286E0519D4D04B31CCF44F6ED6D3E12">
    <w:name w:val="E41286E0519D4D04B31CCF44F6ED6D3E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C8AD9E722EE48E99D0F8D69B1839B1212">
    <w:name w:val="FC8AD9E722EE48E99D0F8D69B1839B12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80FC7197C52494288C46EE8B5C1AC6D12">
    <w:name w:val="880FC7197C52494288C46EE8B5C1AC6D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E8FF845103340AE8B563A1F91A1619A12">
    <w:name w:val="7E8FF845103340AE8B563A1F91A1619A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98DFCABB37E47CEAD9519DD4E01929512">
    <w:name w:val="F98DFCABB37E47CEAD9519DD4E019295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78FB946BB5445798C718DC9238C694D12">
    <w:name w:val="078FB946BB5445798C718DC9238C694D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63B8B2F0AF4B4581C360D59316C9D712">
    <w:name w:val="1F63B8B2F0AF4B4581C360D59316C9D7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4744670B64F4066AB614AAF65DFC28E12">
    <w:name w:val="04744670B64F4066AB614AAF65DFC28E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BF9E0A7E1884F0C800EE26EADDA4F9C12">
    <w:name w:val="7BF9E0A7E1884F0C800EE26EADDA4F9C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C92C6C54949435B9AAC4722D639998311">
    <w:name w:val="8C92C6C54949435B9AAC4722D639998311"/>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6375EF76FCF24D15BC4F956BADC408BB12">
    <w:name w:val="6375EF76FCF24D15BC4F956BADC408BB12"/>
    <w:rsid w:val="00C73E7D"/>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7DC3656CEC884006A74F08923DC061F011">
    <w:name w:val="7DC3656CEC884006A74F08923DC061F0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8B11322B16044ADA5025E80B6951AD212">
    <w:name w:val="D8B11322B16044ADA5025E80B6951AD2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13534BDA8CF4446ACC85C0DBE406C3012">
    <w:name w:val="513534BDA8CF4446ACC85C0DBE406C30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AB15D0161DF49EBAE6F67F77F39290812">
    <w:name w:val="0AB15D0161DF49EBAE6F67F77F392908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69A102D28C44A2C9918657AAA1CF1C511">
    <w:name w:val="269A102D28C44A2C9918657AAA1CF1C511"/>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35362D02B57043BB88889FEFB49F730512">
    <w:name w:val="35362D02B57043BB88889FEFB49F7305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EA4F625A75C477D8A54CC67D9ECB98F12">
    <w:name w:val="3EA4F625A75C477D8A54CC67D9ECB98F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60ED47D927043E39D6A0CE96A3DC31C12">
    <w:name w:val="960ED47D927043E39D6A0CE96A3DC31C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0D0CEE984F401FAE262547CA74CEF512">
    <w:name w:val="160D0CEE984F401FAE262547CA74CEF5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13A621C73B4D4F8E44BFE015F662F912">
    <w:name w:val="1613A621C73B4D4F8E44BFE015F662F9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5F87093EE4440A0A6FCB0FCC4AA6EC812">
    <w:name w:val="D5F87093EE4440A0A6FCB0FCC4AA6EC8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320FAD7AA44473995AF36A698E2DE8211">
    <w:name w:val="1320FAD7AA44473995AF36A698E2DE8211"/>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CB3CFB7CBA004477AC50B5CE30C2786C12">
    <w:name w:val="CB3CFB7CBA004477AC50B5CE30C2786C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C3095008DF47D5B33E9A22699B8A6612">
    <w:name w:val="E9C3095008DF47D5B33E9A22699B8A66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3974098169742DB84AB07E33BA25D8C12">
    <w:name w:val="E3974098169742DB84AB07E33BA25D8C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7364E4DC7E94FA9A4D29033C90F62C912">
    <w:name w:val="87364E4DC7E94FA9A4D29033C90F62C9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43A593DD96245D7A87B35955411363712">
    <w:name w:val="B43A593DD96245D7A87B359554113637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51B1763EBED45068E5161818B7D75CE12">
    <w:name w:val="351B1763EBED45068E5161818B7D75CE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F1B7ACE6E0D431D8508D38E83D1D0B212">
    <w:name w:val="AF1B7ACE6E0D431D8508D38E83D1D0B2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CBEA8DF40794FA286C8D496A42E7F0812">
    <w:name w:val="7CBEA8DF40794FA286C8D496A42E7F08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C2CC2CDE2AB49F3A3A8D5BE2166A76C12">
    <w:name w:val="0C2CC2CDE2AB49F3A3A8D5BE2166A76C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7832A31684A4355B02064B89BDD91B312">
    <w:name w:val="17832A31684A4355B02064B89BDD91B3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AE0254B64DE4B0196BCA1F52B385FE212">
    <w:name w:val="8AE0254B64DE4B0196BCA1F52B385FE2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423152EFB0A4553AE6189CE36E5D7C412">
    <w:name w:val="B423152EFB0A4553AE6189CE36E5D7C4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D1D732F54094489B38C97D1D3341DF312">
    <w:name w:val="6D1D732F54094489B38C97D1D3341DF3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FDDE167F63245A3B2B4DD798F896C8B12">
    <w:name w:val="5FDDE167F63245A3B2B4DD798F896C8B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223E254F224581BFD9593EA26CC17C12">
    <w:name w:val="59223E254F224581BFD9593EA26CC17C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F916D9DDE94F9DAF8AE8484D838E2012">
    <w:name w:val="BFF916D9DDE94F9DAF8AE8484D838E20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4C3BCF019944E8B98832B2DC579685612">
    <w:name w:val="54C3BCF019944E8B98832B2DC5796856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41DDFDB7AB94F4B907A8CC63D17A8AA12">
    <w:name w:val="E41DDFDB7AB94F4B907A8CC63D17A8AA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53BF1A40FF4B8596BF65625C0E720E12">
    <w:name w:val="CB53BF1A40FF4B8596BF65625C0E720E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6AFE88782444F3399B29F87F07763D012">
    <w:name w:val="F6AFE88782444F3399B29F87F07763D0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E7E530D5D9D48F58E5104C6236B168D12">
    <w:name w:val="AE7E530D5D9D48F58E5104C6236B168D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1F271CE72EC43B1846BF374D07816CD12">
    <w:name w:val="B1F271CE72EC43B1846BF374D07816CD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9D378BA4DC14A7BB6368950D034B4B812">
    <w:name w:val="B9D378BA4DC14A7BB6368950D034B4B8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186BCEC26764C2A850025973FA30B6712">
    <w:name w:val="0186BCEC26764C2A850025973FA30B67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AF19934C52941FF9E104C02F787C34812">
    <w:name w:val="7AF19934C52941FF9E104C02F787C348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46D485053A0498C97B840A8C09D5F7912">
    <w:name w:val="C46D485053A0498C97B840A8C09D5F79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4992AC204634BBBA5D63F6277519FD012">
    <w:name w:val="14992AC204634BBBA5D63F6277519FD0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FB9CD5D226D45179E6858F489A6C88012">
    <w:name w:val="0FB9CD5D226D45179E6858F489A6C880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B778C20A6B04997B8181C873040580A12">
    <w:name w:val="BB778C20A6B04997B8181C873040580A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4692E59D85D4C9C8F5EA8916C2A6EAC12">
    <w:name w:val="A4692E59D85D4C9C8F5EA8916C2A6EAC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DCB0D7F22594808BA2B32744E3E167D12">
    <w:name w:val="2DCB0D7F22594808BA2B32744E3E167D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FD154F952EE4DD4A2F310E32B5D8C0B12">
    <w:name w:val="EFD154F952EE4DD4A2F310E32B5D8C0B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96B0604AE4649C9A9262FA28015271912">
    <w:name w:val="D96B0604AE4649C9A9262FA280152719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5C0B4C9A5274D3D8393BE84B5F7EBDD12">
    <w:name w:val="85C0B4C9A5274D3D8393BE84B5F7EBDD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F587159C06D41C29C833920D05F6BF112">
    <w:name w:val="9F587159C06D41C29C833920D05F6BF1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22CAABE24A44558B84D3F97281D7E612">
    <w:name w:val="BF22CAABE24A44558B84D3F97281D7E6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3EDA810DE547C58F38A4C6FBC1C23812">
    <w:name w:val="E93EDA810DE547C58F38A4C6FBC1C238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9192E4E7F94449BACB28CCFCF95A40D12">
    <w:name w:val="99192E4E7F94449BACB28CCFCF95A40D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8DCF7D872104B6C9C10814271D1339812">
    <w:name w:val="28DCF7D872104B6C9C10814271D13398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24383DACA9E420D94780228797439FD12">
    <w:name w:val="024383DACA9E420D94780228797439FD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13B389268BD4E1E8709C9E866E3733D12">
    <w:name w:val="C13B389268BD4E1E8709C9E866E3733D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9D6CC7247C24CC6932A589E1CB48F5012">
    <w:name w:val="19D6CC7247C24CC6932A589E1CB48F50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1931B48456842E4B8143401343B497712">
    <w:name w:val="31931B48456842E4B8143401343B4977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AFB68F3DAF42A88D13F639227F934F12">
    <w:name w:val="A7AFB68F3DAF42A88D13F639227F934F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690701E2BB440BDB5578802B4EE676712">
    <w:name w:val="B690701E2BB440BDB5578802B4EE6767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0B1038527C428BB5B4C91B4F856A0A12">
    <w:name w:val="590B1038527C428BB5B4C91B4F856A0A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98FCD390A964EA18C32B99561B247AC12">
    <w:name w:val="098FCD390A964EA18C32B99561B247AC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0EC6970B03477EA4263CD07385DE8E12">
    <w:name w:val="E90EC6970B03477EA4263CD07385DE8E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F13AE721FBE40939323A1011571BAFA12">
    <w:name w:val="6F13AE721FBE40939323A1011571BAFA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46A475255447BA9D0EFD0E73D1369012">
    <w:name w:val="CB46A475255447BA9D0EFD0E73D13690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1CF21A33824930A1FE4C6DEE5F4D9A12">
    <w:name w:val="BF1CF21A33824930A1FE4C6DEE5F4D9A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5BE850EAB334BE6B142CD997128D46012">
    <w:name w:val="65BE850EAB334BE6B142CD997128D460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80BBDCAAB04B9BBA1EE5765F5BA3B112">
    <w:name w:val="4980BBDCAAB04B9BBA1EE5765F5BA3B1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119BD0D3A8144729EBA558579DE119312">
    <w:name w:val="7119BD0D3A8144729EBA558579DE1193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67D9E53AB645E19EECD0034FF984FD12">
    <w:name w:val="4967D9E53AB645E19EECD0034FF984FD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D0114F2FFFF4C47BD6C84644A9FE4D312">
    <w:name w:val="2D0114F2FFFF4C47BD6C84644A9FE4D3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05FBC3FEBD94CF39185841737FD2E3212">
    <w:name w:val="005FBC3FEBD94CF39185841737FD2E32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6B2A7310EAA464686883F7E055FF81912">
    <w:name w:val="76B2A7310EAA464686883F7E055FF819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3B565F870BC4106854DF119BF668B0712">
    <w:name w:val="E3B565F870BC4106854DF119BF668B07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33CF98F35F34D1481B3ED3A677012B612">
    <w:name w:val="033CF98F35F34D1481B3ED3A677012B6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763C5B56FCD478EA133D9D34267AA5712">
    <w:name w:val="5763C5B56FCD478EA133D9D34267AA57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8CE1147C77C408F91724098FCBE5B4012">
    <w:name w:val="38CE1147C77C408F91724098FCBE5B40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5B7DFB161D949E897C685992F76B62B12">
    <w:name w:val="65B7DFB161D949E897C685992F76B62B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43AB7269494B09B14213FD5E280E1912">
    <w:name w:val="A743AB7269494B09B14213FD5E280E19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41D6CE0818346139085F999BA98702E12">
    <w:name w:val="A41D6CE0818346139085F999BA98702E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3FE6F1C280545369235935408E6B50212">
    <w:name w:val="23FE6F1C280545369235935408E6B502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4D69E9DF3184B9197FBB3ACBE54A00212">
    <w:name w:val="64D69E9DF3184B9197FBB3ACBE54A002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9571634056F4A5D90D681F5E58F5CB112">
    <w:name w:val="09571634056F4A5D90D681F5E58F5CB1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AF18A9695F04AE3BE1F4463B374917112">
    <w:name w:val="AAF18A9695F04AE3BE1F4463B3749171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D65B78034A845D78B6D61EA7B56C26E12">
    <w:name w:val="9D65B78034A845D78B6D61EA7B56C26E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DB25BA4D8874AA39CD0F3018515DFA412">
    <w:name w:val="BDB25BA4D8874AA39CD0F3018515DFA4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A5191C82F2D4FC483068FB02AAF7EB412">
    <w:name w:val="2A5191C82F2D4FC483068FB02AAF7EB4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4B559AAFBA943AE8DEF727F3124BEA812">
    <w:name w:val="84B559AAFBA943AE8DEF727F3124BEA8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75D5204C44B4DAFB4F5B71041C0962812">
    <w:name w:val="375D5204C44B4DAFB4F5B71041C09628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08D7A076712486F8B32B28874F7406C12">
    <w:name w:val="F08D7A076712486F8B32B28874F7406C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D182339793343428AEB670885994C9B12">
    <w:name w:val="9D182339793343428AEB670885994C9B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4DAD1FD9F1417CB719BD3370B5BD4112">
    <w:name w:val="BF4DAD1FD9F1417CB719BD3370B5BD41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FE2542387DB427894A8E544CE29160411">
    <w:name w:val="FFE2542387DB427894A8E544CE291604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A146C85F3214DBB883AAB17F237586011">
    <w:name w:val="6A146C85F3214DBB883AAB17F2375860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6B577DC97074FFF9B69B42B0BB2CE5B11">
    <w:name w:val="B6B577DC97074FFF9B69B42B0BB2CE5B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E084F7D499E46AFBEAAFB494C41759911">
    <w:name w:val="8E084F7D499E46AFBEAAFB494C417599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1BCD02A8CEB4C01A62A0D9C1295B57611">
    <w:name w:val="91BCD02A8CEB4C01A62A0D9C1295B576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A3F343335A0441AA116C54280B44FEE12">
    <w:name w:val="EA3F343335A0441AA116C54280B44FEE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2678253423E4A68A45DBFA55DFB8B0712">
    <w:name w:val="02678253423E4A68A45DBFA55DFB8B07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011948DDFD6419AB59361072EC7C01212">
    <w:name w:val="0011948DDFD6419AB59361072EC7C012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1623E80B95F46A899524ED8956D8A3012">
    <w:name w:val="D1623E80B95F46A899524ED8956D8A30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D6D81BF2F1541F8938C5BF8BAEA991B12">
    <w:name w:val="3D6D81BF2F1541F8938C5BF8BAEA991B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7DC6D6BAE0644CD8F977F941331F6E212">
    <w:name w:val="F7DC6D6BAE0644CD8F977F941331F6E2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6B71312EE6F4B538D21FEFB1B2EA51112">
    <w:name w:val="56B71312EE6F4B538D21FEFB1B2EA511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381863BA7554A11A723F78BE711193111">
    <w:name w:val="0381863BA7554A11A723F78BE7111931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4804629304F4531824CB40BB983F67312">
    <w:name w:val="F4804629304F4531824CB40BB983F673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4FA3C86BB254B1DB67E1A1805F2E53B12">
    <w:name w:val="54FA3C86BB254B1DB67E1A1805F2E53B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EF00D799EF470B8C26FE3713D5CDB812">
    <w:name w:val="1FEF00D799EF470B8C26FE3713D5CDB8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251E0AE7D9943DEB4E231EE031857E612">
    <w:name w:val="A251E0AE7D9943DEB4E231EE031857E6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FCC102901F8483694EAC5AF26DB0E0012">
    <w:name w:val="CFCC102901F8483694EAC5AF26DB0E00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84CCC8A4A34CF380D8FBA5D6911FE812">
    <w:name w:val="A784CCC8A4A34CF380D8FBA5D6911FE8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F14BBC611DC47DAA2E6FE420EC6ADE312">
    <w:name w:val="EF14BBC611DC47DAA2E6FE420EC6ADE3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84E9AA470F74024BDDCF4DE0317676E12">
    <w:name w:val="684E9AA470F74024BDDCF4DE0317676E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56BDFFE6B504B468F4C2C7D9EFF62F912">
    <w:name w:val="A56BDFFE6B504B468F4C2C7D9EFF62F9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AE802B1DF274A7F975B886447A7CBCD12">
    <w:name w:val="BAE802B1DF274A7F975B886447A7CBCD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A89A2435801470F9D91259A3A8290A212">
    <w:name w:val="7A89A2435801470F9D91259A3A8290A2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83A466738204EBDA3206C5FD42A070512">
    <w:name w:val="183A466738204EBDA3206C5FD42A0705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98D168145AD477E9CAF1662D810CDCF12">
    <w:name w:val="798D168145AD477E9CAF1662D810CDCF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F3AF8DEE98E4C2DA4D796239C15EA7F12">
    <w:name w:val="AF3AF8DEE98E4C2DA4D796239C15EA7F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D8C442ED53E47A8A6F06AA0C7F0B74C12">
    <w:name w:val="1D8C442ED53E47A8A6F06AA0C7F0B74C12"/>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4BC364AA939A4DFCAEDEE22981E67E3112">
    <w:name w:val="4BC364AA939A4DFCAEDEE22981E67E3112"/>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353D8A99E59949969989C9AC76464EA812">
    <w:name w:val="353D8A99E59949969989C9AC76464EA8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93163235EA34F118E242A69BB1D45D212">
    <w:name w:val="193163235EA34F118E242A69BB1D45D2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C5C7DDFFBB6459793AF9A61893A25EE12">
    <w:name w:val="DC5C7DDFFBB6459793AF9A61893A25EE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6D823B029240A89595DBD48E3E372012">
    <w:name w:val="1F6D823B029240A89595DBD48E3E372012"/>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66B0D0BB7A194BCE868CEDAF3619943E12">
    <w:name w:val="66B0D0BB7A194BCE868CEDAF3619943E12"/>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89730021FA2A499194E7D8954600190C12">
    <w:name w:val="89730021FA2A499194E7D8954600190C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24C4A714A1448A965BB0C52A5F2C7312">
    <w:name w:val="5924C4A714A1448A965BB0C52A5F2C73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9D7FC4E8F83428FA90EE9563CB37AB812">
    <w:name w:val="39D7FC4E8F83428FA90EE9563CB37AB8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F1DB0C2C8E346F7A41C7C1CEA0C094012">
    <w:name w:val="2F1DB0C2C8E346F7A41C7C1CEA0C0940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64F1B6125B248F5970BB34FDD36F2F312">
    <w:name w:val="864F1B6125B248F5970BB34FDD36F2F3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11E3B06749E4904B4EE67D5998E697F12">
    <w:name w:val="711E3B06749E4904B4EE67D5998E697F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B24850B3723445E87F9FC10B6AF6FD612">
    <w:name w:val="4B24850B3723445E87F9FC10B6AF6FD6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F90BE7F8A6140CA8914652A0F725BF312">
    <w:name w:val="5F90BE7F8A6140CA8914652A0F725BF3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F7DC6D38E6B4E27B6D625659B003CB312">
    <w:name w:val="8F7DC6D38E6B4E27B6D625659B003CB3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BB800CD501046AEAE2833767FBDFEDA12">
    <w:name w:val="EBB800CD501046AEAE2833767FBDFEDA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72341D5E1074AE5A7C6F55C8BC44E9F12">
    <w:name w:val="E72341D5E1074AE5A7C6F55C8BC44E9F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4DB193CD1EA4992824231E4604067D012">
    <w:name w:val="F4DB193CD1EA4992824231E4604067D0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74E71D945BF4E8998EBDC65BAFD038E12">
    <w:name w:val="374E71D945BF4E8998EBDC65BAFD038E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705C7C08ECF4281B3CEB619929605AE12">
    <w:name w:val="E705C7C08ECF4281B3CEB619929605AE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80C2B41B743444D8A4E00B7BC56B80B12">
    <w:name w:val="780C2B41B743444D8A4E00B7BC56B80B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3CAF211BA9D4355B105207122AC02A812">
    <w:name w:val="43CAF211BA9D4355B105207122AC02A8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50D4A884E174345B5157BDA825C15D712">
    <w:name w:val="A50D4A884E174345B5157BDA825C15D7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8DD28330FFB46B8BCED52EEF25AB01E12">
    <w:name w:val="E8DD28330FFB46B8BCED52EEF25AB01E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5C4149448324BBCA885492A4DEF3EE512">
    <w:name w:val="75C4149448324BBCA885492A4DEF3EE5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FACD3DEE22A43F98B1D9108597D177712">
    <w:name w:val="2FACD3DEE22A43F98B1D9108597D1777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DBF55713F51419AB0B70A3F35A94D3212">
    <w:name w:val="CDBF55713F51419AB0B70A3F35A94D32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DC28A0399DF4613836A08DF34C34D5812">
    <w:name w:val="4DC28A0399DF4613836A08DF34C34D58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4761E2445A84DC894B7D2008FA478E612">
    <w:name w:val="84761E2445A84DC894B7D2008FA478E6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5D36C0EDE8C41F99C1B70091D76D5AC12">
    <w:name w:val="E5D36C0EDE8C41F99C1B70091D76D5AC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7E4ED25926D451EB69CBBD97B8624A212">
    <w:name w:val="D7E4ED25926D451EB69CBBD97B8624A2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B034DAD935B435EB8B043E982AF167912">
    <w:name w:val="8B034DAD935B435EB8B043E982AF1679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7E501153F634E15A8C6B4C5FF798FBF12">
    <w:name w:val="47E501153F634E15A8C6B4C5FF798FBF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D2D6EA0774549FD8DFEB04A6FFEE56912">
    <w:name w:val="FD2D6EA0774549FD8DFEB04A6FFEE569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247950E989146FB8920D6E1612A512B12">
    <w:name w:val="4247950E989146FB8920D6E1612A512B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AB011D16304469B89840FF38571BFAD12">
    <w:name w:val="DAB011D16304469B89840FF38571BFAD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7FED713F7D149AF8398E46F1C000C2312">
    <w:name w:val="B7FED713F7D149AF8398E46F1C000C23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C08A38A56A427B984784040D4F912212">
    <w:name w:val="E9C08A38A56A427B984784040D4F9122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8DD587745864FC3930C9C5FB7CF2F9812">
    <w:name w:val="D8DD587745864FC3930C9C5FB7CF2F98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99430950FC1408F91B6E71CCA83F06012">
    <w:name w:val="899430950FC1408F91B6E71CCA83F060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448C72BAC8C41CF892614410D9AA8EB11">
    <w:name w:val="1448C72BAC8C41CF892614410D9AA8EB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C596CEA7DB3439E891A1032F388F92312">
    <w:name w:val="0C596CEA7DB3439E891A1032F388F923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D08FDCD7D734332B94FD5CBA3FB966112">
    <w:name w:val="DD08FDCD7D734332B94FD5CBA3FB9661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CD88DC90B949F7AB3A71D5E8C10EC612">
    <w:name w:val="BFCD88DC90B949F7AB3A71D5E8C10EC6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EC00591F9B54300B1B2C0526F4A936A12">
    <w:name w:val="FEC00591F9B54300B1B2C0526F4A936A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2D96FE490D64681AF9F6A8E134A894412">
    <w:name w:val="B2D96FE490D64681AF9F6A8E134A8944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1DEAC26347E45288BEE1A03556FBC5412">
    <w:name w:val="21DEAC26347E45288BEE1A03556FBC54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6207E4A9B145A5A0FE01D32DC03BCA13">
    <w:name w:val="CB6207E4A9B145A5A0FE01D32DC03BCA13"/>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741621CE99EF41B78505CC744F2E5CE513">
    <w:name w:val="741621CE99EF41B78505CC744F2E5CE513"/>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A3961482D88342CC9842A615650886A413">
    <w:name w:val="A3961482D88342CC9842A615650886A413"/>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A4090831E6DB43FCB2C9D72D29E18CF213">
    <w:name w:val="A4090831E6DB43FCB2C9D72D29E18CF213"/>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9E6721EE5E9B4FA78D59DB2F5CBE579F13">
    <w:name w:val="9E6721EE5E9B4FA78D59DB2F5CBE579F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AE34BEC42894EA5B896E4AE4C14795913">
    <w:name w:val="6AE34BEC42894EA5B896E4AE4C147959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A3C3AC81F5C45C1BF69DD902125B29313">
    <w:name w:val="5A3C3AC81F5C45C1BF69DD902125B293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7DF39FCC2004BD9829B2AFEF56A11FC13">
    <w:name w:val="C7DF39FCC2004BD9829B2AFEF56A11FC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671540997A04291A79A8D5C93F9067212">
    <w:name w:val="6671540997A04291A79A8D5C93F90672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70D720709A645658620E8E0D463AB0D6">
    <w:name w:val="070D720709A645658620E8E0D463AB0D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2D7E639E278419084A14001CF6503D85">
    <w:name w:val="F2D7E639E278419084A14001CF6503D8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A133B96FAE04A14B7BB3A2D8E1398364">
    <w:name w:val="FA133B96FAE04A14B7BB3A2D8E139836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086B64D388D4ADFBCAF4D1E748ECD112">
    <w:name w:val="C086B64D388D4ADFBCAF4D1E748ECD1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F0E43AEC4A64543B25582B01824413B1">
    <w:name w:val="DF0E43AEC4A64543B25582B01824413B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E2B522B614C43F985312BB6B042D86C11">
    <w:name w:val="7E2B522B614C43F985312BB6B042D86C1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D7599FC4E344993908D1050BB6E90B913">
    <w:name w:val="BD7599FC4E344993908D1050BB6E90B9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3E287268E6B4567B2F465BE7882176413">
    <w:name w:val="B3E287268E6B4567B2F465BE78821764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D5DC3918A8F4D2DA4E3188E09904DF213">
    <w:name w:val="1D5DC3918A8F4D2DA4E3188E09904DF2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38778DB9F2644C185EDE3076CBD73B613">
    <w:name w:val="C38778DB9F2644C185EDE3076CBD73B6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2453BB97E14F959FDC83A757E1433B13">
    <w:name w:val="492453BB97E14F959FDC83A757E1433B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07F18AD2F024BF6A4EBC82DBD58E3F413">
    <w:name w:val="507F18AD2F024BF6A4EBC82DBD58E3F4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D794FC3A6324639899C84BA00C74A3113">
    <w:name w:val="3D794FC3A6324639899C84BA00C74A31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B03061C165C41549F9423C22536B67113">
    <w:name w:val="1B03061C165C41549F9423C22536B671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549E03FD5EC40FA822F6B6DC4BC96ED13">
    <w:name w:val="3549E03FD5EC40FA822F6B6DC4BC96ED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27BA9D39C0848AD87AA71BFC30B740713">
    <w:name w:val="B27BA9D39C0848AD87AA71BFC30B7407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1767AA5BAC443B2904EF0CB29D3508013">
    <w:name w:val="E1767AA5BAC443B2904EF0CB29D35080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C63D3D25409430297273569B3CCBFEA13">
    <w:name w:val="BC63D3D25409430297273569B3CCBFEA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AE3EA9B28F54088B14D6097A85B406613">
    <w:name w:val="DAE3EA9B28F54088B14D6097A85B4066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F8F1EE65FD344E8A03730397EDC191813">
    <w:name w:val="9F8F1EE65FD344E8A03730397EDC1918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F9512EA59224FB1AAE7A790DFF14C9213">
    <w:name w:val="0F9512EA59224FB1AAE7A790DFF14C92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222399EFEA34583A14C4A99CF4BDF9113">
    <w:name w:val="C222399EFEA34583A14C4A99CF4BDF91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8F3E4A4404C4098B62256BBF1BFD41A13">
    <w:name w:val="28F3E4A4404C4098B62256BBF1BFD41A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D38F5DCA584B15B874F5AABB1DDE4913">
    <w:name w:val="16D38F5DCA584B15B874F5AABB1DDE49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41286E0519D4D04B31CCF44F6ED6D3E13">
    <w:name w:val="E41286E0519D4D04B31CCF44F6ED6D3E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C8AD9E722EE48E99D0F8D69B1839B1213">
    <w:name w:val="FC8AD9E722EE48E99D0F8D69B1839B12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80FC7197C52494288C46EE8B5C1AC6D13">
    <w:name w:val="880FC7197C52494288C46EE8B5C1AC6D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E8FF845103340AE8B563A1F91A1619A13">
    <w:name w:val="7E8FF845103340AE8B563A1F91A1619A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98DFCABB37E47CEAD9519DD4E01929513">
    <w:name w:val="F98DFCABB37E47CEAD9519DD4E019295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78FB946BB5445798C718DC9238C694D13">
    <w:name w:val="078FB946BB5445798C718DC9238C694D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63B8B2F0AF4B4581C360D59316C9D713">
    <w:name w:val="1F63B8B2F0AF4B4581C360D59316C9D7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4744670B64F4066AB614AAF65DFC28E13">
    <w:name w:val="04744670B64F4066AB614AAF65DFC28E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BF9E0A7E1884F0C800EE26EADDA4F9C13">
    <w:name w:val="7BF9E0A7E1884F0C800EE26EADDA4F9C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C92C6C54949435B9AAC4722D639998312">
    <w:name w:val="8C92C6C54949435B9AAC4722D639998312"/>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6375EF76FCF24D15BC4F956BADC408BB13">
    <w:name w:val="6375EF76FCF24D15BC4F956BADC408BB13"/>
    <w:rsid w:val="00C73E7D"/>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7DC3656CEC884006A74F08923DC061F012">
    <w:name w:val="7DC3656CEC884006A74F08923DC061F0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8B11322B16044ADA5025E80B6951AD213">
    <w:name w:val="D8B11322B16044ADA5025E80B6951AD2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13534BDA8CF4446ACC85C0DBE406C3013">
    <w:name w:val="513534BDA8CF4446ACC85C0DBE406C30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AB15D0161DF49EBAE6F67F77F39290813">
    <w:name w:val="0AB15D0161DF49EBAE6F67F77F392908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69A102D28C44A2C9918657AAA1CF1C512">
    <w:name w:val="269A102D28C44A2C9918657AAA1CF1C512"/>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35362D02B57043BB88889FEFB49F730513">
    <w:name w:val="35362D02B57043BB88889FEFB49F7305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EA4F625A75C477D8A54CC67D9ECB98F13">
    <w:name w:val="3EA4F625A75C477D8A54CC67D9ECB98F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60ED47D927043E39D6A0CE96A3DC31C13">
    <w:name w:val="960ED47D927043E39D6A0CE96A3DC31C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0D0CEE984F401FAE262547CA74CEF513">
    <w:name w:val="160D0CEE984F401FAE262547CA74CEF5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13A621C73B4D4F8E44BFE015F662F913">
    <w:name w:val="1613A621C73B4D4F8E44BFE015F662F9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5F87093EE4440A0A6FCB0FCC4AA6EC813">
    <w:name w:val="D5F87093EE4440A0A6FCB0FCC4AA6EC8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320FAD7AA44473995AF36A698E2DE8212">
    <w:name w:val="1320FAD7AA44473995AF36A698E2DE8212"/>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CB3CFB7CBA004477AC50B5CE30C2786C13">
    <w:name w:val="CB3CFB7CBA004477AC50B5CE30C2786C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C3095008DF47D5B33E9A22699B8A6613">
    <w:name w:val="E9C3095008DF47D5B33E9A22699B8A66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3974098169742DB84AB07E33BA25D8C13">
    <w:name w:val="E3974098169742DB84AB07E33BA25D8C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7364E4DC7E94FA9A4D29033C90F62C913">
    <w:name w:val="87364E4DC7E94FA9A4D29033C90F62C9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43A593DD96245D7A87B35955411363713">
    <w:name w:val="B43A593DD96245D7A87B359554113637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51B1763EBED45068E5161818B7D75CE13">
    <w:name w:val="351B1763EBED45068E5161818B7D75CE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F1B7ACE6E0D431D8508D38E83D1D0B213">
    <w:name w:val="AF1B7ACE6E0D431D8508D38E83D1D0B2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CBEA8DF40794FA286C8D496A42E7F0813">
    <w:name w:val="7CBEA8DF40794FA286C8D496A42E7F08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C2CC2CDE2AB49F3A3A8D5BE2166A76C13">
    <w:name w:val="0C2CC2CDE2AB49F3A3A8D5BE2166A76C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7832A31684A4355B02064B89BDD91B313">
    <w:name w:val="17832A31684A4355B02064B89BDD91B3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AE0254B64DE4B0196BCA1F52B385FE213">
    <w:name w:val="8AE0254B64DE4B0196BCA1F52B385FE2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423152EFB0A4553AE6189CE36E5D7C413">
    <w:name w:val="B423152EFB0A4553AE6189CE36E5D7C4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D1D732F54094489B38C97D1D3341DF313">
    <w:name w:val="6D1D732F54094489B38C97D1D3341DF3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FDDE167F63245A3B2B4DD798F896C8B13">
    <w:name w:val="5FDDE167F63245A3B2B4DD798F896C8B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223E254F224581BFD9593EA26CC17C13">
    <w:name w:val="59223E254F224581BFD9593EA26CC17C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F916D9DDE94F9DAF8AE8484D838E2013">
    <w:name w:val="BFF916D9DDE94F9DAF8AE8484D838E20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4C3BCF019944E8B98832B2DC579685613">
    <w:name w:val="54C3BCF019944E8B98832B2DC5796856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41DDFDB7AB94F4B907A8CC63D17A8AA13">
    <w:name w:val="E41DDFDB7AB94F4B907A8CC63D17A8AA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53BF1A40FF4B8596BF65625C0E720E13">
    <w:name w:val="CB53BF1A40FF4B8596BF65625C0E720E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6AFE88782444F3399B29F87F07763D013">
    <w:name w:val="F6AFE88782444F3399B29F87F07763D0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E7E530D5D9D48F58E5104C6236B168D13">
    <w:name w:val="AE7E530D5D9D48F58E5104C6236B168D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1F271CE72EC43B1846BF374D07816CD13">
    <w:name w:val="B1F271CE72EC43B1846BF374D07816CD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9D378BA4DC14A7BB6368950D034B4B813">
    <w:name w:val="B9D378BA4DC14A7BB6368950D034B4B8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186BCEC26764C2A850025973FA30B6713">
    <w:name w:val="0186BCEC26764C2A850025973FA30B67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AF19934C52941FF9E104C02F787C34813">
    <w:name w:val="7AF19934C52941FF9E104C02F787C348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46D485053A0498C97B840A8C09D5F7913">
    <w:name w:val="C46D485053A0498C97B840A8C09D5F79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4992AC204634BBBA5D63F6277519FD013">
    <w:name w:val="14992AC204634BBBA5D63F6277519FD0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FB9CD5D226D45179E6858F489A6C88013">
    <w:name w:val="0FB9CD5D226D45179E6858F489A6C880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B778C20A6B04997B8181C873040580A13">
    <w:name w:val="BB778C20A6B04997B8181C873040580A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4692E59D85D4C9C8F5EA8916C2A6EAC13">
    <w:name w:val="A4692E59D85D4C9C8F5EA8916C2A6EAC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DCB0D7F22594808BA2B32744E3E167D13">
    <w:name w:val="2DCB0D7F22594808BA2B32744E3E167D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FD154F952EE4DD4A2F310E32B5D8C0B13">
    <w:name w:val="EFD154F952EE4DD4A2F310E32B5D8C0B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96B0604AE4649C9A9262FA28015271913">
    <w:name w:val="D96B0604AE4649C9A9262FA280152719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5C0B4C9A5274D3D8393BE84B5F7EBDD13">
    <w:name w:val="85C0B4C9A5274D3D8393BE84B5F7EBDD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F587159C06D41C29C833920D05F6BF113">
    <w:name w:val="9F587159C06D41C29C833920D05F6BF1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22CAABE24A44558B84D3F97281D7E613">
    <w:name w:val="BF22CAABE24A44558B84D3F97281D7E6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3EDA810DE547C58F38A4C6FBC1C23813">
    <w:name w:val="E93EDA810DE547C58F38A4C6FBC1C238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9192E4E7F94449BACB28CCFCF95A40D13">
    <w:name w:val="99192E4E7F94449BACB28CCFCF95A40D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8DCF7D872104B6C9C10814271D1339813">
    <w:name w:val="28DCF7D872104B6C9C10814271D13398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24383DACA9E420D94780228797439FD13">
    <w:name w:val="024383DACA9E420D94780228797439FD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13B389268BD4E1E8709C9E866E3733D13">
    <w:name w:val="C13B389268BD4E1E8709C9E866E3733D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9D6CC7247C24CC6932A589E1CB48F5013">
    <w:name w:val="19D6CC7247C24CC6932A589E1CB48F50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1931B48456842E4B8143401343B497713">
    <w:name w:val="31931B48456842E4B8143401343B4977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AFB68F3DAF42A88D13F639227F934F13">
    <w:name w:val="A7AFB68F3DAF42A88D13F639227F934F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690701E2BB440BDB5578802B4EE676713">
    <w:name w:val="B690701E2BB440BDB5578802B4EE6767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0B1038527C428BB5B4C91B4F856A0A13">
    <w:name w:val="590B1038527C428BB5B4C91B4F856A0A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98FCD390A964EA18C32B99561B247AC13">
    <w:name w:val="098FCD390A964EA18C32B99561B247AC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0EC6970B03477EA4263CD07385DE8E13">
    <w:name w:val="E90EC6970B03477EA4263CD07385DE8E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F13AE721FBE40939323A1011571BAFA13">
    <w:name w:val="6F13AE721FBE40939323A1011571BAFA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46A475255447BA9D0EFD0E73D1369013">
    <w:name w:val="CB46A475255447BA9D0EFD0E73D13690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1CF21A33824930A1FE4C6DEE5F4D9A13">
    <w:name w:val="BF1CF21A33824930A1FE4C6DEE5F4D9A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5BE850EAB334BE6B142CD997128D46013">
    <w:name w:val="65BE850EAB334BE6B142CD997128D460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80BBDCAAB04B9BBA1EE5765F5BA3B113">
    <w:name w:val="4980BBDCAAB04B9BBA1EE5765F5BA3B1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119BD0D3A8144729EBA558579DE119313">
    <w:name w:val="7119BD0D3A8144729EBA558579DE1193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67D9E53AB645E19EECD0034FF984FD13">
    <w:name w:val="4967D9E53AB645E19EECD0034FF984FD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D0114F2FFFF4C47BD6C84644A9FE4D313">
    <w:name w:val="2D0114F2FFFF4C47BD6C84644A9FE4D3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05FBC3FEBD94CF39185841737FD2E3213">
    <w:name w:val="005FBC3FEBD94CF39185841737FD2E32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6B2A7310EAA464686883F7E055FF81913">
    <w:name w:val="76B2A7310EAA464686883F7E055FF819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3B565F870BC4106854DF119BF668B0713">
    <w:name w:val="E3B565F870BC4106854DF119BF668B07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33CF98F35F34D1481B3ED3A677012B613">
    <w:name w:val="033CF98F35F34D1481B3ED3A677012B6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763C5B56FCD478EA133D9D34267AA5713">
    <w:name w:val="5763C5B56FCD478EA133D9D34267AA57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8CE1147C77C408F91724098FCBE5B4013">
    <w:name w:val="38CE1147C77C408F91724098FCBE5B40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5B7DFB161D949E897C685992F76B62B13">
    <w:name w:val="65B7DFB161D949E897C685992F76B62B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43AB7269494B09B14213FD5E280E1913">
    <w:name w:val="A743AB7269494B09B14213FD5E280E19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41D6CE0818346139085F999BA98702E13">
    <w:name w:val="A41D6CE0818346139085F999BA98702E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3FE6F1C280545369235935408E6B50213">
    <w:name w:val="23FE6F1C280545369235935408E6B502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4D69E9DF3184B9197FBB3ACBE54A00213">
    <w:name w:val="64D69E9DF3184B9197FBB3ACBE54A002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9571634056F4A5D90D681F5E58F5CB113">
    <w:name w:val="09571634056F4A5D90D681F5E58F5CB1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AF18A9695F04AE3BE1F4463B374917113">
    <w:name w:val="AAF18A9695F04AE3BE1F4463B3749171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D65B78034A845D78B6D61EA7B56C26E13">
    <w:name w:val="9D65B78034A845D78B6D61EA7B56C26E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DB25BA4D8874AA39CD0F3018515DFA413">
    <w:name w:val="BDB25BA4D8874AA39CD0F3018515DFA4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A5191C82F2D4FC483068FB02AAF7EB413">
    <w:name w:val="2A5191C82F2D4FC483068FB02AAF7EB4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4B559AAFBA943AE8DEF727F3124BEA813">
    <w:name w:val="84B559AAFBA943AE8DEF727F3124BEA8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75D5204C44B4DAFB4F5B71041C0962813">
    <w:name w:val="375D5204C44B4DAFB4F5B71041C09628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08D7A076712486F8B32B28874F7406C13">
    <w:name w:val="F08D7A076712486F8B32B28874F7406C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D182339793343428AEB670885994C9B13">
    <w:name w:val="9D182339793343428AEB670885994C9B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4DAD1FD9F1417CB719BD3370B5BD4113">
    <w:name w:val="BF4DAD1FD9F1417CB719BD3370B5BD41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FE2542387DB427894A8E544CE29160412">
    <w:name w:val="FFE2542387DB427894A8E544CE291604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A146C85F3214DBB883AAB17F237586012">
    <w:name w:val="6A146C85F3214DBB883AAB17F2375860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6B577DC97074FFF9B69B42B0BB2CE5B12">
    <w:name w:val="B6B577DC97074FFF9B69B42B0BB2CE5B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E084F7D499E46AFBEAAFB494C41759912">
    <w:name w:val="8E084F7D499E46AFBEAAFB494C417599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1BCD02A8CEB4C01A62A0D9C1295B57612">
    <w:name w:val="91BCD02A8CEB4C01A62A0D9C1295B576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A3F343335A0441AA116C54280B44FEE13">
    <w:name w:val="EA3F343335A0441AA116C54280B44FEE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2678253423E4A68A45DBFA55DFB8B0713">
    <w:name w:val="02678253423E4A68A45DBFA55DFB8B07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011948DDFD6419AB59361072EC7C01213">
    <w:name w:val="0011948DDFD6419AB59361072EC7C012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1623E80B95F46A899524ED8956D8A3013">
    <w:name w:val="D1623E80B95F46A899524ED8956D8A30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D6D81BF2F1541F8938C5BF8BAEA991B13">
    <w:name w:val="3D6D81BF2F1541F8938C5BF8BAEA991B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7DC6D6BAE0644CD8F977F941331F6E213">
    <w:name w:val="F7DC6D6BAE0644CD8F977F941331F6E2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6B71312EE6F4B538D21FEFB1B2EA51113">
    <w:name w:val="56B71312EE6F4B538D21FEFB1B2EA511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381863BA7554A11A723F78BE711193112">
    <w:name w:val="0381863BA7554A11A723F78BE7111931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4804629304F4531824CB40BB983F67313">
    <w:name w:val="F4804629304F4531824CB40BB983F673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4FA3C86BB254B1DB67E1A1805F2E53B13">
    <w:name w:val="54FA3C86BB254B1DB67E1A1805F2E53B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EF00D799EF470B8C26FE3713D5CDB813">
    <w:name w:val="1FEF00D799EF470B8C26FE3713D5CDB8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251E0AE7D9943DEB4E231EE031857E613">
    <w:name w:val="A251E0AE7D9943DEB4E231EE031857E6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FCC102901F8483694EAC5AF26DB0E0013">
    <w:name w:val="CFCC102901F8483694EAC5AF26DB0E00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84CCC8A4A34CF380D8FBA5D6911FE813">
    <w:name w:val="A784CCC8A4A34CF380D8FBA5D6911FE8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F14BBC611DC47DAA2E6FE420EC6ADE313">
    <w:name w:val="EF14BBC611DC47DAA2E6FE420EC6ADE3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84E9AA470F74024BDDCF4DE0317676E13">
    <w:name w:val="684E9AA470F74024BDDCF4DE0317676E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56BDFFE6B504B468F4C2C7D9EFF62F913">
    <w:name w:val="A56BDFFE6B504B468F4C2C7D9EFF62F9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AE802B1DF274A7F975B886447A7CBCD13">
    <w:name w:val="BAE802B1DF274A7F975B886447A7CBCD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A89A2435801470F9D91259A3A8290A213">
    <w:name w:val="7A89A2435801470F9D91259A3A8290A2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83A466738204EBDA3206C5FD42A070513">
    <w:name w:val="183A466738204EBDA3206C5FD42A0705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98D168145AD477E9CAF1662D810CDCF13">
    <w:name w:val="798D168145AD477E9CAF1662D810CDCF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F3AF8DEE98E4C2DA4D796239C15EA7F13">
    <w:name w:val="AF3AF8DEE98E4C2DA4D796239C15EA7F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D8C442ED53E47A8A6F06AA0C7F0B74C13">
    <w:name w:val="1D8C442ED53E47A8A6F06AA0C7F0B74C13"/>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4BC364AA939A4DFCAEDEE22981E67E3113">
    <w:name w:val="4BC364AA939A4DFCAEDEE22981E67E3113"/>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353D8A99E59949969989C9AC76464EA813">
    <w:name w:val="353D8A99E59949969989C9AC76464EA8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93163235EA34F118E242A69BB1D45D213">
    <w:name w:val="193163235EA34F118E242A69BB1D45D2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C5C7DDFFBB6459793AF9A61893A25EE13">
    <w:name w:val="DC5C7DDFFBB6459793AF9A61893A25EE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6D823B029240A89595DBD48E3E372013">
    <w:name w:val="1F6D823B029240A89595DBD48E3E372013"/>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66B0D0BB7A194BCE868CEDAF3619943E13">
    <w:name w:val="66B0D0BB7A194BCE868CEDAF3619943E13"/>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89730021FA2A499194E7D8954600190C13">
    <w:name w:val="89730021FA2A499194E7D8954600190C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24C4A714A1448A965BB0C52A5F2C7313">
    <w:name w:val="5924C4A714A1448A965BB0C52A5F2C73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9D7FC4E8F83428FA90EE9563CB37AB813">
    <w:name w:val="39D7FC4E8F83428FA90EE9563CB37AB8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F1DB0C2C8E346F7A41C7C1CEA0C094013">
    <w:name w:val="2F1DB0C2C8E346F7A41C7C1CEA0C0940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64F1B6125B248F5970BB34FDD36F2F313">
    <w:name w:val="864F1B6125B248F5970BB34FDD36F2F3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11E3B06749E4904B4EE67D5998E697F13">
    <w:name w:val="711E3B06749E4904B4EE67D5998E697F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B24850B3723445E87F9FC10B6AF6FD613">
    <w:name w:val="4B24850B3723445E87F9FC10B6AF6FD6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F90BE7F8A6140CA8914652A0F725BF313">
    <w:name w:val="5F90BE7F8A6140CA8914652A0F725BF3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F7DC6D38E6B4E27B6D625659B003CB313">
    <w:name w:val="8F7DC6D38E6B4E27B6D625659B003CB3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BB800CD501046AEAE2833767FBDFEDA13">
    <w:name w:val="EBB800CD501046AEAE2833767FBDFEDA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72341D5E1074AE5A7C6F55C8BC44E9F13">
    <w:name w:val="E72341D5E1074AE5A7C6F55C8BC44E9F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4DB193CD1EA4992824231E4604067D013">
    <w:name w:val="F4DB193CD1EA4992824231E4604067D0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74E71D945BF4E8998EBDC65BAFD038E13">
    <w:name w:val="374E71D945BF4E8998EBDC65BAFD038E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705C7C08ECF4281B3CEB619929605AE13">
    <w:name w:val="E705C7C08ECF4281B3CEB619929605AE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80C2B41B743444D8A4E00B7BC56B80B13">
    <w:name w:val="780C2B41B743444D8A4E00B7BC56B80B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3CAF211BA9D4355B105207122AC02A813">
    <w:name w:val="43CAF211BA9D4355B105207122AC02A8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50D4A884E174345B5157BDA825C15D713">
    <w:name w:val="A50D4A884E174345B5157BDA825C15D7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8DD28330FFB46B8BCED52EEF25AB01E13">
    <w:name w:val="E8DD28330FFB46B8BCED52EEF25AB01E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5C4149448324BBCA885492A4DEF3EE513">
    <w:name w:val="75C4149448324BBCA885492A4DEF3EE5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FACD3DEE22A43F98B1D9108597D177713">
    <w:name w:val="2FACD3DEE22A43F98B1D9108597D1777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DBF55713F51419AB0B70A3F35A94D3213">
    <w:name w:val="CDBF55713F51419AB0B70A3F35A94D32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DC28A0399DF4613836A08DF34C34D5813">
    <w:name w:val="4DC28A0399DF4613836A08DF34C34D58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4761E2445A84DC894B7D2008FA478E613">
    <w:name w:val="84761E2445A84DC894B7D2008FA478E6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5D36C0EDE8C41F99C1B70091D76D5AC13">
    <w:name w:val="E5D36C0EDE8C41F99C1B70091D76D5AC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7E4ED25926D451EB69CBBD97B8624A213">
    <w:name w:val="D7E4ED25926D451EB69CBBD97B8624A2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B034DAD935B435EB8B043E982AF167913">
    <w:name w:val="8B034DAD935B435EB8B043E982AF1679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7E501153F634E15A8C6B4C5FF798FBF13">
    <w:name w:val="47E501153F634E15A8C6B4C5FF798FBF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D2D6EA0774549FD8DFEB04A6FFEE56913">
    <w:name w:val="FD2D6EA0774549FD8DFEB04A6FFEE569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247950E989146FB8920D6E1612A512B13">
    <w:name w:val="4247950E989146FB8920D6E1612A512B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AB011D16304469B89840FF38571BFAD13">
    <w:name w:val="DAB011D16304469B89840FF38571BFAD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7FED713F7D149AF8398E46F1C000C2313">
    <w:name w:val="B7FED713F7D149AF8398E46F1C000C23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C08A38A56A427B984784040D4F912213">
    <w:name w:val="E9C08A38A56A427B984784040D4F9122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8DD587745864FC3930C9C5FB7CF2F9813">
    <w:name w:val="D8DD587745864FC3930C9C5FB7CF2F98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99430950FC1408F91B6E71CCA83F06013">
    <w:name w:val="899430950FC1408F91B6E71CCA83F060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448C72BAC8C41CF892614410D9AA8EB12">
    <w:name w:val="1448C72BAC8C41CF892614410D9AA8EB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C596CEA7DB3439E891A1032F388F92313">
    <w:name w:val="0C596CEA7DB3439E891A1032F388F923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D08FDCD7D734332B94FD5CBA3FB966113">
    <w:name w:val="DD08FDCD7D734332B94FD5CBA3FB9661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CD88DC90B949F7AB3A71D5E8C10EC613">
    <w:name w:val="BFCD88DC90B949F7AB3A71D5E8C10EC6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EC00591F9B54300B1B2C0526F4A936A13">
    <w:name w:val="FEC00591F9B54300B1B2C0526F4A936A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2D96FE490D64681AF9F6A8E134A894413">
    <w:name w:val="B2D96FE490D64681AF9F6A8E134A8944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1DEAC26347E45288BEE1A03556FBC5413">
    <w:name w:val="21DEAC26347E45288BEE1A03556FBC54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6207E4A9B145A5A0FE01D32DC03BCA14">
    <w:name w:val="CB6207E4A9B145A5A0FE01D32DC03BCA14"/>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741621CE99EF41B78505CC744F2E5CE514">
    <w:name w:val="741621CE99EF41B78505CC744F2E5CE514"/>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A3961482D88342CC9842A615650886A414">
    <w:name w:val="A3961482D88342CC9842A615650886A414"/>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A4090831E6DB43FCB2C9D72D29E18CF214">
    <w:name w:val="A4090831E6DB43FCB2C9D72D29E18CF214"/>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9E6721EE5E9B4FA78D59DB2F5CBE579F14">
    <w:name w:val="9E6721EE5E9B4FA78D59DB2F5CBE579F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AE34BEC42894EA5B896E4AE4C14795914">
    <w:name w:val="6AE34BEC42894EA5B896E4AE4C147959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A3C3AC81F5C45C1BF69DD902125B29314">
    <w:name w:val="5A3C3AC81F5C45C1BF69DD902125B293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7DF39FCC2004BD9829B2AFEF56A11FC14">
    <w:name w:val="C7DF39FCC2004BD9829B2AFEF56A11FC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671540997A04291A79A8D5C93F9067213">
    <w:name w:val="6671540997A04291A79A8D5C93F90672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70D720709A645658620E8E0D463AB0D7">
    <w:name w:val="070D720709A645658620E8E0D463AB0D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2D7E639E278419084A14001CF6503D86">
    <w:name w:val="F2D7E639E278419084A14001CF6503D8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A133B96FAE04A14B7BB3A2D8E1398365">
    <w:name w:val="FA133B96FAE04A14B7BB3A2D8E139836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086B64D388D4ADFBCAF4D1E748ECD113">
    <w:name w:val="C086B64D388D4ADFBCAF4D1E748ECD1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F0E43AEC4A64543B25582B01824413B2">
    <w:name w:val="DF0E43AEC4A64543B25582B01824413B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E2B522B614C43F985312BB6B042D86C12">
    <w:name w:val="7E2B522B614C43F985312BB6B042D86C1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D7599FC4E344993908D1050BB6E90B914">
    <w:name w:val="BD7599FC4E344993908D1050BB6E90B9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3E287268E6B4567B2F465BE7882176414">
    <w:name w:val="B3E287268E6B4567B2F465BE78821764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D5DC3918A8F4D2DA4E3188E09904DF214">
    <w:name w:val="1D5DC3918A8F4D2DA4E3188E09904DF2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38778DB9F2644C185EDE3076CBD73B614">
    <w:name w:val="C38778DB9F2644C185EDE3076CBD73B6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2453BB97E14F959FDC83A757E1433B14">
    <w:name w:val="492453BB97E14F959FDC83A757E1433B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95C0BDFFF8242B2B935D0009CED2C15">
    <w:name w:val="395C0BDFFF8242B2B935D0009CED2C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07F18AD2F024BF6A4EBC82DBD58E3F414">
    <w:name w:val="507F18AD2F024BF6A4EBC82DBD58E3F4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D794FC3A6324639899C84BA00C74A3114">
    <w:name w:val="3D794FC3A6324639899C84BA00C74A31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B03061C165C41549F9423C22536B67114">
    <w:name w:val="1B03061C165C41549F9423C22536B671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549E03FD5EC40FA822F6B6DC4BC96ED14">
    <w:name w:val="3549E03FD5EC40FA822F6B6DC4BC96ED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27BA9D39C0848AD87AA71BFC30B740714">
    <w:name w:val="B27BA9D39C0848AD87AA71BFC30B7407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1767AA5BAC443B2904EF0CB29D3508014">
    <w:name w:val="E1767AA5BAC443B2904EF0CB29D35080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C63D3D25409430297273569B3CCBFEA14">
    <w:name w:val="BC63D3D25409430297273569B3CCBFEA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AE3EA9B28F54088B14D6097A85B406614">
    <w:name w:val="DAE3EA9B28F54088B14D6097A85B4066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F8F1EE65FD344E8A03730397EDC191814">
    <w:name w:val="9F8F1EE65FD344E8A03730397EDC1918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F9512EA59224FB1AAE7A790DFF14C9214">
    <w:name w:val="0F9512EA59224FB1AAE7A790DFF14C92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222399EFEA34583A14C4A99CF4BDF9114">
    <w:name w:val="C222399EFEA34583A14C4A99CF4BDF91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8F3E4A4404C4098B62256BBF1BFD41A14">
    <w:name w:val="28F3E4A4404C4098B62256BBF1BFD41A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D38F5DCA584B15B874F5AABB1DDE4914">
    <w:name w:val="16D38F5DCA584B15B874F5AABB1DDE49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41286E0519D4D04B31CCF44F6ED6D3E14">
    <w:name w:val="E41286E0519D4D04B31CCF44F6ED6D3E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C8AD9E722EE48E99D0F8D69B1839B1214">
    <w:name w:val="FC8AD9E722EE48E99D0F8D69B1839B12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80FC7197C52494288C46EE8B5C1AC6D14">
    <w:name w:val="880FC7197C52494288C46EE8B5C1AC6D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E8FF845103340AE8B563A1F91A1619A14">
    <w:name w:val="7E8FF845103340AE8B563A1F91A1619A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98DFCABB37E47CEAD9519DD4E01929514">
    <w:name w:val="F98DFCABB37E47CEAD9519DD4E019295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78FB946BB5445798C718DC9238C694D14">
    <w:name w:val="078FB946BB5445798C718DC9238C694D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63B8B2F0AF4B4581C360D59316C9D714">
    <w:name w:val="1F63B8B2F0AF4B4581C360D59316C9D7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4744670B64F4066AB614AAF65DFC28E14">
    <w:name w:val="04744670B64F4066AB614AAF65DFC28E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BF9E0A7E1884F0C800EE26EADDA4F9C14">
    <w:name w:val="7BF9E0A7E1884F0C800EE26EADDA4F9C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C92C6C54949435B9AAC4722D639998313">
    <w:name w:val="8C92C6C54949435B9AAC4722D639998313"/>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6375EF76FCF24D15BC4F956BADC408BB14">
    <w:name w:val="6375EF76FCF24D15BC4F956BADC408BB14"/>
    <w:rsid w:val="00C73E7D"/>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7DC3656CEC884006A74F08923DC061F013">
    <w:name w:val="7DC3656CEC884006A74F08923DC061F0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8B11322B16044ADA5025E80B6951AD214">
    <w:name w:val="D8B11322B16044ADA5025E80B6951AD2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13534BDA8CF4446ACC85C0DBE406C3014">
    <w:name w:val="513534BDA8CF4446ACC85C0DBE406C30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AB15D0161DF49EBAE6F67F77F39290814">
    <w:name w:val="0AB15D0161DF49EBAE6F67F77F392908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69A102D28C44A2C9918657AAA1CF1C513">
    <w:name w:val="269A102D28C44A2C9918657AAA1CF1C513"/>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35362D02B57043BB88889FEFB49F730514">
    <w:name w:val="35362D02B57043BB88889FEFB49F7305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EA4F625A75C477D8A54CC67D9ECB98F14">
    <w:name w:val="3EA4F625A75C477D8A54CC67D9ECB98F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60ED47D927043E39D6A0CE96A3DC31C14">
    <w:name w:val="960ED47D927043E39D6A0CE96A3DC31C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0D0CEE984F401FAE262547CA74CEF514">
    <w:name w:val="160D0CEE984F401FAE262547CA74CEF5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13A621C73B4D4F8E44BFE015F662F914">
    <w:name w:val="1613A621C73B4D4F8E44BFE015F662F9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5F87093EE4440A0A6FCB0FCC4AA6EC814">
    <w:name w:val="D5F87093EE4440A0A6FCB0FCC4AA6EC8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320FAD7AA44473995AF36A698E2DE8213">
    <w:name w:val="1320FAD7AA44473995AF36A698E2DE8213"/>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CB3CFB7CBA004477AC50B5CE30C2786C14">
    <w:name w:val="CB3CFB7CBA004477AC50B5CE30C2786C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C3095008DF47D5B33E9A22699B8A6614">
    <w:name w:val="E9C3095008DF47D5B33E9A22699B8A66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3974098169742DB84AB07E33BA25D8C14">
    <w:name w:val="E3974098169742DB84AB07E33BA25D8C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7364E4DC7E94FA9A4D29033C90F62C914">
    <w:name w:val="87364E4DC7E94FA9A4D29033C90F62C9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43A593DD96245D7A87B35955411363714">
    <w:name w:val="B43A593DD96245D7A87B359554113637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51B1763EBED45068E5161818B7D75CE14">
    <w:name w:val="351B1763EBED45068E5161818B7D75CE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F1B7ACE6E0D431D8508D38E83D1D0B214">
    <w:name w:val="AF1B7ACE6E0D431D8508D38E83D1D0B2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CBEA8DF40794FA286C8D496A42E7F0814">
    <w:name w:val="7CBEA8DF40794FA286C8D496A42E7F08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C2CC2CDE2AB49F3A3A8D5BE2166A76C14">
    <w:name w:val="0C2CC2CDE2AB49F3A3A8D5BE2166A76C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7832A31684A4355B02064B89BDD91B314">
    <w:name w:val="17832A31684A4355B02064B89BDD91B3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AE0254B64DE4B0196BCA1F52B385FE214">
    <w:name w:val="8AE0254B64DE4B0196BCA1F52B385FE2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423152EFB0A4553AE6189CE36E5D7C414">
    <w:name w:val="B423152EFB0A4553AE6189CE36E5D7C4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D1D732F54094489B38C97D1D3341DF314">
    <w:name w:val="6D1D732F54094489B38C97D1D3341DF3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FDDE167F63245A3B2B4DD798F896C8B14">
    <w:name w:val="5FDDE167F63245A3B2B4DD798F896C8B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223E254F224581BFD9593EA26CC17C14">
    <w:name w:val="59223E254F224581BFD9593EA26CC17C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F916D9DDE94F9DAF8AE8484D838E2014">
    <w:name w:val="BFF916D9DDE94F9DAF8AE8484D838E20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4C3BCF019944E8B98832B2DC579685614">
    <w:name w:val="54C3BCF019944E8B98832B2DC5796856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41DDFDB7AB94F4B907A8CC63D17A8AA14">
    <w:name w:val="E41DDFDB7AB94F4B907A8CC63D17A8AA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53BF1A40FF4B8596BF65625C0E720E14">
    <w:name w:val="CB53BF1A40FF4B8596BF65625C0E720E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6AFE88782444F3399B29F87F07763D014">
    <w:name w:val="F6AFE88782444F3399B29F87F07763D0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E7E530D5D9D48F58E5104C6236B168D14">
    <w:name w:val="AE7E530D5D9D48F58E5104C6236B168D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1F271CE72EC43B1846BF374D07816CD14">
    <w:name w:val="B1F271CE72EC43B1846BF374D07816CD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9D378BA4DC14A7BB6368950D034B4B814">
    <w:name w:val="B9D378BA4DC14A7BB6368950D034B4B8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186BCEC26764C2A850025973FA30B6714">
    <w:name w:val="0186BCEC26764C2A850025973FA30B67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AF19934C52941FF9E104C02F787C34814">
    <w:name w:val="7AF19934C52941FF9E104C02F787C348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46D485053A0498C97B840A8C09D5F7914">
    <w:name w:val="C46D485053A0498C97B840A8C09D5F79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4992AC204634BBBA5D63F6277519FD014">
    <w:name w:val="14992AC204634BBBA5D63F6277519FD0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FB9CD5D226D45179E6858F489A6C88014">
    <w:name w:val="0FB9CD5D226D45179E6858F489A6C880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B778C20A6B04997B8181C873040580A14">
    <w:name w:val="BB778C20A6B04997B8181C873040580A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4692E59D85D4C9C8F5EA8916C2A6EAC14">
    <w:name w:val="A4692E59D85D4C9C8F5EA8916C2A6EAC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DCB0D7F22594808BA2B32744E3E167D14">
    <w:name w:val="2DCB0D7F22594808BA2B32744E3E167D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FD154F952EE4DD4A2F310E32B5D8C0B14">
    <w:name w:val="EFD154F952EE4DD4A2F310E32B5D8C0B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96B0604AE4649C9A9262FA28015271914">
    <w:name w:val="D96B0604AE4649C9A9262FA280152719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5C0B4C9A5274D3D8393BE84B5F7EBDD14">
    <w:name w:val="85C0B4C9A5274D3D8393BE84B5F7EBDD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F587159C06D41C29C833920D05F6BF114">
    <w:name w:val="9F587159C06D41C29C833920D05F6BF1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22CAABE24A44558B84D3F97281D7E614">
    <w:name w:val="BF22CAABE24A44558B84D3F97281D7E6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3EDA810DE547C58F38A4C6FBC1C23814">
    <w:name w:val="E93EDA810DE547C58F38A4C6FBC1C238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9192E4E7F94449BACB28CCFCF95A40D14">
    <w:name w:val="99192E4E7F94449BACB28CCFCF95A40D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8DCF7D872104B6C9C10814271D1339814">
    <w:name w:val="28DCF7D872104B6C9C10814271D13398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24383DACA9E420D94780228797439FD14">
    <w:name w:val="024383DACA9E420D94780228797439FD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13B389268BD4E1E8709C9E866E3733D14">
    <w:name w:val="C13B389268BD4E1E8709C9E866E3733D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9D6CC7247C24CC6932A589E1CB48F5014">
    <w:name w:val="19D6CC7247C24CC6932A589E1CB48F50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1931B48456842E4B8143401343B497714">
    <w:name w:val="31931B48456842E4B8143401343B4977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AFB68F3DAF42A88D13F639227F934F14">
    <w:name w:val="A7AFB68F3DAF42A88D13F639227F934F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690701E2BB440BDB5578802B4EE676714">
    <w:name w:val="B690701E2BB440BDB5578802B4EE6767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0B1038527C428BB5B4C91B4F856A0A14">
    <w:name w:val="590B1038527C428BB5B4C91B4F856A0A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98FCD390A964EA18C32B99561B247AC14">
    <w:name w:val="098FCD390A964EA18C32B99561B247AC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0EC6970B03477EA4263CD07385DE8E14">
    <w:name w:val="E90EC6970B03477EA4263CD07385DE8E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F13AE721FBE40939323A1011571BAFA14">
    <w:name w:val="6F13AE721FBE40939323A1011571BAFA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46A475255447BA9D0EFD0E73D1369014">
    <w:name w:val="CB46A475255447BA9D0EFD0E73D13690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1CF21A33824930A1FE4C6DEE5F4D9A14">
    <w:name w:val="BF1CF21A33824930A1FE4C6DEE5F4D9A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5BE850EAB334BE6B142CD997128D46014">
    <w:name w:val="65BE850EAB334BE6B142CD997128D460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80BBDCAAB04B9BBA1EE5765F5BA3B114">
    <w:name w:val="4980BBDCAAB04B9BBA1EE5765F5BA3B1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119BD0D3A8144729EBA558579DE119314">
    <w:name w:val="7119BD0D3A8144729EBA558579DE1193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67D9E53AB645E19EECD0034FF984FD14">
    <w:name w:val="4967D9E53AB645E19EECD0034FF984FD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D0114F2FFFF4C47BD6C84644A9FE4D314">
    <w:name w:val="2D0114F2FFFF4C47BD6C84644A9FE4D3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05FBC3FEBD94CF39185841737FD2E3214">
    <w:name w:val="005FBC3FEBD94CF39185841737FD2E32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6B2A7310EAA464686883F7E055FF81914">
    <w:name w:val="76B2A7310EAA464686883F7E055FF819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3B565F870BC4106854DF119BF668B0714">
    <w:name w:val="E3B565F870BC4106854DF119BF668B07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33CF98F35F34D1481B3ED3A677012B614">
    <w:name w:val="033CF98F35F34D1481B3ED3A677012B6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763C5B56FCD478EA133D9D34267AA5714">
    <w:name w:val="5763C5B56FCD478EA133D9D34267AA57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8CE1147C77C408F91724098FCBE5B4014">
    <w:name w:val="38CE1147C77C408F91724098FCBE5B40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5B7DFB161D949E897C685992F76B62B14">
    <w:name w:val="65B7DFB161D949E897C685992F76B62B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43AB7269494B09B14213FD5E280E1914">
    <w:name w:val="A743AB7269494B09B14213FD5E280E19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41D6CE0818346139085F999BA98702E14">
    <w:name w:val="A41D6CE0818346139085F999BA98702E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3FE6F1C280545369235935408E6B50214">
    <w:name w:val="23FE6F1C280545369235935408E6B502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4D69E9DF3184B9197FBB3ACBE54A00214">
    <w:name w:val="64D69E9DF3184B9197FBB3ACBE54A002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9571634056F4A5D90D681F5E58F5CB114">
    <w:name w:val="09571634056F4A5D90D681F5E58F5CB1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AF18A9695F04AE3BE1F4463B374917114">
    <w:name w:val="AAF18A9695F04AE3BE1F4463B3749171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D65B78034A845D78B6D61EA7B56C26E14">
    <w:name w:val="9D65B78034A845D78B6D61EA7B56C26E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DB25BA4D8874AA39CD0F3018515DFA414">
    <w:name w:val="BDB25BA4D8874AA39CD0F3018515DFA4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A5191C82F2D4FC483068FB02AAF7EB414">
    <w:name w:val="2A5191C82F2D4FC483068FB02AAF7EB4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4B559AAFBA943AE8DEF727F3124BEA814">
    <w:name w:val="84B559AAFBA943AE8DEF727F3124BEA8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75D5204C44B4DAFB4F5B71041C0962814">
    <w:name w:val="375D5204C44B4DAFB4F5B71041C09628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08D7A076712486F8B32B28874F7406C14">
    <w:name w:val="F08D7A076712486F8B32B28874F7406C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D182339793343428AEB670885994C9B14">
    <w:name w:val="9D182339793343428AEB670885994C9B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4DAD1FD9F1417CB719BD3370B5BD4114">
    <w:name w:val="BF4DAD1FD9F1417CB719BD3370B5BD41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FE2542387DB427894A8E544CE29160413">
    <w:name w:val="FFE2542387DB427894A8E544CE291604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A146C85F3214DBB883AAB17F237586013">
    <w:name w:val="6A146C85F3214DBB883AAB17F2375860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6B577DC97074FFF9B69B42B0BB2CE5B13">
    <w:name w:val="B6B577DC97074FFF9B69B42B0BB2CE5B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E084F7D499E46AFBEAAFB494C41759913">
    <w:name w:val="8E084F7D499E46AFBEAAFB494C417599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1BCD02A8CEB4C01A62A0D9C1295B57613">
    <w:name w:val="91BCD02A8CEB4C01A62A0D9C1295B576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A3F343335A0441AA116C54280B44FEE14">
    <w:name w:val="EA3F343335A0441AA116C54280B44FEE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2678253423E4A68A45DBFA55DFB8B0714">
    <w:name w:val="02678253423E4A68A45DBFA55DFB8B07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011948DDFD6419AB59361072EC7C01214">
    <w:name w:val="0011948DDFD6419AB59361072EC7C012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1623E80B95F46A899524ED8956D8A3014">
    <w:name w:val="D1623E80B95F46A899524ED8956D8A30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D6D81BF2F1541F8938C5BF8BAEA991B14">
    <w:name w:val="3D6D81BF2F1541F8938C5BF8BAEA991B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7DC6D6BAE0644CD8F977F941331F6E214">
    <w:name w:val="F7DC6D6BAE0644CD8F977F941331F6E2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6B71312EE6F4B538D21FEFB1B2EA51114">
    <w:name w:val="56B71312EE6F4B538D21FEFB1B2EA511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381863BA7554A11A723F78BE711193113">
    <w:name w:val="0381863BA7554A11A723F78BE7111931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4804629304F4531824CB40BB983F67314">
    <w:name w:val="F4804629304F4531824CB40BB983F673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4FA3C86BB254B1DB67E1A1805F2E53B14">
    <w:name w:val="54FA3C86BB254B1DB67E1A1805F2E53B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EF00D799EF470B8C26FE3713D5CDB814">
    <w:name w:val="1FEF00D799EF470B8C26FE3713D5CDB8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251E0AE7D9943DEB4E231EE031857E614">
    <w:name w:val="A251E0AE7D9943DEB4E231EE031857E6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FCC102901F8483694EAC5AF26DB0E0014">
    <w:name w:val="CFCC102901F8483694EAC5AF26DB0E00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84CCC8A4A34CF380D8FBA5D6911FE814">
    <w:name w:val="A784CCC8A4A34CF380D8FBA5D6911FE8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F14BBC611DC47DAA2E6FE420EC6ADE314">
    <w:name w:val="EF14BBC611DC47DAA2E6FE420EC6ADE3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84E9AA470F74024BDDCF4DE0317676E14">
    <w:name w:val="684E9AA470F74024BDDCF4DE0317676E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56BDFFE6B504B468F4C2C7D9EFF62F914">
    <w:name w:val="A56BDFFE6B504B468F4C2C7D9EFF62F9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AE802B1DF274A7F975B886447A7CBCD14">
    <w:name w:val="BAE802B1DF274A7F975B886447A7CBCD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A89A2435801470F9D91259A3A8290A214">
    <w:name w:val="7A89A2435801470F9D91259A3A8290A2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83A466738204EBDA3206C5FD42A070514">
    <w:name w:val="183A466738204EBDA3206C5FD42A0705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98D168145AD477E9CAF1662D810CDCF14">
    <w:name w:val="798D168145AD477E9CAF1662D810CDCF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F3AF8DEE98E4C2DA4D796239C15EA7F14">
    <w:name w:val="AF3AF8DEE98E4C2DA4D796239C15EA7F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D8C442ED53E47A8A6F06AA0C7F0B74C14">
    <w:name w:val="1D8C442ED53E47A8A6F06AA0C7F0B74C14"/>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4BC364AA939A4DFCAEDEE22981E67E3114">
    <w:name w:val="4BC364AA939A4DFCAEDEE22981E67E3114"/>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353D8A99E59949969989C9AC76464EA814">
    <w:name w:val="353D8A99E59949969989C9AC76464EA8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93163235EA34F118E242A69BB1D45D214">
    <w:name w:val="193163235EA34F118E242A69BB1D45D2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C5C7DDFFBB6459793AF9A61893A25EE14">
    <w:name w:val="DC5C7DDFFBB6459793AF9A61893A25EE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6D823B029240A89595DBD48E3E372014">
    <w:name w:val="1F6D823B029240A89595DBD48E3E372014"/>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66B0D0BB7A194BCE868CEDAF3619943E14">
    <w:name w:val="66B0D0BB7A194BCE868CEDAF3619943E14"/>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89730021FA2A499194E7D8954600190C14">
    <w:name w:val="89730021FA2A499194E7D8954600190C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24C4A714A1448A965BB0C52A5F2C7314">
    <w:name w:val="5924C4A714A1448A965BB0C52A5F2C73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9D7FC4E8F83428FA90EE9563CB37AB814">
    <w:name w:val="39D7FC4E8F83428FA90EE9563CB37AB8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F1DB0C2C8E346F7A41C7C1CEA0C094014">
    <w:name w:val="2F1DB0C2C8E346F7A41C7C1CEA0C0940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64F1B6125B248F5970BB34FDD36F2F314">
    <w:name w:val="864F1B6125B248F5970BB34FDD36F2F3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11E3B06749E4904B4EE67D5998E697F14">
    <w:name w:val="711E3B06749E4904B4EE67D5998E697F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B24850B3723445E87F9FC10B6AF6FD614">
    <w:name w:val="4B24850B3723445E87F9FC10B6AF6FD6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F90BE7F8A6140CA8914652A0F725BF314">
    <w:name w:val="5F90BE7F8A6140CA8914652A0F725BF3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F7DC6D38E6B4E27B6D625659B003CB314">
    <w:name w:val="8F7DC6D38E6B4E27B6D625659B003CB3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BB800CD501046AEAE2833767FBDFEDA14">
    <w:name w:val="EBB800CD501046AEAE2833767FBDFEDA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72341D5E1074AE5A7C6F55C8BC44E9F14">
    <w:name w:val="E72341D5E1074AE5A7C6F55C8BC44E9F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4DB193CD1EA4992824231E4604067D014">
    <w:name w:val="F4DB193CD1EA4992824231E4604067D0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74E71D945BF4E8998EBDC65BAFD038E14">
    <w:name w:val="374E71D945BF4E8998EBDC65BAFD038E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705C7C08ECF4281B3CEB619929605AE14">
    <w:name w:val="E705C7C08ECF4281B3CEB619929605AE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80C2B41B743444D8A4E00B7BC56B80B14">
    <w:name w:val="780C2B41B743444D8A4E00B7BC56B80B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3CAF211BA9D4355B105207122AC02A814">
    <w:name w:val="43CAF211BA9D4355B105207122AC02A8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50D4A884E174345B5157BDA825C15D714">
    <w:name w:val="A50D4A884E174345B5157BDA825C15D7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8DD28330FFB46B8BCED52EEF25AB01E14">
    <w:name w:val="E8DD28330FFB46B8BCED52EEF25AB01E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5C4149448324BBCA885492A4DEF3EE514">
    <w:name w:val="75C4149448324BBCA885492A4DEF3EE5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FACD3DEE22A43F98B1D9108597D177714">
    <w:name w:val="2FACD3DEE22A43F98B1D9108597D1777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DBF55713F51419AB0B70A3F35A94D3214">
    <w:name w:val="CDBF55713F51419AB0B70A3F35A94D32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DC28A0399DF4613836A08DF34C34D5814">
    <w:name w:val="4DC28A0399DF4613836A08DF34C34D58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4761E2445A84DC894B7D2008FA478E614">
    <w:name w:val="84761E2445A84DC894B7D2008FA478E6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5D36C0EDE8C41F99C1B70091D76D5AC14">
    <w:name w:val="E5D36C0EDE8C41F99C1B70091D76D5AC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7E4ED25926D451EB69CBBD97B8624A214">
    <w:name w:val="D7E4ED25926D451EB69CBBD97B8624A2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B034DAD935B435EB8B043E982AF167914">
    <w:name w:val="8B034DAD935B435EB8B043E982AF1679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7E501153F634E15A8C6B4C5FF798FBF14">
    <w:name w:val="47E501153F634E15A8C6B4C5FF798FBF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D2D6EA0774549FD8DFEB04A6FFEE56914">
    <w:name w:val="FD2D6EA0774549FD8DFEB04A6FFEE569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247950E989146FB8920D6E1612A512B14">
    <w:name w:val="4247950E989146FB8920D6E1612A512B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AB011D16304469B89840FF38571BFAD14">
    <w:name w:val="DAB011D16304469B89840FF38571BFAD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7FED713F7D149AF8398E46F1C000C2314">
    <w:name w:val="B7FED713F7D149AF8398E46F1C000C23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C08A38A56A427B984784040D4F912214">
    <w:name w:val="E9C08A38A56A427B984784040D4F9122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8DD587745864FC3930C9C5FB7CF2F9814">
    <w:name w:val="D8DD587745864FC3930C9C5FB7CF2F98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99430950FC1408F91B6E71CCA83F06014">
    <w:name w:val="899430950FC1408F91B6E71CCA83F060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448C72BAC8C41CF892614410D9AA8EB13">
    <w:name w:val="1448C72BAC8C41CF892614410D9AA8EB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C596CEA7DB3439E891A1032F388F92314">
    <w:name w:val="0C596CEA7DB3439E891A1032F388F923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D08FDCD7D734332B94FD5CBA3FB966114">
    <w:name w:val="DD08FDCD7D734332B94FD5CBA3FB9661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CD88DC90B949F7AB3A71D5E8C10EC614">
    <w:name w:val="BFCD88DC90B949F7AB3A71D5E8C10EC6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EC00591F9B54300B1B2C0526F4A936A14">
    <w:name w:val="FEC00591F9B54300B1B2C0526F4A936A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2D96FE490D64681AF9F6A8E134A894414">
    <w:name w:val="B2D96FE490D64681AF9F6A8E134A8944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1DEAC26347E45288BEE1A03556FBC5414">
    <w:name w:val="21DEAC26347E45288BEE1A03556FBC54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6207E4A9B145A5A0FE01D32DC03BCA15">
    <w:name w:val="CB6207E4A9B145A5A0FE01D32DC03BCA15"/>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741621CE99EF41B78505CC744F2E5CE515">
    <w:name w:val="741621CE99EF41B78505CC744F2E5CE515"/>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A3961482D88342CC9842A615650886A415">
    <w:name w:val="A3961482D88342CC9842A615650886A415"/>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A4090831E6DB43FCB2C9D72D29E18CF215">
    <w:name w:val="A4090831E6DB43FCB2C9D72D29E18CF215"/>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9E6721EE5E9B4FA78D59DB2F5CBE579F15">
    <w:name w:val="9E6721EE5E9B4FA78D59DB2F5CBE579F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AE34BEC42894EA5B896E4AE4C14795915">
    <w:name w:val="6AE34BEC42894EA5B896E4AE4C147959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A3C3AC81F5C45C1BF69DD902125B29315">
    <w:name w:val="5A3C3AC81F5C45C1BF69DD902125B293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7DF39FCC2004BD9829B2AFEF56A11FC15">
    <w:name w:val="C7DF39FCC2004BD9829B2AFEF56A11FC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671540997A04291A79A8D5C93F9067214">
    <w:name w:val="6671540997A04291A79A8D5C93F90672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70D720709A645658620E8E0D463AB0D8">
    <w:name w:val="070D720709A645658620E8E0D463AB0D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2D7E639E278419084A14001CF6503D87">
    <w:name w:val="F2D7E639E278419084A14001CF6503D8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A133B96FAE04A14B7BB3A2D8E1398366">
    <w:name w:val="FA133B96FAE04A14B7BB3A2D8E139836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086B64D388D4ADFBCAF4D1E748ECD114">
    <w:name w:val="C086B64D388D4ADFBCAF4D1E748ECD1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F0E43AEC4A64543B25582B01824413B3">
    <w:name w:val="DF0E43AEC4A64543B25582B01824413B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E2B522B614C43F985312BB6B042D86C13">
    <w:name w:val="7E2B522B614C43F985312BB6B042D86C1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D7599FC4E344993908D1050BB6E90B915">
    <w:name w:val="BD7599FC4E344993908D1050BB6E90B9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3E287268E6B4567B2F465BE7882176415">
    <w:name w:val="B3E287268E6B4567B2F465BE78821764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D5DC3918A8F4D2DA4E3188E09904DF215">
    <w:name w:val="1D5DC3918A8F4D2DA4E3188E09904DF2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38778DB9F2644C185EDE3076CBD73B615">
    <w:name w:val="C38778DB9F2644C185EDE3076CBD73B6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2453BB97E14F959FDC83A757E1433B15">
    <w:name w:val="492453BB97E14F959FDC83A757E1433B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95C0BDFFF8242B2B935D0009CED2C151">
    <w:name w:val="395C0BDFFF8242B2B935D0009CED2C15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DAD76D8EEF540B596EF32498D32B5D3">
    <w:name w:val="9DAD76D8EEF540B596EF32498D32B5D3"/>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C05F672CCF44AACBC5D192352C2F544">
    <w:name w:val="1C05F672CCF44AACBC5D192352C2F54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07F18AD2F024BF6A4EBC82DBD58E3F415">
    <w:name w:val="507F18AD2F024BF6A4EBC82DBD58E3F4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D794FC3A6324639899C84BA00C74A3115">
    <w:name w:val="3D794FC3A6324639899C84BA00C74A31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B03061C165C41549F9423C22536B67115">
    <w:name w:val="1B03061C165C41549F9423C22536B671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549E03FD5EC40FA822F6B6DC4BC96ED15">
    <w:name w:val="3549E03FD5EC40FA822F6B6DC4BC96ED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27BA9D39C0848AD87AA71BFC30B740715">
    <w:name w:val="B27BA9D39C0848AD87AA71BFC30B7407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1767AA5BAC443B2904EF0CB29D3508015">
    <w:name w:val="E1767AA5BAC443B2904EF0CB29D35080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C63D3D25409430297273569B3CCBFEA15">
    <w:name w:val="BC63D3D25409430297273569B3CCBFEA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AE3EA9B28F54088B14D6097A85B406615">
    <w:name w:val="DAE3EA9B28F54088B14D6097A85B4066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F8F1EE65FD344E8A03730397EDC191815">
    <w:name w:val="9F8F1EE65FD344E8A03730397EDC1918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F9512EA59224FB1AAE7A790DFF14C9215">
    <w:name w:val="0F9512EA59224FB1AAE7A790DFF14C92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222399EFEA34583A14C4A99CF4BDF9115">
    <w:name w:val="C222399EFEA34583A14C4A99CF4BDF91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8F3E4A4404C4098B62256BBF1BFD41A15">
    <w:name w:val="28F3E4A4404C4098B62256BBF1BFD41A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D38F5DCA584B15B874F5AABB1DDE4915">
    <w:name w:val="16D38F5DCA584B15B874F5AABB1DDE49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41286E0519D4D04B31CCF44F6ED6D3E15">
    <w:name w:val="E41286E0519D4D04B31CCF44F6ED6D3E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C8AD9E722EE48E99D0F8D69B1839B1215">
    <w:name w:val="FC8AD9E722EE48E99D0F8D69B1839B12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80FC7197C52494288C46EE8B5C1AC6D15">
    <w:name w:val="880FC7197C52494288C46EE8B5C1AC6D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E8FF845103340AE8B563A1F91A1619A15">
    <w:name w:val="7E8FF845103340AE8B563A1F91A1619A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98DFCABB37E47CEAD9519DD4E01929515">
    <w:name w:val="F98DFCABB37E47CEAD9519DD4E019295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78FB946BB5445798C718DC9238C694D15">
    <w:name w:val="078FB946BB5445798C718DC9238C694D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63B8B2F0AF4B4581C360D59316C9D715">
    <w:name w:val="1F63B8B2F0AF4B4581C360D59316C9D7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4744670B64F4066AB614AAF65DFC28E15">
    <w:name w:val="04744670B64F4066AB614AAF65DFC28E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BF9E0A7E1884F0C800EE26EADDA4F9C15">
    <w:name w:val="7BF9E0A7E1884F0C800EE26EADDA4F9C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C92C6C54949435B9AAC4722D639998314">
    <w:name w:val="8C92C6C54949435B9AAC4722D639998314"/>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6375EF76FCF24D15BC4F956BADC408BB15">
    <w:name w:val="6375EF76FCF24D15BC4F956BADC408BB15"/>
    <w:rsid w:val="00C73E7D"/>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7DC3656CEC884006A74F08923DC061F014">
    <w:name w:val="7DC3656CEC884006A74F08923DC061F0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8B11322B16044ADA5025E80B6951AD215">
    <w:name w:val="D8B11322B16044ADA5025E80B6951AD2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13534BDA8CF4446ACC85C0DBE406C3015">
    <w:name w:val="513534BDA8CF4446ACC85C0DBE406C30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AB15D0161DF49EBAE6F67F77F39290815">
    <w:name w:val="0AB15D0161DF49EBAE6F67F77F392908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69A102D28C44A2C9918657AAA1CF1C514">
    <w:name w:val="269A102D28C44A2C9918657AAA1CF1C514"/>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35362D02B57043BB88889FEFB49F730515">
    <w:name w:val="35362D02B57043BB88889FEFB49F7305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EA4F625A75C477D8A54CC67D9ECB98F15">
    <w:name w:val="3EA4F625A75C477D8A54CC67D9ECB98F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60ED47D927043E39D6A0CE96A3DC31C15">
    <w:name w:val="960ED47D927043E39D6A0CE96A3DC31C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0D0CEE984F401FAE262547CA74CEF515">
    <w:name w:val="160D0CEE984F401FAE262547CA74CEF5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13A621C73B4D4F8E44BFE015F662F915">
    <w:name w:val="1613A621C73B4D4F8E44BFE015F662F9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5F87093EE4440A0A6FCB0FCC4AA6EC815">
    <w:name w:val="D5F87093EE4440A0A6FCB0FCC4AA6EC8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320FAD7AA44473995AF36A698E2DE8214">
    <w:name w:val="1320FAD7AA44473995AF36A698E2DE8214"/>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CB3CFB7CBA004477AC50B5CE30C2786C15">
    <w:name w:val="CB3CFB7CBA004477AC50B5CE30C2786C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C3095008DF47D5B33E9A22699B8A6615">
    <w:name w:val="E9C3095008DF47D5B33E9A22699B8A66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3974098169742DB84AB07E33BA25D8C15">
    <w:name w:val="E3974098169742DB84AB07E33BA25D8C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7364E4DC7E94FA9A4D29033C90F62C915">
    <w:name w:val="87364E4DC7E94FA9A4D29033C90F62C9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43A593DD96245D7A87B35955411363715">
    <w:name w:val="B43A593DD96245D7A87B359554113637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51B1763EBED45068E5161818B7D75CE15">
    <w:name w:val="351B1763EBED45068E5161818B7D75CE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F1B7ACE6E0D431D8508D38E83D1D0B215">
    <w:name w:val="AF1B7ACE6E0D431D8508D38E83D1D0B2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CBEA8DF40794FA286C8D496A42E7F0815">
    <w:name w:val="7CBEA8DF40794FA286C8D496A42E7F08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C2CC2CDE2AB49F3A3A8D5BE2166A76C15">
    <w:name w:val="0C2CC2CDE2AB49F3A3A8D5BE2166A76C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7832A31684A4355B02064B89BDD91B315">
    <w:name w:val="17832A31684A4355B02064B89BDD91B3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AE0254B64DE4B0196BCA1F52B385FE215">
    <w:name w:val="8AE0254B64DE4B0196BCA1F52B385FE2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423152EFB0A4553AE6189CE36E5D7C415">
    <w:name w:val="B423152EFB0A4553AE6189CE36E5D7C4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D1D732F54094489B38C97D1D3341DF315">
    <w:name w:val="6D1D732F54094489B38C97D1D3341DF3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FDDE167F63245A3B2B4DD798F896C8B15">
    <w:name w:val="5FDDE167F63245A3B2B4DD798F896C8B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223E254F224581BFD9593EA26CC17C15">
    <w:name w:val="59223E254F224581BFD9593EA26CC17C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F916D9DDE94F9DAF8AE8484D838E2015">
    <w:name w:val="BFF916D9DDE94F9DAF8AE8484D838E20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4C3BCF019944E8B98832B2DC579685615">
    <w:name w:val="54C3BCF019944E8B98832B2DC5796856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41DDFDB7AB94F4B907A8CC63D17A8AA15">
    <w:name w:val="E41DDFDB7AB94F4B907A8CC63D17A8AA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53BF1A40FF4B8596BF65625C0E720E15">
    <w:name w:val="CB53BF1A40FF4B8596BF65625C0E720E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6AFE88782444F3399B29F87F07763D015">
    <w:name w:val="F6AFE88782444F3399B29F87F07763D0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E7E530D5D9D48F58E5104C6236B168D15">
    <w:name w:val="AE7E530D5D9D48F58E5104C6236B168D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1F271CE72EC43B1846BF374D07816CD15">
    <w:name w:val="B1F271CE72EC43B1846BF374D07816CD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9D378BA4DC14A7BB6368950D034B4B815">
    <w:name w:val="B9D378BA4DC14A7BB6368950D034B4B8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186BCEC26764C2A850025973FA30B6715">
    <w:name w:val="0186BCEC26764C2A850025973FA30B67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AF19934C52941FF9E104C02F787C34815">
    <w:name w:val="7AF19934C52941FF9E104C02F787C348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46D485053A0498C97B840A8C09D5F7915">
    <w:name w:val="C46D485053A0498C97B840A8C09D5F79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4992AC204634BBBA5D63F6277519FD015">
    <w:name w:val="14992AC204634BBBA5D63F6277519FD0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FB9CD5D226D45179E6858F489A6C88015">
    <w:name w:val="0FB9CD5D226D45179E6858F489A6C880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B778C20A6B04997B8181C873040580A15">
    <w:name w:val="BB778C20A6B04997B8181C873040580A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4692E59D85D4C9C8F5EA8916C2A6EAC15">
    <w:name w:val="A4692E59D85D4C9C8F5EA8916C2A6EAC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DCB0D7F22594808BA2B32744E3E167D15">
    <w:name w:val="2DCB0D7F22594808BA2B32744E3E167D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FD154F952EE4DD4A2F310E32B5D8C0B15">
    <w:name w:val="EFD154F952EE4DD4A2F310E32B5D8C0B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96B0604AE4649C9A9262FA28015271915">
    <w:name w:val="D96B0604AE4649C9A9262FA280152719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5C0B4C9A5274D3D8393BE84B5F7EBDD15">
    <w:name w:val="85C0B4C9A5274D3D8393BE84B5F7EBDD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F587159C06D41C29C833920D05F6BF115">
    <w:name w:val="9F587159C06D41C29C833920D05F6BF1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22CAABE24A44558B84D3F97281D7E615">
    <w:name w:val="BF22CAABE24A44558B84D3F97281D7E6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3EDA810DE547C58F38A4C6FBC1C23815">
    <w:name w:val="E93EDA810DE547C58F38A4C6FBC1C238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9192E4E7F94449BACB28CCFCF95A40D15">
    <w:name w:val="99192E4E7F94449BACB28CCFCF95A40D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8DCF7D872104B6C9C10814271D1339815">
    <w:name w:val="28DCF7D872104B6C9C10814271D13398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24383DACA9E420D94780228797439FD15">
    <w:name w:val="024383DACA9E420D94780228797439FD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13B389268BD4E1E8709C9E866E3733D15">
    <w:name w:val="C13B389268BD4E1E8709C9E866E3733D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9D6CC7247C24CC6932A589E1CB48F5015">
    <w:name w:val="19D6CC7247C24CC6932A589E1CB48F50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1931B48456842E4B8143401343B497715">
    <w:name w:val="31931B48456842E4B8143401343B4977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AFB68F3DAF42A88D13F639227F934F15">
    <w:name w:val="A7AFB68F3DAF42A88D13F639227F934F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690701E2BB440BDB5578802B4EE676715">
    <w:name w:val="B690701E2BB440BDB5578802B4EE6767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0B1038527C428BB5B4C91B4F856A0A15">
    <w:name w:val="590B1038527C428BB5B4C91B4F856A0A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98FCD390A964EA18C32B99561B247AC15">
    <w:name w:val="098FCD390A964EA18C32B99561B247AC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0EC6970B03477EA4263CD07385DE8E15">
    <w:name w:val="E90EC6970B03477EA4263CD07385DE8E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F13AE721FBE40939323A1011571BAFA15">
    <w:name w:val="6F13AE721FBE40939323A1011571BAFA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46A475255447BA9D0EFD0E73D1369015">
    <w:name w:val="CB46A475255447BA9D0EFD0E73D13690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1CF21A33824930A1FE4C6DEE5F4D9A15">
    <w:name w:val="BF1CF21A33824930A1FE4C6DEE5F4D9A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5BE850EAB334BE6B142CD997128D46015">
    <w:name w:val="65BE850EAB334BE6B142CD997128D460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80BBDCAAB04B9BBA1EE5765F5BA3B115">
    <w:name w:val="4980BBDCAAB04B9BBA1EE5765F5BA3B1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119BD0D3A8144729EBA558579DE119315">
    <w:name w:val="7119BD0D3A8144729EBA558579DE1193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67D9E53AB645E19EECD0034FF984FD15">
    <w:name w:val="4967D9E53AB645E19EECD0034FF984FD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D0114F2FFFF4C47BD6C84644A9FE4D315">
    <w:name w:val="2D0114F2FFFF4C47BD6C84644A9FE4D3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05FBC3FEBD94CF39185841737FD2E3215">
    <w:name w:val="005FBC3FEBD94CF39185841737FD2E32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6B2A7310EAA464686883F7E055FF81915">
    <w:name w:val="76B2A7310EAA464686883F7E055FF819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3B565F870BC4106854DF119BF668B0715">
    <w:name w:val="E3B565F870BC4106854DF119BF668B07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33CF98F35F34D1481B3ED3A677012B615">
    <w:name w:val="033CF98F35F34D1481B3ED3A677012B6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763C5B56FCD478EA133D9D34267AA5715">
    <w:name w:val="5763C5B56FCD478EA133D9D34267AA57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8CE1147C77C408F91724098FCBE5B4015">
    <w:name w:val="38CE1147C77C408F91724098FCBE5B40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5B7DFB161D949E897C685992F76B62B15">
    <w:name w:val="65B7DFB161D949E897C685992F76B62B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43AB7269494B09B14213FD5E280E1915">
    <w:name w:val="A743AB7269494B09B14213FD5E280E19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41D6CE0818346139085F999BA98702E15">
    <w:name w:val="A41D6CE0818346139085F999BA98702E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3FE6F1C280545369235935408E6B50215">
    <w:name w:val="23FE6F1C280545369235935408E6B502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4D69E9DF3184B9197FBB3ACBE54A00215">
    <w:name w:val="64D69E9DF3184B9197FBB3ACBE54A002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9571634056F4A5D90D681F5E58F5CB115">
    <w:name w:val="09571634056F4A5D90D681F5E58F5CB1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AF18A9695F04AE3BE1F4463B374917115">
    <w:name w:val="AAF18A9695F04AE3BE1F4463B3749171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D65B78034A845D78B6D61EA7B56C26E15">
    <w:name w:val="9D65B78034A845D78B6D61EA7B56C26E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DB25BA4D8874AA39CD0F3018515DFA415">
    <w:name w:val="BDB25BA4D8874AA39CD0F3018515DFA4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A5191C82F2D4FC483068FB02AAF7EB415">
    <w:name w:val="2A5191C82F2D4FC483068FB02AAF7EB4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4B559AAFBA943AE8DEF727F3124BEA815">
    <w:name w:val="84B559AAFBA943AE8DEF727F3124BEA8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75D5204C44B4DAFB4F5B71041C0962815">
    <w:name w:val="375D5204C44B4DAFB4F5B71041C09628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08D7A076712486F8B32B28874F7406C15">
    <w:name w:val="F08D7A076712486F8B32B28874F7406C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D182339793343428AEB670885994C9B15">
    <w:name w:val="9D182339793343428AEB670885994C9B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4DAD1FD9F1417CB719BD3370B5BD4115">
    <w:name w:val="BF4DAD1FD9F1417CB719BD3370B5BD41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FE2542387DB427894A8E544CE29160414">
    <w:name w:val="FFE2542387DB427894A8E544CE291604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A146C85F3214DBB883AAB17F237586014">
    <w:name w:val="6A146C85F3214DBB883AAB17F2375860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6B577DC97074FFF9B69B42B0BB2CE5B14">
    <w:name w:val="B6B577DC97074FFF9B69B42B0BB2CE5B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E084F7D499E46AFBEAAFB494C41759914">
    <w:name w:val="8E084F7D499E46AFBEAAFB494C417599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1BCD02A8CEB4C01A62A0D9C1295B57614">
    <w:name w:val="91BCD02A8CEB4C01A62A0D9C1295B576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A3F343335A0441AA116C54280B44FEE15">
    <w:name w:val="EA3F343335A0441AA116C54280B44FEE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2678253423E4A68A45DBFA55DFB8B0715">
    <w:name w:val="02678253423E4A68A45DBFA55DFB8B07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011948DDFD6419AB59361072EC7C01215">
    <w:name w:val="0011948DDFD6419AB59361072EC7C012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1623E80B95F46A899524ED8956D8A3015">
    <w:name w:val="D1623E80B95F46A899524ED8956D8A30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D6D81BF2F1541F8938C5BF8BAEA991B15">
    <w:name w:val="3D6D81BF2F1541F8938C5BF8BAEA991B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7DC6D6BAE0644CD8F977F941331F6E215">
    <w:name w:val="F7DC6D6BAE0644CD8F977F941331F6E2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6B71312EE6F4B538D21FEFB1B2EA51115">
    <w:name w:val="56B71312EE6F4B538D21FEFB1B2EA511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381863BA7554A11A723F78BE711193114">
    <w:name w:val="0381863BA7554A11A723F78BE7111931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4804629304F4531824CB40BB983F67315">
    <w:name w:val="F4804629304F4531824CB40BB983F673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4FA3C86BB254B1DB67E1A1805F2E53B15">
    <w:name w:val="54FA3C86BB254B1DB67E1A1805F2E53B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EF00D799EF470B8C26FE3713D5CDB815">
    <w:name w:val="1FEF00D799EF470B8C26FE3713D5CDB8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251E0AE7D9943DEB4E231EE031857E615">
    <w:name w:val="A251E0AE7D9943DEB4E231EE031857E6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FCC102901F8483694EAC5AF26DB0E0015">
    <w:name w:val="CFCC102901F8483694EAC5AF26DB0E00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84CCC8A4A34CF380D8FBA5D6911FE815">
    <w:name w:val="A784CCC8A4A34CF380D8FBA5D6911FE8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F14BBC611DC47DAA2E6FE420EC6ADE315">
    <w:name w:val="EF14BBC611DC47DAA2E6FE420EC6ADE3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84E9AA470F74024BDDCF4DE0317676E15">
    <w:name w:val="684E9AA470F74024BDDCF4DE0317676E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56BDFFE6B504B468F4C2C7D9EFF62F915">
    <w:name w:val="A56BDFFE6B504B468F4C2C7D9EFF62F9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AE802B1DF274A7F975B886447A7CBCD15">
    <w:name w:val="BAE802B1DF274A7F975B886447A7CBCD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A89A2435801470F9D91259A3A8290A215">
    <w:name w:val="7A89A2435801470F9D91259A3A8290A2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83A466738204EBDA3206C5FD42A070515">
    <w:name w:val="183A466738204EBDA3206C5FD42A0705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98D168145AD477E9CAF1662D810CDCF15">
    <w:name w:val="798D168145AD477E9CAF1662D810CDCF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F3AF8DEE98E4C2DA4D796239C15EA7F15">
    <w:name w:val="AF3AF8DEE98E4C2DA4D796239C15EA7F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D8C442ED53E47A8A6F06AA0C7F0B74C15">
    <w:name w:val="1D8C442ED53E47A8A6F06AA0C7F0B74C15"/>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4BC364AA939A4DFCAEDEE22981E67E3115">
    <w:name w:val="4BC364AA939A4DFCAEDEE22981E67E3115"/>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353D8A99E59949969989C9AC76464EA815">
    <w:name w:val="353D8A99E59949969989C9AC76464EA8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93163235EA34F118E242A69BB1D45D215">
    <w:name w:val="193163235EA34F118E242A69BB1D45D2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C5C7DDFFBB6459793AF9A61893A25EE15">
    <w:name w:val="DC5C7DDFFBB6459793AF9A61893A25EE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6D823B029240A89595DBD48E3E372015">
    <w:name w:val="1F6D823B029240A89595DBD48E3E372015"/>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66B0D0BB7A194BCE868CEDAF3619943E15">
    <w:name w:val="66B0D0BB7A194BCE868CEDAF3619943E15"/>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89730021FA2A499194E7D8954600190C15">
    <w:name w:val="89730021FA2A499194E7D8954600190C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24C4A714A1448A965BB0C52A5F2C7315">
    <w:name w:val="5924C4A714A1448A965BB0C52A5F2C73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9D7FC4E8F83428FA90EE9563CB37AB815">
    <w:name w:val="39D7FC4E8F83428FA90EE9563CB37AB8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F1DB0C2C8E346F7A41C7C1CEA0C094015">
    <w:name w:val="2F1DB0C2C8E346F7A41C7C1CEA0C0940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64F1B6125B248F5970BB34FDD36F2F315">
    <w:name w:val="864F1B6125B248F5970BB34FDD36F2F3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11E3B06749E4904B4EE67D5998E697F15">
    <w:name w:val="711E3B06749E4904B4EE67D5998E697F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B24850B3723445E87F9FC10B6AF6FD615">
    <w:name w:val="4B24850B3723445E87F9FC10B6AF6FD6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F90BE7F8A6140CA8914652A0F725BF315">
    <w:name w:val="5F90BE7F8A6140CA8914652A0F725BF3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F7DC6D38E6B4E27B6D625659B003CB315">
    <w:name w:val="8F7DC6D38E6B4E27B6D625659B003CB3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BB800CD501046AEAE2833767FBDFEDA15">
    <w:name w:val="EBB800CD501046AEAE2833767FBDFEDA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72341D5E1074AE5A7C6F55C8BC44E9F15">
    <w:name w:val="E72341D5E1074AE5A7C6F55C8BC44E9F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4DB193CD1EA4992824231E4604067D015">
    <w:name w:val="F4DB193CD1EA4992824231E4604067D0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74E71D945BF4E8998EBDC65BAFD038E15">
    <w:name w:val="374E71D945BF4E8998EBDC65BAFD038E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705C7C08ECF4281B3CEB619929605AE15">
    <w:name w:val="E705C7C08ECF4281B3CEB619929605AE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80C2B41B743444D8A4E00B7BC56B80B15">
    <w:name w:val="780C2B41B743444D8A4E00B7BC56B80B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3CAF211BA9D4355B105207122AC02A815">
    <w:name w:val="43CAF211BA9D4355B105207122AC02A8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50D4A884E174345B5157BDA825C15D715">
    <w:name w:val="A50D4A884E174345B5157BDA825C15D7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8DD28330FFB46B8BCED52EEF25AB01E15">
    <w:name w:val="E8DD28330FFB46B8BCED52EEF25AB01E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5C4149448324BBCA885492A4DEF3EE515">
    <w:name w:val="75C4149448324BBCA885492A4DEF3EE5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FACD3DEE22A43F98B1D9108597D177715">
    <w:name w:val="2FACD3DEE22A43F98B1D9108597D1777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DBF55713F51419AB0B70A3F35A94D3215">
    <w:name w:val="CDBF55713F51419AB0B70A3F35A94D32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DC28A0399DF4613836A08DF34C34D5815">
    <w:name w:val="4DC28A0399DF4613836A08DF34C34D58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4761E2445A84DC894B7D2008FA478E615">
    <w:name w:val="84761E2445A84DC894B7D2008FA478E6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5D36C0EDE8C41F99C1B70091D76D5AC15">
    <w:name w:val="E5D36C0EDE8C41F99C1B70091D76D5AC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7E4ED25926D451EB69CBBD97B8624A215">
    <w:name w:val="D7E4ED25926D451EB69CBBD97B8624A2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B034DAD935B435EB8B043E982AF167915">
    <w:name w:val="8B034DAD935B435EB8B043E982AF1679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7E501153F634E15A8C6B4C5FF798FBF15">
    <w:name w:val="47E501153F634E15A8C6B4C5FF798FBF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D2D6EA0774549FD8DFEB04A6FFEE56915">
    <w:name w:val="FD2D6EA0774549FD8DFEB04A6FFEE569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247950E989146FB8920D6E1612A512B15">
    <w:name w:val="4247950E989146FB8920D6E1612A512B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AB011D16304469B89840FF38571BFAD15">
    <w:name w:val="DAB011D16304469B89840FF38571BFAD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7FED713F7D149AF8398E46F1C000C2315">
    <w:name w:val="B7FED713F7D149AF8398E46F1C000C23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C08A38A56A427B984784040D4F912215">
    <w:name w:val="E9C08A38A56A427B984784040D4F9122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8DD587745864FC3930C9C5FB7CF2F9815">
    <w:name w:val="D8DD587745864FC3930C9C5FB7CF2F98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99430950FC1408F91B6E71CCA83F06015">
    <w:name w:val="899430950FC1408F91B6E71CCA83F060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448C72BAC8C41CF892614410D9AA8EB14">
    <w:name w:val="1448C72BAC8C41CF892614410D9AA8EB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C596CEA7DB3439E891A1032F388F92315">
    <w:name w:val="0C596CEA7DB3439E891A1032F388F923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D08FDCD7D734332B94FD5CBA3FB966115">
    <w:name w:val="DD08FDCD7D734332B94FD5CBA3FB9661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CD88DC90B949F7AB3A71D5E8C10EC615">
    <w:name w:val="BFCD88DC90B949F7AB3A71D5E8C10EC6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EC00591F9B54300B1B2C0526F4A936A15">
    <w:name w:val="FEC00591F9B54300B1B2C0526F4A936A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2D96FE490D64681AF9F6A8E134A894415">
    <w:name w:val="B2D96FE490D64681AF9F6A8E134A8944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1DEAC26347E45288BEE1A03556FBC5415">
    <w:name w:val="21DEAC26347E45288BEE1A03556FBC54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6207E4A9B145A5A0FE01D32DC03BCA16">
    <w:name w:val="CB6207E4A9B145A5A0FE01D32DC03BCA16"/>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741621CE99EF41B78505CC744F2E5CE516">
    <w:name w:val="741621CE99EF41B78505CC744F2E5CE516"/>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A3961482D88342CC9842A615650886A416">
    <w:name w:val="A3961482D88342CC9842A615650886A416"/>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A4090831E6DB43FCB2C9D72D29E18CF216">
    <w:name w:val="A4090831E6DB43FCB2C9D72D29E18CF216"/>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9E6721EE5E9B4FA78D59DB2F5CBE579F16">
    <w:name w:val="9E6721EE5E9B4FA78D59DB2F5CBE579F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AE34BEC42894EA5B896E4AE4C14795916">
    <w:name w:val="6AE34BEC42894EA5B896E4AE4C147959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A3C3AC81F5C45C1BF69DD902125B29316">
    <w:name w:val="5A3C3AC81F5C45C1BF69DD902125B293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7DF39FCC2004BD9829B2AFEF56A11FC16">
    <w:name w:val="C7DF39FCC2004BD9829B2AFEF56A11FC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671540997A04291A79A8D5C93F9067215">
    <w:name w:val="6671540997A04291A79A8D5C93F90672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70D720709A645658620E8E0D463AB0D9">
    <w:name w:val="070D720709A645658620E8E0D463AB0D9"/>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2D7E639E278419084A14001CF6503D88">
    <w:name w:val="F2D7E639E278419084A14001CF6503D88"/>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A133B96FAE04A14B7BB3A2D8E1398367">
    <w:name w:val="FA133B96FAE04A14B7BB3A2D8E139836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086B64D388D4ADFBCAF4D1E748ECD115">
    <w:name w:val="C086B64D388D4ADFBCAF4D1E748ECD1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F0E43AEC4A64543B25582B01824413B4">
    <w:name w:val="DF0E43AEC4A64543B25582B01824413B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E2B522B614C43F985312BB6B042D86C14">
    <w:name w:val="7E2B522B614C43F985312BB6B042D86C14"/>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D7599FC4E344993908D1050BB6E90B916">
    <w:name w:val="BD7599FC4E344993908D1050BB6E90B9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3E287268E6B4567B2F465BE7882176416">
    <w:name w:val="B3E287268E6B4567B2F465BE78821764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D5DC3918A8F4D2DA4E3188E09904DF216">
    <w:name w:val="1D5DC3918A8F4D2DA4E3188E09904DF2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38778DB9F2644C185EDE3076CBD73B616">
    <w:name w:val="C38778DB9F2644C185EDE3076CBD73B6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2453BB97E14F959FDC83A757E1433B16">
    <w:name w:val="492453BB97E14F959FDC83A757E1433B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95C0BDFFF8242B2B935D0009CED2C152">
    <w:name w:val="395C0BDFFF8242B2B935D0009CED2C152"/>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DAD76D8EEF540B596EF32498D32B5D31">
    <w:name w:val="9DAD76D8EEF540B596EF32498D32B5D3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C05F672CCF44AACBC5D192352C2F5441">
    <w:name w:val="1C05F672CCF44AACBC5D192352C2F5441"/>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07F18AD2F024BF6A4EBC82DBD58E3F416">
    <w:name w:val="507F18AD2F024BF6A4EBC82DBD58E3F4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D794FC3A6324639899C84BA00C74A3116">
    <w:name w:val="3D794FC3A6324639899C84BA00C74A31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B03061C165C41549F9423C22536B67116">
    <w:name w:val="1B03061C165C41549F9423C22536B671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549E03FD5EC40FA822F6B6DC4BC96ED16">
    <w:name w:val="3549E03FD5EC40FA822F6B6DC4BC96ED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27BA9D39C0848AD87AA71BFC30B740716">
    <w:name w:val="B27BA9D39C0848AD87AA71BFC30B7407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1767AA5BAC443B2904EF0CB29D3508016">
    <w:name w:val="E1767AA5BAC443B2904EF0CB29D35080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C63D3D25409430297273569B3CCBFEA16">
    <w:name w:val="BC63D3D25409430297273569B3CCBFEA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AE3EA9B28F54088B14D6097A85B406616">
    <w:name w:val="DAE3EA9B28F54088B14D6097A85B4066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F8F1EE65FD344E8A03730397EDC191816">
    <w:name w:val="9F8F1EE65FD344E8A03730397EDC1918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F9512EA59224FB1AAE7A790DFF14C9216">
    <w:name w:val="0F9512EA59224FB1AAE7A790DFF14C92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222399EFEA34583A14C4A99CF4BDF9116">
    <w:name w:val="C222399EFEA34583A14C4A99CF4BDF91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8F3E4A4404C4098B62256BBF1BFD41A16">
    <w:name w:val="28F3E4A4404C4098B62256BBF1BFD41A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D38F5DCA584B15B874F5AABB1DDE4916">
    <w:name w:val="16D38F5DCA584B15B874F5AABB1DDE49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41286E0519D4D04B31CCF44F6ED6D3E16">
    <w:name w:val="E41286E0519D4D04B31CCF44F6ED6D3E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C8AD9E722EE48E99D0F8D69B1839B1216">
    <w:name w:val="FC8AD9E722EE48E99D0F8D69B1839B12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80FC7197C52494288C46EE8B5C1AC6D16">
    <w:name w:val="880FC7197C52494288C46EE8B5C1AC6D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E8FF845103340AE8B563A1F91A1619A16">
    <w:name w:val="7E8FF845103340AE8B563A1F91A1619A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98DFCABB37E47CEAD9519DD4E01929516">
    <w:name w:val="F98DFCABB37E47CEAD9519DD4E019295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78FB946BB5445798C718DC9238C694D16">
    <w:name w:val="078FB946BB5445798C718DC9238C694D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63B8B2F0AF4B4581C360D59316C9D716">
    <w:name w:val="1F63B8B2F0AF4B4581C360D59316C9D7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4744670B64F4066AB614AAF65DFC28E16">
    <w:name w:val="04744670B64F4066AB614AAF65DFC28E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BF9E0A7E1884F0C800EE26EADDA4F9C16">
    <w:name w:val="7BF9E0A7E1884F0C800EE26EADDA4F9C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C92C6C54949435B9AAC4722D639998315">
    <w:name w:val="8C92C6C54949435B9AAC4722D639998315"/>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6375EF76FCF24D15BC4F956BADC408BB16">
    <w:name w:val="6375EF76FCF24D15BC4F956BADC408BB16"/>
    <w:rsid w:val="00C73E7D"/>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7DC3656CEC884006A74F08923DC061F015">
    <w:name w:val="7DC3656CEC884006A74F08923DC061F0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8B11322B16044ADA5025E80B6951AD216">
    <w:name w:val="D8B11322B16044ADA5025E80B6951AD2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13534BDA8CF4446ACC85C0DBE406C3016">
    <w:name w:val="513534BDA8CF4446ACC85C0DBE406C30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AB15D0161DF49EBAE6F67F77F39290816">
    <w:name w:val="0AB15D0161DF49EBAE6F67F77F392908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69A102D28C44A2C9918657AAA1CF1C515">
    <w:name w:val="269A102D28C44A2C9918657AAA1CF1C515"/>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35362D02B57043BB88889FEFB49F730516">
    <w:name w:val="35362D02B57043BB88889FEFB49F7305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EA4F625A75C477D8A54CC67D9ECB98F16">
    <w:name w:val="3EA4F625A75C477D8A54CC67D9ECB98F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60ED47D927043E39D6A0CE96A3DC31C16">
    <w:name w:val="960ED47D927043E39D6A0CE96A3DC31C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0D0CEE984F401FAE262547CA74CEF516">
    <w:name w:val="160D0CEE984F401FAE262547CA74CEF5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613A621C73B4D4F8E44BFE015F662F916">
    <w:name w:val="1613A621C73B4D4F8E44BFE015F662F9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5F87093EE4440A0A6FCB0FCC4AA6EC816">
    <w:name w:val="D5F87093EE4440A0A6FCB0FCC4AA6EC8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320FAD7AA44473995AF36A698E2DE8215">
    <w:name w:val="1320FAD7AA44473995AF36A698E2DE8215"/>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CB3CFB7CBA004477AC50B5CE30C2786C16">
    <w:name w:val="CB3CFB7CBA004477AC50B5CE30C2786C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C3095008DF47D5B33E9A22699B8A6616">
    <w:name w:val="E9C3095008DF47D5B33E9A22699B8A66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3974098169742DB84AB07E33BA25D8C16">
    <w:name w:val="E3974098169742DB84AB07E33BA25D8C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7364E4DC7E94FA9A4D29033C90F62C916">
    <w:name w:val="87364E4DC7E94FA9A4D29033C90F62C9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43A593DD96245D7A87B35955411363716">
    <w:name w:val="B43A593DD96245D7A87B359554113637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51B1763EBED45068E5161818B7D75CE16">
    <w:name w:val="351B1763EBED45068E5161818B7D75CE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F1B7ACE6E0D431D8508D38E83D1D0B216">
    <w:name w:val="AF1B7ACE6E0D431D8508D38E83D1D0B2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CBEA8DF40794FA286C8D496A42E7F0816">
    <w:name w:val="7CBEA8DF40794FA286C8D496A42E7F08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C2CC2CDE2AB49F3A3A8D5BE2166A76C16">
    <w:name w:val="0C2CC2CDE2AB49F3A3A8D5BE2166A76C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7832A31684A4355B02064B89BDD91B316">
    <w:name w:val="17832A31684A4355B02064B89BDD91B3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AE0254B64DE4B0196BCA1F52B385FE216">
    <w:name w:val="8AE0254B64DE4B0196BCA1F52B385FE2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423152EFB0A4553AE6189CE36E5D7C416">
    <w:name w:val="B423152EFB0A4553AE6189CE36E5D7C4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D1D732F54094489B38C97D1D3341DF316">
    <w:name w:val="6D1D732F54094489B38C97D1D3341DF3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FDDE167F63245A3B2B4DD798F896C8B16">
    <w:name w:val="5FDDE167F63245A3B2B4DD798F896C8B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223E254F224581BFD9593EA26CC17C16">
    <w:name w:val="59223E254F224581BFD9593EA26CC17C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F916D9DDE94F9DAF8AE8484D838E2016">
    <w:name w:val="BFF916D9DDE94F9DAF8AE8484D838E20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4C3BCF019944E8B98832B2DC579685616">
    <w:name w:val="54C3BCF019944E8B98832B2DC5796856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41DDFDB7AB94F4B907A8CC63D17A8AA16">
    <w:name w:val="E41DDFDB7AB94F4B907A8CC63D17A8AA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53BF1A40FF4B8596BF65625C0E720E16">
    <w:name w:val="CB53BF1A40FF4B8596BF65625C0E720E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6AFE88782444F3399B29F87F07763D016">
    <w:name w:val="F6AFE88782444F3399B29F87F07763D0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E7E530D5D9D48F58E5104C6236B168D16">
    <w:name w:val="AE7E530D5D9D48F58E5104C6236B168D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1F271CE72EC43B1846BF374D07816CD16">
    <w:name w:val="B1F271CE72EC43B1846BF374D07816CD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9D378BA4DC14A7BB6368950D034B4B816">
    <w:name w:val="B9D378BA4DC14A7BB6368950D034B4B8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186BCEC26764C2A850025973FA30B6716">
    <w:name w:val="0186BCEC26764C2A850025973FA30B67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AF19934C52941FF9E104C02F787C34816">
    <w:name w:val="7AF19934C52941FF9E104C02F787C348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46D485053A0498C97B840A8C09D5F7916">
    <w:name w:val="C46D485053A0498C97B840A8C09D5F79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4992AC204634BBBA5D63F6277519FD016">
    <w:name w:val="14992AC204634BBBA5D63F6277519FD0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FB9CD5D226D45179E6858F489A6C88016">
    <w:name w:val="0FB9CD5D226D45179E6858F489A6C880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B778C20A6B04997B8181C873040580A16">
    <w:name w:val="BB778C20A6B04997B8181C873040580A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4692E59D85D4C9C8F5EA8916C2A6EAC16">
    <w:name w:val="A4692E59D85D4C9C8F5EA8916C2A6EAC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DCB0D7F22594808BA2B32744E3E167D16">
    <w:name w:val="2DCB0D7F22594808BA2B32744E3E167D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FD154F952EE4DD4A2F310E32B5D8C0B16">
    <w:name w:val="EFD154F952EE4DD4A2F310E32B5D8C0B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96B0604AE4649C9A9262FA28015271916">
    <w:name w:val="D96B0604AE4649C9A9262FA280152719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5C0B4C9A5274D3D8393BE84B5F7EBDD16">
    <w:name w:val="85C0B4C9A5274D3D8393BE84B5F7EBDD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F587159C06D41C29C833920D05F6BF116">
    <w:name w:val="9F587159C06D41C29C833920D05F6BF1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22CAABE24A44558B84D3F97281D7E616">
    <w:name w:val="BF22CAABE24A44558B84D3F97281D7E6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3EDA810DE547C58F38A4C6FBC1C23816">
    <w:name w:val="E93EDA810DE547C58F38A4C6FBC1C238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9192E4E7F94449BACB28CCFCF95A40D16">
    <w:name w:val="99192E4E7F94449BACB28CCFCF95A40D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8DCF7D872104B6C9C10814271D1339816">
    <w:name w:val="28DCF7D872104B6C9C10814271D13398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24383DACA9E420D94780228797439FD16">
    <w:name w:val="024383DACA9E420D94780228797439FD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13B389268BD4E1E8709C9E866E3733D16">
    <w:name w:val="C13B389268BD4E1E8709C9E866E3733D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9D6CC7247C24CC6932A589E1CB48F5016">
    <w:name w:val="19D6CC7247C24CC6932A589E1CB48F50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1931B48456842E4B8143401343B497716">
    <w:name w:val="31931B48456842E4B8143401343B4977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AFB68F3DAF42A88D13F639227F934F16">
    <w:name w:val="A7AFB68F3DAF42A88D13F639227F934F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690701E2BB440BDB5578802B4EE676716">
    <w:name w:val="B690701E2BB440BDB5578802B4EE6767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0B1038527C428BB5B4C91B4F856A0A16">
    <w:name w:val="590B1038527C428BB5B4C91B4F856A0A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98FCD390A964EA18C32B99561B247AC16">
    <w:name w:val="098FCD390A964EA18C32B99561B247AC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0EC6970B03477EA4263CD07385DE8E16">
    <w:name w:val="E90EC6970B03477EA4263CD07385DE8E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F13AE721FBE40939323A1011571BAFA16">
    <w:name w:val="6F13AE721FBE40939323A1011571BAFA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46A475255447BA9D0EFD0E73D1369016">
    <w:name w:val="CB46A475255447BA9D0EFD0E73D13690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1CF21A33824930A1FE4C6DEE5F4D9A16">
    <w:name w:val="BF1CF21A33824930A1FE4C6DEE5F4D9A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5BE850EAB334BE6B142CD997128D46016">
    <w:name w:val="65BE850EAB334BE6B142CD997128D460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80BBDCAAB04B9BBA1EE5765F5BA3B116">
    <w:name w:val="4980BBDCAAB04B9BBA1EE5765F5BA3B1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119BD0D3A8144729EBA558579DE119316">
    <w:name w:val="7119BD0D3A8144729EBA558579DE1193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967D9E53AB645E19EECD0034FF984FD16">
    <w:name w:val="4967D9E53AB645E19EECD0034FF984FD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D0114F2FFFF4C47BD6C84644A9FE4D316">
    <w:name w:val="2D0114F2FFFF4C47BD6C84644A9FE4D3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05FBC3FEBD94CF39185841737FD2E3216">
    <w:name w:val="005FBC3FEBD94CF39185841737FD2E32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6B2A7310EAA464686883F7E055FF81916">
    <w:name w:val="76B2A7310EAA464686883F7E055FF819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3B565F870BC4106854DF119BF668B0716">
    <w:name w:val="E3B565F870BC4106854DF119BF668B07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33CF98F35F34D1481B3ED3A677012B616">
    <w:name w:val="033CF98F35F34D1481B3ED3A677012B6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763C5B56FCD478EA133D9D34267AA5716">
    <w:name w:val="5763C5B56FCD478EA133D9D34267AA57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8CE1147C77C408F91724098FCBE5B4016">
    <w:name w:val="38CE1147C77C408F91724098FCBE5B40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5B7DFB161D949E897C685992F76B62B16">
    <w:name w:val="65B7DFB161D949E897C685992F76B62B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43AB7269494B09B14213FD5E280E1916">
    <w:name w:val="A743AB7269494B09B14213FD5E280E19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41D6CE0818346139085F999BA98702E16">
    <w:name w:val="A41D6CE0818346139085F999BA98702E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3FE6F1C280545369235935408E6B50216">
    <w:name w:val="23FE6F1C280545369235935408E6B502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4D69E9DF3184B9197FBB3ACBE54A00216">
    <w:name w:val="64D69E9DF3184B9197FBB3ACBE54A002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9571634056F4A5D90D681F5E58F5CB116">
    <w:name w:val="09571634056F4A5D90D681F5E58F5CB1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AF18A9695F04AE3BE1F4463B374917116">
    <w:name w:val="AAF18A9695F04AE3BE1F4463B3749171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D65B78034A845D78B6D61EA7B56C26E16">
    <w:name w:val="9D65B78034A845D78B6D61EA7B56C26E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DB25BA4D8874AA39CD0F3018515DFA416">
    <w:name w:val="BDB25BA4D8874AA39CD0F3018515DFA4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A5191C82F2D4FC483068FB02AAF7EB416">
    <w:name w:val="2A5191C82F2D4FC483068FB02AAF7EB4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4B559AAFBA943AE8DEF727F3124BEA816">
    <w:name w:val="84B559AAFBA943AE8DEF727F3124BEA8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75D5204C44B4DAFB4F5B71041C0962816">
    <w:name w:val="375D5204C44B4DAFB4F5B71041C09628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08D7A076712486F8B32B28874F7406C16">
    <w:name w:val="F08D7A076712486F8B32B28874F7406C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D182339793343428AEB670885994C9B16">
    <w:name w:val="9D182339793343428AEB670885994C9B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4DAD1FD9F1417CB719BD3370B5BD4116">
    <w:name w:val="BF4DAD1FD9F1417CB719BD3370B5BD41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FE2542387DB427894A8E544CE29160415">
    <w:name w:val="FFE2542387DB427894A8E544CE291604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A146C85F3214DBB883AAB17F237586015">
    <w:name w:val="6A146C85F3214DBB883AAB17F2375860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6B577DC97074FFF9B69B42B0BB2CE5B15">
    <w:name w:val="B6B577DC97074FFF9B69B42B0BB2CE5B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E084F7D499E46AFBEAAFB494C41759915">
    <w:name w:val="8E084F7D499E46AFBEAAFB494C417599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91BCD02A8CEB4C01A62A0D9C1295B57615">
    <w:name w:val="91BCD02A8CEB4C01A62A0D9C1295B576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A3F343335A0441AA116C54280B44FEE16">
    <w:name w:val="EA3F343335A0441AA116C54280B44FEE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2678253423E4A68A45DBFA55DFB8B0716">
    <w:name w:val="02678253423E4A68A45DBFA55DFB8B07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011948DDFD6419AB59361072EC7C01216">
    <w:name w:val="0011948DDFD6419AB59361072EC7C012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1623E80B95F46A899524ED8956D8A3016">
    <w:name w:val="D1623E80B95F46A899524ED8956D8A30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D6D81BF2F1541F8938C5BF8BAEA991B16">
    <w:name w:val="3D6D81BF2F1541F8938C5BF8BAEA991B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7DC6D6BAE0644CD8F977F941331F6E216">
    <w:name w:val="F7DC6D6BAE0644CD8F977F941331F6E2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6B71312EE6F4B538D21FEFB1B2EA51116">
    <w:name w:val="56B71312EE6F4B538D21FEFB1B2EA511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381863BA7554A11A723F78BE711193115">
    <w:name w:val="0381863BA7554A11A723F78BE7111931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4804629304F4531824CB40BB983F67316">
    <w:name w:val="F4804629304F4531824CB40BB983F673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4FA3C86BB254B1DB67E1A1805F2E53B16">
    <w:name w:val="54FA3C86BB254B1DB67E1A1805F2E53B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EF00D799EF470B8C26FE3713D5CDB816">
    <w:name w:val="1FEF00D799EF470B8C26FE3713D5CDB8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251E0AE7D9943DEB4E231EE031857E616">
    <w:name w:val="A251E0AE7D9943DEB4E231EE031857E6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FCC102901F8483694EAC5AF26DB0E0016">
    <w:name w:val="CFCC102901F8483694EAC5AF26DB0E00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784CCC8A4A34CF380D8FBA5D6911FE816">
    <w:name w:val="A784CCC8A4A34CF380D8FBA5D6911FE8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F14BBC611DC47DAA2E6FE420EC6ADE316">
    <w:name w:val="EF14BBC611DC47DAA2E6FE420EC6ADE3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84E9AA470F74024BDDCF4DE0317676E16">
    <w:name w:val="684E9AA470F74024BDDCF4DE0317676E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56BDFFE6B504B468F4C2C7D9EFF62F916">
    <w:name w:val="A56BDFFE6B504B468F4C2C7D9EFF62F9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AE802B1DF274A7F975B886447A7CBCD16">
    <w:name w:val="BAE802B1DF274A7F975B886447A7CBCD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A89A2435801470F9D91259A3A8290A216">
    <w:name w:val="7A89A2435801470F9D91259A3A8290A2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83A466738204EBDA3206C5FD42A070516">
    <w:name w:val="183A466738204EBDA3206C5FD42A0705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98D168145AD477E9CAF1662D810CDCF16">
    <w:name w:val="798D168145AD477E9CAF1662D810CDCF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F3AF8DEE98E4C2DA4D796239C15EA7F16">
    <w:name w:val="AF3AF8DEE98E4C2DA4D796239C15EA7F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D8C442ED53E47A8A6F06AA0C7F0B74C16">
    <w:name w:val="1D8C442ED53E47A8A6F06AA0C7F0B74C16"/>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4BC364AA939A4DFCAEDEE22981E67E3116">
    <w:name w:val="4BC364AA939A4DFCAEDEE22981E67E3116"/>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353D8A99E59949969989C9AC76464EA816">
    <w:name w:val="353D8A99E59949969989C9AC76464EA8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93163235EA34F118E242A69BB1D45D216">
    <w:name w:val="193163235EA34F118E242A69BB1D45D2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C5C7DDFFBB6459793AF9A61893A25EE16">
    <w:name w:val="DC5C7DDFFBB6459793AF9A61893A25EE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F6D823B029240A89595DBD48E3E372016">
    <w:name w:val="1F6D823B029240A89595DBD48E3E372016"/>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66B0D0BB7A194BCE868CEDAF3619943E16">
    <w:name w:val="66B0D0BB7A194BCE868CEDAF3619943E16"/>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89730021FA2A499194E7D8954600190C16">
    <w:name w:val="89730021FA2A499194E7D8954600190C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924C4A714A1448A965BB0C52A5F2C7316">
    <w:name w:val="5924C4A714A1448A965BB0C52A5F2C73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9D7FC4E8F83428FA90EE9563CB37AB816">
    <w:name w:val="39D7FC4E8F83428FA90EE9563CB37AB8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F1DB0C2C8E346F7A41C7C1CEA0C094016">
    <w:name w:val="2F1DB0C2C8E346F7A41C7C1CEA0C0940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64F1B6125B248F5970BB34FDD36F2F316">
    <w:name w:val="864F1B6125B248F5970BB34FDD36F2F3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11E3B06749E4904B4EE67D5998E697F16">
    <w:name w:val="711E3B06749E4904B4EE67D5998E697F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B24850B3723445E87F9FC10B6AF6FD616">
    <w:name w:val="4B24850B3723445E87F9FC10B6AF6FD6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F90BE7F8A6140CA8914652A0F725BF316">
    <w:name w:val="5F90BE7F8A6140CA8914652A0F725BF3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F7DC6D38E6B4E27B6D625659B003CB316">
    <w:name w:val="8F7DC6D38E6B4E27B6D625659B003CB3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BB800CD501046AEAE2833767FBDFEDA16">
    <w:name w:val="EBB800CD501046AEAE2833767FBDFEDA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72341D5E1074AE5A7C6F55C8BC44E9F16">
    <w:name w:val="E72341D5E1074AE5A7C6F55C8BC44E9F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4DB193CD1EA4992824231E4604067D016">
    <w:name w:val="F4DB193CD1EA4992824231E4604067D0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374E71D945BF4E8998EBDC65BAFD038E16">
    <w:name w:val="374E71D945BF4E8998EBDC65BAFD038E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705C7C08ECF4281B3CEB619929605AE16">
    <w:name w:val="E705C7C08ECF4281B3CEB619929605AE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80C2B41B743444D8A4E00B7BC56B80B16">
    <w:name w:val="780C2B41B743444D8A4E00B7BC56B80B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3CAF211BA9D4355B105207122AC02A816">
    <w:name w:val="43CAF211BA9D4355B105207122AC02A8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A50D4A884E174345B5157BDA825C15D716">
    <w:name w:val="A50D4A884E174345B5157BDA825C15D7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8DD28330FFB46B8BCED52EEF25AB01E16">
    <w:name w:val="E8DD28330FFB46B8BCED52EEF25AB01E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75C4149448324BBCA885492A4DEF3EE516">
    <w:name w:val="75C4149448324BBCA885492A4DEF3EE5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FACD3DEE22A43F98B1D9108597D177716">
    <w:name w:val="2FACD3DEE22A43F98B1D9108597D1777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DBF55713F51419AB0B70A3F35A94D3216">
    <w:name w:val="CDBF55713F51419AB0B70A3F35A94D32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DC28A0399DF4613836A08DF34C34D5816">
    <w:name w:val="4DC28A0399DF4613836A08DF34C34D58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4761E2445A84DC894B7D2008FA478E616">
    <w:name w:val="84761E2445A84DC894B7D2008FA478E6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5D36C0EDE8C41F99C1B70091D76D5AC16">
    <w:name w:val="E5D36C0EDE8C41F99C1B70091D76D5AC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7E4ED25926D451EB69CBBD97B8624A216">
    <w:name w:val="D7E4ED25926D451EB69CBBD97B8624A2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B034DAD935B435EB8B043E982AF167916">
    <w:name w:val="8B034DAD935B435EB8B043E982AF1679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7E501153F634E15A8C6B4C5FF798FBF16">
    <w:name w:val="47E501153F634E15A8C6B4C5FF798FBF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D2D6EA0774549FD8DFEB04A6FFEE56916">
    <w:name w:val="FD2D6EA0774549FD8DFEB04A6FFEE569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4247950E989146FB8920D6E1612A512B16">
    <w:name w:val="4247950E989146FB8920D6E1612A512B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AB011D16304469B89840FF38571BFAD16">
    <w:name w:val="DAB011D16304469B89840FF38571BFAD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7FED713F7D149AF8398E46F1C000C2316">
    <w:name w:val="B7FED713F7D149AF8398E46F1C000C23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E9C08A38A56A427B984784040D4F912216">
    <w:name w:val="E9C08A38A56A427B984784040D4F9122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8DD587745864FC3930C9C5FB7CF2F9816">
    <w:name w:val="D8DD587745864FC3930C9C5FB7CF2F98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899430950FC1408F91B6E71CCA83F06016">
    <w:name w:val="899430950FC1408F91B6E71CCA83F060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1448C72BAC8C41CF892614410D9AA8EB15">
    <w:name w:val="1448C72BAC8C41CF892614410D9AA8EB15"/>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0C596CEA7DB3439E891A1032F388F92316">
    <w:name w:val="0C596CEA7DB3439E891A1032F388F923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DD08FDCD7D734332B94FD5CBA3FB966116">
    <w:name w:val="DD08FDCD7D734332B94FD5CBA3FB9661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FCD88DC90B949F7AB3A71D5E8C10EC616">
    <w:name w:val="BFCD88DC90B949F7AB3A71D5E8C10EC6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FEC00591F9B54300B1B2C0526F4A936A16">
    <w:name w:val="FEC00591F9B54300B1B2C0526F4A936A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B2D96FE490D64681AF9F6A8E134A894416">
    <w:name w:val="B2D96FE490D64681AF9F6A8E134A8944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21DEAC26347E45288BEE1A03556FBC5416">
    <w:name w:val="21DEAC26347E45288BEE1A03556FBC5416"/>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CB6207E4A9B145A5A0FE01D32DC03BCA17">
    <w:name w:val="CB6207E4A9B145A5A0FE01D32DC03BCA17"/>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741621CE99EF41B78505CC744F2E5CE517">
    <w:name w:val="741621CE99EF41B78505CC744F2E5CE517"/>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A3961482D88342CC9842A615650886A417">
    <w:name w:val="A3961482D88342CC9842A615650886A417"/>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A4090831E6DB43FCB2C9D72D29E18CF217">
    <w:name w:val="A4090831E6DB43FCB2C9D72D29E18CF217"/>
    <w:rsid w:val="00C73E7D"/>
    <w:pPr>
      <w:tabs>
        <w:tab w:val="num" w:pos="720"/>
      </w:tabs>
      <w:spacing w:before="120" w:after="120" w:line="240" w:lineRule="auto"/>
      <w:ind w:left="720" w:hanging="720"/>
    </w:pPr>
    <w:rPr>
      <w:rFonts w:ascii="Arial" w:eastAsiaTheme="minorHAnsi" w:hAnsi="Arial"/>
      <w:noProof/>
      <w:color w:val="222221"/>
      <w:lang w:eastAsia="en-US"/>
    </w:rPr>
  </w:style>
  <w:style w:type="paragraph" w:customStyle="1" w:styleId="9E6721EE5E9B4FA78D59DB2F5CBE579F17">
    <w:name w:val="9E6721EE5E9B4FA78D59DB2F5CBE579F1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6AE34BEC42894EA5B896E4AE4C14795917">
    <w:name w:val="6AE34BEC42894EA5B896E4AE4C14795917"/>
    <w:rsid w:val="00C73E7D"/>
    <w:pPr>
      <w:tabs>
        <w:tab w:val="num" w:pos="720"/>
      </w:tabs>
      <w:spacing w:before="120" w:after="120" w:line="240" w:lineRule="auto"/>
      <w:ind w:left="720" w:hanging="720"/>
    </w:pPr>
    <w:rPr>
      <w:rFonts w:ascii="Arial" w:eastAsiaTheme="minorHAnsi" w:hAnsi="Arial"/>
      <w:color w:val="222221"/>
      <w:lang w:eastAsia="en-US"/>
    </w:rPr>
  </w:style>
  <w:style w:type="paragraph" w:customStyle="1" w:styleId="5A3C3AC81F5C45C1BF69DD902125B29317">
    <w:name w:val="5A3C3AC81F5C45C1BF69DD902125B29317"/>
    <w:rsid w:val="00C73E7D"/>
    <w:pPr>
      <w:tabs>
        <w:tab w:val="num" w:pos="720"/>
      </w:tabs>
      <w:spacing w:before="120" w:after="120" w:line="240" w:lineRule="auto"/>
      <w:ind w:left="720" w:hanging="720"/>
    </w:pPr>
    <w:rPr>
      <w:rFonts w:ascii="Arial" w:eastAsiaTheme="minorHAnsi" w:hAnsi="Arial"/>
      <w:color w:val="222221"/>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EH EPA">
      <a:dk1>
        <a:srgbClr val="0088CB"/>
      </a:dk1>
      <a:lt1>
        <a:sysClr val="window" lastClr="FFFFFF"/>
      </a:lt1>
      <a:dk2>
        <a:srgbClr val="263174"/>
      </a:dk2>
      <a:lt2>
        <a:srgbClr val="B2B7B5"/>
      </a:lt2>
      <a:accent1>
        <a:srgbClr val="263174"/>
      </a:accent1>
      <a:accent2>
        <a:srgbClr val="1C519E"/>
      </a:accent2>
      <a:accent3>
        <a:srgbClr val="0088CB"/>
      </a:accent3>
      <a:accent4>
        <a:srgbClr val="00AA69"/>
      </a:accent4>
      <a:accent5>
        <a:srgbClr val="FCBF00"/>
      </a:accent5>
      <a:accent6>
        <a:srgbClr val="EB5D3E"/>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3F802-AB36-4F68-9151-08126F80E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2948AF20.dotm</Template>
  <TotalTime>283</TotalTime>
  <Pages>55</Pages>
  <Words>9595</Words>
  <Characters>54692</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Graham Newling</dc:creator>
  <cp:keywords/>
  <cp:lastModifiedBy>Graham Newling</cp:lastModifiedBy>
  <cp:revision>23</cp:revision>
  <cp:lastPrinted>2017-06-06T02:04:00Z</cp:lastPrinted>
  <dcterms:created xsi:type="dcterms:W3CDTF">2018-01-08T03:33:00Z</dcterms:created>
  <dcterms:modified xsi:type="dcterms:W3CDTF">2018-01-09T05:53:00Z</dcterms:modified>
</cp:coreProperties>
</file>